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31" w:lineRule="exact"/>
        <w:ind w:right="0"/>
        <w:jc w:val="left"/>
        <w:rPr>
          <w:rFonts w:ascii="Microsoft JhengHei" w:hAnsi="Microsoft JhengHei" w:cs="Microsoft JhengHei" w:eastAsia="Microsoft JhengHei"/>
          <w:b w:val="0"/>
          <w:bCs w:val="0"/>
        </w:rPr>
      </w:pPr>
      <w:r>
        <w:rPr>
          <w:rFonts w:ascii="Microsoft JhengHei" w:hAnsi="Microsoft JhengHei" w:cs="Microsoft JhengHei" w:eastAsia="Microsoft JhengHei"/>
        </w:rPr>
        <w:t>门头沟区 </w:t>
      </w:r>
      <w:r>
        <w:rPr>
          <w:rFonts w:ascii="Times New Roman" w:hAnsi="Times New Roman" w:cs="Times New Roman" w:eastAsia="Times New Roman"/>
        </w:rPr>
        <w:t>2019</w:t>
      </w:r>
      <w:r>
        <w:rPr>
          <w:rFonts w:ascii="Times New Roman" w:hAnsi="Times New Roman" w:cs="Times New Roman" w:eastAsia="Times New Roman"/>
          <w:spacing w:val="16"/>
        </w:rPr>
        <w:t> </w:t>
      </w:r>
      <w:r>
        <w:rPr>
          <w:rFonts w:ascii="Microsoft JhengHei" w:hAnsi="Microsoft JhengHei" w:cs="Microsoft JhengHei" w:eastAsia="Microsoft JhengHei"/>
        </w:rPr>
        <w:t>年初三年级综合练习（二）</w:t>
      </w:r>
      <w:r>
        <w:rPr>
          <w:rFonts w:ascii="Microsoft JhengHei" w:hAnsi="Microsoft JhengHei" w:cs="Microsoft JhengHei" w:eastAsia="Microsoft JhengHei"/>
          <w:b w:val="0"/>
          <w:bCs w:val="0"/>
        </w:rPr>
      </w:r>
    </w:p>
    <w:p>
      <w:pPr>
        <w:tabs>
          <w:tab w:pos="8107" w:val="left" w:leader="none"/>
        </w:tabs>
        <w:spacing w:before="72"/>
        <w:ind w:left="3486" w:right="0" w:firstLine="0"/>
        <w:jc w:val="left"/>
        <w:rPr>
          <w:rFonts w:ascii="Times New Roman" w:hAnsi="Times New Roman" w:cs="Times New Roman" w:eastAsia="Times New Roman"/>
          <w:sz w:val="21"/>
          <w:szCs w:val="21"/>
        </w:rPr>
      </w:pPr>
      <w:r>
        <w:rPr>
          <w:rFonts w:ascii="宋体" w:hAnsi="宋体" w:cs="宋体" w:eastAsia="宋体"/>
          <w:sz w:val="44"/>
          <w:szCs w:val="44"/>
        </w:rPr>
        <w:t>地 理 试</w:t>
      </w:r>
      <w:r>
        <w:rPr>
          <w:rFonts w:ascii="宋体" w:hAnsi="宋体" w:cs="宋体" w:eastAsia="宋体"/>
          <w:spacing w:val="-3"/>
          <w:sz w:val="44"/>
          <w:szCs w:val="44"/>
        </w:rPr>
        <w:t> </w:t>
      </w:r>
      <w:r>
        <w:rPr>
          <w:rFonts w:ascii="宋体" w:hAnsi="宋体" w:cs="宋体" w:eastAsia="宋体"/>
          <w:sz w:val="44"/>
          <w:szCs w:val="44"/>
        </w:rPr>
        <w:t>卷</w:t>
        <w:tab/>
      </w:r>
      <w:r>
        <w:rPr>
          <w:rFonts w:ascii="Times New Roman" w:hAnsi="Times New Roman" w:cs="Times New Roman" w:eastAsia="Times New Roman"/>
          <w:b/>
          <w:bCs/>
          <w:sz w:val="21"/>
          <w:szCs w:val="21"/>
        </w:rPr>
        <w:t>2019</w:t>
      </w:r>
      <w:r>
        <w:rPr>
          <w:rFonts w:ascii="Microsoft JhengHei" w:hAnsi="Microsoft JhengHei" w:cs="Microsoft JhengHei" w:eastAsia="Microsoft JhengHei"/>
          <w:b/>
          <w:bCs/>
          <w:sz w:val="21"/>
          <w:szCs w:val="21"/>
        </w:rPr>
        <w:t>．</w:t>
      </w:r>
      <w:r>
        <w:rPr>
          <w:rFonts w:ascii="Times New Roman" w:hAnsi="Times New Roman" w:cs="Times New Roman" w:eastAsia="Times New Roman"/>
          <w:b/>
          <w:bCs/>
          <w:sz w:val="21"/>
          <w:szCs w:val="21"/>
        </w:rPr>
        <w:t>5</w:t>
      </w:r>
      <w:r>
        <w:rPr>
          <w:rFonts w:ascii="Times New Roman" w:hAnsi="Times New Roman" w:cs="Times New Roman" w:eastAsia="Times New Roman"/>
          <w:sz w:val="21"/>
          <w:szCs w:val="21"/>
        </w:rPr>
      </w:r>
    </w:p>
    <w:p>
      <w:pPr>
        <w:spacing w:line="240" w:lineRule="auto" w:before="11"/>
        <w:rPr>
          <w:rFonts w:ascii="Times New Roman" w:hAnsi="Times New Roman" w:cs="Times New Roman" w:eastAsia="Times New Roman"/>
          <w:b/>
          <w:bCs/>
          <w:sz w:val="7"/>
          <w:szCs w:val="7"/>
        </w:rPr>
      </w:pPr>
    </w:p>
    <w:tbl>
      <w:tblPr>
        <w:tblW w:w="0" w:type="auto"/>
        <w:jc w:val="left"/>
        <w:tblInd w:w="207" w:type="dxa"/>
        <w:tblLayout w:type="fixed"/>
        <w:tblCellMar>
          <w:top w:w="0" w:type="dxa"/>
          <w:left w:w="0" w:type="dxa"/>
          <w:bottom w:w="0" w:type="dxa"/>
          <w:right w:w="0" w:type="dxa"/>
        </w:tblCellMar>
        <w:tblLook w:val="01E0"/>
      </w:tblPr>
      <w:tblGrid>
        <w:gridCol w:w="439"/>
        <w:gridCol w:w="8085"/>
      </w:tblGrid>
      <w:tr>
        <w:trPr>
          <w:trHeight w:val="2170" w:hRule="exact"/>
        </w:trPr>
        <w:tc>
          <w:tcPr>
            <w:tcW w:w="4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b/>
                <w:bCs/>
                <w:sz w:val="20"/>
                <w:szCs w:val="20"/>
              </w:rPr>
            </w:pPr>
          </w:p>
          <w:p>
            <w:pPr>
              <w:pStyle w:val="TableParagraph"/>
              <w:spacing w:line="240" w:lineRule="auto" w:before="9"/>
              <w:ind w:right="0"/>
              <w:jc w:val="left"/>
              <w:rPr>
                <w:rFonts w:ascii="Times New Roman" w:hAnsi="Times New Roman" w:cs="Times New Roman" w:eastAsia="Times New Roman"/>
                <w:b/>
                <w:bCs/>
                <w:sz w:val="18"/>
                <w:szCs w:val="18"/>
              </w:rPr>
            </w:pPr>
          </w:p>
          <w:p>
            <w:pPr>
              <w:pStyle w:val="TableParagraph"/>
              <w:spacing w:line="273" w:lineRule="auto"/>
              <w:ind w:left="107" w:right="108"/>
              <w:jc w:val="both"/>
              <w:rPr>
                <w:rFonts w:ascii="宋体" w:hAnsi="宋体" w:cs="宋体" w:eastAsia="宋体"/>
                <w:sz w:val="21"/>
                <w:szCs w:val="21"/>
              </w:rPr>
            </w:pPr>
            <w:r>
              <w:rPr>
                <w:rFonts w:ascii="宋体" w:hAnsi="宋体" w:cs="宋体" w:eastAsia="宋体"/>
                <w:sz w:val="21"/>
                <w:szCs w:val="21"/>
              </w:rPr>
              <w:t>考</w:t>
            </w:r>
            <w:r>
              <w:rPr>
                <w:rFonts w:ascii="宋体" w:hAnsi="宋体" w:cs="宋体" w:eastAsia="宋体"/>
                <w:w w:val="100"/>
                <w:sz w:val="21"/>
                <w:szCs w:val="21"/>
              </w:rPr>
              <w:t> </w:t>
            </w:r>
            <w:r>
              <w:rPr>
                <w:rFonts w:ascii="宋体" w:hAnsi="宋体" w:cs="宋体" w:eastAsia="宋体"/>
                <w:sz w:val="21"/>
                <w:szCs w:val="21"/>
              </w:rPr>
              <w:t>生</w:t>
            </w:r>
            <w:r>
              <w:rPr>
                <w:rFonts w:ascii="宋体" w:hAnsi="宋体" w:cs="宋体" w:eastAsia="宋体"/>
                <w:w w:val="100"/>
                <w:sz w:val="21"/>
                <w:szCs w:val="21"/>
              </w:rPr>
              <w:t> </w:t>
            </w:r>
            <w:r>
              <w:rPr>
                <w:rFonts w:ascii="宋体" w:hAnsi="宋体" w:cs="宋体" w:eastAsia="宋体"/>
                <w:sz w:val="21"/>
                <w:szCs w:val="21"/>
              </w:rPr>
              <w:t>须</w:t>
            </w:r>
            <w:r>
              <w:rPr>
                <w:rFonts w:ascii="宋体" w:hAnsi="宋体" w:cs="宋体" w:eastAsia="宋体"/>
                <w:w w:val="100"/>
                <w:sz w:val="21"/>
                <w:szCs w:val="21"/>
              </w:rPr>
              <w:t> </w:t>
            </w:r>
            <w:r>
              <w:rPr>
                <w:rFonts w:ascii="宋体" w:hAnsi="宋体" w:cs="宋体" w:eastAsia="宋体"/>
                <w:sz w:val="21"/>
                <w:szCs w:val="21"/>
              </w:rPr>
              <w:t>知</w:t>
            </w:r>
          </w:p>
        </w:tc>
        <w:tc>
          <w:tcPr>
            <w:tcW w:w="8085"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42"/>
              <w:ind w:left="100" w:right="100"/>
              <w:jc w:val="left"/>
              <w:rPr>
                <w:rFonts w:ascii="宋体" w:hAnsi="宋体" w:cs="宋体" w:eastAsia="宋体"/>
                <w:sz w:val="21"/>
                <w:szCs w:val="21"/>
              </w:rPr>
            </w:pPr>
            <w:r>
              <w:rPr>
                <w:rFonts w:ascii="Times New Roman" w:hAnsi="Times New Roman" w:cs="Times New Roman" w:eastAsia="Times New Roman"/>
                <w:spacing w:val="-3"/>
                <w:sz w:val="21"/>
                <w:szCs w:val="21"/>
              </w:rPr>
              <w:t>1</w:t>
            </w:r>
            <w:r>
              <w:rPr>
                <w:rFonts w:ascii="宋体" w:hAnsi="宋体" w:cs="宋体" w:eastAsia="宋体"/>
                <w:spacing w:val="-3"/>
                <w:sz w:val="21"/>
                <w:szCs w:val="21"/>
              </w:rPr>
              <w:t>．本试卷共</w:t>
            </w:r>
            <w:r>
              <w:rPr>
                <w:rFonts w:ascii="宋体" w:hAnsi="宋体" w:cs="宋体" w:eastAsia="宋体"/>
                <w:spacing w:val="-43"/>
                <w:sz w:val="21"/>
                <w:szCs w:val="21"/>
              </w:rPr>
              <w:t> </w:t>
            </w:r>
            <w:r>
              <w:rPr>
                <w:rFonts w:ascii="Times New Roman" w:hAnsi="Times New Roman" w:cs="Times New Roman" w:eastAsia="Times New Roman"/>
                <w:sz w:val="21"/>
                <w:szCs w:val="21"/>
              </w:rPr>
              <w:t>10</w:t>
            </w:r>
            <w:r>
              <w:rPr>
                <w:rFonts w:ascii="Times New Roman" w:hAnsi="Times New Roman" w:cs="Times New Roman" w:eastAsia="Times New Roman"/>
                <w:spacing w:val="11"/>
                <w:sz w:val="21"/>
                <w:szCs w:val="21"/>
              </w:rPr>
              <w:t> </w:t>
            </w:r>
            <w:r>
              <w:rPr>
                <w:rFonts w:ascii="宋体" w:hAnsi="宋体" w:cs="宋体" w:eastAsia="宋体"/>
                <w:spacing w:val="-4"/>
                <w:sz w:val="21"/>
                <w:szCs w:val="21"/>
              </w:rPr>
              <w:t>页，分为两部分，第一部分选择题，</w:t>
            </w:r>
            <w:r>
              <w:rPr>
                <w:rFonts w:ascii="Times New Roman" w:hAnsi="Times New Roman" w:cs="Times New Roman" w:eastAsia="Times New Roman"/>
                <w:spacing w:val="-4"/>
                <w:sz w:val="21"/>
                <w:szCs w:val="21"/>
              </w:rPr>
              <w:t>40</w:t>
            </w:r>
            <w:r>
              <w:rPr>
                <w:rFonts w:ascii="Times New Roman" w:hAnsi="Times New Roman" w:cs="Times New Roman" w:eastAsia="Times New Roman"/>
                <w:spacing w:val="7"/>
                <w:sz w:val="21"/>
                <w:szCs w:val="21"/>
              </w:rPr>
              <w:t> </w:t>
            </w:r>
            <w:r>
              <w:rPr>
                <w:rFonts w:ascii="宋体" w:hAnsi="宋体" w:cs="宋体" w:eastAsia="宋体"/>
                <w:spacing w:val="-4"/>
                <w:sz w:val="21"/>
                <w:szCs w:val="21"/>
              </w:rPr>
              <w:t>个小题，共</w:t>
            </w:r>
            <w:r>
              <w:rPr>
                <w:rFonts w:ascii="宋体" w:hAnsi="宋体" w:cs="宋体" w:eastAsia="宋体"/>
                <w:spacing w:val="-41"/>
                <w:sz w:val="21"/>
                <w:szCs w:val="21"/>
              </w:rPr>
              <w:t> </w:t>
            </w:r>
            <w:r>
              <w:rPr>
                <w:rFonts w:ascii="Times New Roman" w:hAnsi="Times New Roman" w:cs="Times New Roman" w:eastAsia="Times New Roman"/>
                <w:sz w:val="21"/>
                <w:szCs w:val="21"/>
              </w:rPr>
              <w:t>40</w:t>
            </w:r>
            <w:r>
              <w:rPr>
                <w:rFonts w:ascii="Times New Roman" w:hAnsi="Times New Roman" w:cs="Times New Roman" w:eastAsia="Times New Roman"/>
                <w:spacing w:val="11"/>
                <w:sz w:val="21"/>
                <w:szCs w:val="21"/>
              </w:rPr>
              <w:t> </w:t>
            </w:r>
            <w:r>
              <w:rPr>
                <w:rFonts w:ascii="宋体" w:hAnsi="宋体" w:cs="宋体" w:eastAsia="宋体"/>
                <w:spacing w:val="-3"/>
                <w:sz w:val="21"/>
                <w:szCs w:val="21"/>
              </w:rPr>
              <w:t>分；第二部分非</w:t>
            </w:r>
            <w:r>
              <w:rPr>
                <w:rFonts w:ascii="宋体" w:hAnsi="宋体" w:cs="宋体" w:eastAsia="宋体"/>
                <w:spacing w:val="-99"/>
                <w:sz w:val="21"/>
                <w:szCs w:val="21"/>
              </w:rPr>
              <w:t> </w:t>
            </w:r>
            <w:r>
              <w:rPr>
                <w:rFonts w:ascii="宋体" w:hAnsi="宋体" w:cs="宋体" w:eastAsia="宋体"/>
                <w:spacing w:val="-99"/>
                <w:sz w:val="21"/>
                <w:szCs w:val="21"/>
              </w:rPr>
            </w:r>
            <w:r>
              <w:rPr>
                <w:rFonts w:ascii="宋体" w:hAnsi="宋体" w:cs="宋体" w:eastAsia="宋体"/>
                <w:sz w:val="21"/>
                <w:szCs w:val="21"/>
              </w:rPr>
              <w:t>选择题，</w:t>
            </w:r>
            <w:r>
              <w:rPr>
                <w:rFonts w:ascii="Times New Roman" w:hAnsi="Times New Roman" w:cs="Times New Roman" w:eastAsia="Times New Roman"/>
                <w:sz w:val="21"/>
                <w:szCs w:val="21"/>
              </w:rPr>
              <w:t>4</w:t>
            </w:r>
            <w:r>
              <w:rPr>
                <w:rFonts w:ascii="Times New Roman" w:hAnsi="Times New Roman" w:cs="Times New Roman" w:eastAsia="Times New Roman"/>
                <w:spacing w:val="-1"/>
                <w:sz w:val="21"/>
                <w:szCs w:val="21"/>
              </w:rPr>
              <w:t> </w:t>
            </w:r>
            <w:r>
              <w:rPr>
                <w:rFonts w:ascii="宋体" w:hAnsi="宋体" w:cs="宋体" w:eastAsia="宋体"/>
                <w:sz w:val="21"/>
                <w:szCs w:val="21"/>
              </w:rPr>
              <w:t>道题，共</w:t>
            </w:r>
            <w:r>
              <w:rPr>
                <w:rFonts w:ascii="宋体" w:hAnsi="宋体" w:cs="宋体" w:eastAsia="宋体"/>
                <w:spacing w:val="-53"/>
                <w:sz w:val="21"/>
                <w:szCs w:val="21"/>
              </w:rPr>
              <w:t> </w:t>
            </w:r>
            <w:r>
              <w:rPr>
                <w:rFonts w:ascii="Times New Roman" w:hAnsi="Times New Roman" w:cs="Times New Roman" w:eastAsia="Times New Roman"/>
                <w:sz w:val="21"/>
                <w:szCs w:val="21"/>
              </w:rPr>
              <w:t>50</w:t>
            </w:r>
            <w:r>
              <w:rPr>
                <w:rFonts w:ascii="Times New Roman" w:hAnsi="Times New Roman" w:cs="Times New Roman" w:eastAsia="Times New Roman"/>
                <w:spacing w:val="-1"/>
                <w:sz w:val="21"/>
                <w:szCs w:val="21"/>
              </w:rPr>
              <w:t> </w:t>
            </w:r>
            <w:r>
              <w:rPr>
                <w:rFonts w:ascii="宋体" w:hAnsi="宋体" w:cs="宋体" w:eastAsia="宋体"/>
                <w:spacing w:val="-3"/>
                <w:sz w:val="21"/>
                <w:szCs w:val="21"/>
              </w:rPr>
              <w:t>分。</w:t>
            </w:r>
            <w:r>
              <w:rPr>
                <w:rFonts w:ascii="宋体" w:hAnsi="宋体" w:cs="宋体" w:eastAsia="宋体"/>
                <w:sz w:val="21"/>
                <w:szCs w:val="21"/>
              </w:rPr>
            </w:r>
          </w:p>
          <w:p>
            <w:pPr>
              <w:pStyle w:val="TableParagraph"/>
              <w:spacing w:line="240" w:lineRule="auto" w:before="13"/>
              <w:ind w:left="100" w:right="0"/>
              <w:jc w:val="left"/>
              <w:rPr>
                <w:rFonts w:ascii="宋体" w:hAnsi="宋体" w:cs="宋体" w:eastAsia="宋体"/>
                <w:sz w:val="21"/>
                <w:szCs w:val="21"/>
              </w:rPr>
            </w:pPr>
            <w:r>
              <w:rPr>
                <w:rFonts w:ascii="Times New Roman" w:hAnsi="Times New Roman" w:cs="Times New Roman" w:eastAsia="Times New Roman"/>
                <w:sz w:val="21"/>
                <w:szCs w:val="21"/>
              </w:rPr>
              <w:t>2</w:t>
            </w:r>
            <w:r>
              <w:rPr>
                <w:rFonts w:ascii="宋体" w:hAnsi="宋体" w:cs="宋体" w:eastAsia="宋体"/>
                <w:sz w:val="21"/>
                <w:szCs w:val="21"/>
              </w:rPr>
              <w:t>．请将条形码粘贴在答题卡相应位置处。</w:t>
            </w:r>
          </w:p>
          <w:p>
            <w:pPr>
              <w:pStyle w:val="TableParagraph"/>
              <w:spacing w:line="297" w:lineRule="auto" w:before="69"/>
              <w:ind w:left="100" w:right="98"/>
              <w:jc w:val="left"/>
              <w:rPr>
                <w:rFonts w:ascii="宋体" w:hAnsi="宋体" w:cs="宋体" w:eastAsia="宋体"/>
                <w:sz w:val="21"/>
                <w:szCs w:val="21"/>
              </w:rPr>
            </w:pPr>
            <w:r>
              <w:rPr>
                <w:rFonts w:ascii="Times New Roman" w:hAnsi="Times New Roman" w:cs="Times New Roman" w:eastAsia="Times New Roman"/>
                <w:sz w:val="21"/>
                <w:szCs w:val="21"/>
              </w:rPr>
              <w:t>3</w:t>
            </w:r>
            <w:r>
              <w:rPr>
                <w:rFonts w:ascii="宋体" w:hAnsi="宋体" w:cs="宋体" w:eastAsia="宋体"/>
                <w:sz w:val="21"/>
                <w:szCs w:val="21"/>
              </w:rPr>
              <w:t>．试卷所有答案必须填涂或书写在答题卡上，在试卷上作答无效。请使用 </w:t>
            </w:r>
            <w:r>
              <w:rPr>
                <w:rFonts w:ascii="Times New Roman" w:hAnsi="Times New Roman" w:cs="Times New Roman" w:eastAsia="Times New Roman"/>
                <w:sz w:val="21"/>
                <w:szCs w:val="21"/>
              </w:rPr>
              <w:t>2B</w:t>
            </w:r>
            <w:r>
              <w:rPr>
                <w:rFonts w:ascii="Times New Roman" w:hAnsi="Times New Roman" w:cs="Times New Roman" w:eastAsia="Times New Roman"/>
                <w:spacing w:val="4"/>
                <w:sz w:val="21"/>
                <w:szCs w:val="21"/>
              </w:rPr>
              <w:t> </w:t>
            </w:r>
            <w:r>
              <w:rPr>
                <w:rFonts w:ascii="宋体" w:hAnsi="宋体" w:cs="宋体" w:eastAsia="宋体"/>
                <w:sz w:val="21"/>
                <w:szCs w:val="21"/>
              </w:rPr>
              <w:t>铅笔填</w:t>
            </w:r>
            <w:r>
              <w:rPr>
                <w:rFonts w:ascii="宋体" w:hAnsi="宋体" w:cs="宋体" w:eastAsia="宋体"/>
                <w:w w:val="100"/>
                <w:sz w:val="21"/>
                <w:szCs w:val="21"/>
              </w:rPr>
              <w:t> </w:t>
            </w:r>
            <w:r>
              <w:rPr>
                <w:rFonts w:ascii="宋体" w:hAnsi="宋体" w:cs="宋体" w:eastAsia="宋体"/>
                <w:sz w:val="21"/>
                <w:szCs w:val="21"/>
              </w:rPr>
              <w:t>涂，用黑色字迹签字笔或钢笔作答</w:t>
            </w:r>
          </w:p>
          <w:p>
            <w:pPr>
              <w:pStyle w:val="TableParagraph"/>
              <w:spacing w:line="240" w:lineRule="auto" w:before="34"/>
              <w:ind w:left="100" w:right="0"/>
              <w:jc w:val="left"/>
              <w:rPr>
                <w:rFonts w:ascii="宋体" w:hAnsi="宋体" w:cs="宋体" w:eastAsia="宋体"/>
                <w:sz w:val="21"/>
                <w:szCs w:val="21"/>
              </w:rPr>
            </w:pPr>
            <w:r>
              <w:rPr>
                <w:rFonts w:ascii="Times New Roman" w:hAnsi="Times New Roman" w:cs="Times New Roman" w:eastAsia="Times New Roman"/>
                <w:sz w:val="21"/>
                <w:szCs w:val="21"/>
              </w:rPr>
              <w:t>4. </w:t>
            </w:r>
            <w:r>
              <w:rPr>
                <w:rFonts w:ascii="Times New Roman" w:hAnsi="Times New Roman" w:cs="Times New Roman" w:eastAsia="Times New Roman"/>
                <w:spacing w:val="1"/>
                <w:sz w:val="21"/>
                <w:szCs w:val="21"/>
              </w:rPr>
              <w:t> </w:t>
            </w:r>
            <w:r>
              <w:rPr>
                <w:rFonts w:ascii="宋体" w:hAnsi="宋体" w:cs="宋体" w:eastAsia="宋体"/>
                <w:sz w:val="21"/>
                <w:szCs w:val="21"/>
              </w:rPr>
              <w:t>考试时间</w:t>
            </w:r>
            <w:r>
              <w:rPr>
                <w:rFonts w:ascii="宋体" w:hAnsi="宋体" w:cs="宋体" w:eastAsia="宋体"/>
                <w:spacing w:val="-53"/>
                <w:sz w:val="21"/>
                <w:szCs w:val="21"/>
              </w:rPr>
              <w:t> </w:t>
            </w:r>
            <w:r>
              <w:rPr>
                <w:rFonts w:ascii="Times New Roman" w:hAnsi="Times New Roman" w:cs="Times New Roman" w:eastAsia="Times New Roman"/>
                <w:sz w:val="21"/>
                <w:szCs w:val="21"/>
              </w:rPr>
              <w:t>90</w:t>
            </w:r>
            <w:r>
              <w:rPr>
                <w:rFonts w:ascii="Times New Roman" w:hAnsi="Times New Roman" w:cs="Times New Roman" w:eastAsia="Times New Roman"/>
                <w:spacing w:val="-2"/>
                <w:sz w:val="21"/>
                <w:szCs w:val="21"/>
              </w:rPr>
              <w:t> </w:t>
            </w:r>
            <w:r>
              <w:rPr>
                <w:rFonts w:ascii="宋体" w:hAnsi="宋体" w:cs="宋体" w:eastAsia="宋体"/>
                <w:sz w:val="21"/>
                <w:szCs w:val="21"/>
              </w:rPr>
              <w:t>分钟，试卷满分</w:t>
            </w:r>
            <w:r>
              <w:rPr>
                <w:rFonts w:ascii="宋体" w:hAnsi="宋体" w:cs="宋体" w:eastAsia="宋体"/>
                <w:spacing w:val="-53"/>
                <w:sz w:val="21"/>
                <w:szCs w:val="21"/>
              </w:rPr>
              <w:t> </w:t>
            </w:r>
            <w:r>
              <w:rPr>
                <w:rFonts w:ascii="Times New Roman" w:hAnsi="Times New Roman" w:cs="Times New Roman" w:eastAsia="Times New Roman"/>
                <w:sz w:val="21"/>
                <w:szCs w:val="21"/>
              </w:rPr>
              <w:t>90</w:t>
            </w:r>
            <w:r>
              <w:rPr>
                <w:rFonts w:ascii="Times New Roman" w:hAnsi="Times New Roman" w:cs="Times New Roman" w:eastAsia="Times New Roman"/>
                <w:spacing w:val="-3"/>
                <w:sz w:val="21"/>
                <w:szCs w:val="21"/>
              </w:rPr>
              <w:t> </w:t>
            </w:r>
            <w:r>
              <w:rPr>
                <w:rFonts w:ascii="宋体" w:hAnsi="宋体" w:cs="宋体" w:eastAsia="宋体"/>
                <w:sz w:val="21"/>
                <w:szCs w:val="21"/>
              </w:rPr>
              <w:t>分。</w:t>
            </w:r>
          </w:p>
        </w:tc>
      </w:tr>
    </w:tbl>
    <w:p>
      <w:pPr>
        <w:pStyle w:val="Heading1"/>
        <w:tabs>
          <w:tab w:pos="3913" w:val="left" w:leader="none"/>
          <w:tab w:pos="5200" w:val="left" w:leader="none"/>
        </w:tabs>
        <w:spacing w:line="509" w:lineRule="exact"/>
        <w:ind w:left="1986" w:right="0"/>
        <w:jc w:val="left"/>
        <w:rPr>
          <w:b w:val="0"/>
          <w:bCs w:val="0"/>
        </w:rPr>
      </w:pPr>
      <w:r>
        <w:rPr/>
        <w:t>第一部分</w:t>
        <w:tab/>
        <w:t>选择题</w:t>
        <w:tab/>
        <w:t>（共 </w:t>
      </w:r>
      <w:r>
        <w:rPr>
          <w:rFonts w:ascii="Times New Roman" w:hAnsi="Times New Roman" w:cs="Times New Roman" w:eastAsia="Times New Roman"/>
        </w:rPr>
        <w:t>40</w:t>
      </w:r>
      <w:r>
        <w:rPr>
          <w:rFonts w:ascii="Times New Roman" w:hAnsi="Times New Roman" w:cs="Times New Roman" w:eastAsia="Times New Roman"/>
          <w:spacing w:val="1"/>
        </w:rPr>
        <w:t> </w:t>
      </w:r>
      <w:r>
        <w:rPr/>
        <w:t>分）</w:t>
      </w:r>
      <w:r>
        <w:rPr>
          <w:b w:val="0"/>
          <w:bCs w:val="0"/>
        </w:rPr>
      </w:r>
    </w:p>
    <w:p>
      <w:pPr>
        <w:pStyle w:val="BodyText"/>
        <w:spacing w:line="230" w:lineRule="auto" w:before="91"/>
        <w:ind w:right="117" w:firstLine="419"/>
        <w:jc w:val="both"/>
      </w:pPr>
      <w:r>
        <w:rPr>
          <w:spacing w:val="-4"/>
        </w:rPr>
        <w:t>下列各小题均有四个选项，其中只有一项是符合题意要求的。请将所选答案前的字母，按规</w:t>
      </w:r>
      <w:r>
        <w:rPr>
          <w:w w:val="100"/>
        </w:rPr>
        <w:t> </w:t>
      </w:r>
      <w:r>
        <w:rPr/>
        <w:t>定要求填涂在答题卡第</w:t>
      </w:r>
      <w:r>
        <w:rPr>
          <w:spacing w:val="-46"/>
        </w:rPr>
        <w:t> </w:t>
      </w:r>
      <w:r>
        <w:rPr>
          <w:rFonts w:ascii="Times New Roman" w:hAnsi="Times New Roman" w:cs="Times New Roman" w:eastAsia="Times New Roman"/>
        </w:rPr>
        <w:t>1</w:t>
      </w:r>
      <w:r>
        <w:rPr/>
        <w:t>～</w:t>
      </w:r>
      <w:r>
        <w:rPr>
          <w:rFonts w:ascii="Times New Roman" w:hAnsi="Times New Roman" w:cs="Times New Roman" w:eastAsia="Times New Roman"/>
        </w:rPr>
        <w:t>40</w:t>
      </w:r>
      <w:r>
        <w:rPr>
          <w:rFonts w:ascii="Times New Roman" w:hAnsi="Times New Roman" w:cs="Times New Roman" w:eastAsia="Times New Roman"/>
          <w:spacing w:val="4"/>
        </w:rPr>
        <w:t> </w:t>
      </w:r>
      <w:r>
        <w:rPr>
          <w:spacing w:val="-11"/>
        </w:rPr>
        <w:t>题的相应位置上。（每小题</w:t>
      </w:r>
      <w:r>
        <w:rPr>
          <w:spacing w:val="-46"/>
        </w:rPr>
        <w:t> </w:t>
      </w:r>
      <w:r>
        <w:rPr>
          <w:rFonts w:ascii="Times New Roman" w:hAnsi="Times New Roman" w:cs="Times New Roman" w:eastAsia="Times New Roman"/>
        </w:rPr>
        <w:t>1</w:t>
      </w:r>
      <w:r>
        <w:rPr>
          <w:rFonts w:ascii="Times New Roman" w:hAnsi="Times New Roman" w:cs="Times New Roman" w:eastAsia="Times New Roman"/>
          <w:spacing w:val="6"/>
        </w:rPr>
        <w:t> </w:t>
      </w:r>
      <w:r>
        <w:rPr/>
        <w:t>分，选对一项得</w:t>
      </w:r>
      <w:r>
        <w:rPr>
          <w:spacing w:val="-48"/>
        </w:rPr>
        <w:t> </w:t>
      </w:r>
      <w:r>
        <w:rPr>
          <w:rFonts w:ascii="Times New Roman" w:hAnsi="Times New Roman" w:cs="Times New Roman" w:eastAsia="Times New Roman"/>
        </w:rPr>
        <w:t>1</w:t>
      </w:r>
      <w:r>
        <w:rPr>
          <w:rFonts w:ascii="Times New Roman" w:hAnsi="Times New Roman" w:cs="Times New Roman" w:eastAsia="Times New Roman"/>
          <w:spacing w:val="6"/>
        </w:rPr>
        <w:t> </w:t>
      </w:r>
      <w:r>
        <w:rPr/>
        <w:t>分，多选、错选则</w:t>
      </w:r>
      <w:r>
        <w:rPr>
          <w:w w:val="100"/>
        </w:rPr>
        <w:t> </w:t>
      </w:r>
      <w:r>
        <w:rPr>
          <w:spacing w:val="-15"/>
        </w:rPr>
        <w:t>该小题不得分。）</w:t>
      </w:r>
    </w:p>
    <w:p>
      <w:pPr>
        <w:pStyle w:val="BodyText"/>
        <w:spacing w:line="242" w:lineRule="auto"/>
        <w:ind w:right="0" w:firstLine="419"/>
        <w:jc w:val="left"/>
      </w:pPr>
      <w:r>
        <w:rPr/>
        <w:pict>
          <v:shape style="position:absolute;margin-left:393.200012pt;margin-top:24.083651pt;width:122.55pt;height:122.55pt;mso-position-horizontal-relative:page;mso-position-vertical-relative:paragraph;z-index:-59008" type="#_x0000_t75" stroked="false">
            <v:imagedata r:id="rId6" o:title=""/>
          </v:shape>
        </w:pict>
      </w:r>
      <w:r>
        <w:rPr>
          <w:rFonts w:ascii="宋体" w:hAnsi="宋体" w:cs="宋体" w:eastAsia="宋体"/>
          <w:spacing w:val="-4"/>
        </w:rPr>
        <w:t>地球是一个巨大的球体，人们很难直接看到它的全貌。为了更好地认识地球，人们制作了地</w:t>
      </w:r>
      <w:r>
        <w:rPr>
          <w:rFonts w:ascii="宋体" w:hAnsi="宋体" w:cs="宋体" w:eastAsia="宋体"/>
          <w:w w:val="100"/>
        </w:rPr>
        <w:t> </w:t>
      </w:r>
      <w:r>
        <w:rPr>
          <w:rFonts w:ascii="宋体" w:hAnsi="宋体" w:cs="宋体" w:eastAsia="宋体"/>
        </w:rPr>
        <w:t>球的模型——地球仪（图</w:t>
      </w:r>
      <w:r>
        <w:rPr>
          <w:rFonts w:ascii="宋体" w:hAnsi="宋体" w:cs="宋体" w:eastAsia="宋体"/>
          <w:spacing w:val="-55"/>
        </w:rPr>
        <w:t> </w:t>
      </w:r>
      <w:r>
        <w:rPr>
          <w:rFonts w:ascii="Times New Roman" w:hAnsi="Times New Roman" w:cs="Times New Roman" w:eastAsia="Times New Roman"/>
          <w:spacing w:val="-12"/>
        </w:rPr>
        <w:t>1</w:t>
      </w:r>
      <w:r>
        <w:rPr>
          <w:rFonts w:ascii="宋体" w:hAnsi="宋体" w:cs="宋体" w:eastAsia="宋体"/>
          <w:spacing w:val="-12"/>
        </w:rPr>
        <w:t>）。请依题意，完成</w:t>
      </w:r>
      <w:r>
        <w:rPr>
          <w:rFonts w:ascii="宋体" w:hAnsi="宋体" w:cs="宋体" w:eastAsia="宋体"/>
          <w:spacing w:val="-53"/>
        </w:rPr>
        <w:t> </w:t>
      </w:r>
      <w:r>
        <w:rPr>
          <w:rFonts w:ascii="Times New Roman" w:hAnsi="Times New Roman" w:cs="Times New Roman" w:eastAsia="Times New Roman"/>
        </w:rPr>
        <w:t>1-2 </w:t>
      </w:r>
      <w:r>
        <w:rPr>
          <w:rFonts w:ascii="宋体" w:hAnsi="宋体" w:cs="宋体" w:eastAsia="宋体"/>
        </w:rPr>
        <w:t>题。</w:t>
      </w:r>
      <w:r>
        <w:rPr>
          <w:rFonts w:ascii="宋体" w:hAnsi="宋体" w:cs="宋体" w:eastAsia="宋体"/>
          <w:spacing w:val="-94"/>
        </w:rPr>
        <w:t> </w:t>
      </w:r>
      <w:r>
        <w:rPr>
          <w:rFonts w:ascii="Times New Roman" w:hAnsi="Times New Roman" w:cs="Times New Roman" w:eastAsia="Times New Roman"/>
        </w:rPr>
        <w:t>1</w:t>
      </w:r>
      <w:r>
        <w:rPr/>
        <w:t>．我们演示地球公转运动时，正确的程序是</w:t>
      </w:r>
    </w:p>
    <w:p>
      <w:pPr>
        <w:pStyle w:val="BodyText"/>
        <w:spacing w:line="240" w:lineRule="auto" w:before="19"/>
        <w:ind w:left="529" w:right="0"/>
        <w:jc w:val="left"/>
        <w:rPr>
          <w:rFonts w:ascii="宋体" w:hAnsi="宋体" w:cs="宋体" w:eastAsia="宋体"/>
        </w:rPr>
      </w:pPr>
      <w:r>
        <w:rPr/>
        <w:t>①运用右手调整地轴方向，使地球仪地轴指北</w:t>
      </w:r>
      <w:r>
        <w:rPr>
          <w:rFonts w:ascii="宋体" w:hAnsi="宋体" w:cs="宋体" w:eastAsia="宋体"/>
        </w:rPr>
        <w:t> </w:t>
      </w:r>
    </w:p>
    <w:p>
      <w:pPr>
        <w:pStyle w:val="BodyText"/>
        <w:spacing w:line="240" w:lineRule="auto" w:before="37"/>
        <w:ind w:left="529" w:right="0"/>
        <w:jc w:val="left"/>
        <w:rPr>
          <w:rFonts w:ascii="宋体" w:hAnsi="宋体" w:cs="宋体" w:eastAsia="宋体"/>
        </w:rPr>
      </w:pPr>
      <w:r>
        <w:rPr/>
        <w:t>②左手托起地球仪，</w:t>
      </w:r>
      <w:r>
        <w:rPr>
          <w:spacing w:val="-4"/>
        </w:rPr>
        <w:t> </w:t>
      </w:r>
      <w:r>
        <w:rPr>
          <w:rFonts w:ascii="宋体" w:hAnsi="宋体" w:cs="宋体" w:eastAsia="宋体"/>
          <w:spacing w:val="-4"/>
        </w:rPr>
      </w:r>
      <w:r>
        <w:rPr/>
        <w:t>使其保持平稳</w:t>
      </w:r>
      <w:r>
        <w:rPr>
          <w:rFonts w:ascii="宋体" w:hAnsi="宋体" w:cs="宋体" w:eastAsia="宋体"/>
          <w:spacing w:val="-3"/>
        </w:rPr>
        <w:t> </w:t>
      </w:r>
      <w:r>
        <w:rPr>
          <w:rFonts w:ascii="宋体" w:hAnsi="宋体" w:cs="宋体" w:eastAsia="宋体"/>
        </w:rPr>
        <w:t> </w:t>
      </w:r>
    </w:p>
    <w:p>
      <w:pPr>
        <w:pStyle w:val="BodyText"/>
        <w:spacing w:line="240" w:lineRule="auto" w:before="37"/>
        <w:ind w:left="529" w:right="0"/>
        <w:jc w:val="left"/>
        <w:rPr>
          <w:rFonts w:ascii="宋体" w:hAnsi="宋体" w:cs="宋体" w:eastAsia="宋体"/>
        </w:rPr>
      </w:pPr>
      <w:r>
        <w:rPr/>
        <w:t>③围绕假想太阳做逆时针匀速运动（确保地轴总指向北方）</w:t>
      </w:r>
      <w:r>
        <w:rPr>
          <w:rFonts w:ascii="宋体" w:hAnsi="宋体" w:cs="宋体" w:eastAsia="宋体"/>
        </w:rPr>
        <w:t> </w:t>
      </w:r>
    </w:p>
    <w:p>
      <w:pPr>
        <w:pStyle w:val="BodyText"/>
        <w:tabs>
          <w:tab w:pos="3937" w:val="left" w:leader="none"/>
        </w:tabs>
        <w:spacing w:line="240" w:lineRule="auto" w:before="37"/>
        <w:ind w:left="529" w:right="0"/>
        <w:jc w:val="left"/>
      </w:pPr>
      <w:r>
        <w:rPr>
          <w:rFonts w:ascii="Times New Roman" w:hAnsi="Times New Roman" w:cs="Times New Roman" w:eastAsia="Times New Roman"/>
          <w:spacing w:val="-1"/>
        </w:rPr>
        <w:t>A</w:t>
      </w:r>
      <w:r>
        <w:rPr>
          <w:spacing w:val="-1"/>
        </w:rPr>
        <w:t>．③②①</w:t>
        <w:tab/>
      </w:r>
      <w:r>
        <w:rPr>
          <w:rFonts w:ascii="Times New Roman" w:hAnsi="Times New Roman" w:cs="Times New Roman" w:eastAsia="Times New Roman"/>
          <w:spacing w:val="-1"/>
        </w:rPr>
        <w:t>B</w:t>
      </w:r>
      <w:r>
        <w:rPr>
          <w:spacing w:val="-1"/>
        </w:rPr>
        <w:t>．②①③</w:t>
      </w:r>
    </w:p>
    <w:p>
      <w:pPr>
        <w:pStyle w:val="BodyText"/>
        <w:tabs>
          <w:tab w:pos="3925" w:val="left" w:leader="none"/>
        </w:tabs>
        <w:spacing w:line="240" w:lineRule="auto" w:before="21"/>
        <w:ind w:left="529" w:right="0"/>
        <w:jc w:val="left"/>
      </w:pPr>
      <w:r>
        <w:rPr>
          <w:rFonts w:ascii="Times New Roman" w:hAnsi="Times New Roman" w:cs="Times New Roman" w:eastAsia="Times New Roman"/>
          <w:spacing w:val="-2"/>
        </w:rPr>
        <w:t>C</w:t>
      </w:r>
      <w:r>
        <w:rPr>
          <w:spacing w:val="-2"/>
        </w:rPr>
        <w:t>．②③①</w:t>
        <w:tab/>
      </w:r>
      <w:r>
        <w:rPr>
          <w:rFonts w:ascii="Times New Roman" w:hAnsi="Times New Roman" w:cs="Times New Roman" w:eastAsia="Times New Roman"/>
          <w:spacing w:val="-1"/>
        </w:rPr>
        <w:t>D</w:t>
      </w:r>
      <w:r>
        <w:rPr>
          <w:spacing w:val="-1"/>
        </w:rPr>
        <w:t>．①③②</w:t>
      </w:r>
    </w:p>
    <w:p>
      <w:pPr>
        <w:pStyle w:val="BodyText"/>
        <w:spacing w:line="240" w:lineRule="auto" w:before="21"/>
        <w:ind w:right="0"/>
        <w:jc w:val="left"/>
      </w:pPr>
      <w:r>
        <w:rPr>
          <w:rFonts w:ascii="Times New Roman" w:hAnsi="Times New Roman" w:cs="Times New Roman" w:eastAsia="Times New Roman"/>
        </w:rPr>
        <w:t>2</w:t>
      </w:r>
      <w:r>
        <w:rPr/>
        <w:t>．能够说明地球自转的地理现象是</w:t>
      </w:r>
    </w:p>
    <w:p>
      <w:pPr>
        <w:pStyle w:val="BodyText"/>
        <w:tabs>
          <w:tab w:pos="3937" w:val="left" w:leader="none"/>
        </w:tabs>
        <w:spacing w:line="234" w:lineRule="exact" w:before="21"/>
        <w:ind w:left="529" w:right="0"/>
        <w:jc w:val="left"/>
        <w:rPr>
          <w:rFonts w:ascii="宋体" w:hAnsi="宋体" w:cs="宋体" w:eastAsia="宋体"/>
        </w:rPr>
      </w:pPr>
      <w:r>
        <w:rPr>
          <w:rFonts w:ascii="Times New Roman" w:hAnsi="Times New Roman" w:cs="Times New Roman" w:eastAsia="Times New Roman"/>
          <w:spacing w:val="-2"/>
        </w:rPr>
        <w:t>A</w:t>
      </w:r>
      <w:r>
        <w:rPr>
          <w:spacing w:val="-2"/>
        </w:rPr>
        <w:t>．太阳的东升西落</w:t>
      </w:r>
      <w:r>
        <w:rPr>
          <w:rFonts w:ascii="宋体" w:hAnsi="宋体" w:cs="宋体" w:eastAsia="宋体"/>
          <w:spacing w:val="-2"/>
        </w:rPr>
        <w:tab/>
      </w:r>
      <w:r>
        <w:rPr>
          <w:rFonts w:ascii="Times New Roman" w:hAnsi="Times New Roman" w:cs="Times New Roman" w:eastAsia="Times New Roman"/>
          <w:spacing w:val="-2"/>
        </w:rPr>
        <w:t>B</w:t>
      </w:r>
      <w:r>
        <w:rPr>
          <w:spacing w:val="-2"/>
        </w:rPr>
        <w:t>．流水从高处流向低处</w:t>
      </w:r>
      <w:r>
        <w:rPr>
          <w:rFonts w:ascii="宋体" w:hAnsi="宋体" w:cs="宋体" w:eastAsia="宋体"/>
          <w:spacing w:val="-3"/>
        </w:rPr>
        <w:t> </w:t>
      </w:r>
      <w:r>
        <w:rPr>
          <w:rFonts w:ascii="宋体" w:hAnsi="宋体" w:cs="宋体" w:eastAsia="宋体"/>
        </w:rPr>
        <w:t> </w:t>
      </w:r>
    </w:p>
    <w:p>
      <w:pPr>
        <w:spacing w:after="0" w:line="234" w:lineRule="exact"/>
        <w:jc w:val="left"/>
        <w:rPr>
          <w:rFonts w:ascii="宋体" w:hAnsi="宋体" w:cs="宋体" w:eastAsia="宋体"/>
        </w:rPr>
        <w:sectPr>
          <w:footerReference w:type="default" r:id="rId5"/>
          <w:type w:val="continuous"/>
          <w:pgSz w:w="11910" w:h="16840"/>
          <w:pgMar w:footer="999" w:top="1420" w:bottom="1180" w:left="1480" w:right="1460"/>
          <w:pgNumType w:start="1"/>
        </w:sectPr>
      </w:pPr>
    </w:p>
    <w:p>
      <w:pPr>
        <w:pStyle w:val="BodyText"/>
        <w:tabs>
          <w:tab w:pos="3925" w:val="left" w:leader="none"/>
        </w:tabs>
        <w:spacing w:line="240" w:lineRule="auto" w:before="78"/>
        <w:ind w:left="529" w:right="0"/>
        <w:jc w:val="left"/>
      </w:pPr>
      <w:r>
        <w:rPr>
          <w:rFonts w:ascii="Times New Roman" w:hAnsi="Times New Roman" w:cs="Times New Roman" w:eastAsia="Times New Roman"/>
          <w:spacing w:val="-2"/>
        </w:rPr>
        <w:t>C</w:t>
      </w:r>
      <w:r>
        <w:rPr>
          <w:spacing w:val="-2"/>
        </w:rPr>
        <w:t>．一年中四季变化</w:t>
        <w:tab/>
      </w:r>
      <w:r>
        <w:rPr>
          <w:rFonts w:ascii="Times New Roman" w:hAnsi="Times New Roman" w:cs="Times New Roman" w:eastAsia="Times New Roman"/>
          <w:spacing w:val="-2"/>
        </w:rPr>
        <w:t>D</w:t>
      </w:r>
      <w:r>
        <w:rPr>
          <w:spacing w:val="-2"/>
        </w:rPr>
        <w:t>．一年中昼夜长短的不同</w:t>
      </w:r>
    </w:p>
    <w:p>
      <w:pPr>
        <w:pStyle w:val="BodyText"/>
        <w:spacing w:line="211" w:lineRule="exact"/>
        <w:ind w:left="529" w:right="0"/>
        <w:jc w:val="left"/>
        <w:rPr>
          <w:rFonts w:ascii="宋体" w:hAnsi="宋体" w:cs="宋体" w:eastAsia="宋体"/>
        </w:rPr>
      </w:pPr>
      <w:r>
        <w:rPr/>
        <w:br w:type="column"/>
      </w:r>
      <w:r>
        <w:rPr/>
        <w:t>图</w:t>
      </w:r>
      <w:r>
        <w:rPr>
          <w:spacing w:val="-52"/>
        </w:rPr>
        <w:t> </w:t>
      </w:r>
      <w:r>
        <w:rPr>
          <w:rFonts w:ascii="宋体" w:hAnsi="宋体" w:cs="宋体" w:eastAsia="宋体"/>
          <w:spacing w:val="-3"/>
        </w:rPr>
        <w:t>1</w:t>
      </w:r>
      <w:r>
        <w:rPr>
          <w:rFonts w:ascii="宋体" w:hAnsi="宋体" w:cs="宋体" w:eastAsia="宋体"/>
        </w:rPr>
        <w:t> </w:t>
      </w:r>
    </w:p>
    <w:p>
      <w:pPr>
        <w:spacing w:after="0" w:line="211" w:lineRule="exact"/>
        <w:jc w:val="left"/>
        <w:rPr>
          <w:rFonts w:ascii="宋体" w:hAnsi="宋体" w:cs="宋体" w:eastAsia="宋体"/>
        </w:rPr>
        <w:sectPr>
          <w:type w:val="continuous"/>
          <w:pgSz w:w="11910" w:h="16840"/>
          <w:pgMar w:top="1420" w:bottom="1180" w:left="1480" w:right="1460"/>
          <w:cols w:num="2" w:equalWidth="0">
            <w:col w:w="6391" w:space="664"/>
            <w:col w:w="1915"/>
          </w:cols>
        </w:sectPr>
      </w:pPr>
    </w:p>
    <w:p>
      <w:pPr>
        <w:pStyle w:val="BodyText"/>
        <w:spacing w:line="278" w:lineRule="exact"/>
        <w:ind w:left="529" w:right="0"/>
        <w:jc w:val="left"/>
        <w:rPr>
          <w:rFonts w:ascii="宋体" w:hAnsi="宋体" w:cs="宋体" w:eastAsia="宋体"/>
        </w:rPr>
      </w:pPr>
      <w:r>
        <w:rPr>
          <w:rFonts w:ascii="Times New Roman" w:hAnsi="Times New Roman" w:cs="Times New Roman" w:eastAsia="Times New Roman"/>
        </w:rPr>
        <w:t>3</w:t>
      </w:r>
      <w:r>
        <w:rPr>
          <w:rFonts w:ascii="Times New Roman" w:hAnsi="Times New Roman" w:cs="Times New Roman" w:eastAsia="Times New Roman"/>
          <w:spacing w:val="4"/>
        </w:rPr>
        <w:t> </w:t>
      </w:r>
      <w:r>
        <w:rPr>
          <w:rFonts w:ascii="宋体" w:hAnsi="宋体" w:cs="宋体" w:eastAsia="宋体"/>
        </w:rPr>
        <w:t>月</w:t>
      </w:r>
      <w:r>
        <w:rPr>
          <w:rFonts w:ascii="宋体" w:hAnsi="宋体" w:cs="宋体" w:eastAsia="宋体"/>
          <w:spacing w:val="-49"/>
        </w:rPr>
        <w:t> </w:t>
      </w:r>
      <w:r>
        <w:rPr>
          <w:rFonts w:ascii="Times New Roman" w:hAnsi="Times New Roman" w:cs="Times New Roman" w:eastAsia="Times New Roman"/>
        </w:rPr>
        <w:t>21</w:t>
      </w:r>
      <w:r>
        <w:rPr>
          <w:rFonts w:ascii="Times New Roman" w:hAnsi="Times New Roman" w:cs="Times New Roman" w:eastAsia="Times New Roman"/>
          <w:spacing w:val="4"/>
        </w:rPr>
        <w:t> </w:t>
      </w:r>
      <w:r>
        <w:rPr>
          <w:rFonts w:ascii="宋体" w:hAnsi="宋体" w:cs="宋体" w:eastAsia="宋体"/>
        </w:rPr>
        <w:t>日</w:t>
      </w:r>
      <w:r>
        <w:rPr>
          <w:rFonts w:ascii="宋体" w:hAnsi="宋体" w:cs="宋体" w:eastAsia="宋体"/>
          <w:spacing w:val="-51"/>
        </w:rPr>
        <w:t> </w:t>
      </w:r>
      <w:r>
        <w:rPr>
          <w:rFonts w:ascii="Times New Roman" w:hAnsi="Times New Roman" w:cs="Times New Roman" w:eastAsia="Times New Roman"/>
        </w:rPr>
        <w:t>5</w:t>
      </w:r>
      <w:r>
        <w:rPr>
          <w:rFonts w:ascii="Times New Roman" w:hAnsi="Times New Roman" w:cs="Times New Roman" w:eastAsia="Times New Roman"/>
          <w:spacing w:val="4"/>
        </w:rPr>
        <w:t> </w:t>
      </w:r>
      <w:r>
        <w:rPr>
          <w:rFonts w:ascii="宋体" w:hAnsi="宋体" w:cs="宋体" w:eastAsia="宋体"/>
        </w:rPr>
        <w:t>时</w:t>
      </w:r>
      <w:r>
        <w:rPr>
          <w:rFonts w:ascii="宋体" w:hAnsi="宋体" w:cs="宋体" w:eastAsia="宋体"/>
          <w:spacing w:val="-49"/>
        </w:rPr>
        <w:t> </w:t>
      </w:r>
      <w:r>
        <w:rPr>
          <w:rFonts w:ascii="Times New Roman" w:hAnsi="Times New Roman" w:cs="Times New Roman" w:eastAsia="Times New Roman"/>
        </w:rPr>
        <w:t>58</w:t>
      </w:r>
      <w:r>
        <w:rPr>
          <w:rFonts w:ascii="Times New Roman" w:hAnsi="Times New Roman" w:cs="Times New Roman" w:eastAsia="Times New Roman"/>
          <w:spacing w:val="4"/>
        </w:rPr>
        <w:t> </w:t>
      </w:r>
      <w:r>
        <w:rPr>
          <w:rFonts w:ascii="宋体" w:hAnsi="宋体" w:cs="宋体" w:eastAsia="宋体"/>
        </w:rPr>
        <w:t>分迎来</w:t>
      </w:r>
      <w:r>
        <w:rPr>
          <w:rFonts w:ascii="宋体" w:hAnsi="宋体" w:cs="宋体" w:eastAsia="宋体"/>
          <w:spacing w:val="-51"/>
        </w:rPr>
        <w:t> </w:t>
      </w:r>
      <w:r>
        <w:rPr>
          <w:rFonts w:ascii="Times New Roman" w:hAnsi="Times New Roman" w:cs="Times New Roman" w:eastAsia="Times New Roman"/>
        </w:rPr>
        <w:t>2019</w:t>
      </w:r>
      <w:r>
        <w:rPr>
          <w:rFonts w:ascii="Times New Roman" w:hAnsi="Times New Roman" w:cs="Times New Roman" w:eastAsia="Times New Roman"/>
          <w:spacing w:val="4"/>
        </w:rPr>
        <w:t> </w:t>
      </w:r>
      <w:r>
        <w:rPr>
          <w:rFonts w:ascii="宋体" w:hAnsi="宋体" w:cs="宋体" w:eastAsia="宋体"/>
          <w:spacing w:val="-7"/>
        </w:rPr>
        <w:t>年的</w:t>
      </w:r>
      <w:r>
        <w:rPr>
          <w:spacing w:val="-7"/>
        </w:rPr>
        <w:t>“</w:t>
      </w:r>
      <w:r>
        <w:rPr>
          <w:rFonts w:ascii="宋体" w:hAnsi="宋体" w:cs="宋体" w:eastAsia="宋体"/>
          <w:spacing w:val="-7"/>
        </w:rPr>
        <w:t>春分</w:t>
      </w:r>
      <w:r>
        <w:rPr>
          <w:spacing w:val="-7"/>
        </w:rPr>
        <w:t>”</w:t>
      </w:r>
      <w:r>
        <w:rPr>
          <w:rFonts w:ascii="宋体" w:hAnsi="宋体" w:cs="宋体" w:eastAsia="宋体"/>
          <w:spacing w:val="-7"/>
        </w:rPr>
        <w:t>节气。“仲春初四日，春色正中分”说的是春分</w:t>
      </w:r>
    </w:p>
    <w:p>
      <w:pPr>
        <w:pStyle w:val="BodyText"/>
        <w:spacing w:line="272" w:lineRule="exact"/>
        <w:ind w:right="0"/>
        <w:jc w:val="left"/>
        <w:rPr>
          <w:rFonts w:ascii="宋体" w:hAnsi="宋体" w:cs="宋体" w:eastAsia="宋体"/>
        </w:rPr>
      </w:pPr>
      <w:r>
        <w:rPr>
          <w:rFonts w:ascii="宋体" w:hAnsi="宋体" w:cs="宋体" w:eastAsia="宋体"/>
        </w:rPr>
        <w:t>这一天，太阳直射地球赤道，昼夜平分，阴阳平衡。请依题意，完成</w:t>
      </w:r>
      <w:r>
        <w:rPr>
          <w:rFonts w:ascii="宋体" w:hAnsi="宋体" w:cs="宋体" w:eastAsia="宋体"/>
          <w:spacing w:val="-55"/>
        </w:rPr>
        <w:t> </w:t>
      </w:r>
      <w:r>
        <w:rPr>
          <w:rFonts w:ascii="Times New Roman" w:hAnsi="Times New Roman" w:cs="Times New Roman" w:eastAsia="Times New Roman"/>
        </w:rPr>
        <w:t>3-6</w:t>
      </w:r>
      <w:r>
        <w:rPr>
          <w:rFonts w:ascii="Times New Roman" w:hAnsi="Times New Roman" w:cs="Times New Roman" w:eastAsia="Times New Roman"/>
          <w:spacing w:val="-2"/>
        </w:rPr>
        <w:t> </w:t>
      </w:r>
      <w:r>
        <w:rPr>
          <w:rFonts w:ascii="宋体" w:hAnsi="宋体" w:cs="宋体" w:eastAsia="宋体"/>
          <w:spacing w:val="-3"/>
        </w:rPr>
        <w:t>题。</w:t>
      </w:r>
      <w:r>
        <w:rPr>
          <w:rFonts w:ascii="宋体" w:hAnsi="宋体" w:cs="宋体" w:eastAsia="宋体"/>
        </w:rPr>
      </w:r>
    </w:p>
    <w:p>
      <w:pPr>
        <w:pStyle w:val="BodyText"/>
        <w:spacing w:line="272" w:lineRule="exact"/>
        <w:ind w:right="0"/>
        <w:jc w:val="left"/>
      </w:pPr>
      <w:r>
        <w:rPr>
          <w:rFonts w:ascii="Times New Roman" w:hAnsi="Times New Roman" w:cs="Times New Roman" w:eastAsia="Times New Roman"/>
        </w:rPr>
        <w:t>3</w:t>
      </w:r>
      <w:r>
        <w:rPr/>
        <w:t>．北半球是春分，南半球</w:t>
      </w:r>
    </w:p>
    <w:p>
      <w:pPr>
        <w:pStyle w:val="BodyText"/>
        <w:tabs>
          <w:tab w:pos="2836" w:val="left" w:leader="none"/>
          <w:tab w:pos="4919" w:val="left" w:leader="none"/>
          <w:tab w:pos="7001" w:val="left" w:leader="none"/>
        </w:tabs>
        <w:spacing w:line="272" w:lineRule="exact"/>
        <w:ind w:left="529" w:right="0"/>
        <w:jc w:val="left"/>
      </w:pPr>
      <w:r>
        <w:rPr>
          <w:rFonts w:ascii="Times New Roman" w:hAnsi="Times New Roman" w:cs="Times New Roman" w:eastAsia="Times New Roman"/>
        </w:rPr>
        <w:t>A. </w:t>
      </w:r>
      <w:r>
        <w:rPr>
          <w:rFonts w:ascii="Times New Roman" w:hAnsi="Times New Roman" w:cs="Times New Roman" w:eastAsia="Times New Roman"/>
          <w:spacing w:val="1"/>
        </w:rPr>
        <w:t> </w:t>
      </w:r>
      <w:r>
        <w:rPr/>
        <w:t>也是春分</w:t>
        <w:tab/>
      </w:r>
      <w:r>
        <w:rPr>
          <w:rFonts w:ascii="Times New Roman" w:hAnsi="Times New Roman" w:cs="Times New Roman" w:eastAsia="Times New Roman"/>
        </w:rPr>
        <w:t>B.</w:t>
      </w:r>
      <w:r>
        <w:rPr>
          <w:rFonts w:ascii="Times New Roman" w:hAnsi="Times New Roman" w:cs="Times New Roman" w:eastAsia="Times New Roman"/>
          <w:spacing w:val="52"/>
        </w:rPr>
        <w:t> </w:t>
      </w:r>
      <w:r>
        <w:rPr/>
        <w:t>是秋分</w:t>
        <w:tab/>
      </w:r>
      <w:r>
        <w:rPr>
          <w:rFonts w:ascii="Times New Roman" w:hAnsi="Times New Roman" w:cs="Times New Roman" w:eastAsia="Times New Roman"/>
        </w:rPr>
        <w:t>C.</w:t>
      </w:r>
      <w:r>
        <w:rPr>
          <w:rFonts w:ascii="Times New Roman" w:hAnsi="Times New Roman" w:cs="Times New Roman" w:eastAsia="Times New Roman"/>
          <w:spacing w:val="51"/>
        </w:rPr>
        <w:t> </w:t>
      </w:r>
      <w:r>
        <w:rPr>
          <w:rFonts w:ascii="宋体" w:hAnsi="宋体" w:cs="宋体" w:eastAsia="宋体"/>
          <w:spacing w:val="51"/>
        </w:rPr>
      </w:r>
      <w:r>
        <w:rPr/>
        <w:t>是冬至</w:t>
        <w:tab/>
      </w:r>
      <w:r>
        <w:rPr>
          <w:rFonts w:ascii="Times New Roman" w:hAnsi="Times New Roman" w:cs="Times New Roman" w:eastAsia="Times New Roman"/>
        </w:rPr>
        <w:t>D. </w:t>
      </w:r>
      <w:r>
        <w:rPr>
          <w:rFonts w:ascii="Times New Roman" w:hAnsi="Times New Roman" w:cs="Times New Roman" w:eastAsia="Times New Roman"/>
          <w:spacing w:val="4"/>
        </w:rPr>
        <w:t> </w:t>
      </w:r>
      <w:r>
        <w:rPr>
          <w:spacing w:val="-3"/>
        </w:rPr>
        <w:t>是夏至</w:t>
      </w:r>
      <w:r>
        <w:rPr/>
      </w:r>
    </w:p>
    <w:p>
      <w:pPr>
        <w:pStyle w:val="BodyText"/>
        <w:spacing w:line="272" w:lineRule="exact"/>
        <w:ind w:right="0"/>
        <w:jc w:val="left"/>
      </w:pPr>
      <w:r>
        <w:rPr>
          <w:rFonts w:ascii="Times New Roman" w:hAnsi="Times New Roman" w:cs="Times New Roman" w:eastAsia="Times New Roman"/>
        </w:rPr>
        <w:t>4</w:t>
      </w:r>
      <w:r>
        <w:rPr/>
        <w:t>．北京此时节</w:t>
      </w:r>
    </w:p>
    <w:p>
      <w:pPr>
        <w:pStyle w:val="BodyText"/>
        <w:tabs>
          <w:tab w:pos="4830" w:val="left" w:leader="none"/>
        </w:tabs>
        <w:spacing w:line="272" w:lineRule="exact"/>
        <w:ind w:left="529" w:right="0"/>
        <w:jc w:val="left"/>
      </w:pPr>
      <w:r>
        <w:rPr>
          <w:rFonts w:ascii="Times New Roman" w:hAnsi="Times New Roman" w:cs="Times New Roman" w:eastAsia="Times New Roman"/>
        </w:rPr>
        <w:t>A.</w:t>
      </w:r>
      <w:r>
        <w:rPr>
          <w:rFonts w:ascii="Times New Roman" w:hAnsi="Times New Roman" w:cs="Times New Roman" w:eastAsia="Times New Roman"/>
          <w:spacing w:val="50"/>
        </w:rPr>
        <w:t> </w:t>
      </w:r>
      <w:r>
        <w:rPr/>
        <w:t>烈日炎炎，酷热难当</w:t>
        <w:tab/>
      </w:r>
      <w:r>
        <w:rPr>
          <w:rFonts w:ascii="Times New Roman" w:hAnsi="Times New Roman" w:cs="Times New Roman" w:eastAsia="Times New Roman"/>
        </w:rPr>
        <w:t>B.</w:t>
      </w:r>
      <w:r>
        <w:rPr>
          <w:rFonts w:ascii="Times New Roman" w:hAnsi="Times New Roman" w:cs="Times New Roman" w:eastAsia="Times New Roman"/>
          <w:spacing w:val="50"/>
        </w:rPr>
        <w:t> </w:t>
      </w:r>
      <w:r>
        <w:rPr/>
        <w:t>秋高气爽，天气渐凉</w:t>
      </w:r>
    </w:p>
    <w:p>
      <w:pPr>
        <w:pStyle w:val="BodyText"/>
        <w:tabs>
          <w:tab w:pos="4818" w:val="left" w:leader="none"/>
        </w:tabs>
        <w:spacing w:line="273" w:lineRule="exact"/>
        <w:ind w:left="529" w:right="0"/>
        <w:jc w:val="left"/>
      </w:pPr>
      <w:r>
        <w:rPr>
          <w:rFonts w:ascii="Times New Roman" w:hAnsi="Times New Roman" w:cs="Times New Roman" w:eastAsia="Times New Roman"/>
        </w:rPr>
        <w:t>C.</w:t>
      </w:r>
      <w:r>
        <w:rPr>
          <w:rFonts w:ascii="Times New Roman" w:hAnsi="Times New Roman" w:cs="Times New Roman" w:eastAsia="Times New Roman"/>
          <w:spacing w:val="52"/>
        </w:rPr>
        <w:t> </w:t>
      </w:r>
      <w:r>
        <w:rPr/>
        <w:t>阳光明媚，春意融融</w:t>
        <w:tab/>
      </w:r>
      <w:r>
        <w:rPr>
          <w:rFonts w:ascii="Times New Roman" w:hAnsi="Times New Roman" w:cs="Times New Roman" w:eastAsia="Times New Roman"/>
        </w:rPr>
        <w:t>D.</w:t>
      </w:r>
      <w:r>
        <w:rPr>
          <w:rFonts w:ascii="Times New Roman" w:hAnsi="Times New Roman" w:cs="Times New Roman" w:eastAsia="Times New Roman"/>
          <w:spacing w:val="50"/>
        </w:rPr>
        <w:t> </w:t>
      </w:r>
      <w:r>
        <w:rPr/>
        <w:t>天寒地冻，空气干燥</w:t>
      </w:r>
    </w:p>
    <w:p>
      <w:pPr>
        <w:pStyle w:val="BodyText"/>
        <w:tabs>
          <w:tab w:pos="4835" w:val="left" w:leader="none"/>
        </w:tabs>
        <w:spacing w:line="274" w:lineRule="exact" w:before="16"/>
        <w:ind w:left="529" w:right="2234" w:hanging="420"/>
        <w:jc w:val="left"/>
      </w:pPr>
      <w:r>
        <w:rPr>
          <w:rFonts w:ascii="Times New Roman" w:hAnsi="Times New Roman" w:cs="Times New Roman" w:eastAsia="Times New Roman"/>
          <w:spacing w:val="-2"/>
        </w:rPr>
        <w:t>5</w:t>
      </w:r>
      <w:r>
        <w:rPr>
          <w:spacing w:val="-2"/>
        </w:rPr>
        <w:t>．在古代，春分也是民俗节日。下列选项中可能在春分日出现的活动是</w:t>
      </w:r>
      <w:r>
        <w:rPr>
          <w:spacing w:val="-46"/>
        </w:rPr>
        <w:t> </w:t>
      </w:r>
      <w:r>
        <w:rPr>
          <w:spacing w:val="-46"/>
        </w:rPr>
      </w:r>
      <w:r>
        <w:rPr>
          <w:rFonts w:ascii="Times New Roman" w:hAnsi="Times New Roman" w:cs="Times New Roman" w:eastAsia="Times New Roman"/>
          <w:spacing w:val="-2"/>
        </w:rPr>
        <w:t>A</w:t>
      </w:r>
      <w:r>
        <w:rPr>
          <w:spacing w:val="-2"/>
        </w:rPr>
        <w:t>．放风筝、吃春菜</w:t>
        <w:tab/>
      </w:r>
      <w:r>
        <w:rPr>
          <w:rFonts w:ascii="Times New Roman" w:hAnsi="Times New Roman" w:cs="Times New Roman" w:eastAsia="Times New Roman"/>
          <w:spacing w:val="-2"/>
        </w:rPr>
        <w:t>B</w:t>
      </w:r>
      <w:r>
        <w:rPr>
          <w:spacing w:val="-2"/>
        </w:rPr>
        <w:t>．赏红叶、包粽子</w:t>
      </w:r>
    </w:p>
    <w:p>
      <w:pPr>
        <w:pStyle w:val="BodyText"/>
        <w:tabs>
          <w:tab w:pos="4871" w:val="left" w:leader="none"/>
        </w:tabs>
        <w:spacing w:line="253" w:lineRule="exact"/>
        <w:ind w:right="0" w:firstLine="419"/>
        <w:jc w:val="left"/>
      </w:pPr>
      <w:r>
        <w:rPr>
          <w:rFonts w:ascii="Times New Roman" w:hAnsi="Times New Roman" w:cs="Times New Roman" w:eastAsia="Times New Roman"/>
          <w:spacing w:val="-2"/>
        </w:rPr>
        <w:t>C</w:t>
      </w:r>
      <w:r>
        <w:rPr>
          <w:spacing w:val="-2"/>
        </w:rPr>
        <w:t>．堆雪人、煮元宵</w:t>
        <w:tab/>
      </w:r>
      <w:r>
        <w:rPr>
          <w:rFonts w:ascii="Times New Roman" w:hAnsi="Times New Roman" w:cs="Times New Roman" w:eastAsia="Times New Roman"/>
          <w:spacing w:val="-2"/>
        </w:rPr>
        <w:t>D</w:t>
      </w:r>
      <w:r>
        <w:rPr>
          <w:spacing w:val="-2"/>
        </w:rPr>
        <w:t>．游河泳、涮白菜</w:t>
      </w:r>
    </w:p>
    <w:p>
      <w:pPr>
        <w:pStyle w:val="BodyText"/>
        <w:spacing w:line="272" w:lineRule="exact" w:before="19"/>
        <w:ind w:right="0"/>
        <w:jc w:val="left"/>
      </w:pPr>
      <w:r>
        <w:rPr>
          <w:rFonts w:ascii="Times New Roman" w:hAnsi="Times New Roman" w:cs="Times New Roman" w:eastAsia="Times New Roman"/>
          <w:spacing w:val="-6"/>
        </w:rPr>
        <w:t>6</w:t>
      </w:r>
      <w:r>
        <w:rPr>
          <w:spacing w:val="-6"/>
        </w:rPr>
        <w:t>．“春分麦起身，一刻值千金”，意思是说：冬小麦秋天播种出苗后，过了一冬之后，到了春分</w:t>
      </w:r>
      <w:r>
        <w:rPr>
          <w:spacing w:val="-50"/>
        </w:rPr>
        <w:t> </w:t>
      </w:r>
      <w:r>
        <w:rPr>
          <w:spacing w:val="-50"/>
        </w:rPr>
      </w:r>
      <w:r>
        <w:rPr>
          <w:spacing w:val="-6"/>
        </w:rPr>
        <w:t>时节生长非常迅速。“春分麦起身，一刻值千金”这个谚语出自</w:t>
      </w:r>
    </w:p>
    <w:p>
      <w:pPr>
        <w:pStyle w:val="BodyText"/>
        <w:tabs>
          <w:tab w:pos="2886" w:val="left" w:leader="none"/>
          <w:tab w:pos="6895" w:val="left" w:leader="none"/>
        </w:tabs>
        <w:spacing w:line="255" w:lineRule="exact"/>
        <w:ind w:left="529" w:right="0"/>
        <w:jc w:val="left"/>
      </w:pPr>
      <w:r>
        <w:rPr>
          <w:rFonts w:ascii="Times New Roman" w:hAnsi="Times New Roman" w:cs="Times New Roman" w:eastAsia="Times New Roman"/>
          <w:spacing w:val="-1"/>
        </w:rPr>
        <w:t>A</w:t>
      </w:r>
      <w:r>
        <w:rPr>
          <w:spacing w:val="-1"/>
        </w:rPr>
        <w:t>．西北地区</w:t>
        <w:tab/>
      </w:r>
      <w:r>
        <w:rPr>
          <w:rFonts w:ascii="Times New Roman" w:hAnsi="Times New Roman" w:cs="Times New Roman" w:eastAsia="Times New Roman"/>
          <w:spacing w:val="-2"/>
        </w:rPr>
        <w:t>B</w:t>
      </w:r>
      <w:r>
        <w:rPr>
          <w:spacing w:val="-2"/>
        </w:rPr>
        <w:t>．南方地区</w:t>
      </w:r>
      <w:r>
        <w:rPr>
          <w:spacing w:val="-1"/>
        </w:rPr>
        <w:t>        </w:t>
      </w:r>
      <w:r>
        <w:rPr>
          <w:rFonts w:ascii="宋体" w:hAnsi="宋体" w:cs="宋体" w:eastAsia="宋体"/>
          <w:spacing w:val="-1"/>
        </w:rPr>
      </w:r>
      <w:r>
        <w:rPr>
          <w:rFonts w:ascii="Times New Roman" w:hAnsi="Times New Roman" w:cs="Times New Roman" w:eastAsia="Times New Roman"/>
        </w:rPr>
        <w:t>C. </w:t>
      </w:r>
      <w:r>
        <w:rPr>
          <w:rFonts w:ascii="Times New Roman" w:hAnsi="Times New Roman" w:cs="Times New Roman" w:eastAsia="Times New Roman"/>
          <w:spacing w:val="20"/>
        </w:rPr>
        <w:t> </w:t>
      </w:r>
      <w:r>
        <w:rPr>
          <w:spacing w:val="-1"/>
        </w:rPr>
        <w:t>北方地区</w:t>
        <w:tab/>
      </w:r>
      <w:r>
        <w:rPr>
          <w:rFonts w:ascii="Times New Roman" w:hAnsi="Times New Roman" w:cs="Times New Roman" w:eastAsia="Times New Roman"/>
          <w:spacing w:val="-1"/>
        </w:rPr>
        <w:t>D</w:t>
      </w:r>
      <w:r>
        <w:rPr>
          <w:spacing w:val="-1"/>
        </w:rPr>
        <w:t>．青藏地区</w:t>
      </w:r>
    </w:p>
    <w:p>
      <w:pPr>
        <w:pStyle w:val="BodyText"/>
        <w:spacing w:line="271" w:lineRule="exact"/>
        <w:ind w:left="529" w:right="0"/>
        <w:jc w:val="left"/>
        <w:rPr>
          <w:rFonts w:ascii="宋体" w:hAnsi="宋体" w:cs="宋体" w:eastAsia="宋体"/>
        </w:rPr>
      </w:pPr>
      <w:r>
        <w:rPr>
          <w:rFonts w:ascii="宋体" w:hAnsi="宋体" w:cs="宋体" w:eastAsia="宋体"/>
        </w:rPr>
        <w:t>有一旅行者于</w:t>
      </w:r>
      <w:r>
        <w:rPr>
          <w:rFonts w:ascii="宋体" w:hAnsi="宋体" w:cs="宋体" w:eastAsia="宋体"/>
          <w:spacing w:val="-49"/>
        </w:rPr>
        <w:t> </w:t>
      </w:r>
      <w:r>
        <w:rPr>
          <w:rFonts w:ascii="Times New Roman" w:hAnsi="Times New Roman" w:cs="Times New Roman" w:eastAsia="Times New Roman"/>
        </w:rPr>
        <w:t>2019</w:t>
      </w:r>
      <w:r>
        <w:rPr>
          <w:rFonts w:ascii="Times New Roman" w:hAnsi="Times New Roman" w:cs="Times New Roman" w:eastAsia="Times New Roman"/>
          <w:spacing w:val="6"/>
        </w:rPr>
        <w:t> </w:t>
      </w:r>
      <w:r>
        <w:rPr>
          <w:rFonts w:ascii="宋体" w:hAnsi="宋体" w:cs="宋体" w:eastAsia="宋体"/>
        </w:rPr>
        <w:t>年</w:t>
      </w:r>
      <w:r>
        <w:rPr>
          <w:rFonts w:ascii="宋体" w:hAnsi="宋体" w:cs="宋体" w:eastAsia="宋体"/>
          <w:spacing w:val="-47"/>
        </w:rPr>
        <w:t> </w:t>
      </w:r>
      <w:r>
        <w:rPr>
          <w:rFonts w:ascii="Times New Roman" w:hAnsi="Times New Roman" w:cs="Times New Roman" w:eastAsia="Times New Roman"/>
        </w:rPr>
        <w:t>5</w:t>
      </w:r>
      <w:r>
        <w:rPr>
          <w:rFonts w:ascii="Times New Roman" w:hAnsi="Times New Roman" w:cs="Times New Roman" w:eastAsia="Times New Roman"/>
          <w:spacing w:val="3"/>
        </w:rPr>
        <w:t> </w:t>
      </w:r>
      <w:r>
        <w:rPr>
          <w:rFonts w:ascii="宋体" w:hAnsi="宋体" w:cs="宋体" w:eastAsia="宋体"/>
        </w:rPr>
        <w:t>月</w:t>
      </w:r>
      <w:r>
        <w:rPr>
          <w:rFonts w:ascii="宋体" w:hAnsi="宋体" w:cs="宋体" w:eastAsia="宋体"/>
          <w:spacing w:val="-47"/>
        </w:rPr>
        <w:t> </w:t>
      </w:r>
      <w:r>
        <w:rPr>
          <w:rFonts w:ascii="Times New Roman" w:hAnsi="Times New Roman" w:cs="Times New Roman" w:eastAsia="Times New Roman"/>
        </w:rPr>
        <w:t>18</w:t>
      </w:r>
      <w:r>
        <w:rPr>
          <w:rFonts w:ascii="Times New Roman" w:hAnsi="Times New Roman" w:cs="Times New Roman" w:eastAsia="Times New Roman"/>
          <w:spacing w:val="6"/>
        </w:rPr>
        <w:t> </w:t>
      </w:r>
      <w:r>
        <w:rPr>
          <w:rFonts w:ascii="宋体" w:hAnsi="宋体" w:cs="宋体" w:eastAsia="宋体"/>
        </w:rPr>
        <w:t>日前往北京某地区进行户外活动，到达预定目标后其</w:t>
      </w:r>
      <w:r>
        <w:rPr>
          <w:rFonts w:ascii="宋体" w:hAnsi="宋体" w:cs="宋体" w:eastAsia="宋体"/>
          <w:spacing w:val="-49"/>
        </w:rPr>
        <w:t> </w:t>
      </w:r>
      <w:r>
        <w:rPr>
          <w:rFonts w:ascii="Times New Roman" w:hAnsi="Times New Roman" w:cs="Times New Roman" w:eastAsia="Times New Roman"/>
        </w:rPr>
        <w:t>GPS</w:t>
      </w:r>
      <w:r>
        <w:rPr>
          <w:rFonts w:ascii="Times New Roman" w:hAnsi="Times New Roman" w:cs="Times New Roman" w:eastAsia="Times New Roman"/>
          <w:spacing w:val="4"/>
        </w:rPr>
        <w:t> </w:t>
      </w:r>
      <w:r>
        <w:rPr>
          <w:rFonts w:ascii="宋体" w:hAnsi="宋体" w:cs="宋体" w:eastAsia="宋体"/>
        </w:rPr>
        <w:t>手</w:t>
      </w:r>
    </w:p>
    <w:p>
      <w:pPr>
        <w:pStyle w:val="BodyText"/>
        <w:spacing w:line="281" w:lineRule="exact"/>
        <w:ind w:right="0"/>
        <w:jc w:val="left"/>
        <w:rPr>
          <w:rFonts w:ascii="宋体" w:hAnsi="宋体" w:cs="宋体" w:eastAsia="宋体"/>
        </w:rPr>
      </w:pPr>
      <w:r>
        <w:rPr>
          <w:rFonts w:ascii="宋体" w:hAnsi="宋体" w:cs="宋体" w:eastAsia="宋体"/>
        </w:rPr>
        <w:t>持机显示：</w:t>
      </w:r>
      <w:r>
        <w:rPr>
          <w:rFonts w:ascii="Times New Roman" w:hAnsi="Times New Roman" w:cs="Times New Roman" w:eastAsia="Times New Roman"/>
        </w:rPr>
        <w:t>40</w:t>
      </w:r>
      <w:r>
        <w:rPr>
          <w:rFonts w:ascii="宋体" w:hAnsi="宋体" w:cs="宋体" w:eastAsia="宋体"/>
        </w:rPr>
        <w:t>°</w:t>
      </w:r>
      <w:r>
        <w:rPr>
          <w:rFonts w:ascii="Times New Roman" w:hAnsi="Times New Roman" w:cs="Times New Roman" w:eastAsia="Times New Roman"/>
        </w:rPr>
        <w:t>03</w:t>
      </w:r>
      <w:r>
        <w:rPr>
          <w:rFonts w:ascii="宋体" w:hAnsi="宋体" w:cs="宋体" w:eastAsia="宋体"/>
        </w:rPr>
        <w:t>ˊ</w:t>
      </w:r>
      <w:r>
        <w:rPr>
          <w:rFonts w:ascii="Times New Roman" w:hAnsi="Times New Roman" w:cs="Times New Roman" w:eastAsia="Times New Roman"/>
        </w:rPr>
        <w:t>N</w:t>
      </w:r>
      <w:r>
        <w:rPr>
          <w:rFonts w:ascii="宋体" w:hAnsi="宋体" w:cs="宋体" w:eastAsia="宋体"/>
        </w:rPr>
        <w:t>、</w:t>
      </w:r>
      <w:r>
        <w:rPr>
          <w:rFonts w:ascii="Times New Roman" w:hAnsi="Times New Roman" w:cs="Times New Roman" w:eastAsia="Times New Roman"/>
        </w:rPr>
        <w:t>105</w:t>
      </w:r>
      <w:r>
        <w:rPr>
          <w:rFonts w:ascii="宋体" w:hAnsi="宋体" w:cs="宋体" w:eastAsia="宋体"/>
        </w:rPr>
        <w:t>°</w:t>
      </w:r>
      <w:r>
        <w:rPr>
          <w:rFonts w:ascii="Times New Roman" w:hAnsi="Times New Roman" w:cs="Times New Roman" w:eastAsia="Times New Roman"/>
        </w:rPr>
        <w:t>35</w:t>
      </w:r>
      <w:r>
        <w:rPr>
          <w:rFonts w:ascii="宋体" w:hAnsi="宋体" w:cs="宋体" w:eastAsia="宋体"/>
        </w:rPr>
        <w:t>ˊ</w:t>
      </w:r>
      <w:r>
        <w:rPr>
          <w:rFonts w:ascii="Times New Roman" w:hAnsi="Times New Roman" w:cs="Times New Roman" w:eastAsia="Times New Roman"/>
        </w:rPr>
        <w:t>E</w:t>
      </w:r>
      <w:r>
        <w:rPr>
          <w:rFonts w:ascii="宋体" w:hAnsi="宋体" w:cs="宋体" w:eastAsia="宋体"/>
        </w:rPr>
        <w:t>、高度</w:t>
      </w:r>
      <w:r>
        <w:rPr>
          <w:rFonts w:ascii="宋体" w:hAnsi="宋体" w:cs="宋体" w:eastAsia="宋体"/>
          <w:spacing w:val="-54"/>
        </w:rPr>
        <w:t> </w:t>
      </w:r>
      <w:r>
        <w:rPr>
          <w:rFonts w:ascii="Times New Roman" w:hAnsi="Times New Roman" w:cs="Times New Roman" w:eastAsia="Times New Roman"/>
        </w:rPr>
        <w:t>1730</w:t>
      </w:r>
      <w:r>
        <w:rPr>
          <w:rFonts w:ascii="Times New Roman" w:hAnsi="Times New Roman" w:cs="Times New Roman" w:eastAsia="Times New Roman"/>
          <w:spacing w:val="-3"/>
        </w:rPr>
        <w:t> </w:t>
      </w:r>
      <w:r>
        <w:rPr>
          <w:rFonts w:ascii="宋体" w:hAnsi="宋体" w:cs="宋体" w:eastAsia="宋体"/>
        </w:rPr>
        <w:t>米。据此，完成</w:t>
      </w:r>
      <w:r>
        <w:rPr>
          <w:rFonts w:ascii="宋体" w:hAnsi="宋体" w:cs="宋体" w:eastAsia="宋体"/>
          <w:spacing w:val="-54"/>
        </w:rPr>
        <w:t> </w:t>
      </w:r>
      <w:r>
        <w:rPr>
          <w:rFonts w:ascii="Times New Roman" w:hAnsi="Times New Roman" w:cs="Times New Roman" w:eastAsia="Times New Roman"/>
        </w:rPr>
        <w:t>7-10</w:t>
      </w:r>
      <w:r>
        <w:rPr>
          <w:rFonts w:ascii="Times New Roman" w:hAnsi="Times New Roman" w:cs="Times New Roman" w:eastAsia="Times New Roman"/>
          <w:spacing w:val="-1"/>
        </w:rPr>
        <w:t> </w:t>
      </w:r>
      <w:r>
        <w:rPr>
          <w:rFonts w:ascii="宋体" w:hAnsi="宋体" w:cs="宋体" w:eastAsia="宋体"/>
          <w:spacing w:val="-3"/>
        </w:rPr>
        <w:t>题。</w:t>
      </w:r>
      <w:r>
        <w:rPr>
          <w:rFonts w:ascii="宋体" w:hAnsi="宋体" w:cs="宋体" w:eastAsia="宋体"/>
        </w:rPr>
      </w:r>
    </w:p>
    <w:p>
      <w:pPr>
        <w:pStyle w:val="BodyText"/>
        <w:spacing w:line="240" w:lineRule="auto" w:before="7"/>
        <w:ind w:right="0"/>
        <w:jc w:val="left"/>
      </w:pPr>
      <w:r>
        <w:rPr>
          <w:rFonts w:ascii="Times New Roman" w:hAnsi="Times New Roman" w:cs="Times New Roman" w:eastAsia="Times New Roman"/>
        </w:rPr>
        <w:t>7</w:t>
      </w:r>
      <w:r>
        <w:rPr/>
        <w:t>．旅行者所处的地形类型可能为</w:t>
      </w:r>
    </w:p>
    <w:p>
      <w:pPr>
        <w:pStyle w:val="BodyText"/>
        <w:tabs>
          <w:tab w:pos="2886" w:val="left" w:leader="none"/>
          <w:tab w:pos="6948" w:val="left" w:leader="none"/>
        </w:tabs>
        <w:spacing w:line="256" w:lineRule="auto" w:before="21"/>
        <w:ind w:right="1236" w:firstLine="419"/>
        <w:jc w:val="left"/>
      </w:pPr>
      <w:r>
        <w:rPr>
          <w:rFonts w:ascii="Times New Roman" w:hAnsi="Times New Roman" w:cs="Times New Roman" w:eastAsia="Times New Roman"/>
          <w:spacing w:val="-1"/>
        </w:rPr>
        <w:t>A</w:t>
      </w:r>
      <w:r>
        <w:rPr>
          <w:spacing w:val="-1"/>
        </w:rPr>
        <w:t>．平原</w:t>
        <w:tab/>
      </w:r>
      <w:r>
        <w:rPr>
          <w:rFonts w:ascii="Times New Roman" w:hAnsi="Times New Roman" w:cs="Times New Roman" w:eastAsia="Times New Roman"/>
          <w:spacing w:val="-1"/>
        </w:rPr>
        <w:t>B</w:t>
      </w:r>
      <w:r>
        <w:rPr>
          <w:spacing w:val="-1"/>
        </w:rPr>
        <w:t>．盆地</w:t>
      </w:r>
      <w:r>
        <w:rPr/>
        <w:t>           </w:t>
      </w:r>
      <w:r>
        <w:rPr>
          <w:spacing w:val="6"/>
        </w:rPr>
        <w:t> </w:t>
      </w:r>
      <w:r>
        <w:rPr>
          <w:rFonts w:ascii="宋体" w:hAnsi="宋体" w:cs="宋体" w:eastAsia="宋体"/>
          <w:spacing w:val="6"/>
        </w:rPr>
      </w:r>
      <w:r>
        <w:rPr>
          <w:rFonts w:ascii="Times New Roman" w:hAnsi="Times New Roman" w:cs="Times New Roman" w:eastAsia="Times New Roman"/>
          <w:spacing w:val="-1"/>
        </w:rPr>
        <w:t>C</w:t>
      </w:r>
      <w:r>
        <w:rPr>
          <w:spacing w:val="-1"/>
        </w:rPr>
        <w:t>．山地</w:t>
        <w:tab/>
      </w:r>
      <w:r>
        <w:rPr>
          <w:rFonts w:ascii="Times New Roman" w:hAnsi="Times New Roman" w:cs="Times New Roman" w:eastAsia="Times New Roman"/>
          <w:spacing w:val="-2"/>
        </w:rPr>
        <w:t>D</w:t>
      </w:r>
      <w:r>
        <w:rPr>
          <w:spacing w:val="-2"/>
        </w:rPr>
        <w:t>．丘陵</w:t>
      </w:r>
      <w:r>
        <w:rPr>
          <w:spacing w:val="-3"/>
          <w:w w:val="100"/>
        </w:rPr>
        <w:t> </w:t>
      </w:r>
      <w:r>
        <w:rPr>
          <w:rFonts w:ascii="Times New Roman" w:hAnsi="Times New Roman" w:cs="Times New Roman" w:eastAsia="Times New Roman"/>
        </w:rPr>
        <w:t>8</w:t>
      </w:r>
      <w:r>
        <w:rPr/>
        <w:t>．旅行者</w:t>
      </w:r>
      <w:r>
        <w:rPr>
          <w:spacing w:val="-55"/>
        </w:rPr>
        <w:t> </w:t>
      </w:r>
      <w:r>
        <w:rPr>
          <w:rFonts w:ascii="Times New Roman" w:hAnsi="Times New Roman" w:cs="Times New Roman" w:eastAsia="Times New Roman"/>
        </w:rPr>
        <w:t>GPS </w:t>
      </w:r>
      <w:r>
        <w:rPr/>
        <w:t>手持机上显示的高度为所在位置与</w:t>
      </w:r>
    </w:p>
    <w:p>
      <w:pPr>
        <w:pStyle w:val="BodyText"/>
        <w:tabs>
          <w:tab w:pos="4883" w:val="left" w:leader="none"/>
        </w:tabs>
        <w:spacing w:line="240" w:lineRule="auto" w:before="5"/>
        <w:ind w:left="529" w:right="0"/>
        <w:jc w:val="left"/>
        <w:rPr>
          <w:rFonts w:ascii="宋体" w:hAnsi="宋体" w:cs="宋体" w:eastAsia="宋体"/>
        </w:rPr>
      </w:pPr>
      <w:r>
        <w:rPr>
          <w:rFonts w:ascii="Times New Roman" w:hAnsi="Times New Roman" w:cs="Times New Roman" w:eastAsia="Times New Roman"/>
          <w:spacing w:val="-2"/>
        </w:rPr>
        <w:t>A</w:t>
      </w:r>
      <w:r>
        <w:rPr>
          <w:spacing w:val="-2"/>
        </w:rPr>
        <w:t>．出发地之间的高度</w:t>
        <w:tab/>
      </w:r>
      <w:r>
        <w:rPr>
          <w:rFonts w:ascii="Times New Roman" w:hAnsi="Times New Roman" w:cs="Times New Roman" w:eastAsia="Times New Roman"/>
          <w:spacing w:val="-2"/>
        </w:rPr>
        <w:t>B</w:t>
      </w:r>
      <w:r>
        <w:rPr>
          <w:spacing w:val="-2"/>
        </w:rPr>
        <w:t>．附近河流之间的高度</w:t>
      </w:r>
      <w:r>
        <w:rPr>
          <w:rFonts w:ascii="宋体" w:hAnsi="宋体" w:cs="宋体" w:eastAsia="宋体"/>
        </w:rPr>
        <w:t>   </w:t>
      </w:r>
      <w:r>
        <w:rPr>
          <w:rFonts w:ascii="宋体" w:hAnsi="宋体" w:cs="宋体" w:eastAsia="宋体"/>
          <w:spacing w:val="-3"/>
        </w:rPr>
        <w:t> </w:t>
      </w:r>
      <w:r>
        <w:rPr>
          <w:rFonts w:ascii="宋体" w:hAnsi="宋体" w:cs="宋体" w:eastAsia="宋体"/>
        </w:rPr>
        <w:t> </w:t>
      </w:r>
    </w:p>
    <w:p>
      <w:pPr>
        <w:pStyle w:val="BodyText"/>
        <w:tabs>
          <w:tab w:pos="4871" w:val="left" w:leader="none"/>
        </w:tabs>
        <w:spacing w:line="240" w:lineRule="auto" w:before="21"/>
        <w:ind w:left="529" w:right="0"/>
        <w:jc w:val="left"/>
      </w:pPr>
      <w:r>
        <w:rPr>
          <w:rFonts w:ascii="Times New Roman" w:hAnsi="Times New Roman" w:cs="Times New Roman" w:eastAsia="Times New Roman"/>
          <w:spacing w:val="-2"/>
        </w:rPr>
        <w:t>C</w:t>
      </w:r>
      <w:r>
        <w:rPr>
          <w:spacing w:val="-2"/>
        </w:rPr>
        <w:t>．附近聚落之间的高度</w:t>
      </w:r>
      <w:r>
        <w:rPr>
          <w:rFonts w:ascii="宋体" w:hAnsi="宋体" w:cs="宋体" w:eastAsia="宋体"/>
          <w:spacing w:val="-2"/>
        </w:rPr>
        <w:tab/>
      </w:r>
      <w:r>
        <w:rPr>
          <w:rFonts w:ascii="Times New Roman" w:hAnsi="Times New Roman" w:cs="Times New Roman" w:eastAsia="Times New Roman"/>
          <w:spacing w:val="-2"/>
        </w:rPr>
        <w:t>D</w:t>
      </w:r>
      <w:r>
        <w:rPr>
          <w:spacing w:val="-2"/>
        </w:rPr>
        <w:t>．海平面之间的高度</w:t>
      </w:r>
    </w:p>
    <w:p>
      <w:pPr>
        <w:spacing w:after="0" w:line="240" w:lineRule="auto"/>
        <w:jc w:val="left"/>
        <w:sectPr>
          <w:type w:val="continuous"/>
          <w:pgSz w:w="11910" w:h="16840"/>
          <w:pgMar w:top="1420" w:bottom="1180" w:left="1480" w:right="1460"/>
        </w:sectPr>
      </w:pPr>
    </w:p>
    <w:p>
      <w:pPr>
        <w:pStyle w:val="BodyText"/>
        <w:spacing w:line="256" w:lineRule="auto" w:before="12"/>
        <w:ind w:left="529" w:right="345" w:hanging="420"/>
        <w:jc w:val="left"/>
        <w:rPr>
          <w:rFonts w:ascii="宋体" w:hAnsi="宋体" w:cs="宋体" w:eastAsia="宋体"/>
        </w:rPr>
      </w:pPr>
      <w:r>
        <w:rPr>
          <w:rFonts w:ascii="Times New Roman" w:hAnsi="Times New Roman" w:cs="Times New Roman" w:eastAsia="Times New Roman"/>
        </w:rPr>
        <w:t>9</w:t>
      </w:r>
      <w:r>
        <w:rPr/>
        <w:t>．旅行者使用的</w:t>
      </w:r>
      <w:r>
        <w:rPr>
          <w:spacing w:val="-38"/>
        </w:rPr>
        <w:t> </w:t>
      </w:r>
      <w:r>
        <w:rPr>
          <w:rFonts w:ascii="Times New Roman" w:hAnsi="Times New Roman" w:cs="Times New Roman" w:eastAsia="Times New Roman"/>
        </w:rPr>
        <w:t>GPS</w:t>
      </w:r>
      <w:r>
        <w:rPr>
          <w:rFonts w:ascii="Times New Roman" w:hAnsi="Times New Roman" w:cs="Times New Roman" w:eastAsia="Times New Roman"/>
          <w:spacing w:val="15"/>
        </w:rPr>
        <w:t> </w:t>
      </w:r>
      <w:r>
        <w:rPr>
          <w:spacing w:val="-8"/>
        </w:rPr>
        <w:t>手持机上携带有电子地图。下列人类活动，电子地图不</w:t>
      </w:r>
      <w:r>
        <w:rPr>
          <w:spacing w:val="-8"/>
          <w:position w:val="-7"/>
        </w:rPr>
        <w:t>．</w:t>
      </w:r>
      <w:r>
        <w:rPr>
          <w:spacing w:val="-8"/>
        </w:rPr>
        <w:t>能提供帮助的是</w:t>
      </w:r>
      <w:r>
        <w:rPr>
          <w:spacing w:val="-98"/>
        </w:rPr>
        <w:t> </w:t>
      </w:r>
      <w:r>
        <w:rPr>
          <w:spacing w:val="-98"/>
        </w:rPr>
      </w:r>
      <w:r>
        <w:rPr>
          <w:rFonts w:ascii="Times New Roman" w:hAnsi="Times New Roman" w:cs="Times New Roman" w:eastAsia="Times New Roman"/>
        </w:rPr>
        <w:t>A</w:t>
      </w:r>
      <w:r>
        <w:rPr/>
        <w:t>．产品运输导航前往时，提供多条路线以备选择</w:t>
      </w:r>
      <w:r>
        <w:rPr>
          <w:w w:val="100"/>
        </w:rPr>
        <w:t> </w:t>
      </w:r>
      <w:r>
        <w:rPr>
          <w:rFonts w:ascii="Times New Roman" w:hAnsi="Times New Roman" w:cs="Times New Roman" w:eastAsia="Times New Roman"/>
        </w:rPr>
        <w:t>B</w:t>
      </w:r>
      <w:r>
        <w:rPr/>
        <w:t>．自驾游时，检索周边有哪些旅游景点</w:t>
      </w:r>
      <w:r>
        <w:rPr>
          <w:rFonts w:ascii="宋体" w:hAnsi="宋体" w:cs="宋体" w:eastAsia="宋体"/>
        </w:rPr>
        <w:t> </w:t>
      </w:r>
    </w:p>
    <w:p>
      <w:pPr>
        <w:pStyle w:val="BodyText"/>
        <w:spacing w:line="256" w:lineRule="auto" w:before="5"/>
        <w:ind w:left="529" w:right="345"/>
        <w:jc w:val="left"/>
      </w:pPr>
      <w:r>
        <w:rPr>
          <w:rFonts w:ascii="Times New Roman" w:hAnsi="Times New Roman" w:cs="Times New Roman" w:eastAsia="Times New Roman"/>
        </w:rPr>
        <w:t>C</w:t>
      </w:r>
      <w:r>
        <w:rPr/>
        <w:t>．调整比例尺，以了解不同尺度的区域信息</w:t>
      </w:r>
      <w:r>
        <w:rPr>
          <w:w w:val="100"/>
        </w:rPr>
        <w:t> </w:t>
      </w:r>
      <w:r>
        <w:rPr>
          <w:rFonts w:ascii="Times New Roman" w:hAnsi="Times New Roman" w:cs="Times New Roman" w:eastAsia="Times New Roman"/>
          <w:spacing w:val="-2"/>
        </w:rPr>
        <w:t>D</w:t>
      </w:r>
      <w:r>
        <w:rPr>
          <w:spacing w:val="-2"/>
        </w:rPr>
        <w:t>．在水利建设时，需了解河流水量、汛期、流速等相关信息</w:t>
      </w:r>
    </w:p>
    <w:p>
      <w:pPr>
        <w:pStyle w:val="BodyText"/>
        <w:spacing w:line="256" w:lineRule="auto" w:before="5"/>
        <w:ind w:right="0"/>
        <w:jc w:val="left"/>
      </w:pPr>
      <w:r>
        <w:rPr>
          <w:rFonts w:ascii="Times New Roman" w:hAnsi="Times New Roman" w:cs="Times New Roman" w:eastAsia="Times New Roman"/>
          <w:spacing w:val="-2"/>
        </w:rPr>
        <w:t>10</w:t>
      </w:r>
      <w:r>
        <w:rPr>
          <w:spacing w:val="-2"/>
        </w:rPr>
        <w:t>．该旅行者原打算利用暑假期间前往，后得知暑假期间易发生洪水等自然灾害，故提前成行。</w:t>
      </w:r>
      <w:r>
        <w:rPr>
          <w:spacing w:val="-24"/>
        </w:rPr>
        <w:t> </w:t>
      </w:r>
      <w:r>
        <w:rPr>
          <w:spacing w:val="-24"/>
        </w:rPr>
      </w:r>
      <w:r>
        <w:rPr/>
        <w:t>造成北京夏季洪水等自然灾害的天气为</w:t>
      </w:r>
    </w:p>
    <w:p>
      <w:pPr>
        <w:pStyle w:val="BodyText"/>
        <w:tabs>
          <w:tab w:pos="1099" w:val="left" w:leader="none"/>
          <w:tab w:pos="6936" w:val="left" w:leader="none"/>
          <w:tab w:pos="7505" w:val="left" w:leader="none"/>
        </w:tabs>
        <w:spacing w:line="240" w:lineRule="auto" w:before="118"/>
        <w:ind w:left="529" w:right="345"/>
        <w:jc w:val="left"/>
      </w:pPr>
      <w:r>
        <w:rPr>
          <w:rFonts w:ascii="Times New Roman" w:hAnsi="Times New Roman" w:cs="Times New Roman" w:eastAsia="Times New Roman"/>
        </w:rPr>
        <w:t>A</w:t>
      </w:r>
      <w:r>
        <w:rPr/>
        <w:t>．</w:t>
        <w:tab/>
      </w:r>
      <w:r>
        <w:rPr/>
        <w:drawing>
          <wp:inline distT="0" distB="0" distL="0" distR="0">
            <wp:extent cx="440689" cy="411479"/>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440689" cy="411479"/>
                    </a:xfrm>
                    <a:prstGeom prst="rect">
                      <a:avLst/>
                    </a:prstGeom>
                  </pic:spPr>
                </pic:pic>
              </a:graphicData>
            </a:graphic>
          </wp:inline>
        </w:drawing>
      </w:r>
      <w:r>
        <w:rPr/>
      </w:r>
      <w:r>
        <w:rPr>
          <w:rFonts w:ascii="Times New Roman" w:hAnsi="Times New Roman" w:cs="Times New Roman" w:eastAsia="Times New Roman"/>
        </w:rPr>
        <w:t>                 </w:t>
      </w:r>
      <w:r>
        <w:rPr>
          <w:rFonts w:ascii="Times New Roman" w:hAnsi="Times New Roman" w:cs="Times New Roman" w:eastAsia="Times New Roman"/>
        </w:rPr>
        <w:t>B</w:t>
      </w:r>
      <w:r>
        <w:rPr/>
        <w:t>．  </w:t>
      </w:r>
      <w:r>
        <w:rPr>
          <w:rFonts w:ascii="宋体" w:hAnsi="宋体" w:cs="宋体" w:eastAsia="宋体"/>
        </w:rPr>
      </w:r>
      <w:r>
        <w:rPr>
          <w:rFonts w:ascii="宋体" w:hAnsi="宋体" w:cs="宋体" w:eastAsia="宋体"/>
          <w:spacing w:val="-4"/>
          <w:w w:val="100"/>
        </w:rPr>
        <w:drawing>
          <wp:inline distT="0" distB="0" distL="0" distR="0">
            <wp:extent cx="510540" cy="448309"/>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510540" cy="448309"/>
                    </a:xfrm>
                    <a:prstGeom prst="rect">
                      <a:avLst/>
                    </a:prstGeom>
                  </pic:spPr>
                </pic:pic>
              </a:graphicData>
            </a:graphic>
          </wp:inline>
        </w:drawing>
      </w:r>
      <w:r>
        <w:rPr>
          <w:rFonts w:ascii="宋体" w:hAnsi="宋体" w:cs="宋体" w:eastAsia="宋体"/>
          <w:spacing w:val="-4"/>
          <w:w w:val="100"/>
        </w:rPr>
      </w:r>
      <w:r>
        <w:rPr>
          <w:rFonts w:ascii="宋体" w:hAnsi="宋体" w:cs="宋体" w:eastAsia="宋体"/>
          <w:w w:val="100"/>
        </w:rPr>
        <w:t>       </w:t>
      </w:r>
      <w:r>
        <w:rPr>
          <w:rFonts w:ascii="宋体" w:hAnsi="宋体" w:cs="宋体" w:eastAsia="宋体"/>
          <w:spacing w:val="-3"/>
          <w:w w:val="100"/>
        </w:rPr>
        <w:t> </w:t>
      </w:r>
      <w:r>
        <w:rPr>
          <w:rFonts w:ascii="Times New Roman" w:hAnsi="Times New Roman" w:cs="Times New Roman" w:eastAsia="Times New Roman"/>
          <w:spacing w:val="-2"/>
        </w:rPr>
        <w:t>C</w:t>
      </w:r>
      <w:r>
        <w:rPr>
          <w:spacing w:val="-2"/>
        </w:rPr>
        <w:t>．</w:t>
      </w:r>
      <w:r>
        <w:rPr>
          <w:spacing w:val="-6"/>
        </w:rPr>
        <w:t> </w:t>
      </w:r>
      <w:r>
        <w:rPr>
          <w:rFonts w:ascii="宋体" w:hAnsi="宋体" w:cs="宋体" w:eastAsia="宋体"/>
          <w:spacing w:val="-6"/>
        </w:rPr>
      </w:r>
      <w:r>
        <w:rPr>
          <w:rFonts w:ascii="宋体" w:hAnsi="宋体" w:cs="宋体" w:eastAsia="宋体"/>
          <w:spacing w:val="-5"/>
          <w:w w:val="100"/>
        </w:rPr>
        <w:drawing>
          <wp:inline distT="0" distB="0" distL="0" distR="0">
            <wp:extent cx="536575" cy="443229"/>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36575" cy="443229"/>
                    </a:xfrm>
                    <a:prstGeom prst="rect">
                      <a:avLst/>
                    </a:prstGeom>
                  </pic:spPr>
                </pic:pic>
              </a:graphicData>
            </a:graphic>
          </wp:inline>
        </w:drawing>
      </w:r>
      <w:r>
        <w:rPr>
          <w:rFonts w:ascii="宋体" w:hAnsi="宋体" w:cs="宋体" w:eastAsia="宋体"/>
          <w:spacing w:val="-5"/>
          <w:w w:val="100"/>
        </w:rPr>
      </w:r>
      <w:r>
        <w:rPr>
          <w:rFonts w:ascii="宋体" w:hAnsi="宋体" w:cs="宋体" w:eastAsia="宋体"/>
          <w:w w:val="100"/>
        </w:rPr>
        <w:t>    </w:t>
      </w:r>
      <w:r>
        <w:rPr>
          <w:rFonts w:ascii="宋体" w:hAnsi="宋体" w:cs="宋体" w:eastAsia="宋体"/>
        </w:rPr>
        <w:tab/>
      </w:r>
      <w:r>
        <w:rPr>
          <w:rFonts w:ascii="Times New Roman" w:hAnsi="Times New Roman" w:cs="Times New Roman" w:eastAsia="Times New Roman"/>
          <w:spacing w:val="-1"/>
        </w:rPr>
        <w:t>D</w:t>
      </w:r>
      <w:r>
        <w:rPr>
          <w:spacing w:val="-1"/>
        </w:rPr>
        <w:t>．</w:t>
        <w:tab/>
      </w:r>
      <w:r>
        <w:rPr/>
        <w:drawing>
          <wp:inline distT="0" distB="0" distL="0" distR="0">
            <wp:extent cx="501014" cy="435609"/>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501014" cy="435609"/>
                    </a:xfrm>
                    <a:prstGeom prst="rect">
                      <a:avLst/>
                    </a:prstGeom>
                  </pic:spPr>
                </pic:pic>
              </a:graphicData>
            </a:graphic>
          </wp:inline>
        </w:drawing>
      </w:r>
      <w:r>
        <w:rPr/>
      </w:r>
    </w:p>
    <w:p>
      <w:pPr>
        <w:pStyle w:val="BodyText"/>
        <w:spacing w:line="240" w:lineRule="auto" w:before="64"/>
        <w:ind w:right="0" w:firstLine="419"/>
        <w:jc w:val="left"/>
        <w:rPr>
          <w:rFonts w:ascii="宋体" w:hAnsi="宋体" w:cs="宋体" w:eastAsia="宋体"/>
        </w:rPr>
      </w:pPr>
      <w:r>
        <w:rPr/>
        <w:pict>
          <v:shape style="position:absolute;margin-left:321.190002pt;margin-top:22.833673pt;width:203.65pt;height:168.25pt;mso-position-horizontal-relative:page;mso-position-vertical-relative:paragraph;z-index:-58984" type="#_x0000_t202" filled="false" stroked="false">
            <v:textbox inset="0,0,0,0">
              <w:txbxContent>
                <w:p>
                  <w:pPr>
                    <w:spacing w:line="240" w:lineRule="auto" w:before="0"/>
                    <w:rPr>
                      <w:rFonts w:ascii="宋体" w:hAnsi="宋体" w:cs="宋体" w:eastAsia="宋体"/>
                      <w:sz w:val="20"/>
                      <w:szCs w:val="20"/>
                    </w:rPr>
                  </w:pPr>
                </w:p>
                <w:p>
                  <w:pPr>
                    <w:pStyle w:val="BodyText"/>
                    <w:spacing w:line="240" w:lineRule="auto" w:before="164"/>
                    <w:ind w:left="0" w:right="0"/>
                    <w:jc w:val="left"/>
                    <w:rPr>
                      <w:rFonts w:ascii="宋体" w:hAnsi="宋体" w:cs="宋体" w:eastAsia="宋体"/>
                    </w:rPr>
                  </w:pPr>
                  <w:r>
                    <w:rPr>
                      <w:rFonts w:ascii="宋体" w:hAnsi="宋体" w:cs="宋体" w:eastAsia="宋体"/>
                      <w:w w:val="100"/>
                    </w:rPr>
                    <w:t>。</w:t>
                  </w:r>
                </w:p>
              </w:txbxContent>
            </v:textbox>
            <w10:wrap type="none"/>
          </v:shape>
        </w:pict>
      </w:r>
      <w:r>
        <w:rPr/>
        <w:pict>
          <v:group style="position:absolute;margin-left:326.799988pt;margin-top:22.833673pt;width:198pt;height:168.25pt;mso-position-horizontal-relative:page;mso-position-vertical-relative:paragraph;z-index:-58960" coordorigin="6536,457" coordsize="3960,3365">
            <v:shape style="position:absolute;left:6536;top:457;width:3960;height:3365" type="#_x0000_t75" stroked="false">
              <v:imagedata r:id="rId11" o:title=""/>
            </v:shape>
            <v:group style="position:absolute;left:8828;top:2508;width:207;height:207" coordorigin="8828,2508" coordsize="207,207">
              <v:shape style="position:absolute;left:8828;top:2508;width:207;height:207" coordorigin="8828,2508" coordsize="207,207" path="m8828,2715l9035,2715,9035,2508,8828,2508,8828,2715xe" filled="false" stroked="true" strokeweight=".75pt" strokecolor="#ffffff">
                <v:path arrowok="t"/>
              </v:shape>
            </v:group>
            <v:group style="position:absolute;left:8469;top:3200;width:207;height:207" coordorigin="8469,3200" coordsize="207,207">
              <v:shape style="position:absolute;left:8469;top:3200;width:207;height:207" coordorigin="8469,3200" coordsize="207,207" path="m8469,3407l8676,3407,8676,3200,8469,3200,8469,3407xe" filled="false" stroked="true" strokeweight=".75pt" strokecolor="#ffffff">
                <v:path arrowok="t"/>
              </v:shape>
            </v:group>
            <v:group style="position:absolute;left:7700;top:1044;width:136;height:138" coordorigin="7700,1044" coordsize="136,138">
              <v:shape style="position:absolute;left:7700;top:1044;width:136;height:138" coordorigin="7700,1044" coordsize="136,138" path="m7766,1044l7744,1047,7725,1058,7710,1073,7700,1093,7701,1121,7708,1144,7719,1161,7734,1174,7751,1181,7778,1179,7800,1171,7817,1159,7829,1143,7835,1124,7832,1098,7794,1049,7766,1044xe" filled="true" fillcolor="#000000" stroked="false">
                <v:path arrowok="t"/>
                <v:fill type="solid"/>
              </v:shape>
            </v:group>
            <v:group style="position:absolute;left:7700;top:1044;width:136;height:138" coordorigin="7700,1044" coordsize="136,138">
              <v:shape style="position:absolute;left:7700;top:1044;width:136;height:138" coordorigin="7700,1044" coordsize="136,138" path="m7766,1044l7744,1047,7725,1058,7710,1073,7700,1093,7701,1121,7708,1144,7719,1161,7734,1174,7751,1181,7778,1179,7800,1171,7817,1159,7829,1143,7835,1124,7832,1098,7794,1049,7766,1044xe" filled="false" stroked="true" strokeweight=".75pt" strokecolor="#000000">
                <v:path arrowok="t"/>
              </v:shape>
            </v:group>
            <v:group style="position:absolute;left:9480;top:730;width:207;height:207" coordorigin="9480,730" coordsize="207,207">
              <v:shape style="position:absolute;left:9480;top:730;width:207;height:207" coordorigin="9480,730" coordsize="207,207" path="m9480,937l9687,937,9687,730,9480,730,9480,937xe" filled="false" stroked="true" strokeweight=".75pt" strokecolor="#ffffff">
                <v:path arrowok="t"/>
              </v:shape>
            </v:group>
            <w10:wrap type="none"/>
          </v:group>
        </w:pict>
      </w:r>
      <w:r>
        <w:rPr>
          <w:rFonts w:ascii="宋体" w:hAnsi="宋体" w:cs="宋体" w:eastAsia="宋体"/>
          <w:spacing w:val="-4"/>
        </w:rPr>
        <w:t>联合国徽章的设计是一张以北极为中心的世界地图，由交叉的橄榄枝组成的花环相托。图案</w:t>
      </w:r>
      <w:r>
        <w:rPr>
          <w:rFonts w:ascii="宋体" w:hAnsi="宋体" w:cs="宋体" w:eastAsia="宋体"/>
          <w:w w:val="100"/>
        </w:rPr>
        <w:t> </w:t>
      </w:r>
      <w:r>
        <w:rPr>
          <w:rFonts w:ascii="宋体" w:hAnsi="宋体" w:cs="宋体" w:eastAsia="宋体"/>
        </w:rPr>
        <w:t>呈金色，与白色水域交相映衬。地图的投影范围延伸</w:t>
      </w:r>
    </w:p>
    <w:p>
      <w:pPr>
        <w:pStyle w:val="BodyText"/>
        <w:tabs>
          <w:tab w:pos="6410" w:val="left" w:leader="none"/>
          <w:tab w:pos="8001" w:val="left" w:leader="none"/>
          <w:tab w:pos="8244" w:val="left" w:leader="none"/>
        </w:tabs>
        <w:spacing w:line="204" w:lineRule="auto" w:before="33"/>
        <w:ind w:right="862"/>
        <w:jc w:val="left"/>
        <w:rPr>
          <w:rFonts w:ascii="宋体" w:hAnsi="宋体" w:cs="宋体" w:eastAsia="宋体"/>
        </w:rPr>
      </w:pPr>
      <w:r>
        <w:rPr>
          <w:rFonts w:ascii="宋体" w:hAnsi="宋体" w:cs="宋体" w:eastAsia="宋体"/>
        </w:rPr>
        <w:t>至南纬</w:t>
      </w:r>
      <w:r>
        <w:rPr>
          <w:rFonts w:ascii="宋体" w:hAnsi="宋体" w:cs="宋体" w:eastAsia="宋体"/>
          <w:spacing w:val="-55"/>
        </w:rPr>
        <w:t> </w:t>
      </w:r>
      <w:r>
        <w:rPr>
          <w:rFonts w:ascii="Times New Roman" w:hAnsi="Times New Roman" w:cs="Times New Roman" w:eastAsia="Times New Roman"/>
        </w:rPr>
        <w:t>60</w:t>
      </w:r>
      <w:r>
        <w:rPr>
          <w:rFonts w:ascii="Times New Roman" w:hAnsi="Times New Roman" w:cs="Times New Roman" w:eastAsia="Times New Roman"/>
          <w:spacing w:val="-5"/>
        </w:rPr>
        <w:t> </w:t>
      </w:r>
      <w:r>
        <w:rPr>
          <w:rFonts w:ascii="宋体" w:hAnsi="宋体" w:cs="宋体" w:eastAsia="宋体"/>
        </w:rPr>
        <w:t>度，并包括五个同心圆。橄榄枝象征世界和</w:t>
        <w:tab/>
        <w:tab/>
      </w:r>
      <w:r>
        <w:rPr>
          <w:rFonts w:ascii="Times New Roman" w:hAnsi="Times New Roman" w:cs="Times New Roman" w:eastAsia="Times New Roman"/>
          <w:position w:val="-4"/>
          <w:sz w:val="24"/>
          <w:szCs w:val="24"/>
        </w:rPr>
      </w:r>
      <w:r>
        <w:rPr>
          <w:rFonts w:ascii="Times New Roman" w:hAnsi="Times New Roman" w:cs="Times New Roman" w:eastAsia="Times New Roman"/>
          <w:position w:val="-4"/>
          <w:sz w:val="24"/>
          <w:szCs w:val="24"/>
          <w:shd w:fill="FFFFFF" w:color="auto" w:val="clear"/>
        </w:rPr>
        <w:t>b </w:t>
        <w:tab/>
      </w:r>
      <w:r>
        <w:rPr>
          <w:rFonts w:ascii="Times New Roman" w:hAnsi="Times New Roman" w:cs="Times New Roman" w:eastAsia="Times New Roman"/>
          <w:w w:val="28"/>
          <w:position w:val="-4"/>
          <w:sz w:val="24"/>
          <w:szCs w:val="24"/>
          <w:shd w:fill="FFFFFF" w:color="auto" w:val="clear"/>
        </w:rPr>
        <w:t> </w:t>
      </w:r>
      <w:r>
        <w:rPr>
          <w:rFonts w:ascii="Times New Roman" w:hAnsi="Times New Roman" w:cs="Times New Roman" w:eastAsia="Times New Roman"/>
          <w:position w:val="-4"/>
          <w:sz w:val="24"/>
          <w:szCs w:val="24"/>
          <w:shd w:fill="FFFFFF" w:color="auto" w:val="clear"/>
        </w:rPr>
      </w:r>
      <w:r>
        <w:rPr>
          <w:rFonts w:ascii="Times New Roman" w:hAnsi="Times New Roman" w:cs="Times New Roman" w:eastAsia="Times New Roman"/>
          <w:position w:val="-4"/>
          <w:sz w:val="24"/>
          <w:szCs w:val="24"/>
        </w:rPr>
      </w:r>
      <w:r>
        <w:rPr>
          <w:rFonts w:ascii="Times New Roman" w:hAnsi="Times New Roman" w:cs="Times New Roman" w:eastAsia="Times New Roman"/>
          <w:position w:val="-4"/>
          <w:sz w:val="24"/>
          <w:szCs w:val="24"/>
        </w:rPr>
        <w:t> </w:t>
      </w:r>
      <w:r>
        <w:rPr>
          <w:rFonts w:ascii="宋体" w:hAnsi="宋体" w:cs="宋体" w:eastAsia="宋体"/>
          <w:spacing w:val="-2"/>
        </w:rPr>
        <w:t>平和安全，环绕着地球象征联合国的宗旨和维护团结</w:t>
        <w:tab/>
      </w:r>
      <w:r>
        <w:rPr>
          <w:position w:val="-2"/>
          <w:sz w:val="18"/>
          <w:szCs w:val="18"/>
        </w:rPr>
        <w:t>乙</w:t>
      </w:r>
      <w:r>
        <w:rPr>
          <w:rFonts w:ascii="宋体" w:hAnsi="宋体" w:cs="宋体" w:eastAsia="宋体"/>
          <w:position w:val="-2"/>
          <w:sz w:val="18"/>
          <w:szCs w:val="18"/>
        </w:rPr>
        <w:t> </w:t>
      </w:r>
      <w:r>
        <w:rPr>
          <w:rFonts w:ascii="宋体" w:hAnsi="宋体" w:cs="宋体" w:eastAsia="宋体"/>
        </w:rPr>
        <w:t>以此为材料背景（见图</w:t>
      </w:r>
      <w:r>
        <w:rPr>
          <w:rFonts w:ascii="宋体" w:hAnsi="宋体" w:cs="宋体" w:eastAsia="宋体"/>
          <w:spacing w:val="-48"/>
        </w:rPr>
        <w:t> </w:t>
      </w:r>
      <w:r>
        <w:rPr>
          <w:rFonts w:ascii="Times New Roman" w:hAnsi="Times New Roman" w:cs="Times New Roman" w:eastAsia="Times New Roman"/>
          <w:spacing w:val="-23"/>
        </w:rPr>
        <w:t>2</w:t>
      </w:r>
      <w:r>
        <w:rPr>
          <w:rFonts w:ascii="宋体" w:hAnsi="宋体" w:cs="宋体" w:eastAsia="宋体"/>
          <w:spacing w:val="-23"/>
        </w:rPr>
        <w:t>），完成</w:t>
      </w:r>
      <w:r>
        <w:rPr>
          <w:rFonts w:ascii="宋体" w:hAnsi="宋体" w:cs="宋体" w:eastAsia="宋体"/>
          <w:spacing w:val="-49"/>
        </w:rPr>
        <w:t> </w:t>
      </w:r>
      <w:r>
        <w:rPr>
          <w:rFonts w:ascii="Times New Roman" w:hAnsi="Times New Roman" w:cs="Times New Roman" w:eastAsia="Times New Roman"/>
          <w:spacing w:val="-3"/>
        </w:rPr>
        <w:t>11-14</w:t>
      </w:r>
      <w:r>
        <w:rPr>
          <w:rFonts w:ascii="Times New Roman" w:hAnsi="Times New Roman" w:cs="Times New Roman" w:eastAsia="Times New Roman"/>
          <w:spacing w:val="4"/>
        </w:rPr>
        <w:t> </w:t>
      </w:r>
      <w:r>
        <w:rPr>
          <w:rFonts w:ascii="宋体" w:hAnsi="宋体" w:cs="宋体" w:eastAsia="宋体"/>
          <w:spacing w:val="-3"/>
        </w:rPr>
        <w:t>题。</w:t>
      </w:r>
      <w:r>
        <w:rPr>
          <w:rFonts w:ascii="宋体" w:hAnsi="宋体" w:cs="宋体" w:eastAsia="宋体"/>
        </w:rPr>
      </w:r>
    </w:p>
    <w:p>
      <w:pPr>
        <w:pStyle w:val="BodyText"/>
        <w:spacing w:line="271" w:lineRule="exact"/>
        <w:ind w:right="345"/>
        <w:jc w:val="left"/>
      </w:pPr>
      <w:r>
        <w:rPr>
          <w:rFonts w:ascii="Times New Roman" w:hAnsi="Times New Roman" w:cs="Times New Roman" w:eastAsia="Times New Roman"/>
          <w:spacing w:val="-3"/>
        </w:rPr>
        <w:t>11</w:t>
      </w:r>
      <w:r>
        <w:rPr>
          <w:spacing w:val="-3"/>
        </w:rPr>
        <w:t>．若</w:t>
      </w:r>
      <w:r>
        <w:rPr>
          <w:spacing w:val="-52"/>
        </w:rPr>
        <w:t> </w:t>
      </w:r>
      <w:r>
        <w:rPr>
          <w:rFonts w:ascii="Times New Roman" w:hAnsi="Times New Roman" w:cs="Times New Roman" w:eastAsia="Times New Roman"/>
        </w:rPr>
        <w:t>a</w:t>
      </w:r>
      <w:r>
        <w:rPr>
          <w:rFonts w:ascii="Times New Roman" w:hAnsi="Times New Roman" w:cs="Times New Roman" w:eastAsia="Times New Roman"/>
          <w:spacing w:val="-2"/>
        </w:rPr>
        <w:t> </w:t>
      </w:r>
      <w:r>
        <w:rPr/>
        <w:t>经线为</w:t>
      </w:r>
      <w:r>
        <w:rPr>
          <w:spacing w:val="-52"/>
        </w:rPr>
        <w:t> </w:t>
      </w:r>
      <w:r>
        <w:rPr>
          <w:rFonts w:ascii="Times New Roman" w:hAnsi="Times New Roman" w:cs="Times New Roman" w:eastAsia="Times New Roman"/>
        </w:rPr>
        <w:t>0</w:t>
      </w:r>
      <w:r>
        <w:rPr/>
        <w:t>°，</w:t>
      </w:r>
      <w:r>
        <w:rPr>
          <w:rFonts w:ascii="Times New Roman" w:hAnsi="Times New Roman" w:cs="Times New Roman" w:eastAsia="Times New Roman"/>
        </w:rPr>
        <w:t>b</w:t>
      </w:r>
      <w:r>
        <w:rPr>
          <w:rFonts w:ascii="Times New Roman" w:hAnsi="Times New Roman" w:cs="Times New Roman" w:eastAsia="Times New Roman"/>
          <w:spacing w:val="-2"/>
        </w:rPr>
        <w:t> </w:t>
      </w:r>
      <w:r>
        <w:rPr/>
        <w:t>经线为</w:t>
      </w:r>
    </w:p>
    <w:p>
      <w:pPr>
        <w:pStyle w:val="BodyText"/>
        <w:tabs>
          <w:tab w:pos="2804" w:val="left" w:leader="none"/>
        </w:tabs>
        <w:spacing w:line="272" w:lineRule="exact"/>
        <w:ind w:left="423" w:right="345"/>
        <w:jc w:val="left"/>
        <w:rPr>
          <w:rFonts w:ascii="Times New Roman" w:hAnsi="Times New Roman" w:cs="Times New Roman" w:eastAsia="Times New Roman"/>
        </w:rPr>
      </w:pPr>
      <w:r>
        <w:rPr>
          <w:rFonts w:ascii="Times New Roman" w:hAnsi="Times New Roman" w:cs="Times New Roman" w:eastAsia="Times New Roman"/>
          <w:spacing w:val="-1"/>
        </w:rPr>
        <w:t>A</w:t>
      </w:r>
      <w:r>
        <w:rPr>
          <w:spacing w:val="-1"/>
        </w:rPr>
        <w:t>．</w:t>
      </w:r>
      <w:r>
        <w:rPr>
          <w:rFonts w:ascii="Times New Roman" w:hAnsi="Times New Roman" w:cs="Times New Roman" w:eastAsia="Times New Roman"/>
          <w:spacing w:val="-1"/>
        </w:rPr>
        <w:t>135</w:t>
      </w:r>
      <w:r>
        <w:rPr>
          <w:spacing w:val="-1"/>
        </w:rPr>
        <w:t>°</w:t>
      </w:r>
      <w:r>
        <w:rPr>
          <w:rFonts w:ascii="Times New Roman" w:hAnsi="Times New Roman" w:cs="Times New Roman" w:eastAsia="Times New Roman"/>
          <w:spacing w:val="-1"/>
        </w:rPr>
        <w:t>E</w:t>
        <w:tab/>
        <w:t>B</w:t>
      </w:r>
      <w:r>
        <w:rPr>
          <w:spacing w:val="-1"/>
        </w:rPr>
        <w:t>．</w:t>
      </w:r>
      <w:r>
        <w:rPr>
          <w:rFonts w:ascii="Times New Roman" w:hAnsi="Times New Roman" w:cs="Times New Roman" w:eastAsia="Times New Roman"/>
          <w:spacing w:val="-1"/>
        </w:rPr>
        <w:t>135</w:t>
      </w:r>
      <w:r>
        <w:rPr>
          <w:spacing w:val="-1"/>
        </w:rPr>
        <w:t>°</w:t>
      </w:r>
      <w:r>
        <w:rPr>
          <w:rFonts w:ascii="Times New Roman" w:hAnsi="Times New Roman" w:cs="Times New Roman" w:eastAsia="Times New Roman"/>
          <w:spacing w:val="-1"/>
        </w:rPr>
        <w:t>W</w:t>
      </w:r>
    </w:p>
    <w:p>
      <w:pPr>
        <w:pStyle w:val="BodyText"/>
        <w:tabs>
          <w:tab w:pos="2792" w:val="left" w:leader="none"/>
        </w:tabs>
        <w:spacing w:line="272" w:lineRule="exact"/>
        <w:ind w:left="423" w:right="345"/>
        <w:jc w:val="left"/>
        <w:rPr>
          <w:rFonts w:ascii="Times New Roman" w:hAnsi="Times New Roman" w:cs="Times New Roman" w:eastAsia="Times New Roman"/>
        </w:rPr>
      </w:pPr>
      <w:r>
        <w:rPr>
          <w:rFonts w:ascii="Times New Roman" w:hAnsi="Times New Roman" w:cs="Times New Roman" w:eastAsia="Times New Roman"/>
          <w:spacing w:val="-1"/>
        </w:rPr>
        <w:t>C</w:t>
      </w:r>
      <w:r>
        <w:rPr>
          <w:spacing w:val="-1"/>
        </w:rPr>
        <w:t>．</w:t>
      </w:r>
      <w:r>
        <w:rPr>
          <w:rFonts w:ascii="宋体" w:hAnsi="宋体" w:cs="宋体" w:eastAsia="宋体"/>
          <w:spacing w:val="-1"/>
        </w:rPr>
        <w:t>45</w:t>
      </w:r>
      <w:r>
        <w:rPr>
          <w:spacing w:val="-1"/>
        </w:rPr>
        <w:t>°</w:t>
      </w:r>
      <w:r>
        <w:rPr>
          <w:rFonts w:ascii="Times New Roman" w:hAnsi="Times New Roman" w:cs="Times New Roman" w:eastAsia="Times New Roman"/>
          <w:spacing w:val="-1"/>
        </w:rPr>
        <w:t>E</w:t>
        <w:tab/>
        <w:t>D</w:t>
      </w:r>
      <w:r>
        <w:rPr>
          <w:spacing w:val="-1"/>
        </w:rPr>
        <w:t>．</w:t>
      </w:r>
      <w:r>
        <w:rPr>
          <w:rFonts w:ascii="Times New Roman" w:hAnsi="Times New Roman" w:cs="Times New Roman" w:eastAsia="Times New Roman"/>
          <w:spacing w:val="-1"/>
        </w:rPr>
        <w:t>45</w:t>
      </w:r>
      <w:r>
        <w:rPr>
          <w:spacing w:val="-1"/>
        </w:rPr>
        <w:t>°</w:t>
      </w:r>
      <w:r>
        <w:rPr>
          <w:rFonts w:ascii="Times New Roman" w:hAnsi="Times New Roman" w:cs="Times New Roman" w:eastAsia="Times New Roman"/>
          <w:spacing w:val="-1"/>
        </w:rPr>
        <w:t>W</w:t>
      </w:r>
    </w:p>
    <w:p>
      <w:pPr>
        <w:pStyle w:val="BodyText"/>
        <w:spacing w:line="240" w:lineRule="exact"/>
        <w:ind w:right="345"/>
        <w:jc w:val="left"/>
      </w:pPr>
      <w:r>
        <w:rPr>
          <w:rFonts w:ascii="Times New Roman" w:hAnsi="Times New Roman" w:cs="Times New Roman" w:eastAsia="Times New Roman"/>
        </w:rPr>
        <w:t>12</w:t>
      </w:r>
      <w:r>
        <w:rPr/>
        <w:t>．图中出示的纬线均匀将图</w:t>
      </w:r>
      <w:r>
        <w:rPr>
          <w:spacing w:val="-53"/>
        </w:rPr>
        <w:t> </w:t>
      </w:r>
      <w:r>
        <w:rPr>
          <w:rFonts w:ascii="Times New Roman" w:hAnsi="Times New Roman" w:cs="Times New Roman" w:eastAsia="Times New Roman"/>
        </w:rPr>
        <w:t>2</w:t>
      </w:r>
      <w:r>
        <w:rPr>
          <w:rFonts w:ascii="Times New Roman" w:hAnsi="Times New Roman" w:cs="Times New Roman" w:eastAsia="Times New Roman"/>
          <w:spacing w:val="-3"/>
        </w:rPr>
        <w:t> </w:t>
      </w:r>
      <w:r>
        <w:rPr/>
        <w:t>显示的纬度范围</w:t>
      </w:r>
      <w:r>
        <w:rPr>
          <w:spacing w:val="-53"/>
        </w:rPr>
        <w:t> </w:t>
      </w:r>
      <w:r>
        <w:rPr>
          <w:rFonts w:ascii="Times New Roman" w:hAnsi="Times New Roman" w:cs="Times New Roman" w:eastAsia="Times New Roman"/>
        </w:rPr>
        <w:t>5</w:t>
      </w:r>
      <w:r>
        <w:rPr>
          <w:rFonts w:ascii="Times New Roman" w:hAnsi="Times New Roman" w:cs="Times New Roman" w:eastAsia="Times New Roman"/>
          <w:spacing w:val="-3"/>
        </w:rPr>
        <w:t> </w:t>
      </w:r>
      <w:r>
        <w:rPr/>
        <w:t>等</w:t>
      </w:r>
    </w:p>
    <w:p>
      <w:pPr>
        <w:pStyle w:val="BodyText"/>
        <w:tabs>
          <w:tab w:pos="7349" w:val="left" w:leader="none"/>
        </w:tabs>
        <w:spacing w:line="297" w:lineRule="exact"/>
        <w:ind w:right="345"/>
        <w:jc w:val="left"/>
        <w:rPr>
          <w:sz w:val="18"/>
          <w:szCs w:val="18"/>
        </w:rPr>
      </w:pPr>
      <w:r>
        <w:rPr/>
        <w:t>分，</w:t>
      </w:r>
      <w:r>
        <w:rPr>
          <w:spacing w:val="1"/>
        </w:rPr>
        <w:t> </w:t>
      </w:r>
      <w:r>
        <w:rPr/>
        <w:t>乙所在的纬度线是</w:t>
        <w:tab/>
      </w:r>
      <w:r>
        <w:rPr>
          <w:position w:val="10"/>
          <w:sz w:val="18"/>
          <w:szCs w:val="18"/>
        </w:rPr>
      </w:r>
      <w:r>
        <w:rPr>
          <w:position w:val="10"/>
          <w:sz w:val="18"/>
          <w:szCs w:val="18"/>
          <w:shd w:fill="FFFFFF" w:color="auto" w:val="clear"/>
        </w:rPr>
        <w:t>甲</w:t>
      </w:r>
      <w:r>
        <w:rPr>
          <w:sz w:val="18"/>
          <w:szCs w:val="18"/>
        </w:rPr>
      </w:r>
    </w:p>
    <w:p>
      <w:pPr>
        <w:pStyle w:val="BodyText"/>
        <w:tabs>
          <w:tab w:pos="2826" w:val="left" w:leader="none"/>
        </w:tabs>
        <w:spacing w:line="280" w:lineRule="exact"/>
        <w:ind w:left="423" w:right="345"/>
        <w:jc w:val="left"/>
        <w:rPr>
          <w:rFonts w:ascii="Times New Roman" w:hAnsi="Times New Roman" w:cs="Times New Roman" w:eastAsia="Times New Roman"/>
        </w:rPr>
      </w:pPr>
      <w:r>
        <w:rPr>
          <w:rFonts w:ascii="Times New Roman" w:hAnsi="Times New Roman" w:cs="Times New Roman" w:eastAsia="Times New Roman"/>
          <w:spacing w:val="-1"/>
        </w:rPr>
        <w:t>A</w:t>
      </w:r>
      <w:r>
        <w:rPr>
          <w:spacing w:val="-1"/>
        </w:rPr>
        <w:t>．</w:t>
      </w:r>
      <w:r>
        <w:rPr>
          <w:rFonts w:ascii="Times New Roman" w:hAnsi="Times New Roman" w:cs="Times New Roman" w:eastAsia="Times New Roman"/>
          <w:spacing w:val="-1"/>
        </w:rPr>
        <w:t>30</w:t>
      </w:r>
      <w:r>
        <w:rPr>
          <w:spacing w:val="-1"/>
        </w:rPr>
        <w:t>°</w:t>
      </w:r>
      <w:r>
        <w:rPr>
          <w:rFonts w:ascii="Times New Roman" w:hAnsi="Times New Roman" w:cs="Times New Roman" w:eastAsia="Times New Roman"/>
          <w:spacing w:val="-1"/>
        </w:rPr>
        <w:t>N</w:t>
        <w:tab/>
        <w:t>B</w:t>
      </w:r>
      <w:r>
        <w:rPr>
          <w:spacing w:val="-1"/>
        </w:rPr>
        <w:t>．</w:t>
      </w:r>
      <w:r>
        <w:rPr>
          <w:rFonts w:ascii="Times New Roman" w:hAnsi="Times New Roman" w:cs="Times New Roman" w:eastAsia="Times New Roman"/>
          <w:spacing w:val="-1"/>
        </w:rPr>
        <w:t>30</w:t>
      </w:r>
      <w:r>
        <w:rPr>
          <w:spacing w:val="-1"/>
        </w:rPr>
        <w:t>°</w:t>
      </w:r>
      <w:r>
        <w:rPr>
          <w:rFonts w:ascii="Times New Roman" w:hAnsi="Times New Roman" w:cs="Times New Roman" w:eastAsia="Times New Roman"/>
          <w:spacing w:val="-1"/>
        </w:rPr>
        <w:t>S</w:t>
      </w:r>
    </w:p>
    <w:p>
      <w:pPr>
        <w:pStyle w:val="BodyText"/>
        <w:tabs>
          <w:tab w:pos="2816" w:val="left" w:leader="none"/>
          <w:tab w:pos="6991" w:val="left" w:leader="none"/>
          <w:tab w:pos="7250" w:val="left" w:leader="none"/>
        </w:tabs>
        <w:spacing w:line="306" w:lineRule="exact"/>
        <w:ind w:left="423" w:right="345"/>
        <w:jc w:val="left"/>
        <w:rPr>
          <w:rFonts w:ascii="Times New Roman" w:hAnsi="Times New Roman" w:cs="Times New Roman" w:eastAsia="Times New Roman"/>
          <w:sz w:val="24"/>
          <w:szCs w:val="24"/>
        </w:rPr>
      </w:pPr>
      <w:r>
        <w:rPr>
          <w:rFonts w:ascii="Times New Roman" w:hAnsi="Times New Roman" w:cs="Times New Roman" w:eastAsia="Times New Roman"/>
          <w:spacing w:val="-1"/>
        </w:rPr>
        <w:t>C</w:t>
      </w:r>
      <w:r>
        <w:rPr>
          <w:spacing w:val="-1"/>
        </w:rPr>
        <w:t>．</w:t>
      </w:r>
      <w:r>
        <w:rPr>
          <w:rFonts w:ascii="Times New Roman" w:hAnsi="Times New Roman" w:cs="Times New Roman" w:eastAsia="Times New Roman"/>
          <w:spacing w:val="-1"/>
        </w:rPr>
        <w:t>60</w:t>
      </w:r>
      <w:r>
        <w:rPr>
          <w:spacing w:val="-1"/>
        </w:rPr>
        <w:t>°</w:t>
      </w:r>
      <w:r>
        <w:rPr>
          <w:rFonts w:ascii="Times New Roman" w:hAnsi="Times New Roman" w:cs="Times New Roman" w:eastAsia="Times New Roman"/>
          <w:spacing w:val="-1"/>
        </w:rPr>
        <w:t>N</w:t>
        <w:tab/>
        <w:t>D</w:t>
      </w:r>
      <w:r>
        <w:rPr>
          <w:spacing w:val="-1"/>
        </w:rPr>
        <w:t>．</w:t>
      </w:r>
      <w:r>
        <w:rPr>
          <w:rFonts w:ascii="Times New Roman" w:hAnsi="Times New Roman" w:cs="Times New Roman" w:eastAsia="Times New Roman"/>
          <w:spacing w:val="-1"/>
        </w:rPr>
        <w:t>60</w:t>
      </w:r>
      <w:r>
        <w:rPr>
          <w:spacing w:val="-1"/>
        </w:rPr>
        <w:t>°</w:t>
      </w:r>
      <w:r>
        <w:rPr>
          <w:rFonts w:ascii="Times New Roman" w:hAnsi="Times New Roman" w:cs="Times New Roman" w:eastAsia="Times New Roman"/>
          <w:spacing w:val="-1"/>
        </w:rPr>
        <w:t>S</w:t>
        <w:tab/>
      </w:r>
      <w:r>
        <w:rPr>
          <w:rFonts w:ascii="Times New Roman" w:hAnsi="Times New Roman" w:cs="Times New Roman" w:eastAsia="Times New Roman"/>
          <w:spacing w:val="-1"/>
          <w:position w:val="-5"/>
          <w:sz w:val="24"/>
          <w:szCs w:val="24"/>
        </w:rPr>
      </w:r>
      <w:r>
        <w:rPr>
          <w:rFonts w:ascii="Times New Roman" w:hAnsi="Times New Roman" w:cs="Times New Roman" w:eastAsia="Times New Roman"/>
          <w:position w:val="-5"/>
          <w:sz w:val="24"/>
          <w:szCs w:val="24"/>
          <w:shd w:fill="FFFFFF" w:color="auto" w:val="clear"/>
        </w:rPr>
        <w:t>a </w:t>
        <w:tab/>
      </w:r>
      <w:r>
        <w:rPr>
          <w:rFonts w:ascii="Times New Roman" w:hAnsi="Times New Roman" w:cs="Times New Roman" w:eastAsia="Times New Roman"/>
          <w:sz w:val="24"/>
          <w:szCs w:val="24"/>
        </w:rPr>
      </w:r>
    </w:p>
    <w:p>
      <w:pPr>
        <w:pStyle w:val="BodyText"/>
        <w:spacing w:line="248" w:lineRule="exact"/>
        <w:ind w:right="345"/>
        <w:jc w:val="left"/>
      </w:pPr>
      <w:r>
        <w:rPr>
          <w:rFonts w:ascii="Times New Roman" w:hAnsi="Times New Roman" w:cs="Times New Roman" w:eastAsia="Times New Roman"/>
        </w:rPr>
        <w:t>13</w:t>
      </w:r>
      <w:r>
        <w:rPr/>
        <w:t>．乙点在北极点的</w:t>
      </w:r>
    </w:p>
    <w:p>
      <w:pPr>
        <w:spacing w:after="0" w:line="248" w:lineRule="exact"/>
        <w:jc w:val="left"/>
        <w:sectPr>
          <w:pgSz w:w="11910" w:h="16840"/>
          <w:pgMar w:header="0" w:footer="999" w:top="1320" w:bottom="1180" w:left="1480" w:right="1300"/>
        </w:sectPr>
      </w:pPr>
    </w:p>
    <w:p>
      <w:pPr>
        <w:pStyle w:val="BodyText"/>
        <w:tabs>
          <w:tab w:pos="1837" w:val="left" w:leader="none"/>
          <w:tab w:pos="3133" w:val="left" w:leader="none"/>
          <w:tab w:pos="4218" w:val="left" w:leader="none"/>
        </w:tabs>
        <w:spacing w:line="272" w:lineRule="exact" w:before="11"/>
        <w:ind w:right="0" w:firstLine="314"/>
        <w:jc w:val="left"/>
      </w:pPr>
      <w:r>
        <w:rPr>
          <w:rFonts w:ascii="Times New Roman" w:hAnsi="Times New Roman" w:cs="Times New Roman" w:eastAsia="Times New Roman"/>
          <w:spacing w:val="-1"/>
        </w:rPr>
        <w:t>A</w:t>
      </w:r>
      <w:r>
        <w:rPr>
          <w:spacing w:val="-1"/>
        </w:rPr>
        <w:t>．西北方</w:t>
        <w:tab/>
      </w:r>
      <w:r>
        <w:rPr>
          <w:rFonts w:ascii="Times New Roman" w:hAnsi="Times New Roman" w:cs="Times New Roman" w:eastAsia="Times New Roman"/>
          <w:spacing w:val="-1"/>
        </w:rPr>
        <w:t>B</w:t>
      </w:r>
      <w:r>
        <w:rPr>
          <w:spacing w:val="-1"/>
        </w:rPr>
        <w:t>．东北方</w:t>
        <w:tab/>
      </w:r>
      <w:r>
        <w:rPr>
          <w:rFonts w:ascii="Times New Roman" w:hAnsi="Times New Roman" w:cs="Times New Roman" w:eastAsia="Times New Roman"/>
          <w:spacing w:val="-2"/>
        </w:rPr>
        <w:t>C</w:t>
      </w:r>
      <w:r>
        <w:rPr>
          <w:spacing w:val="-2"/>
        </w:rPr>
        <w:t>．南方</w:t>
        <w:tab/>
      </w:r>
      <w:r>
        <w:rPr>
          <w:rFonts w:ascii="Times New Roman" w:hAnsi="Times New Roman" w:cs="Times New Roman" w:eastAsia="Times New Roman"/>
          <w:spacing w:val="-2"/>
        </w:rPr>
        <w:t>D</w:t>
      </w:r>
      <w:r>
        <w:rPr>
          <w:spacing w:val="-2"/>
        </w:rPr>
        <w:t>．北方</w:t>
      </w:r>
      <w:r>
        <w:rPr>
          <w:spacing w:val="-3"/>
          <w:w w:val="100"/>
        </w:rPr>
        <w:t> </w:t>
      </w:r>
      <w:r>
        <w:rPr>
          <w:rFonts w:ascii="Times New Roman" w:hAnsi="Times New Roman" w:cs="Times New Roman" w:eastAsia="Times New Roman"/>
        </w:rPr>
        <w:t>14</w:t>
      </w:r>
      <w:r>
        <w:rPr/>
        <w:t>．甲所在的大洲是</w:t>
      </w:r>
    </w:p>
    <w:p>
      <w:pPr>
        <w:pStyle w:val="BodyText"/>
        <w:spacing w:line="240" w:lineRule="auto" w:before="33"/>
        <w:ind w:right="0"/>
        <w:jc w:val="left"/>
        <w:rPr>
          <w:rFonts w:ascii="宋体" w:hAnsi="宋体" w:cs="宋体" w:eastAsia="宋体"/>
        </w:rPr>
      </w:pPr>
      <w:r>
        <w:rPr/>
        <w:br w:type="column"/>
      </w:r>
      <w:r>
        <w:rPr/>
        <w:t>图</w:t>
      </w:r>
      <w:r>
        <w:rPr>
          <w:spacing w:val="-52"/>
        </w:rPr>
        <w:t> </w:t>
      </w:r>
      <w:r>
        <w:rPr>
          <w:rFonts w:ascii="宋体" w:hAnsi="宋体" w:cs="宋体" w:eastAsia="宋体"/>
          <w:spacing w:val="-3"/>
        </w:rPr>
        <w:t>2</w:t>
      </w:r>
      <w:r>
        <w:rPr>
          <w:rFonts w:ascii="宋体" w:hAnsi="宋体" w:cs="宋体" w:eastAsia="宋体"/>
        </w:rPr>
        <w:t> </w:t>
      </w:r>
    </w:p>
    <w:p>
      <w:pPr>
        <w:spacing w:after="0" w:line="240" w:lineRule="auto"/>
        <w:jc w:val="left"/>
        <w:rPr>
          <w:rFonts w:ascii="宋体" w:hAnsi="宋体" w:cs="宋体" w:eastAsia="宋体"/>
        </w:rPr>
        <w:sectPr>
          <w:type w:val="continuous"/>
          <w:pgSz w:w="11910" w:h="16840"/>
          <w:pgMar w:top="1420" w:bottom="1180" w:left="1480" w:right="1300"/>
          <w:cols w:num="2" w:equalWidth="0">
            <w:col w:w="5000" w:space="1770"/>
            <w:col w:w="2360"/>
          </w:cols>
        </w:sectPr>
      </w:pPr>
    </w:p>
    <w:p>
      <w:pPr>
        <w:pStyle w:val="BodyText"/>
        <w:tabs>
          <w:tab w:pos="2886" w:val="left" w:leader="none"/>
          <w:tab w:pos="5126" w:val="left" w:leader="none"/>
          <w:tab w:pos="7157" w:val="left" w:leader="none"/>
        </w:tabs>
        <w:spacing w:line="255" w:lineRule="exact"/>
        <w:ind w:left="423" w:right="345"/>
        <w:jc w:val="left"/>
      </w:pPr>
      <w:r>
        <w:rPr>
          <w:rFonts w:ascii="Times New Roman" w:hAnsi="Times New Roman" w:cs="Times New Roman" w:eastAsia="Times New Roman"/>
          <w:spacing w:val="-1"/>
        </w:rPr>
        <w:t>A</w:t>
      </w:r>
      <w:r>
        <w:rPr>
          <w:spacing w:val="-1"/>
        </w:rPr>
        <w:t>．亚洲</w:t>
        <w:tab/>
      </w:r>
      <w:r>
        <w:rPr>
          <w:rFonts w:ascii="Times New Roman" w:hAnsi="Times New Roman" w:cs="Times New Roman" w:eastAsia="Times New Roman"/>
          <w:spacing w:val="-1"/>
        </w:rPr>
        <w:t>B</w:t>
      </w:r>
      <w:r>
        <w:rPr>
          <w:spacing w:val="-1"/>
        </w:rPr>
        <w:t>．非洲</w:t>
        <w:tab/>
      </w:r>
      <w:r>
        <w:rPr>
          <w:rFonts w:ascii="Times New Roman" w:hAnsi="Times New Roman" w:cs="Times New Roman" w:eastAsia="Times New Roman"/>
          <w:spacing w:val="-2"/>
        </w:rPr>
        <w:t>C</w:t>
      </w:r>
      <w:r>
        <w:rPr>
          <w:spacing w:val="-2"/>
        </w:rPr>
        <w:t>．南美洲</w:t>
        <w:tab/>
      </w:r>
      <w:r>
        <w:rPr>
          <w:rFonts w:ascii="Times New Roman" w:hAnsi="Times New Roman" w:cs="Times New Roman" w:eastAsia="Times New Roman"/>
          <w:spacing w:val="-1"/>
        </w:rPr>
        <w:t>D</w:t>
      </w:r>
      <w:r>
        <w:rPr>
          <w:spacing w:val="-1"/>
        </w:rPr>
        <w:t>．北美洲</w:t>
      </w:r>
    </w:p>
    <w:p>
      <w:pPr>
        <w:pStyle w:val="BodyText"/>
        <w:spacing w:line="230" w:lineRule="auto"/>
        <w:ind w:right="277" w:firstLine="419"/>
        <w:jc w:val="both"/>
        <w:rPr>
          <w:rFonts w:ascii="宋体" w:hAnsi="宋体" w:cs="宋体" w:eastAsia="宋体"/>
        </w:rPr>
      </w:pPr>
      <w:r>
        <w:rPr/>
        <w:pict>
          <v:group style="position:absolute;margin-left:87.574997pt;margin-top:42.898125pt;width:420.3pt;height:133.6pt;mso-position-horizontal-relative:page;mso-position-vertical-relative:paragraph;z-index:-58720" coordorigin="1751,858" coordsize="8406,2672">
            <v:group style="position:absolute;left:6492;top:1254;width:100;height:101" coordorigin="6492,1254" coordsize="100,101">
              <v:shape style="position:absolute;left:6492;top:1254;width:100;height:101" coordorigin="6492,1254" coordsize="100,101" path="m6542,1254l6520,1259,6502,1272,6492,1291,6495,1318,6504,1337,6519,1350,6538,1355,6562,1351,6580,1339,6591,1321,6589,1294,6580,1274,6566,1261,6548,1255,6542,1254xe" filled="false" stroked="true" strokeweight=".75pt" strokecolor="#000000">
                <v:path arrowok="t"/>
              </v:shape>
            </v:group>
            <v:group style="position:absolute;left:6867;top:2655;width:100;height:101" coordorigin="6867,2655" coordsize="100,101">
              <v:shape style="position:absolute;left:6867;top:2655;width:100;height:101" coordorigin="6867,2655" coordsize="100,101" path="m6917,2655l6895,2660,6877,2673,6867,2692,6870,2719,6879,2738,6894,2751,6913,2756,6937,2752,6955,2740,6966,2722,6964,2695,6955,2675,6941,2662,6923,2656,6917,2655xe" filled="false" stroked="true" strokeweight=".75pt" strokecolor="#000000">
                <v:path arrowok="t"/>
              </v:shape>
              <v:shape style="position:absolute;left:1953;top:893;width:7647;height:2267" type="#_x0000_t75" stroked="false">
                <v:imagedata r:id="rId12" o:title=""/>
              </v:shape>
            </v:group>
            <v:group style="position:absolute;left:1759;top:865;width:8391;height:2334" coordorigin="1759,865" coordsize="8391,2334">
              <v:shape style="position:absolute;left:1759;top:865;width:8391;height:2334" coordorigin="1759,865" coordsize="8391,2334" path="m1759,3199l10150,3199,10150,865,1759,865,1759,3199xe" filled="false" stroked="true" strokeweight=".75pt" strokecolor="#000000">
                <v:path arrowok="t"/>
              </v:shape>
              <v:shape style="position:absolute;left:6757;top:905;width:2465;height:2258" type="#_x0000_t75" stroked="false">
                <v:imagedata r:id="rId13" o:title=""/>
              </v:shape>
              <v:shape style="position:absolute;left:4749;top:1087;width:2485;height:1732" type="#_x0000_t75" stroked="false">
                <v:imagedata r:id="rId14" o:title=""/>
              </v:shape>
              <v:shape style="position:absolute;left:3024;top:899;width:4290;height:1196" type="#_x0000_t75" stroked="false">
                <v:imagedata r:id="rId15" o:title=""/>
              </v:shape>
              <v:shape style="position:absolute;left:1966;top:1528;width:2851;height:1652" type="#_x0000_t75" stroked="false">
                <v:imagedata r:id="rId16" o:title=""/>
              </v:shape>
            </v:group>
            <v:group style="position:absolute;left:3775;top:2358;width:36;height:25" coordorigin="3775,2358" coordsize="36,25">
              <v:shape style="position:absolute;left:3775;top:2358;width:36;height:25" coordorigin="3775,2358" coordsize="36,25" path="m3775,2358l3775,2383,3810,2370,3775,2358xe" filled="true" fillcolor="#ffffff" stroked="false">
                <v:path arrowok="t"/>
                <v:fill type="solid"/>
              </v:shape>
            </v:group>
            <v:group style="position:absolute;left:3751;top:2310;width:34;height:33" coordorigin="3751,2310" coordsize="34,33">
              <v:shape style="position:absolute;left:3751;top:2310;width:34;height:33" coordorigin="3751,2310" coordsize="34,33" path="m3784,2310l3751,2326,3768,2343,3784,2310xe" filled="true" fillcolor="#ffffff" stroked="false">
                <v:path arrowok="t"/>
                <v:fill type="solid"/>
              </v:shape>
            </v:group>
            <v:group style="position:absolute;left:3710;top:2285;width:25;height:35" coordorigin="3710,2285" coordsize="25,35">
              <v:shape style="position:absolute;left:3710;top:2285;width:25;height:35" coordorigin="3710,2285" coordsize="25,35" path="m3723,2285l3710,2320,3735,2320,3723,2285xe" filled="true" fillcolor="#ffffff" stroked="false">
                <v:path arrowok="t"/>
                <v:fill type="solid"/>
              </v:shape>
            </v:group>
            <v:group style="position:absolute;left:3661;top:2310;width:34;height:33" coordorigin="3661,2310" coordsize="34,33">
              <v:shape style="position:absolute;left:3661;top:2310;width:34;height:33" coordorigin="3661,2310" coordsize="34,33" path="m3661,2310l3677,2343,3694,2326,3661,2310xe" filled="true" fillcolor="#ffffff" stroked="false">
                <v:path arrowok="t"/>
                <v:fill type="solid"/>
              </v:shape>
            </v:group>
            <v:group style="position:absolute;left:3635;top:2358;width:36;height:25" coordorigin="3635,2358" coordsize="36,25">
              <v:shape style="position:absolute;left:3635;top:2358;width:36;height:25" coordorigin="3635,2358" coordsize="36,25" path="m3670,2358l3635,2370,3670,2383,3670,2358xe" filled="true" fillcolor="#ffffff" stroked="false">
                <v:path arrowok="t"/>
                <v:fill type="solid"/>
              </v:shape>
            </v:group>
            <v:group style="position:absolute;left:3661;top:2398;width:34;height:33" coordorigin="3661,2398" coordsize="34,33">
              <v:shape style="position:absolute;left:3661;top:2398;width:34;height:33" coordorigin="3661,2398" coordsize="34,33" path="m3677,2398l3661,2430,3694,2415,3677,2398xe" filled="true" fillcolor="#ffffff" stroked="false">
                <v:path arrowok="t"/>
                <v:fill type="solid"/>
              </v:shape>
            </v:group>
            <v:group style="position:absolute;left:3710;top:2421;width:25;height:35" coordorigin="3710,2421" coordsize="25,35">
              <v:shape style="position:absolute;left:3710;top:2421;width:25;height:35" coordorigin="3710,2421" coordsize="25,35" path="m3735,2421l3710,2421,3723,2455,3735,2421xe" filled="true" fillcolor="#ffffff" stroked="false">
                <v:path arrowok="t"/>
                <v:fill type="solid"/>
              </v:shape>
            </v:group>
            <v:group style="position:absolute;left:3751;top:2398;width:34;height:33" coordorigin="3751,2398" coordsize="34,33">
              <v:shape style="position:absolute;left:3751;top:2398;width:34;height:33" coordorigin="3751,2398" coordsize="34,33" path="m3768,2398l3751,2415,3784,2430,3768,2398xe" filled="true" fillcolor="#ffffff" stroked="false">
                <v:path arrowok="t"/>
                <v:fill type="solid"/>
              </v:shape>
            </v:group>
            <v:group style="position:absolute;left:3679;top:2328;width:88;height:85" coordorigin="3679,2328" coordsize="88,85">
              <v:shape style="position:absolute;left:3679;top:2328;width:88;height:85" coordorigin="3679,2328" coordsize="88,85" path="m3723,2328l3701,2334,3685,2348,3679,2369,3684,2391,3699,2406,3720,2413,3743,2408,3759,2393,3766,2373,3761,2351,3746,2335,3726,2328,3723,2328xe" filled="true" fillcolor="#ffffff" stroked="false">
                <v:path arrowok="t"/>
                <v:fill type="solid"/>
              </v:shape>
            </v:group>
            <v:group style="position:absolute;left:3775;top:2358;width:36;height:25" coordorigin="3775,2358" coordsize="36,25">
              <v:shape style="position:absolute;left:3775;top:2358;width:36;height:25" coordorigin="3775,2358" coordsize="36,25" path="m3810,2370l3775,2358,3775,2383,3810,2370xe" filled="false" stroked="true" strokeweight="1pt" strokecolor="#000000">
                <v:path arrowok="t"/>
              </v:shape>
            </v:group>
            <v:group style="position:absolute;left:3751;top:2310;width:34;height:33" coordorigin="3751,2310" coordsize="34,33">
              <v:shape style="position:absolute;left:3751;top:2310;width:34;height:33" coordorigin="3751,2310" coordsize="34,33" path="m3784,2310l3751,2326,3768,2343,3784,2310xe" filled="false" stroked="true" strokeweight="1pt" strokecolor="#000000">
                <v:path arrowok="t"/>
              </v:shape>
            </v:group>
            <v:group style="position:absolute;left:3710;top:2285;width:25;height:35" coordorigin="3710,2285" coordsize="25,35">
              <v:shape style="position:absolute;left:3710;top:2285;width:25;height:35" coordorigin="3710,2285" coordsize="25,35" path="m3723,2285l3710,2320,3735,2320,3723,2285xe" filled="false" stroked="true" strokeweight="1pt" strokecolor="#000000">
                <v:path arrowok="t"/>
              </v:shape>
            </v:group>
            <v:group style="position:absolute;left:3661;top:2310;width:34;height:33" coordorigin="3661,2310" coordsize="34,33">
              <v:shape style="position:absolute;left:3661;top:2310;width:34;height:33" coordorigin="3661,2310" coordsize="34,33" path="m3661,2310l3677,2343,3694,2326,3661,2310xe" filled="false" stroked="true" strokeweight="1pt" strokecolor="#000000">
                <v:path arrowok="t"/>
              </v:shape>
            </v:group>
            <v:group style="position:absolute;left:3635;top:2358;width:36;height:25" coordorigin="3635,2358" coordsize="36,25">
              <v:shape style="position:absolute;left:3635;top:2358;width:36;height:25" coordorigin="3635,2358" coordsize="36,25" path="m3635,2370l3670,2383,3670,2358,3635,2370xe" filled="false" stroked="true" strokeweight="1pt" strokecolor="#000000">
                <v:path arrowok="t"/>
              </v:shape>
            </v:group>
            <v:group style="position:absolute;left:3661;top:2398;width:34;height:33" coordorigin="3661,2398" coordsize="34,33">
              <v:shape style="position:absolute;left:3661;top:2398;width:34;height:33" coordorigin="3661,2398" coordsize="34,33" path="m3661,2430l3694,2415,3677,2398,3661,2430xe" filled="false" stroked="true" strokeweight="1pt" strokecolor="#000000">
                <v:path arrowok="t"/>
              </v:shape>
            </v:group>
            <v:group style="position:absolute;left:3710;top:2421;width:25;height:35" coordorigin="3710,2421" coordsize="25,35">
              <v:shape style="position:absolute;left:3710;top:2421;width:25;height:35" coordorigin="3710,2421" coordsize="25,35" path="m3723,2455l3735,2421,3710,2421,3723,2455xe" filled="false" stroked="true" strokeweight="1pt" strokecolor="#000000">
                <v:path arrowok="t"/>
              </v:shape>
            </v:group>
            <v:group style="position:absolute;left:3751;top:2398;width:34;height:33" coordorigin="3751,2398" coordsize="34,33">
              <v:shape style="position:absolute;left:3751;top:2398;width:34;height:33" coordorigin="3751,2398" coordsize="34,33" path="m3784,2430l3768,2398,3751,2415,3784,2430xe" filled="false" stroked="true" strokeweight="1pt" strokecolor="#000000">
                <v:path arrowok="t"/>
              </v:shape>
            </v:group>
            <v:group style="position:absolute;left:3679;top:2328;width:88;height:85" coordorigin="3679,2328" coordsize="88,85">
              <v:shape style="position:absolute;left:3679;top:2328;width:88;height:85" coordorigin="3679,2328" coordsize="88,85" path="m3723,2328l3701,2334,3685,2348,3679,2369,3684,2391,3699,2406,3720,2413,3743,2408,3759,2393,3766,2373,3761,2351,3746,2335,3726,2328,3723,2328xe" filled="false" stroked="true" strokeweight="1pt" strokecolor="#000000">
                <v:path arrowok="t"/>
              </v:shape>
            </v:group>
            <v:group style="position:absolute;left:3708;top:2355;width:30;height:30" coordorigin="3708,2355" coordsize="30,30">
              <v:shape style="position:absolute;left:3708;top:2355;width:30;height:30" coordorigin="3708,2355" coordsize="30,30" path="m3731,2355l3715,2355,3708,2362,3708,2379,3715,2385,3731,2385,3738,2379,3738,2362,3731,2355xe" filled="true" fillcolor="#000000" stroked="false">
                <v:path arrowok="t"/>
                <v:fill type="solid"/>
              </v:shape>
            </v:group>
            <v:group style="position:absolute;left:3708;top:2355;width:30;height:30" coordorigin="3708,2355" coordsize="30,30">
              <v:shape style="position:absolute;left:3708;top:2355;width:30;height:30" coordorigin="3708,2355" coordsize="30,30" path="m3723,2355l3715,2355,3708,2362,3708,2370,3708,2379,3715,2385,3723,2385,3731,2385,3738,2379,3738,2370,3738,2362,3731,2355,3723,2355xe" filled="false" stroked="true" strokeweight=".75pt" strokecolor="#000000">
                <v:path arrowok="t"/>
              </v:shape>
            </v:group>
            <v:group style="position:absolute;left:6559;top:2729;width:36;height:25" coordorigin="6559,2729" coordsize="36,25">
              <v:shape style="position:absolute;left:6559;top:2729;width:36;height:25" coordorigin="6559,2729" coordsize="36,25" path="m6559,2729l6559,2754,6594,2741,6559,2729xe" filled="true" fillcolor="#ffffff" stroked="false">
                <v:path arrowok="t"/>
                <v:fill type="solid"/>
              </v:shape>
            </v:group>
            <v:group style="position:absolute;left:6535;top:2681;width:34;height:33" coordorigin="6535,2681" coordsize="34,33">
              <v:shape style="position:absolute;left:6535;top:2681;width:34;height:33" coordorigin="6535,2681" coordsize="34,33" path="m6568,2681l6535,2697,6552,2714,6568,2681xe" filled="true" fillcolor="#ffffff" stroked="false">
                <v:path arrowok="t"/>
                <v:fill type="solid"/>
              </v:shape>
            </v:group>
            <v:group style="position:absolute;left:6494;top:2656;width:25;height:35" coordorigin="6494,2656" coordsize="25,35">
              <v:shape style="position:absolute;left:6494;top:2656;width:25;height:35" coordorigin="6494,2656" coordsize="25,35" path="m6506,2656l6494,2691,6519,2691,6506,2656xe" filled="true" fillcolor="#ffffff" stroked="false">
                <v:path arrowok="t"/>
                <v:fill type="solid"/>
              </v:shape>
            </v:group>
            <v:group style="position:absolute;left:6445;top:2681;width:34;height:33" coordorigin="6445,2681" coordsize="34,33">
              <v:shape style="position:absolute;left:6445;top:2681;width:34;height:33" coordorigin="6445,2681" coordsize="34,33" path="m6445,2681l6461,2714,6478,2697,6445,2681xe" filled="true" fillcolor="#ffffff" stroked="false">
                <v:path arrowok="t"/>
                <v:fill type="solid"/>
              </v:shape>
            </v:group>
            <v:group style="position:absolute;left:6419;top:2729;width:36;height:25" coordorigin="6419,2729" coordsize="36,25">
              <v:shape style="position:absolute;left:6419;top:2729;width:36;height:25" coordorigin="6419,2729" coordsize="36,25" path="m6454,2729l6419,2741,6454,2754,6454,2729xe" filled="true" fillcolor="#ffffff" stroked="false">
                <v:path arrowok="t"/>
                <v:fill type="solid"/>
              </v:shape>
            </v:group>
            <v:group style="position:absolute;left:6445;top:2769;width:34;height:33" coordorigin="6445,2769" coordsize="34,33">
              <v:shape style="position:absolute;left:6445;top:2769;width:34;height:33" coordorigin="6445,2769" coordsize="34,33" path="m6461,2769l6445,2801,6478,2786,6461,2769xe" filled="true" fillcolor="#ffffff" stroked="false">
                <v:path arrowok="t"/>
                <v:fill type="solid"/>
              </v:shape>
            </v:group>
            <v:group style="position:absolute;left:6494;top:2792;width:25;height:35" coordorigin="6494,2792" coordsize="25,35">
              <v:shape style="position:absolute;left:6494;top:2792;width:25;height:35" coordorigin="6494,2792" coordsize="25,35" path="m6519,2792l6494,2792,6506,2826,6519,2792xe" filled="true" fillcolor="#ffffff" stroked="false">
                <v:path arrowok="t"/>
                <v:fill type="solid"/>
              </v:shape>
            </v:group>
            <v:group style="position:absolute;left:6535;top:2769;width:34;height:33" coordorigin="6535,2769" coordsize="34,33">
              <v:shape style="position:absolute;left:6535;top:2769;width:34;height:33" coordorigin="6535,2769" coordsize="34,33" path="m6552,2769l6535,2786,6568,2801,6552,2769xe" filled="true" fillcolor="#ffffff" stroked="false">
                <v:path arrowok="t"/>
                <v:fill type="solid"/>
              </v:shape>
            </v:group>
            <v:group style="position:absolute;left:6463;top:2699;width:88;height:85" coordorigin="6463,2699" coordsize="88,85">
              <v:shape style="position:absolute;left:6463;top:2699;width:88;height:85" coordorigin="6463,2699" coordsize="88,85" path="m6506,2699l6485,2705,6469,2720,6463,2741,6468,2762,6483,2778,6505,2784,6527,2779,6543,2764,6550,2744,6545,2722,6530,2706,6510,2699,6506,2699xe" filled="true" fillcolor="#ffffff" stroked="false">
                <v:path arrowok="t"/>
                <v:fill type="solid"/>
              </v:shape>
            </v:group>
            <v:group style="position:absolute;left:6559;top:2729;width:36;height:25" coordorigin="6559,2729" coordsize="36,25">
              <v:shape style="position:absolute;left:6559;top:2729;width:36;height:25" coordorigin="6559,2729" coordsize="36,25" path="m6594,2741l6559,2729,6559,2754,6594,2741xe" filled="false" stroked="true" strokeweight="1pt" strokecolor="#000000">
                <v:path arrowok="t"/>
              </v:shape>
            </v:group>
            <v:group style="position:absolute;left:6535;top:2681;width:34;height:33" coordorigin="6535,2681" coordsize="34,33">
              <v:shape style="position:absolute;left:6535;top:2681;width:34;height:33" coordorigin="6535,2681" coordsize="34,33" path="m6568,2681l6535,2697,6552,2714,6568,2681xe" filled="false" stroked="true" strokeweight="1pt" strokecolor="#000000">
                <v:path arrowok="t"/>
              </v:shape>
            </v:group>
            <v:group style="position:absolute;left:6494;top:2656;width:25;height:35" coordorigin="6494,2656" coordsize="25,35">
              <v:shape style="position:absolute;left:6494;top:2656;width:25;height:35" coordorigin="6494,2656" coordsize="25,35" path="m6506,2656l6494,2691,6519,2691,6506,2656xe" filled="false" stroked="true" strokeweight="1pt" strokecolor="#000000">
                <v:path arrowok="t"/>
              </v:shape>
            </v:group>
            <v:group style="position:absolute;left:6445;top:2681;width:34;height:33" coordorigin="6445,2681" coordsize="34,33">
              <v:shape style="position:absolute;left:6445;top:2681;width:34;height:33" coordorigin="6445,2681" coordsize="34,33" path="m6445,2681l6461,2714,6478,2697,6445,2681xe" filled="false" stroked="true" strokeweight="1pt" strokecolor="#000000">
                <v:path arrowok="t"/>
              </v:shape>
            </v:group>
            <v:group style="position:absolute;left:6419;top:2729;width:36;height:25" coordorigin="6419,2729" coordsize="36,25">
              <v:shape style="position:absolute;left:6419;top:2729;width:36;height:25" coordorigin="6419,2729" coordsize="36,25" path="m6419,2741l6454,2754,6454,2729,6419,2741xe" filled="false" stroked="true" strokeweight="1pt" strokecolor="#000000">
                <v:path arrowok="t"/>
              </v:shape>
            </v:group>
            <v:group style="position:absolute;left:6445;top:2769;width:34;height:33" coordorigin="6445,2769" coordsize="34,33">
              <v:shape style="position:absolute;left:6445;top:2769;width:34;height:33" coordorigin="6445,2769" coordsize="34,33" path="m6445,2801l6478,2786,6461,2769,6445,2801xe" filled="false" stroked="true" strokeweight="1pt" strokecolor="#000000">
                <v:path arrowok="t"/>
              </v:shape>
            </v:group>
            <v:group style="position:absolute;left:6494;top:2792;width:25;height:35" coordorigin="6494,2792" coordsize="25,35">
              <v:shape style="position:absolute;left:6494;top:2792;width:25;height:35" coordorigin="6494,2792" coordsize="25,35" path="m6506,2826l6519,2792,6494,2792,6506,2826xe" filled="false" stroked="true" strokeweight="1pt" strokecolor="#000000">
                <v:path arrowok="t"/>
              </v:shape>
            </v:group>
            <v:group style="position:absolute;left:6535;top:2769;width:34;height:33" coordorigin="6535,2769" coordsize="34,33">
              <v:shape style="position:absolute;left:6535;top:2769;width:34;height:33" coordorigin="6535,2769" coordsize="34,33" path="m6568,2801l6552,2769,6535,2786,6568,2801xe" filled="false" stroked="true" strokeweight="1pt" strokecolor="#000000">
                <v:path arrowok="t"/>
              </v:shape>
            </v:group>
            <v:group style="position:absolute;left:6463;top:2699;width:88;height:85" coordorigin="6463,2699" coordsize="88,85">
              <v:shape style="position:absolute;left:6463;top:2699;width:88;height:85" coordorigin="6463,2699" coordsize="88,85" path="m6506,2699l6485,2705,6469,2720,6463,2741,6468,2762,6483,2778,6505,2784,6527,2779,6543,2764,6550,2744,6545,2722,6530,2706,6510,2699,6506,2699xe" filled="false" stroked="true" strokeweight="1.0pt" strokecolor="#000000">
                <v:path arrowok="t"/>
              </v:shape>
            </v:group>
            <v:group style="position:absolute;left:6492;top:2726;width:30;height:30" coordorigin="6492,2726" coordsize="30,30">
              <v:shape style="position:absolute;left:6492;top:2726;width:30;height:30" coordorigin="6492,2726" coordsize="30,30" path="m6515,2726l6499,2726,6492,2733,6492,2750,6499,2756,6515,2756,6522,2750,6522,2733,6515,2726xe" filled="true" fillcolor="#000000" stroked="false">
                <v:path arrowok="t"/>
                <v:fill type="solid"/>
              </v:shape>
            </v:group>
            <v:group style="position:absolute;left:6492;top:2726;width:30;height:30" coordorigin="6492,2726" coordsize="30,30">
              <v:shape style="position:absolute;left:6492;top:2726;width:30;height:30" coordorigin="6492,2726" coordsize="30,30" path="m6507,2726l6499,2726,6492,2733,6492,2741,6492,2750,6499,2756,6507,2756,6515,2756,6522,2750,6522,2741,6522,2733,6515,2726,6507,2726xe" filled="false" stroked="true" strokeweight=".75pt" strokecolor="#000000">
                <v:path arrowok="t"/>
              </v:shape>
            </v:group>
            <v:group style="position:absolute;left:6818;top:2660;width:36;height:25" coordorigin="6818,2660" coordsize="36,25">
              <v:shape style="position:absolute;left:6818;top:2660;width:36;height:25" coordorigin="6818,2660" coordsize="36,25" path="m6818,2660l6818,2684,6853,2672,6818,2660xe" filled="true" fillcolor="#ffffff" stroked="false">
                <v:path arrowok="t"/>
                <v:fill type="solid"/>
              </v:shape>
            </v:group>
            <v:group style="position:absolute;left:6794;top:2612;width:34;height:33" coordorigin="6794,2612" coordsize="34,33">
              <v:shape style="position:absolute;left:6794;top:2612;width:34;height:33" coordorigin="6794,2612" coordsize="34,33" path="m6827,2612l6794,2628,6811,2645,6827,2612xe" filled="true" fillcolor="#ffffff" stroked="false">
                <v:path arrowok="t"/>
                <v:fill type="solid"/>
              </v:shape>
            </v:group>
            <v:group style="position:absolute;left:6753;top:2587;width:25;height:34" coordorigin="6753,2587" coordsize="25,34">
              <v:shape style="position:absolute;left:6753;top:2587;width:25;height:34" coordorigin="6753,2587" coordsize="25,34" path="m6765,2587l6753,2621,6778,2621,6765,2587xe" filled="true" fillcolor="#ffffff" stroked="false">
                <v:path arrowok="t"/>
                <v:fill type="solid"/>
              </v:shape>
            </v:group>
            <v:group style="position:absolute;left:6704;top:2612;width:34;height:33" coordorigin="6704,2612" coordsize="34,33">
              <v:shape style="position:absolute;left:6704;top:2612;width:34;height:33" coordorigin="6704,2612" coordsize="34,33" path="m6704,2612l6720,2645,6737,2628,6704,2612xe" filled="true" fillcolor="#ffffff" stroked="false">
                <v:path arrowok="t"/>
                <v:fill type="solid"/>
              </v:shape>
            </v:group>
            <v:group style="position:absolute;left:6678;top:2660;width:36;height:25" coordorigin="6678,2660" coordsize="36,25">
              <v:shape style="position:absolute;left:6678;top:2660;width:36;height:25" coordorigin="6678,2660" coordsize="36,25" path="m6713,2660l6678,2672,6713,2684,6713,2660xe" filled="true" fillcolor="#ffffff" stroked="false">
                <v:path arrowok="t"/>
                <v:fill type="solid"/>
              </v:shape>
            </v:group>
            <v:group style="position:absolute;left:6704;top:2699;width:34;height:33" coordorigin="6704,2699" coordsize="34,33">
              <v:shape style="position:absolute;left:6704;top:2699;width:34;height:33" coordorigin="6704,2699" coordsize="34,33" path="m6720,2699l6704,2732,6737,2716,6720,2699xe" filled="true" fillcolor="#ffffff" stroked="false">
                <v:path arrowok="t"/>
                <v:fill type="solid"/>
              </v:shape>
            </v:group>
            <v:group style="position:absolute;left:6753;top:2722;width:25;height:34" coordorigin="6753,2722" coordsize="25,34">
              <v:shape style="position:absolute;left:6753;top:2722;width:25;height:34" coordorigin="6753,2722" coordsize="25,34" path="m6778,2722l6753,2722,6765,2756,6778,2722xe" filled="true" fillcolor="#ffffff" stroked="false">
                <v:path arrowok="t"/>
                <v:fill type="solid"/>
              </v:shape>
            </v:group>
            <v:group style="position:absolute;left:6794;top:2699;width:34;height:33" coordorigin="6794,2699" coordsize="34,33">
              <v:shape style="position:absolute;left:6794;top:2699;width:34;height:33" coordorigin="6794,2699" coordsize="34,33" path="m6811,2699l6794,2716,6827,2732,6811,2699xe" filled="true" fillcolor="#ffffff" stroked="false">
                <v:path arrowok="t"/>
                <v:fill type="solid"/>
              </v:shape>
            </v:group>
            <v:group style="position:absolute;left:6722;top:2630;width:88;height:85" coordorigin="6722,2630" coordsize="88,85">
              <v:shape style="position:absolute;left:6722;top:2630;width:88;height:85" coordorigin="6722,2630" coordsize="88,85" path="m6765,2630l6744,2635,6728,2650,6722,2671,6728,2693,6743,2708,6764,2714,6786,2709,6802,2694,6809,2674,6804,2652,6789,2636,6768,2630,6765,2630xe" filled="true" fillcolor="#ffffff" stroked="false">
                <v:path arrowok="t"/>
                <v:fill type="solid"/>
              </v:shape>
            </v:group>
            <v:group style="position:absolute;left:6818;top:2660;width:36;height:25" coordorigin="6818,2660" coordsize="36,25">
              <v:shape style="position:absolute;left:6818;top:2660;width:36;height:25" coordorigin="6818,2660" coordsize="36,25" path="m6853,2672l6818,2660,6818,2684,6853,2672xe" filled="false" stroked="true" strokeweight="1pt" strokecolor="#000000">
                <v:path arrowok="t"/>
              </v:shape>
            </v:group>
            <v:group style="position:absolute;left:6794;top:2612;width:34;height:33" coordorigin="6794,2612" coordsize="34,33">
              <v:shape style="position:absolute;left:6794;top:2612;width:34;height:33" coordorigin="6794,2612" coordsize="34,33" path="m6827,2612l6794,2628,6811,2645,6827,2612xe" filled="false" stroked="true" strokeweight="1pt" strokecolor="#000000">
                <v:path arrowok="t"/>
              </v:shape>
            </v:group>
            <v:group style="position:absolute;left:6753;top:2587;width:25;height:34" coordorigin="6753,2587" coordsize="25,34">
              <v:shape style="position:absolute;left:6753;top:2587;width:25;height:34" coordorigin="6753,2587" coordsize="25,34" path="m6765,2587l6753,2621,6778,2621,6765,2587xe" filled="false" stroked="true" strokeweight="1pt" strokecolor="#000000">
                <v:path arrowok="t"/>
              </v:shape>
            </v:group>
            <v:group style="position:absolute;left:6704;top:2612;width:34;height:33" coordorigin="6704,2612" coordsize="34,33">
              <v:shape style="position:absolute;left:6704;top:2612;width:34;height:33" coordorigin="6704,2612" coordsize="34,33" path="m6704,2612l6720,2645,6737,2628,6704,2612xe" filled="false" stroked="true" strokeweight="1pt" strokecolor="#000000">
                <v:path arrowok="t"/>
              </v:shape>
            </v:group>
            <v:group style="position:absolute;left:6678;top:2660;width:36;height:25" coordorigin="6678,2660" coordsize="36,25">
              <v:shape style="position:absolute;left:6678;top:2660;width:36;height:25" coordorigin="6678,2660" coordsize="36,25" path="m6678,2672l6713,2684,6713,2660,6678,2672xe" filled="false" stroked="true" strokeweight="1pt" strokecolor="#000000">
                <v:path arrowok="t"/>
              </v:shape>
            </v:group>
            <v:group style="position:absolute;left:6704;top:2699;width:34;height:33" coordorigin="6704,2699" coordsize="34,33">
              <v:shape style="position:absolute;left:6704;top:2699;width:34;height:33" coordorigin="6704,2699" coordsize="34,33" path="m6704,2732l6737,2716,6720,2699,6704,2732xe" filled="false" stroked="true" strokeweight="1pt" strokecolor="#000000">
                <v:path arrowok="t"/>
              </v:shape>
            </v:group>
            <v:group style="position:absolute;left:6753;top:2722;width:25;height:34" coordorigin="6753,2722" coordsize="25,34">
              <v:shape style="position:absolute;left:6753;top:2722;width:25;height:34" coordorigin="6753,2722" coordsize="25,34" path="m6765,2756l6778,2722,6753,2722,6765,2756xe" filled="false" stroked="true" strokeweight="1pt" strokecolor="#000000">
                <v:path arrowok="t"/>
              </v:shape>
            </v:group>
            <v:group style="position:absolute;left:6794;top:2699;width:34;height:33" coordorigin="6794,2699" coordsize="34,33">
              <v:shape style="position:absolute;left:6794;top:2699;width:34;height:33" coordorigin="6794,2699" coordsize="34,33" path="m6827,2732l6811,2699,6794,2716,6827,2732xe" filled="false" stroked="true" strokeweight="1pt" strokecolor="#000000">
                <v:path arrowok="t"/>
              </v:shape>
            </v:group>
            <v:group style="position:absolute;left:6722;top:2630;width:88;height:85" coordorigin="6722,2630" coordsize="88,85">
              <v:shape style="position:absolute;left:6722;top:2630;width:88;height:85" coordorigin="6722,2630" coordsize="88,85" path="m6765,2630l6744,2635,6728,2650,6722,2671,6728,2693,6743,2708,6764,2714,6786,2709,6802,2694,6809,2674,6804,2652,6789,2636,6768,2630,6765,2630xe" filled="false" stroked="true" strokeweight="1pt" strokecolor="#000000">
                <v:path arrowok="t"/>
              </v:shape>
            </v:group>
            <v:group style="position:absolute;left:6751;top:2657;width:30;height:29" coordorigin="6751,2657" coordsize="30,29">
              <v:shape style="position:absolute;left:6751;top:2657;width:30;height:29" coordorigin="6751,2657" coordsize="30,29" path="m6774,2657l6758,2657,6751,2664,6751,2680,6758,2686,6774,2686,6781,2680,6781,2664,6774,2657xe" filled="true" fillcolor="#000000" stroked="false">
                <v:path arrowok="t"/>
                <v:fill type="solid"/>
              </v:shape>
            </v:group>
            <v:group style="position:absolute;left:6751;top:2657;width:30;height:29" coordorigin="6751,2657" coordsize="30,29">
              <v:shape style="position:absolute;left:6751;top:2657;width:30;height:29" coordorigin="6751,2657" coordsize="30,29" path="m6766,2657l6758,2657,6751,2664,6751,2672,6751,2680,6758,2686,6766,2686,6774,2686,6781,2680,6781,2672,6781,2664,6774,2657,6766,2657xe" filled="false" stroked="true" strokeweight=".75pt" strokecolor="#000000">
                <v:path arrowok="t"/>
              </v:shape>
            </v:group>
            <v:group style="position:absolute;left:4927;top:2046;width:36;height:25" coordorigin="4927,2046" coordsize="36,25">
              <v:shape style="position:absolute;left:4927;top:2046;width:36;height:25" coordorigin="4927,2046" coordsize="36,25" path="m4927,2046l4927,2071,4962,2058,4927,2046xe" filled="true" fillcolor="#ffffff" stroked="false">
                <v:path arrowok="t"/>
                <v:fill type="solid"/>
              </v:shape>
            </v:group>
            <v:group style="position:absolute;left:4903;top:1998;width:34;height:33" coordorigin="4903,1998" coordsize="34,33">
              <v:shape style="position:absolute;left:4903;top:1998;width:34;height:33" coordorigin="4903,1998" coordsize="34,33" path="m4936,1998l4903,2014,4920,2031,4936,1998xe" filled="true" fillcolor="#ffffff" stroked="false">
                <v:path arrowok="t"/>
                <v:fill type="solid"/>
              </v:shape>
            </v:group>
            <v:group style="position:absolute;left:4862;top:1973;width:25;height:35" coordorigin="4862,1973" coordsize="25,35">
              <v:shape style="position:absolute;left:4862;top:1973;width:25;height:35" coordorigin="4862,1973" coordsize="25,35" path="m4875,1973l4862,2008,4887,2008,4875,1973xe" filled="true" fillcolor="#ffffff" stroked="false">
                <v:path arrowok="t"/>
                <v:fill type="solid"/>
              </v:shape>
            </v:group>
            <v:group style="position:absolute;left:4813;top:1998;width:34;height:33" coordorigin="4813,1998" coordsize="34,33">
              <v:shape style="position:absolute;left:4813;top:1998;width:34;height:33" coordorigin="4813,1998" coordsize="34,33" path="m4813,1998l4829,2031,4846,2014,4813,1998xe" filled="true" fillcolor="#ffffff" stroked="false">
                <v:path arrowok="t"/>
                <v:fill type="solid"/>
              </v:shape>
            </v:group>
            <v:group style="position:absolute;left:4787;top:2046;width:36;height:25" coordorigin="4787,2046" coordsize="36,25">
              <v:shape style="position:absolute;left:4787;top:2046;width:36;height:25" coordorigin="4787,2046" coordsize="36,25" path="m4822,2046l4787,2058,4822,2071,4822,2046xe" filled="true" fillcolor="#ffffff" stroked="false">
                <v:path arrowok="t"/>
                <v:fill type="solid"/>
              </v:shape>
            </v:group>
            <v:group style="position:absolute;left:4813;top:2086;width:34;height:33" coordorigin="4813,2086" coordsize="34,33">
              <v:shape style="position:absolute;left:4813;top:2086;width:34;height:33" coordorigin="4813,2086" coordsize="34,33" path="m4829,2086l4813,2118,4846,2103,4829,2086xe" filled="true" fillcolor="#ffffff" stroked="false">
                <v:path arrowok="t"/>
                <v:fill type="solid"/>
              </v:shape>
            </v:group>
            <v:group style="position:absolute;left:4862;top:2109;width:25;height:35" coordorigin="4862,2109" coordsize="25,35">
              <v:shape style="position:absolute;left:4862;top:2109;width:25;height:35" coordorigin="4862,2109" coordsize="25,35" path="m4887,2109l4862,2109,4875,2143,4887,2109xe" filled="true" fillcolor="#ffffff" stroked="false">
                <v:path arrowok="t"/>
                <v:fill type="solid"/>
              </v:shape>
            </v:group>
            <v:group style="position:absolute;left:4903;top:2086;width:34;height:33" coordorigin="4903,2086" coordsize="34,33">
              <v:shape style="position:absolute;left:4903;top:2086;width:34;height:33" coordorigin="4903,2086" coordsize="34,33" path="m4920,2086l4903,2103,4936,2118,4920,2086xe" filled="true" fillcolor="#ffffff" stroked="false">
                <v:path arrowok="t"/>
                <v:fill type="solid"/>
              </v:shape>
            </v:group>
            <v:group style="position:absolute;left:4831;top:2016;width:88;height:85" coordorigin="4831,2016" coordsize="88,85">
              <v:shape style="position:absolute;left:4831;top:2016;width:88;height:85" coordorigin="4831,2016" coordsize="88,85" path="m4875,2016l4853,2022,4837,2036,4831,2057,4836,2079,4851,2094,4873,2101,4895,2095,4911,2081,4918,2061,4913,2039,4898,2023,4878,2016,4875,2016xe" filled="true" fillcolor="#ffffff" stroked="false">
                <v:path arrowok="t"/>
                <v:fill type="solid"/>
              </v:shape>
            </v:group>
            <v:group style="position:absolute;left:4927;top:2046;width:36;height:25" coordorigin="4927,2046" coordsize="36,25">
              <v:shape style="position:absolute;left:4927;top:2046;width:36;height:25" coordorigin="4927,2046" coordsize="36,25" path="m4962,2058l4927,2046,4927,2071,4962,2058xe" filled="false" stroked="true" strokeweight="1pt" strokecolor="#000000">
                <v:path arrowok="t"/>
              </v:shape>
            </v:group>
            <v:group style="position:absolute;left:4903;top:1998;width:34;height:33" coordorigin="4903,1998" coordsize="34,33">
              <v:shape style="position:absolute;left:4903;top:1998;width:34;height:33" coordorigin="4903,1998" coordsize="34,33" path="m4936,1998l4903,2014,4920,2031,4936,1998xe" filled="false" stroked="true" strokeweight="1pt" strokecolor="#000000">
                <v:path arrowok="t"/>
              </v:shape>
            </v:group>
            <v:group style="position:absolute;left:4862;top:1973;width:25;height:35" coordorigin="4862,1973" coordsize="25,35">
              <v:shape style="position:absolute;left:4862;top:1973;width:25;height:35" coordorigin="4862,1973" coordsize="25,35" path="m4875,1973l4862,2008,4887,2008,4875,1973xe" filled="false" stroked="true" strokeweight="1pt" strokecolor="#000000">
                <v:path arrowok="t"/>
              </v:shape>
            </v:group>
            <v:group style="position:absolute;left:4813;top:1998;width:34;height:33" coordorigin="4813,1998" coordsize="34,33">
              <v:shape style="position:absolute;left:4813;top:1998;width:34;height:33" coordorigin="4813,1998" coordsize="34,33" path="m4813,1998l4829,2031,4846,2014,4813,1998xe" filled="false" stroked="true" strokeweight="1pt" strokecolor="#000000">
                <v:path arrowok="t"/>
              </v:shape>
            </v:group>
            <v:group style="position:absolute;left:4787;top:2046;width:36;height:25" coordorigin="4787,2046" coordsize="36,25">
              <v:shape style="position:absolute;left:4787;top:2046;width:36;height:25" coordorigin="4787,2046" coordsize="36,25" path="m4787,2058l4822,2071,4822,2046,4787,2058xe" filled="false" stroked="true" strokeweight="1pt" strokecolor="#000000">
                <v:path arrowok="t"/>
              </v:shape>
            </v:group>
            <v:group style="position:absolute;left:4813;top:2086;width:34;height:33" coordorigin="4813,2086" coordsize="34,33">
              <v:shape style="position:absolute;left:4813;top:2086;width:34;height:33" coordorigin="4813,2086" coordsize="34,33" path="m4813,2118l4846,2103,4829,2086,4813,2118xe" filled="false" stroked="true" strokeweight="1pt" strokecolor="#000000">
                <v:path arrowok="t"/>
              </v:shape>
            </v:group>
            <v:group style="position:absolute;left:4862;top:2109;width:25;height:35" coordorigin="4862,2109" coordsize="25,35">
              <v:shape style="position:absolute;left:4862;top:2109;width:25;height:35" coordorigin="4862,2109" coordsize="25,35" path="m4875,2143l4887,2109,4862,2109,4875,2143xe" filled="false" stroked="true" strokeweight="1pt" strokecolor="#000000">
                <v:path arrowok="t"/>
              </v:shape>
            </v:group>
            <v:group style="position:absolute;left:4903;top:2086;width:34;height:33" coordorigin="4903,2086" coordsize="34,33">
              <v:shape style="position:absolute;left:4903;top:2086;width:34;height:33" coordorigin="4903,2086" coordsize="34,33" path="m4936,2118l4920,2086,4903,2103,4936,2118xe" filled="false" stroked="true" strokeweight="1pt" strokecolor="#000000">
                <v:path arrowok="t"/>
              </v:shape>
            </v:group>
            <v:group style="position:absolute;left:4831;top:2016;width:88;height:85" coordorigin="4831,2016" coordsize="88,85">
              <v:shape style="position:absolute;left:4831;top:2016;width:88;height:85" coordorigin="4831,2016" coordsize="88,85" path="m4875,2016l4853,2022,4837,2036,4831,2057,4836,2079,4851,2094,4873,2101,4895,2095,4911,2081,4918,2061,4913,2039,4898,2023,4878,2016,4875,2016xe" filled="false" stroked="true" strokeweight="1pt" strokecolor="#000000">
                <v:path arrowok="t"/>
              </v:shape>
            </v:group>
            <v:group style="position:absolute;left:4860;top:2043;width:30;height:30" coordorigin="4860,2043" coordsize="30,30">
              <v:shape style="position:absolute;left:4860;top:2043;width:30;height:30" coordorigin="4860,2043" coordsize="30,30" path="m4883,2043l4867,2043,4860,2050,4860,2067,4867,2073,4883,2073,4890,2067,4890,2050,4883,2043xe" filled="true" fillcolor="#000000" stroked="false">
                <v:path arrowok="t"/>
                <v:fill type="solid"/>
              </v:shape>
            </v:group>
            <v:group style="position:absolute;left:4860;top:2043;width:30;height:30" coordorigin="4860,2043" coordsize="30,30">
              <v:shape style="position:absolute;left:4860;top:2043;width:30;height:30" coordorigin="4860,2043" coordsize="30,30" path="m4875,2043l4867,2043,4860,2050,4860,2058,4860,2067,4867,2073,4875,2073,4883,2073,4890,2067,4890,2058,4890,2050,4883,2043,4875,2043xe" filled="false" stroked="true" strokeweight=".75pt" strokecolor="#000000">
                <v:path arrowok="t"/>
              </v:shape>
            </v:group>
            <v:group style="position:absolute;left:4306;top:2421;width:36;height:25" coordorigin="4306,2421" coordsize="36,25">
              <v:shape style="position:absolute;left:4306;top:2421;width:36;height:25" coordorigin="4306,2421" coordsize="36,25" path="m4306,2421l4306,2446,4341,2433,4306,2421xe" filled="true" fillcolor="#ffffff" stroked="false">
                <v:path arrowok="t"/>
                <v:fill type="solid"/>
              </v:shape>
            </v:group>
            <v:group style="position:absolute;left:4282;top:2373;width:34;height:33" coordorigin="4282,2373" coordsize="34,33">
              <v:shape style="position:absolute;left:4282;top:2373;width:34;height:33" coordorigin="4282,2373" coordsize="34,33" path="m4315,2373l4282,2389,4299,2406,4315,2373xe" filled="true" fillcolor="#ffffff" stroked="false">
                <v:path arrowok="t"/>
                <v:fill type="solid"/>
              </v:shape>
            </v:group>
            <v:group style="position:absolute;left:4241;top:2348;width:25;height:35" coordorigin="4241,2348" coordsize="25,35">
              <v:shape style="position:absolute;left:4241;top:2348;width:25;height:35" coordorigin="4241,2348" coordsize="25,35" path="m4254,2348l4241,2383,4266,2383,4254,2348xe" filled="true" fillcolor="#ffffff" stroked="false">
                <v:path arrowok="t"/>
                <v:fill type="solid"/>
              </v:shape>
            </v:group>
            <v:group style="position:absolute;left:4192;top:2373;width:34;height:33" coordorigin="4192,2373" coordsize="34,33">
              <v:shape style="position:absolute;left:4192;top:2373;width:34;height:33" coordorigin="4192,2373" coordsize="34,33" path="m4192,2373l4208,2406,4225,2389,4192,2373xe" filled="true" fillcolor="#ffffff" stroked="false">
                <v:path arrowok="t"/>
                <v:fill type="solid"/>
              </v:shape>
            </v:group>
            <v:group style="position:absolute;left:4166;top:2421;width:36;height:25" coordorigin="4166,2421" coordsize="36,25">
              <v:shape style="position:absolute;left:4166;top:2421;width:36;height:25" coordorigin="4166,2421" coordsize="36,25" path="m4201,2421l4166,2433,4201,2446,4201,2421xe" filled="true" fillcolor="#ffffff" stroked="false">
                <v:path arrowok="t"/>
                <v:fill type="solid"/>
              </v:shape>
            </v:group>
            <v:group style="position:absolute;left:4192;top:2461;width:34;height:33" coordorigin="4192,2461" coordsize="34,33">
              <v:shape style="position:absolute;left:4192;top:2461;width:34;height:33" coordorigin="4192,2461" coordsize="34,33" path="m4208,2461l4192,2493,4225,2478,4208,2461xe" filled="true" fillcolor="#ffffff" stroked="false">
                <v:path arrowok="t"/>
                <v:fill type="solid"/>
              </v:shape>
            </v:group>
            <v:group style="position:absolute;left:4241;top:2484;width:25;height:35" coordorigin="4241,2484" coordsize="25,35">
              <v:shape style="position:absolute;left:4241;top:2484;width:25;height:35" coordorigin="4241,2484" coordsize="25,35" path="m4266,2484l4241,2484,4254,2518,4266,2484xe" filled="true" fillcolor="#ffffff" stroked="false">
                <v:path arrowok="t"/>
                <v:fill type="solid"/>
              </v:shape>
            </v:group>
            <v:group style="position:absolute;left:4282;top:2461;width:34;height:33" coordorigin="4282,2461" coordsize="34,33">
              <v:shape style="position:absolute;left:4282;top:2461;width:34;height:33" coordorigin="4282,2461" coordsize="34,33" path="m4299,2461l4282,2478,4315,2493,4299,2461xe" filled="true" fillcolor="#ffffff" stroked="false">
                <v:path arrowok="t"/>
                <v:fill type="solid"/>
              </v:shape>
            </v:group>
            <v:group style="position:absolute;left:4210;top:2391;width:88;height:85" coordorigin="4210,2391" coordsize="88,85">
              <v:shape style="position:absolute;left:4210;top:2391;width:88;height:85" coordorigin="4210,2391" coordsize="88,85" path="m4254,2391l4232,2397,4216,2411,4210,2432,4215,2454,4230,2469,4252,2476,4274,2470,4290,2456,4297,2436,4292,2414,4277,2398,4257,2391,4254,2391xe" filled="true" fillcolor="#ffffff" stroked="false">
                <v:path arrowok="t"/>
                <v:fill type="solid"/>
              </v:shape>
            </v:group>
            <v:group style="position:absolute;left:4306;top:2421;width:36;height:25" coordorigin="4306,2421" coordsize="36,25">
              <v:shape style="position:absolute;left:4306;top:2421;width:36;height:25" coordorigin="4306,2421" coordsize="36,25" path="m4341,2433l4306,2421,4306,2446,4341,2433xe" filled="false" stroked="true" strokeweight="1pt" strokecolor="#000000">
                <v:path arrowok="t"/>
              </v:shape>
            </v:group>
            <v:group style="position:absolute;left:4282;top:2373;width:34;height:33" coordorigin="4282,2373" coordsize="34,33">
              <v:shape style="position:absolute;left:4282;top:2373;width:34;height:33" coordorigin="4282,2373" coordsize="34,33" path="m4315,2373l4282,2389,4299,2406,4315,2373xe" filled="false" stroked="true" strokeweight="1pt" strokecolor="#000000">
                <v:path arrowok="t"/>
              </v:shape>
            </v:group>
            <v:group style="position:absolute;left:4241;top:2348;width:25;height:35" coordorigin="4241,2348" coordsize="25,35">
              <v:shape style="position:absolute;left:4241;top:2348;width:25;height:35" coordorigin="4241,2348" coordsize="25,35" path="m4254,2348l4241,2383,4266,2383,4254,2348xe" filled="false" stroked="true" strokeweight="1pt" strokecolor="#000000">
                <v:path arrowok="t"/>
              </v:shape>
            </v:group>
            <v:group style="position:absolute;left:4192;top:2373;width:34;height:33" coordorigin="4192,2373" coordsize="34,33">
              <v:shape style="position:absolute;left:4192;top:2373;width:34;height:33" coordorigin="4192,2373" coordsize="34,33" path="m4192,2373l4208,2406,4225,2389,4192,2373xe" filled="false" stroked="true" strokeweight="1pt" strokecolor="#000000">
                <v:path arrowok="t"/>
              </v:shape>
            </v:group>
            <v:group style="position:absolute;left:4166;top:2421;width:36;height:25" coordorigin="4166,2421" coordsize="36,25">
              <v:shape style="position:absolute;left:4166;top:2421;width:36;height:25" coordorigin="4166,2421" coordsize="36,25" path="m4166,2433l4201,2446,4201,2421,4166,2433xe" filled="false" stroked="true" strokeweight="1pt" strokecolor="#000000">
                <v:path arrowok="t"/>
              </v:shape>
            </v:group>
            <v:group style="position:absolute;left:4192;top:2461;width:34;height:33" coordorigin="4192,2461" coordsize="34,33">
              <v:shape style="position:absolute;left:4192;top:2461;width:34;height:33" coordorigin="4192,2461" coordsize="34,33" path="m4192,2493l4225,2478,4208,2461,4192,2493xe" filled="false" stroked="true" strokeweight="1pt" strokecolor="#000000">
                <v:path arrowok="t"/>
              </v:shape>
            </v:group>
            <v:group style="position:absolute;left:4241;top:2484;width:25;height:35" coordorigin="4241,2484" coordsize="25,35">
              <v:shape style="position:absolute;left:4241;top:2484;width:25;height:35" coordorigin="4241,2484" coordsize="25,35" path="m4254,2518l4266,2484,4241,2484,4254,2518xe" filled="false" stroked="true" strokeweight="1pt" strokecolor="#000000">
                <v:path arrowok="t"/>
              </v:shape>
            </v:group>
            <v:group style="position:absolute;left:4282;top:2461;width:34;height:33" coordorigin="4282,2461" coordsize="34,33">
              <v:shape style="position:absolute;left:4282;top:2461;width:34;height:33" coordorigin="4282,2461" coordsize="34,33" path="m4315,2493l4299,2461,4282,2478,4315,2493xe" filled="false" stroked="true" strokeweight="1pt" strokecolor="#000000">
                <v:path arrowok="t"/>
              </v:shape>
            </v:group>
            <v:group style="position:absolute;left:4210;top:2391;width:88;height:85" coordorigin="4210,2391" coordsize="88,85">
              <v:shape style="position:absolute;left:4210;top:2391;width:88;height:85" coordorigin="4210,2391" coordsize="88,85" path="m4254,2391l4232,2397,4216,2411,4210,2432,4215,2454,4230,2469,4252,2476,4274,2470,4290,2456,4297,2436,4292,2414,4277,2398,4257,2391,4254,2391xe" filled="false" stroked="true" strokeweight="1pt" strokecolor="#000000">
                <v:path arrowok="t"/>
              </v:shape>
            </v:group>
            <v:group style="position:absolute;left:4239;top:2418;width:30;height:30" coordorigin="4239,2418" coordsize="30,30">
              <v:shape style="position:absolute;left:4239;top:2418;width:30;height:30" coordorigin="4239,2418" coordsize="30,30" path="m4262,2418l4246,2418,4239,2425,4239,2442,4246,2448,4262,2448,4269,2442,4269,2425,4262,2418xe" filled="true" fillcolor="#000000" stroked="false">
                <v:path arrowok="t"/>
                <v:fill type="solid"/>
              </v:shape>
            </v:group>
            <v:group style="position:absolute;left:4239;top:2418;width:30;height:30" coordorigin="4239,2418" coordsize="30,30">
              <v:shape style="position:absolute;left:4239;top:2418;width:30;height:30" coordorigin="4239,2418" coordsize="30,30" path="m4254,2418l4246,2418,4239,2425,4239,2433,4239,2442,4246,2448,4254,2448,4262,2448,4269,2442,4269,2433,4269,2425,4262,2418,4254,2418xe" filled="false" stroked="true" strokeweight=".75pt" strokecolor="#000000">
                <v:path arrowok="t"/>
              </v:shape>
            </v:group>
            <v:group style="position:absolute;left:8220;top:3347;width:36;height:25" coordorigin="8220,3347" coordsize="36,25">
              <v:shape style="position:absolute;left:8220;top:3347;width:36;height:25" coordorigin="8220,3347" coordsize="36,25" path="m8255,3359l8220,3347,8220,3372,8255,3359xe" filled="false" stroked="true" strokeweight="1pt" strokecolor="#000000">
                <v:path arrowok="t"/>
              </v:shape>
            </v:group>
            <v:group style="position:absolute;left:8196;top:3299;width:34;height:33" coordorigin="8196,3299" coordsize="34,33">
              <v:shape style="position:absolute;left:8196;top:3299;width:34;height:33" coordorigin="8196,3299" coordsize="34,33" path="m8229,3299l8196,3315,8213,3332,8229,3299xe" filled="false" stroked="true" strokeweight="1pt" strokecolor="#000000">
                <v:path arrowok="t"/>
              </v:shape>
            </v:group>
            <v:group style="position:absolute;left:8155;top:3274;width:25;height:35" coordorigin="8155,3274" coordsize="25,35">
              <v:shape style="position:absolute;left:8155;top:3274;width:25;height:35" coordorigin="8155,3274" coordsize="25,35" path="m8168,3274l8155,3309,8180,3309,8168,3274xe" filled="false" stroked="true" strokeweight="1pt" strokecolor="#000000">
                <v:path arrowok="t"/>
              </v:shape>
            </v:group>
            <v:group style="position:absolute;left:8106;top:3299;width:34;height:33" coordorigin="8106,3299" coordsize="34,33">
              <v:shape style="position:absolute;left:8106;top:3299;width:34;height:33" coordorigin="8106,3299" coordsize="34,33" path="m8106,3299l8122,3332,8139,3315,8106,3299xe" filled="false" stroked="true" strokeweight="1pt" strokecolor="#000000">
                <v:path arrowok="t"/>
              </v:shape>
            </v:group>
            <v:group style="position:absolute;left:8080;top:3347;width:36;height:25" coordorigin="8080,3347" coordsize="36,25">
              <v:shape style="position:absolute;left:8080;top:3347;width:36;height:25" coordorigin="8080,3347" coordsize="36,25" path="m8080,3359l8115,3372,8115,3347,8080,3359xe" filled="false" stroked="true" strokeweight="1pt" strokecolor="#000000">
                <v:path arrowok="t"/>
              </v:shape>
            </v:group>
            <v:group style="position:absolute;left:8106;top:3387;width:34;height:33" coordorigin="8106,3387" coordsize="34,33">
              <v:shape style="position:absolute;left:8106;top:3387;width:34;height:33" coordorigin="8106,3387" coordsize="34,33" path="m8106,3419l8139,3404,8122,3387,8106,3419xe" filled="false" stroked="true" strokeweight="1pt" strokecolor="#000000">
                <v:path arrowok="t"/>
              </v:shape>
            </v:group>
            <v:group style="position:absolute;left:8155;top:3410;width:25;height:35" coordorigin="8155,3410" coordsize="25,35">
              <v:shape style="position:absolute;left:8155;top:3410;width:25;height:35" coordorigin="8155,3410" coordsize="25,35" path="m8168,3444l8180,3410,8155,3410,8168,3444xe" filled="false" stroked="true" strokeweight="1pt" strokecolor="#000000">
                <v:path arrowok="t"/>
              </v:shape>
            </v:group>
            <v:group style="position:absolute;left:8196;top:3387;width:34;height:33" coordorigin="8196,3387" coordsize="34,33">
              <v:shape style="position:absolute;left:8196;top:3387;width:34;height:33" coordorigin="8196,3387" coordsize="34,33" path="m8229,3419l8213,3387,8196,3404,8229,3419xe" filled="false" stroked="true" strokeweight="1pt" strokecolor="#000000">
                <v:path arrowok="t"/>
              </v:shape>
            </v:group>
            <v:group style="position:absolute;left:8124;top:3317;width:88;height:85" coordorigin="8124,3317" coordsize="88,85">
              <v:shape style="position:absolute;left:8124;top:3317;width:88;height:85" coordorigin="8124,3317" coordsize="88,85" path="m8168,3317l8146,3323,8130,3337,8124,3358,8129,3380,8144,3395,8165,3402,8188,3397,8204,3382,8211,3362,8206,3340,8191,3324,8171,3317,8168,3317xe" filled="false" stroked="true" strokeweight="1pt" strokecolor="#000000">
                <v:path arrowok="t"/>
              </v:shape>
            </v:group>
            <v:group style="position:absolute;left:8153;top:3344;width:30;height:30" coordorigin="8153,3344" coordsize="30,30">
              <v:shape style="position:absolute;left:8153;top:3344;width:30;height:30" coordorigin="8153,3344" coordsize="30,30" path="m8176,3344l8160,3344,8153,3351,8153,3368,8160,3374,8176,3374,8183,3368,8183,3351,8176,3344xe" filled="true" fillcolor="#000000" stroked="false">
                <v:path arrowok="t"/>
                <v:fill type="solid"/>
              </v:shape>
            </v:group>
            <v:group style="position:absolute;left:8153;top:3344;width:30;height:30" coordorigin="8153,3344" coordsize="30,30">
              <v:shape style="position:absolute;left:8153;top:3344;width:30;height:30" coordorigin="8153,3344" coordsize="30,30" path="m8168,3344l8160,3344,8153,3351,8153,3359,8153,3368,8160,3374,8168,3374,8176,3374,8183,3368,8183,3359,8183,3351,8176,3344,8168,3344xe" filled="false" stroked="true" strokeweight=".75pt" strokecolor="#000000">
                <v:path arrowok="t"/>
              </v:shape>
            </v:group>
            <v:group style="position:absolute;left:6854;top:2657;width:116;height:113" coordorigin="6854,2657" coordsize="116,113">
              <v:shape style="position:absolute;left:6854;top:2657;width:116;height:113" coordorigin="6854,2657" coordsize="116,113" path="m6912,2657l6890,2662,6871,2674,6859,2691,6854,2713,6858,2735,6870,2753,6888,2765,6910,2770,6933,2766,6952,2755,6965,2738,6970,2717,6966,2694,6954,2675,6937,2663,6915,2658,6912,2657xe" filled="true" fillcolor="#ffffff" stroked="false">
                <v:path arrowok="t"/>
                <v:fill type="solid"/>
              </v:shape>
            </v:group>
            <v:group style="position:absolute;left:6854;top:2657;width:116;height:113" coordorigin="6854,2657" coordsize="116,113">
              <v:shape style="position:absolute;left:6854;top:2657;width:116;height:113" coordorigin="6854,2657" coordsize="116,113" path="m6912,2657l6890,2662,6871,2674,6859,2691,6854,2713,6858,2735,6870,2753,6888,2765,6910,2770,6933,2766,6952,2755,6965,2738,6970,2717,6966,2694,6954,2675,6937,2663,6915,2658,6912,2657xe" filled="false" stroked="true" strokeweight=".75pt" strokecolor="#000000">
                <v:path arrowok="t"/>
              </v:shape>
            </v:group>
            <v:group style="position:absolute;left:6478;top:1254;width:116;height:113" coordorigin="6478,1254" coordsize="116,113">
              <v:shape style="position:absolute;left:6478;top:1254;width:116;height:113" coordorigin="6478,1254" coordsize="116,113" path="m6536,1254l6514,1259,6495,1271,6483,1288,6478,1310,6482,1332,6494,1350,6512,1362,6534,1367,6557,1363,6576,1352,6589,1335,6594,1314,6590,1291,6578,1272,6561,1260,6539,1255,6536,1254xe" filled="true" fillcolor="#ffffff" stroked="false">
                <v:path arrowok="t"/>
                <v:fill type="solid"/>
              </v:shape>
            </v:group>
            <v:group style="position:absolute;left:6478;top:1254;width:116;height:113" coordorigin="6478,1254" coordsize="116,113">
              <v:shape style="position:absolute;left:6478;top:1254;width:116;height:113" coordorigin="6478,1254" coordsize="116,113" path="m6536,1254l6514,1259,6495,1271,6483,1288,6478,1310,6482,1332,6494,1350,6512,1362,6534,1367,6557,1363,6576,1352,6589,1335,6594,1314,6590,1291,6578,1272,6561,1260,6539,1255,6536,1254xe" filled="false" stroked="true" strokeweight=".75pt" strokecolor="#000000">
                <v:path arrowok="t"/>
              </v:shape>
            </v:group>
            <v:group style="position:absolute;left:3074;top:1562;width:1699;height:1625" coordorigin="3074,1562" coordsize="1699,1625">
              <v:shape style="position:absolute;left:3074;top:1562;width:1699;height:1625" coordorigin="3074,1562" coordsize="1699,1625" path="m3074,1562l3166,1581,3258,1600,3350,1619,3440,1638,3530,1657,3619,1676,3706,1696,3791,1717,3874,1738,3955,1759,4033,1781,4109,1804,4181,1827,4251,1852,4316,1877,4378,1903,4436,1930,4490,1959,4583,2019,4655,2086,4707,2163,4742,2245,4762,2331,4771,2420,4772,2464,4771,2508,4766,2593,4757,2673,4753,2711,4749,2747,4746,2780,4744,2810,4742,2839,4728,2916,4704,2981,4671,3038,4632,3087,4589,3132,4543,3174,4528,3187e" filled="false" stroked="true" strokeweight="1.5pt" strokecolor="#000000">
                <v:path arrowok="t"/>
                <v:stroke dashstyle="longDash"/>
              </v:shape>
            </v:group>
            <v:group style="position:absolute;left:6847;top:1093;width:576;height:2106" coordorigin="6847,1093" coordsize="576,2106">
              <v:shape style="position:absolute;left:6847;top:1093;width:576;height:2106" coordorigin="6847,1093" coordsize="576,2106" path="m7422,1093l7399,1187,7377,1273,7366,1321,7353,1372,7326,1479,7299,1590,7271,1701,7244,1807,7218,1903,7196,1985,7176,2052,7158,2110,7133,2179,7104,2246,7070,2313,7064,2326,7057,2339,7050,2353,7038,2375,7003,2431,6970,2478,6960,2493,6922,2559,6891,2630,6867,2701,6855,2764,6849,2843,6847,2906,6847,2950,6847,2972,6848,3039,6850,3107,6852,3176,6853,3199e" filled="false" stroked="true" strokeweight="1.5pt" strokecolor="#000000">
                <v:path arrowok="t"/>
                <v:stroke dashstyle="longDash"/>
              </v:shape>
              <v:shape style="position:absolute;left:3947;top:1279;width:754;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内蒙</w:t>
                      </w:r>
                      <w:r>
                        <w:rPr>
                          <w:rFonts w:ascii="宋体" w:hAnsi="宋体" w:cs="宋体" w:eastAsia="宋体"/>
                          <w:spacing w:val="-3"/>
                          <w:w w:val="100"/>
                          <w:sz w:val="15"/>
                          <w:szCs w:val="15"/>
                        </w:rPr>
                        <w:t>古</w:t>
                      </w:r>
                      <w:r>
                        <w:rPr>
                          <w:rFonts w:ascii="宋体" w:hAnsi="宋体" w:cs="宋体" w:eastAsia="宋体"/>
                          <w:w w:val="100"/>
                          <w:sz w:val="15"/>
                          <w:szCs w:val="15"/>
                        </w:rPr>
                        <w:t>高原</w:t>
                      </w:r>
                    </w:p>
                  </w:txbxContent>
                </v:textbox>
                <w10:wrap type="none"/>
              </v:shape>
              <v:shape style="position:absolute;left:6594;top:914;width:2064;height:459" type="#_x0000_t202" filled="false" stroked="false">
                <v:textbox inset="0,0,0,0">
                  <w:txbxContent>
                    <w:p>
                      <w:pPr>
                        <w:spacing w:line="180" w:lineRule="exact" w:before="0"/>
                        <w:ind w:left="0" w:right="0" w:firstLine="84"/>
                        <w:jc w:val="left"/>
                        <w:rPr>
                          <w:rFonts w:ascii="宋体" w:hAnsi="宋体" w:cs="宋体" w:eastAsia="宋体"/>
                          <w:sz w:val="18"/>
                          <w:szCs w:val="18"/>
                        </w:rPr>
                      </w:pPr>
                      <w:r>
                        <w:rPr>
                          <w:rFonts w:ascii="宋体" w:hAnsi="宋体" w:cs="宋体" w:eastAsia="宋体"/>
                          <w:sz w:val="18"/>
                          <w:szCs w:val="18"/>
                        </w:rPr>
                        <w:t>二级阶梯与三级阶梯界线</w:t>
                      </w:r>
                    </w:p>
                    <w:p>
                      <w:pPr>
                        <w:spacing w:before="43"/>
                        <w:ind w:left="0" w:right="0" w:firstLine="0"/>
                        <w:jc w:val="left"/>
                        <w:rPr>
                          <w:rFonts w:ascii="宋体" w:hAnsi="宋体" w:cs="宋体" w:eastAsia="宋体"/>
                          <w:sz w:val="18"/>
                          <w:szCs w:val="18"/>
                        </w:rPr>
                      </w:pPr>
                      <w:r>
                        <w:rPr>
                          <w:rFonts w:ascii="宋体" w:hAnsi="宋体" w:cs="宋体" w:eastAsia="宋体"/>
                          <w:sz w:val="18"/>
                          <w:szCs w:val="18"/>
                        </w:rPr>
                        <w:t>河口</w:t>
                      </w:r>
                    </w:p>
                  </w:txbxContent>
                </v:textbox>
                <w10:wrap type="none"/>
              </v:shape>
              <v:shape style="position:absolute;left:1788;top:1415;width:19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一级阶梯与二级阶梯界线</w:t>
                      </w:r>
                    </w:p>
                  </w:txbxContent>
                </v:textbox>
                <w10:wrap type="none"/>
              </v:shape>
              <v:shape style="position:absolute;left:7285;top:1738;width:603;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华北</w:t>
                      </w:r>
                      <w:r>
                        <w:rPr>
                          <w:rFonts w:ascii="宋体" w:hAnsi="宋体" w:cs="宋体" w:eastAsia="宋体"/>
                          <w:spacing w:val="-3"/>
                          <w:w w:val="100"/>
                          <w:sz w:val="15"/>
                          <w:szCs w:val="15"/>
                        </w:rPr>
                        <w:t>平</w:t>
                      </w:r>
                      <w:r>
                        <w:rPr>
                          <w:rFonts w:ascii="宋体" w:hAnsi="宋体" w:cs="宋体" w:eastAsia="宋体"/>
                          <w:w w:val="100"/>
                          <w:sz w:val="15"/>
                          <w:szCs w:val="15"/>
                        </w:rPr>
                        <w:t>原</w:t>
                      </w:r>
                    </w:p>
                  </w:txbxContent>
                </v:textbox>
                <w10:wrap type="none"/>
              </v:shape>
              <v:shape style="position:absolute;left:2441;top:2074;width:603;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青藏</w:t>
                      </w:r>
                      <w:r>
                        <w:rPr>
                          <w:rFonts w:ascii="宋体" w:hAnsi="宋体" w:cs="宋体" w:eastAsia="宋体"/>
                          <w:spacing w:val="-3"/>
                          <w:w w:val="100"/>
                          <w:sz w:val="15"/>
                          <w:szCs w:val="15"/>
                        </w:rPr>
                        <w:t>高</w:t>
                      </w:r>
                      <w:r>
                        <w:rPr>
                          <w:rFonts w:ascii="宋体" w:hAnsi="宋体" w:cs="宋体" w:eastAsia="宋体"/>
                          <w:w w:val="100"/>
                          <w:sz w:val="15"/>
                          <w:szCs w:val="15"/>
                        </w:rPr>
                        <w:t>原</w:t>
                      </w:r>
                    </w:p>
                  </w:txbxContent>
                </v:textbox>
                <w10:wrap type="none"/>
              </v:shape>
              <v:shape style="position:absolute;left:5382;top:2074;width:600;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黄土</w:t>
                      </w:r>
                      <w:r>
                        <w:rPr>
                          <w:rFonts w:ascii="宋体" w:hAnsi="宋体" w:cs="宋体" w:eastAsia="宋体"/>
                          <w:spacing w:val="-3"/>
                          <w:w w:val="100"/>
                          <w:sz w:val="15"/>
                          <w:szCs w:val="15"/>
                        </w:rPr>
                        <w:t>高原</w:t>
                      </w:r>
                      <w:r>
                        <w:rPr>
                          <w:rFonts w:ascii="宋体" w:hAnsi="宋体" w:cs="宋体" w:eastAsia="宋体"/>
                          <w:w w:val="100"/>
                          <w:sz w:val="15"/>
                          <w:szCs w:val="15"/>
                        </w:rPr>
                      </w:r>
                    </w:p>
                  </w:txbxContent>
                </v:textbox>
                <w10:wrap type="none"/>
              </v:shape>
              <v:shape style="position:absolute;left:6971;top:2688;width:54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桃花峪</w:t>
                      </w:r>
                    </w:p>
                  </w:txbxContent>
                </v:textbox>
                <w10:wrap type="none"/>
              </v:shape>
              <v:shape style="position:absolute;left:5679;top:3307;width:370;height:223" type="#_x0000_t202" filled="false" stroked="false">
                <v:textbox inset="0,0,0,0">
                  <w:txbxContent>
                    <w:p>
                      <w:pPr>
                        <w:spacing w:line="223" w:lineRule="exact" w:before="0"/>
                        <w:ind w:left="0" w:right="0" w:firstLine="0"/>
                        <w:jc w:val="left"/>
                        <w:rPr>
                          <w:rFonts w:ascii="Times New Roman" w:hAnsi="Times New Roman" w:cs="Times New Roman" w:eastAsia="Times New Roman"/>
                          <w:sz w:val="21"/>
                          <w:szCs w:val="21"/>
                        </w:rPr>
                      </w:pPr>
                      <w:r>
                        <w:rPr>
                          <w:rFonts w:ascii="宋体" w:hAnsi="宋体" w:cs="宋体" w:eastAsia="宋体"/>
                          <w:w w:val="100"/>
                          <w:sz w:val="21"/>
                          <w:szCs w:val="21"/>
                        </w:rPr>
                        <w:t>图</w:t>
                      </w:r>
                      <w:r>
                        <w:rPr>
                          <w:rFonts w:ascii="宋体" w:hAnsi="宋体" w:cs="宋体" w:eastAsia="宋体"/>
                          <w:spacing w:val="-52"/>
                          <w:sz w:val="21"/>
                          <w:szCs w:val="21"/>
                        </w:rPr>
                        <w:t> </w:t>
                      </w:r>
                      <w:r>
                        <w:rPr>
                          <w:rFonts w:ascii="Times New Roman" w:hAnsi="Times New Roman" w:cs="Times New Roman" w:eastAsia="Times New Roman"/>
                          <w:w w:val="100"/>
                          <w:sz w:val="21"/>
                          <w:szCs w:val="21"/>
                        </w:rPr>
                        <w:t>3</w:t>
                      </w:r>
                    </w:p>
                  </w:txbxContent>
                </v:textbox>
                <w10:wrap type="none"/>
              </v:shape>
              <v:shape style="position:absolute;left:8269;top:3257;width:54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水电站</w:t>
                      </w:r>
                    </w:p>
                  </w:txbxContent>
                </v:textbox>
                <w10:wrap type="none"/>
              </v:shape>
            </v:group>
            <w10:wrap type="none"/>
          </v:group>
        </w:pict>
      </w:r>
      <w:r>
        <w:rPr>
          <w:rFonts w:ascii="宋体" w:hAnsi="宋体" w:cs="宋体" w:eastAsia="宋体"/>
        </w:rPr>
        <w:t>黄河发源于青海省巴颜喀拉山脉北麓，干流流经</w:t>
      </w:r>
      <w:r>
        <w:rPr>
          <w:rFonts w:ascii="宋体" w:hAnsi="宋体" w:cs="宋体" w:eastAsia="宋体"/>
          <w:spacing w:val="-53"/>
        </w:rPr>
        <w:t> </w:t>
      </w:r>
      <w:r>
        <w:rPr>
          <w:rFonts w:ascii="Times New Roman" w:hAnsi="Times New Roman" w:cs="Times New Roman" w:eastAsia="Times New Roman"/>
        </w:rPr>
        <w:t>9</w:t>
      </w:r>
      <w:r>
        <w:rPr>
          <w:rFonts w:ascii="Times New Roman" w:hAnsi="Times New Roman" w:cs="Times New Roman" w:eastAsia="Times New Roman"/>
          <w:spacing w:val="-4"/>
        </w:rPr>
        <w:t> </w:t>
      </w:r>
      <w:r>
        <w:rPr>
          <w:rFonts w:ascii="宋体" w:hAnsi="宋体" w:cs="宋体" w:eastAsia="宋体"/>
        </w:rPr>
        <w:t>个省级行政区域，注入渤海，全长</w:t>
      </w:r>
      <w:r>
        <w:rPr>
          <w:rFonts w:ascii="宋体" w:hAnsi="宋体" w:cs="宋体" w:eastAsia="宋体"/>
          <w:spacing w:val="-54"/>
        </w:rPr>
        <w:t> </w:t>
      </w:r>
      <w:r>
        <w:rPr>
          <w:rFonts w:ascii="Times New Roman" w:hAnsi="Times New Roman" w:cs="Times New Roman" w:eastAsia="Times New Roman"/>
        </w:rPr>
        <w:t>5</w:t>
      </w:r>
      <w:r>
        <w:rPr>
          <w:rFonts w:ascii="Times New Roman" w:hAnsi="Times New Roman" w:cs="Times New Roman" w:eastAsia="Times New Roman"/>
          <w:spacing w:val="13"/>
        </w:rPr>
        <w:t> </w:t>
      </w:r>
      <w:r>
        <w:rPr>
          <w:rFonts w:ascii="Times New Roman" w:hAnsi="Times New Roman" w:cs="Times New Roman" w:eastAsia="Times New Roman"/>
        </w:rPr>
        <w:t>464</w:t>
      </w:r>
      <w:r>
        <w:rPr>
          <w:rFonts w:ascii="Times New Roman" w:hAnsi="Times New Roman" w:cs="Times New Roman" w:eastAsia="Times New Roman"/>
          <w:w w:val="100"/>
        </w:rPr>
        <w:t> </w:t>
      </w:r>
      <w:r>
        <w:rPr>
          <w:rFonts w:ascii="宋体" w:hAnsi="宋体" w:cs="宋体" w:eastAsia="宋体"/>
          <w:spacing w:val="-4"/>
        </w:rPr>
        <w:t>千米，是我国第二长河。河口以上为上游，河口至桃花峪为中游，桃花峪以下为下游。读黄河水</w:t>
      </w:r>
      <w:r>
        <w:rPr>
          <w:rFonts w:ascii="宋体" w:hAnsi="宋体" w:cs="宋体" w:eastAsia="宋体"/>
          <w:spacing w:val="-37"/>
        </w:rPr>
        <w:t> </w:t>
      </w:r>
      <w:r>
        <w:rPr>
          <w:rFonts w:ascii="宋体" w:hAnsi="宋体" w:cs="宋体" w:eastAsia="宋体"/>
          <w:spacing w:val="-37"/>
        </w:rPr>
      </w:r>
      <w:r>
        <w:rPr>
          <w:rFonts w:ascii="宋体" w:hAnsi="宋体" w:cs="宋体" w:eastAsia="宋体"/>
        </w:rPr>
        <w:t>系图（图</w:t>
      </w:r>
      <w:r>
        <w:rPr>
          <w:rFonts w:ascii="宋体" w:hAnsi="宋体" w:cs="宋体" w:eastAsia="宋体"/>
          <w:spacing w:val="-51"/>
        </w:rPr>
        <w:t> </w:t>
      </w:r>
      <w:r>
        <w:rPr>
          <w:rFonts w:ascii="Times New Roman" w:hAnsi="Times New Roman" w:cs="Times New Roman" w:eastAsia="Times New Roman"/>
          <w:spacing w:val="-23"/>
        </w:rPr>
        <w:t>3</w:t>
      </w:r>
      <w:r>
        <w:rPr>
          <w:rFonts w:ascii="宋体" w:hAnsi="宋体" w:cs="宋体" w:eastAsia="宋体"/>
          <w:spacing w:val="-23"/>
        </w:rPr>
        <w:t>），完成</w:t>
      </w:r>
      <w:r>
        <w:rPr>
          <w:rFonts w:ascii="宋体" w:hAnsi="宋体" w:cs="宋体" w:eastAsia="宋体"/>
          <w:spacing w:val="-51"/>
        </w:rPr>
        <w:t> </w:t>
      </w:r>
      <w:r>
        <w:rPr>
          <w:rFonts w:ascii="Times New Roman" w:hAnsi="Times New Roman" w:cs="Times New Roman" w:eastAsia="Times New Roman"/>
        </w:rPr>
        <w:t>15-18</w:t>
      </w:r>
      <w:r>
        <w:rPr>
          <w:rFonts w:ascii="Times New Roman" w:hAnsi="Times New Roman" w:cs="Times New Roman" w:eastAsia="Times New Roman"/>
          <w:spacing w:val="2"/>
        </w:rPr>
        <w:t> </w:t>
      </w:r>
      <w:r>
        <w:rPr>
          <w:rFonts w:ascii="宋体" w:hAnsi="宋体" w:cs="宋体" w:eastAsia="宋体"/>
        </w:rPr>
        <w:t>题。</w:t>
      </w: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9"/>
        <w:rPr>
          <w:rFonts w:ascii="宋体" w:hAnsi="宋体" w:cs="宋体" w:eastAsia="宋体"/>
          <w:sz w:val="27"/>
          <w:szCs w:val="27"/>
        </w:rPr>
      </w:pPr>
    </w:p>
    <w:p>
      <w:pPr>
        <w:pStyle w:val="BodyText"/>
        <w:tabs>
          <w:tab w:pos="4566" w:val="left" w:leader="none"/>
        </w:tabs>
        <w:spacing w:line="274" w:lineRule="exact"/>
        <w:ind w:left="423" w:right="2944" w:hanging="315"/>
        <w:jc w:val="left"/>
      </w:pPr>
      <w:r>
        <w:rPr>
          <w:rFonts w:ascii="Times New Roman" w:hAnsi="Times New Roman" w:cs="Times New Roman" w:eastAsia="Times New Roman"/>
        </w:rPr>
        <w:t>15</w:t>
      </w:r>
      <w:r>
        <w:rPr/>
        <w:t>．从黄河流经的地形区看，黄河河水流速较大的河段是</w:t>
      </w:r>
      <w:r>
        <w:rPr>
          <w:w w:val="100"/>
        </w:rPr>
        <w:t> </w:t>
      </w:r>
      <w:r>
        <w:rPr>
          <w:rFonts w:ascii="Times New Roman" w:hAnsi="Times New Roman" w:cs="Times New Roman" w:eastAsia="Times New Roman"/>
          <w:spacing w:val="-2"/>
        </w:rPr>
        <w:t>A</w:t>
      </w:r>
      <w:r>
        <w:rPr>
          <w:spacing w:val="-2"/>
        </w:rPr>
        <w:t>．青藏高原段</w:t>
        <w:tab/>
      </w:r>
      <w:r>
        <w:rPr>
          <w:rFonts w:ascii="Times New Roman" w:hAnsi="Times New Roman" w:cs="Times New Roman" w:eastAsia="Times New Roman"/>
          <w:spacing w:val="-2"/>
        </w:rPr>
        <w:t>B</w:t>
      </w:r>
      <w:r>
        <w:rPr>
          <w:spacing w:val="-2"/>
        </w:rPr>
        <w:t>．内蒙古高原段</w:t>
      </w:r>
    </w:p>
    <w:p>
      <w:pPr>
        <w:pStyle w:val="BodyText"/>
        <w:tabs>
          <w:tab w:pos="4554" w:val="left" w:leader="none"/>
        </w:tabs>
        <w:spacing w:line="253" w:lineRule="exact"/>
        <w:ind w:right="345" w:firstLine="314"/>
        <w:jc w:val="left"/>
      </w:pPr>
      <w:r>
        <w:rPr>
          <w:rFonts w:ascii="Times New Roman" w:hAnsi="Times New Roman" w:cs="Times New Roman" w:eastAsia="Times New Roman"/>
          <w:spacing w:val="-2"/>
        </w:rPr>
        <w:t>C</w:t>
      </w:r>
      <w:r>
        <w:rPr>
          <w:spacing w:val="-2"/>
        </w:rPr>
        <w:t>．华北平原段</w:t>
        <w:tab/>
      </w:r>
      <w:r>
        <w:rPr>
          <w:rFonts w:ascii="Times New Roman" w:hAnsi="Times New Roman" w:cs="Times New Roman" w:eastAsia="Times New Roman"/>
          <w:spacing w:val="-2"/>
        </w:rPr>
        <w:t>D</w:t>
      </w:r>
      <w:r>
        <w:rPr>
          <w:spacing w:val="-2"/>
        </w:rPr>
        <w:t>．阶梯之间的过渡段</w:t>
      </w:r>
    </w:p>
    <w:p>
      <w:pPr>
        <w:pStyle w:val="BodyText"/>
        <w:spacing w:line="272" w:lineRule="exact"/>
        <w:ind w:right="345"/>
        <w:jc w:val="left"/>
      </w:pPr>
      <w:r>
        <w:rPr>
          <w:rFonts w:ascii="Times New Roman" w:hAnsi="Times New Roman" w:cs="Times New Roman" w:eastAsia="Times New Roman"/>
        </w:rPr>
        <w:t>16</w:t>
      </w:r>
      <w:r>
        <w:rPr/>
        <w:t>．对于黄河流速较大的河段第一考虑的利用方式为</w:t>
      </w:r>
    </w:p>
    <w:p>
      <w:pPr>
        <w:pStyle w:val="BodyText"/>
        <w:tabs>
          <w:tab w:pos="2780" w:val="left" w:leader="none"/>
          <w:tab w:pos="5126" w:val="left" w:leader="none"/>
        </w:tabs>
        <w:spacing w:line="274" w:lineRule="exact" w:before="16"/>
        <w:ind w:right="553" w:firstLine="314"/>
        <w:jc w:val="left"/>
      </w:pPr>
      <w:r>
        <w:rPr>
          <w:rFonts w:ascii="Times New Roman" w:hAnsi="Times New Roman" w:cs="Times New Roman" w:eastAsia="Times New Roman"/>
          <w:spacing w:val="-1"/>
        </w:rPr>
        <w:t>A</w:t>
      </w:r>
      <w:r>
        <w:rPr>
          <w:spacing w:val="-1"/>
        </w:rPr>
        <w:t>．发展航运</w:t>
        <w:tab/>
      </w:r>
      <w:r>
        <w:rPr>
          <w:rFonts w:ascii="Times New Roman" w:hAnsi="Times New Roman" w:cs="Times New Roman" w:eastAsia="Times New Roman"/>
          <w:spacing w:val="-1"/>
        </w:rPr>
        <w:t>B</w:t>
      </w:r>
      <w:r>
        <w:rPr>
          <w:spacing w:val="-1"/>
        </w:rPr>
        <w:t>．发展养殖</w:t>
        <w:tab/>
      </w:r>
      <w:r>
        <w:rPr>
          <w:rFonts w:ascii="Times New Roman" w:hAnsi="Times New Roman" w:cs="Times New Roman" w:eastAsia="Times New Roman"/>
          <w:spacing w:val="-2"/>
        </w:rPr>
        <w:t>C</w:t>
      </w:r>
      <w:r>
        <w:rPr>
          <w:spacing w:val="-2"/>
        </w:rPr>
        <w:t>．开发水电</w:t>
      </w:r>
      <w:r>
        <w:rPr>
          <w:spacing w:val="-1"/>
        </w:rPr>
        <w:t>        </w:t>
      </w:r>
      <w:r>
        <w:rPr>
          <w:spacing w:val="28"/>
        </w:rPr>
        <w:t> </w:t>
      </w:r>
      <w:r>
        <w:rPr>
          <w:rFonts w:ascii="宋体" w:hAnsi="宋体" w:cs="宋体" w:eastAsia="宋体"/>
          <w:spacing w:val="28"/>
        </w:rPr>
      </w:r>
      <w:r>
        <w:rPr>
          <w:rFonts w:ascii="Times New Roman" w:hAnsi="Times New Roman" w:cs="Times New Roman" w:eastAsia="Times New Roman"/>
          <w:spacing w:val="-2"/>
        </w:rPr>
        <w:t>D</w:t>
      </w:r>
      <w:r>
        <w:rPr>
          <w:spacing w:val="-2"/>
        </w:rPr>
        <w:t>．农业灌溉</w:t>
      </w:r>
      <w:r>
        <w:rPr>
          <w:rFonts w:ascii="宋体" w:hAnsi="宋体" w:cs="宋体" w:eastAsia="宋体"/>
          <w:w w:val="100"/>
        </w:rPr>
        <w:t> </w:t>
      </w:r>
      <w:r>
        <w:rPr>
          <w:rFonts w:ascii="Times New Roman" w:hAnsi="Times New Roman" w:cs="Times New Roman" w:eastAsia="Times New Roman"/>
        </w:rPr>
        <w:t>17</w:t>
      </w:r>
      <w:r>
        <w:rPr/>
        <w:t>．黄河中游地区突出的水文特征为</w:t>
      </w:r>
    </w:p>
    <w:p>
      <w:pPr>
        <w:pStyle w:val="BodyText"/>
        <w:tabs>
          <w:tab w:pos="2780" w:val="left" w:leader="none"/>
          <w:tab w:pos="5126" w:val="left" w:leader="none"/>
        </w:tabs>
        <w:spacing w:line="253" w:lineRule="exact"/>
        <w:ind w:right="345" w:firstLine="314"/>
        <w:jc w:val="left"/>
      </w:pPr>
      <w:r>
        <w:rPr>
          <w:rFonts w:ascii="Times New Roman" w:hAnsi="Times New Roman" w:cs="Times New Roman" w:eastAsia="Times New Roman"/>
          <w:spacing w:val="-2"/>
        </w:rPr>
        <w:t>A</w:t>
      </w:r>
      <w:r>
        <w:rPr>
          <w:spacing w:val="-2"/>
        </w:rPr>
        <w:t>．汛期时间长</w:t>
        <w:tab/>
      </w:r>
      <w:r>
        <w:rPr>
          <w:rFonts w:ascii="Times New Roman" w:hAnsi="Times New Roman" w:cs="Times New Roman" w:eastAsia="Times New Roman"/>
          <w:spacing w:val="-2"/>
        </w:rPr>
        <w:t>B</w:t>
      </w:r>
      <w:r>
        <w:rPr>
          <w:spacing w:val="-2"/>
        </w:rPr>
        <w:t>．有凌汛现象</w:t>
        <w:tab/>
      </w:r>
      <w:r>
        <w:rPr>
          <w:rFonts w:ascii="Times New Roman" w:hAnsi="Times New Roman" w:cs="Times New Roman" w:eastAsia="Times New Roman"/>
          <w:spacing w:val="-2"/>
        </w:rPr>
        <w:t>C</w:t>
      </w:r>
      <w:r>
        <w:rPr>
          <w:spacing w:val="-2"/>
        </w:rPr>
        <w:t>．结冰期长</w:t>
      </w:r>
      <w:r>
        <w:rPr>
          <w:spacing w:val="-1"/>
        </w:rPr>
        <w:t>        </w:t>
      </w:r>
      <w:r>
        <w:rPr>
          <w:spacing w:val="25"/>
        </w:rPr>
        <w:t> </w:t>
      </w:r>
      <w:r>
        <w:rPr>
          <w:rFonts w:ascii="宋体" w:hAnsi="宋体" w:cs="宋体" w:eastAsia="宋体"/>
          <w:spacing w:val="25"/>
        </w:rPr>
      </w:r>
      <w:r>
        <w:rPr>
          <w:rFonts w:ascii="Times New Roman" w:hAnsi="Times New Roman" w:cs="Times New Roman" w:eastAsia="Times New Roman"/>
          <w:spacing w:val="-1"/>
        </w:rPr>
        <w:t>D</w:t>
      </w:r>
      <w:r>
        <w:rPr>
          <w:spacing w:val="-1"/>
        </w:rPr>
        <w:t>．含沙量大</w:t>
      </w:r>
    </w:p>
    <w:p>
      <w:pPr>
        <w:pStyle w:val="BodyText"/>
        <w:tabs>
          <w:tab w:pos="4881" w:val="left" w:leader="none"/>
        </w:tabs>
        <w:spacing w:line="225" w:lineRule="auto" w:before="6"/>
        <w:ind w:left="423" w:right="862" w:hanging="315"/>
        <w:jc w:val="left"/>
        <w:rPr>
          <w:rFonts w:ascii="宋体" w:hAnsi="宋体" w:cs="宋体" w:eastAsia="宋体"/>
        </w:rPr>
      </w:pPr>
      <w:r>
        <w:rPr>
          <w:rFonts w:ascii="Times New Roman" w:hAnsi="Times New Roman" w:cs="Times New Roman" w:eastAsia="Times New Roman"/>
        </w:rPr>
        <w:t>18</w:t>
      </w:r>
      <w:r>
        <w:rPr/>
        <w:t>．黄河下游地区河道高出地面，其形成原因及对社会经济的影响是黄河</w:t>
      </w:r>
      <w:r>
        <w:rPr>
          <w:w w:val="100"/>
        </w:rPr>
        <w:t> </w:t>
      </w:r>
      <w:r>
        <w:rPr>
          <w:rFonts w:ascii="Times New Roman" w:hAnsi="Times New Roman" w:cs="Times New Roman" w:eastAsia="Times New Roman"/>
          <w:spacing w:val="-2"/>
        </w:rPr>
        <w:t>A</w:t>
      </w:r>
      <w:r>
        <w:rPr>
          <w:spacing w:val="-2"/>
        </w:rPr>
        <w:t>．水量大所致，下游易于建水坝</w:t>
        <w:tab/>
      </w:r>
      <w:r>
        <w:rPr>
          <w:rFonts w:ascii="Times New Roman" w:hAnsi="Times New Roman" w:cs="Times New Roman" w:eastAsia="Times New Roman"/>
          <w:spacing w:val="-2"/>
        </w:rPr>
        <w:t>B</w:t>
      </w:r>
      <w:r>
        <w:rPr>
          <w:spacing w:val="-2"/>
        </w:rPr>
        <w:t>．含沙量大所致、下游易决堤泛滥</w:t>
      </w:r>
      <w:r>
        <w:rPr>
          <w:w w:val="100"/>
        </w:rPr>
        <w:t> </w:t>
      </w:r>
      <w:r>
        <w:rPr>
          <w:rFonts w:ascii="Times New Roman" w:hAnsi="Times New Roman" w:cs="Times New Roman" w:eastAsia="Times New Roman"/>
        </w:rPr>
        <w:t>C</w:t>
      </w:r>
      <w:r>
        <w:rPr/>
        <w:t>．汛期长所致，下游可发展渔业           </w:t>
      </w:r>
      <w:r>
        <w:rPr>
          <w:spacing w:val="96"/>
        </w:rPr>
        <w:t> </w:t>
      </w:r>
      <w:r>
        <w:rPr>
          <w:rFonts w:ascii="宋体" w:hAnsi="宋体" w:cs="宋体" w:eastAsia="宋体"/>
          <w:spacing w:val="96"/>
        </w:rPr>
      </w:r>
      <w:r>
        <w:rPr>
          <w:rFonts w:ascii="Times New Roman" w:hAnsi="Times New Roman" w:cs="Times New Roman" w:eastAsia="Times New Roman"/>
        </w:rPr>
        <w:t>D</w:t>
      </w:r>
      <w:r>
        <w:rPr/>
        <w:t>．出现凌汛所致，下游宜冰雕旅游</w:t>
      </w:r>
      <w:r>
        <w:rPr>
          <w:rFonts w:ascii="宋体" w:hAnsi="宋体" w:cs="宋体" w:eastAsia="宋体"/>
        </w:rPr>
        <w:t> </w:t>
      </w:r>
    </w:p>
    <w:p>
      <w:pPr>
        <w:spacing w:after="0" w:line="225" w:lineRule="auto"/>
        <w:jc w:val="left"/>
        <w:rPr>
          <w:rFonts w:ascii="宋体" w:hAnsi="宋体" w:cs="宋体" w:eastAsia="宋体"/>
        </w:rPr>
        <w:sectPr>
          <w:type w:val="continuous"/>
          <w:pgSz w:w="11910" w:h="16840"/>
          <w:pgMar w:top="1420" w:bottom="1180" w:left="1480" w:right="1300"/>
        </w:sectPr>
      </w:pPr>
    </w:p>
    <w:p>
      <w:pPr>
        <w:pStyle w:val="BodyText"/>
        <w:spacing w:line="240" w:lineRule="auto" w:before="12"/>
        <w:ind w:right="0"/>
        <w:jc w:val="left"/>
        <w:rPr>
          <w:rFonts w:ascii="宋体" w:hAnsi="宋体" w:cs="宋体" w:eastAsia="宋体"/>
        </w:rPr>
      </w:pPr>
      <w:r>
        <w:rPr>
          <w:rFonts w:ascii="宋体" w:hAnsi="宋体" w:cs="宋体" w:eastAsia="宋体"/>
          <w:spacing w:val="-9"/>
        </w:rPr>
        <w:t>读“中国在地球上的位置”（图</w:t>
      </w:r>
      <w:r>
        <w:rPr>
          <w:rFonts w:ascii="宋体" w:hAnsi="宋体" w:cs="宋体" w:eastAsia="宋体"/>
          <w:spacing w:val="-44"/>
        </w:rPr>
        <w:t> </w:t>
      </w:r>
      <w:r>
        <w:rPr>
          <w:rFonts w:ascii="宋体" w:hAnsi="宋体" w:cs="宋体" w:eastAsia="宋体"/>
          <w:spacing w:val="-23"/>
        </w:rPr>
        <w:t>4</w:t>
      </w:r>
      <w:r>
        <w:rPr>
          <w:rFonts w:ascii="宋体" w:hAnsi="宋体" w:cs="宋体" w:eastAsia="宋体"/>
          <w:spacing w:val="-23"/>
        </w:rPr>
        <w:t>），完成</w:t>
      </w:r>
      <w:r>
        <w:rPr>
          <w:rFonts w:ascii="宋体" w:hAnsi="宋体" w:cs="宋体" w:eastAsia="宋体"/>
          <w:spacing w:val="-44"/>
        </w:rPr>
        <w:t> </w:t>
      </w:r>
      <w:r>
        <w:rPr>
          <w:rFonts w:ascii="宋体" w:hAnsi="宋体" w:cs="宋体" w:eastAsia="宋体"/>
        </w:rPr>
        <w:t>19-22</w:t>
      </w:r>
      <w:r>
        <w:rPr>
          <w:rFonts w:ascii="宋体" w:hAnsi="宋体" w:cs="宋体" w:eastAsia="宋体"/>
          <w:spacing w:val="-43"/>
        </w:rPr>
        <w:t> </w:t>
      </w:r>
      <w:r>
        <w:rPr>
          <w:rFonts w:ascii="宋体" w:hAnsi="宋体" w:cs="宋体" w:eastAsia="宋体"/>
          <w:spacing w:val="-3"/>
        </w:rPr>
        <w:t>题。</w:t>
      </w:r>
      <w:r>
        <w:rPr>
          <w:rFonts w:ascii="宋体" w:hAnsi="宋体" w:cs="宋体" w:eastAsia="宋体"/>
        </w:rPr>
      </w:r>
    </w:p>
    <w:p>
      <w:pPr>
        <w:tabs>
          <w:tab w:pos="2764" w:val="left" w:leader="none"/>
        </w:tabs>
        <w:spacing w:line="241" w:lineRule="exact" w:before="72"/>
        <w:ind w:left="2380" w:right="0" w:firstLine="0"/>
        <w:jc w:val="left"/>
        <w:rPr>
          <w:rFonts w:ascii="Times New Roman" w:hAnsi="Times New Roman" w:cs="Times New Roman" w:eastAsia="Times New Roman"/>
          <w:sz w:val="18"/>
          <w:szCs w:val="18"/>
        </w:rPr>
      </w:pPr>
      <w:r>
        <w:rPr/>
        <w:pict>
          <v:group style="position:absolute;margin-left:119.730003pt;margin-top:15.591739pt;width:290.05pt;height:176.7pt;mso-position-horizontal-relative:page;mso-position-vertical-relative:paragraph;z-index:-58312" coordorigin="2395,312" coordsize="5801,3534">
            <v:group style="position:absolute;left:2948;top:3368;width:4629;height:2" coordorigin="2948,3368" coordsize="4629,2">
              <v:shape style="position:absolute;left:2948;top:3368;width:4629;height:2" coordorigin="2948,3368" coordsize="4629,0" path="m2948,3368l2948,3368,7513,3368,7577,3368e" filled="false" stroked="true" strokeweight=".140pt" strokecolor="#000000">
                <v:path arrowok="t"/>
              </v:shape>
            </v:group>
            <v:group style="position:absolute;left:3660;top:3835;width:3086;height:2" coordorigin="3660,3835" coordsize="3086,2">
              <v:shape style="position:absolute;left:3660;top:3835;width:3086;height:2" coordorigin="3660,3835" coordsize="3086,0" path="m3660,3835l3660,3835,6703,3835,6746,3835e" filled="false" stroked="true" strokeweight=".140pt" strokecolor="#000000">
                <v:path arrowok="t"/>
              </v:shape>
            </v:group>
            <v:group style="position:absolute;left:6722;top:313;width:1470;height:3531" coordorigin="6722,313" coordsize="1470,3531">
              <v:shape style="position:absolute;left:6722;top:313;width:1470;height:3531" coordorigin="6722,313" coordsize="1470,3531" path="m6722,313l6848,356,7002,420,7165,501,7308,590,7437,683,7559,782,7673,884,7777,988,7866,1095,7945,1204,8012,1313,8066,1422,8107,1531,8136,1641,8160,1750,8177,1860,8188,1969,8192,2079,8188,2188,8177,2297,8160,2407,8136,2516,8107,2626,8066,2735,8012,2845,7945,2954,7866,3062,7777,3169,7673,3274,7559,3376,7437,3474,7308,3568,7165,3657,7002,3737,6848,3802,6722,3844e" filled="false" stroked="true" strokeweight=".140pt" strokecolor="#000000">
                <v:path arrowok="t"/>
              </v:shape>
            </v:group>
            <v:group style="position:absolute;left:5974;top:319;width:792;height:3516" coordorigin="5974,319" coordsize="792,3516">
              <v:shape style="position:absolute;left:5974;top:319;width:792;height:3516" coordorigin="5974,319" coordsize="792,3516" path="m5974,319l6042,361,6125,426,6213,506,6290,595,6359,687,6425,786,6487,887,6542,992,6590,1098,6633,1206,6669,1314,6698,1423,6720,1532,6735,1641,6749,1750,6758,1859,6764,1968,6766,2077,6764,2186,6758,2295,6749,2404,6735,2513,6720,2622,6698,2731,6669,2840,6633,2948,6590,3056,6542,3163,6487,3267,6425,3369,6359,3467,6290,3560,6213,3648,6125,3728,6042,3793,5974,3835e" filled="false" stroked="true" strokeweight=".140pt" strokecolor="#000000">
                <v:path arrowok="t"/>
              </v:shape>
            </v:group>
            <v:group style="position:absolute;left:6489;top:319;width:1243;height:3516" coordorigin="6489,319" coordsize="1243,3516">
              <v:shape style="position:absolute;left:6489;top:319;width:1243;height:3516" coordorigin="6489,319" coordsize="1243,3516" path="m6489,319l6596,361,6726,426,6864,506,6985,595,7094,687,7197,786,7293,887,7381,992,7456,1098,7524,1206,7580,1314,7625,1423,7660,1532,7684,1641,7706,1750,7720,1859,7728,1968,7732,2077,7728,2186,7720,2295,7706,2404,7684,2513,7660,2622,7625,2731,7580,2840,7524,2948,7456,3056,7381,3163,7293,3267,7197,3369,7094,3467,6985,3560,6864,3648,6726,3728,6596,3793,6489,3835e" filled="false" stroked="true" strokeweight=".140pt" strokecolor="#000000">
                <v:path arrowok="t"/>
              </v:shape>
            </v:group>
            <v:group style="position:absolute;left:2400;top:322;width:1249;height:3513" coordorigin="2400,322" coordsize="1249,3513">
              <v:shape style="position:absolute;left:2400;top:322;width:1249;height:3513" coordorigin="2400,322" coordsize="1249,3513" path="m3649,322l3543,364,3411,429,3273,509,3152,597,3042,690,2938,788,2840,890,2753,994,2677,1100,2610,1208,2553,1317,2507,1425,2472,1534,2447,1643,2427,1752,2412,1861,2404,1970,2400,2079,2404,2188,2412,2296,2427,2405,2447,2514,2472,2623,2507,2732,2553,2841,2610,2949,2677,3057,2753,3163,2840,3268,2938,3369,3042,3467,3152,3560,3273,3649,3411,3729,3543,3793,3649,3835e" filled="false" stroked="true" strokeweight=".140pt" strokecolor="#000000">
                <v:path arrowok="t"/>
              </v:shape>
            </v:group>
            <v:group style="position:absolute;left:2512;top:2731;width:5565;height:2" coordorigin="2512,2731" coordsize="5565,2">
              <v:shape style="position:absolute;left:2512;top:2731;width:5565;height:2" coordorigin="2512,2731" coordsize="5565,0" path="m2512,2731l2512,2731,8000,2731,8077,2731e" filled="false" stroked="true" strokeweight=".140pt" strokecolor="#000000">
                <v:path arrowok="t"/>
              </v:shape>
            </v:group>
            <v:group style="position:absolute;left:2396;top:2076;width:5798;height:2" coordorigin="2396,2076" coordsize="5798,2">
              <v:shape style="position:absolute;left:2396;top:2076;width:5798;height:2" coordorigin="2396,2076" coordsize="5798,0" path="m2396,2076l2396,2076,8114,2076,8194,2076e" filled="false" stroked="true" strokeweight=".140pt" strokecolor="#000000">
                <v:path arrowok="t"/>
              </v:shape>
            </v:group>
            <v:group style="position:absolute;left:3660;top:319;width:3086;height:2" coordorigin="3660,319" coordsize="3086,2">
              <v:shape style="position:absolute;left:3660;top:319;width:3086;height:2" coordorigin="3660,319" coordsize="3086,0" path="m3660,319l3660,319,6703,319,6746,319e" filled="false" stroked="true" strokeweight=".140pt" strokecolor="#000000">
                <v:path arrowok="t"/>
              </v:shape>
            </v:group>
            <v:group style="position:absolute;left:2933;top:784;width:4627;height:2" coordorigin="2933,784" coordsize="4627,2">
              <v:shape style="position:absolute;left:2933;top:784;width:4627;height:2" coordorigin="2933,784" coordsize="4627,0" path="m2933,784l2933,784,7496,784,7560,784e" filled="false" stroked="true" strokeweight=".140pt" strokecolor="#000000">
                <v:path arrowok="t"/>
              </v:shape>
            </v:group>
            <v:group style="position:absolute;left:2506;top:1423;width:5567;height:2" coordorigin="2506,1423" coordsize="5567,2">
              <v:shape style="position:absolute;left:2506;top:1423;width:5567;height:2" coordorigin="2506,1423" coordsize="5567,0" path="m2506,1423l2506,1423,7996,1423,8073,1423e" filled="false" stroked="true" strokeweight=".140pt" strokecolor="#000000">
                <v:path arrowok="t"/>
              </v:shape>
            </v:group>
            <v:group style="position:absolute;left:2900;top:319;width:1017;height:3516" coordorigin="2900,319" coordsize="1017,3516">
              <v:shape style="position:absolute;left:2900;top:319;width:1017;height:3516" coordorigin="2900,319" coordsize="1017,3516" path="m3917,319l3830,361,3724,426,3610,506,3512,595,3422,687,3338,786,3259,887,3187,992,3126,1098,3071,1206,3025,1314,2987,1423,2959,1532,2939,1641,2922,1750,2910,1859,2903,1968,2900,2077,2903,2186,2910,2295,2922,2404,2939,2513,2959,2622,2987,2731,3025,2840,3071,2948,3126,3056,3187,3163,3259,3267,3338,3369,3422,3467,3512,3560,3610,3648,3724,3728,3830,3793,3917,3835e" filled="false" stroked="true" strokeweight=".140pt" strokecolor="#000000">
                <v:path arrowok="t"/>
              </v:shape>
            </v:group>
            <v:group style="position:absolute;left:3866;top:319;width:566;height:3516" coordorigin="3866,319" coordsize="566,3516">
              <v:shape style="position:absolute;left:3866;top:319;width:566;height:3516" coordorigin="3866,319" coordsize="566,3516" path="m4432,319l4383,361,4324,426,4262,506,4207,595,4157,687,4110,786,4066,887,4026,992,3992,1098,3961,1206,3935,1314,3914,1423,3899,1532,3888,1641,3878,1750,3871,1859,3868,1968,3866,2077,3868,2186,3871,2295,3878,2404,3888,2513,3899,2622,3914,2731,3935,2840,3961,2948,3992,3056,4026,3163,4066,3267,4110,3369,4157,3467,4207,3560,4262,3648,4324,3728,4383,3793,4432,3835e" filled="false" stroked="true" strokeweight=".140pt" strokecolor="#000000">
                <v:path arrowok="t"/>
              </v:shape>
            </v:group>
            <v:group style="position:absolute;left:4833;top:319;width:113;height:3516" coordorigin="4833,319" coordsize="113,3516">
              <v:shape style="position:absolute;left:4833;top:319;width:113;height:3516" coordorigin="4833,319" coordsize="113,3516" path="m4946,319l4924,426,4912,506,4901,595,4891,687,4881,786,4873,887,4865,992,4858,1098,4852,1206,4847,1314,4843,1423,4839,1532,4837,1641,4835,1750,4834,1859,4833,1968,4833,2077,4833,2186,4834,2295,4835,2404,4837,2513,4839,2622,4843,2731,4847,2840,4852,2948,4858,3056,4865,3163,4873,3267,4881,3369,4891,3467,4901,3560,4912,3648,4924,3728,4936,3793,4946,3835e" filled="false" stroked="true" strokeweight=".140pt" strokecolor="#000000">
                <v:path arrowok="t"/>
              </v:shape>
            </v:group>
            <v:group style="position:absolute;left:5460;top:319;width:339;height:3516" coordorigin="5460,319" coordsize="339,3516">
              <v:shape style="position:absolute;left:5460;top:319;width:339;height:3516" coordorigin="5460,319" coordsize="339,3516" path="m5460,319l5524,426,5562,506,5595,595,5625,687,5653,786,5679,887,5703,992,5724,1098,5743,1206,5758,1314,5770,1423,5780,1532,5786,1641,5792,1750,5796,1859,5798,1968,5799,2077,5798,2186,5796,2295,5792,2404,5786,2513,5780,2622,5770,2731,5758,2840,5743,2948,5724,3056,5703,3163,5679,3267,5653,3369,5625,3467,5595,3560,5562,3648,5524,3728,5489,3793,5460,3835e" filled="false" stroked="true" strokeweight=".140pt" strokecolor="#000000">
                <v:path arrowok="t"/>
              </v:shape>
            </v:group>
            <v:group style="position:absolute;left:4988;top:1353;width:35;height:57" coordorigin="4988,1353" coordsize="35,57">
              <v:shape style="position:absolute;left:4988;top:1353;width:35;height:57" coordorigin="4988,1353" coordsize="35,57" path="m5023,1371l5015,1388,5011,1401,4999,1410,4999,1397,4999,1410,4995,1401,4995,1388,4999,1379,4995,1366,4995,1379,4988,1379,4988,1371,4992,1371,4988,1362,5007,1353,5015,1357,5019,1357,5019,1362,5023,1371xe" filled="false" stroked="true" strokeweight=".4pt" strokecolor="#000000">
                <v:path arrowok="t"/>
              </v:shape>
            </v:group>
            <v:group style="position:absolute;left:5162;top:908;width:43;height:181" coordorigin="5162,908" coordsize="43,181">
              <v:shape style="position:absolute;left:5162;top:908;width:43;height:181" coordorigin="5162,908" coordsize="43,181" path="m5205,1032l5201,1014,5193,996,5185,974,5181,957,5181,952,5178,930,5174,908,5166,913,5174,926,5166,930,5162,935,5162,952,5166,970,5166,988,5166,1010,5166,1027,5166,1049,5170,1067,5170,1089,5178,1071,5189,1080,5189,1089,5189,1071,5178,1045,5185,1018,5189,1018,5201,1027,5205,1032xe" filled="false" stroked="true" strokeweight=".4pt" strokecolor="#000000">
                <v:path arrowok="t"/>
              </v:shape>
            </v:group>
            <v:group style="position:absolute;left:5003;top:1186;width:171;height:171" coordorigin="5003,1186" coordsize="171,171">
              <v:shape style="position:absolute;left:5003;top:1186;width:171;height:171" coordorigin="5003,1186" coordsize="171,171" path="m5142,1318l5142,1313,5138,1322,5130,1327,5126,1331,5126,1322,5118,1335,5102,1335,5098,1331,5094,1327,5094,1335,5094,1340,5086,1353,5079,1357,5071,1349,5075,1331,5051,1335,5031,1340,5023,1349,5003,1344,5011,1340,5027,1327,5039,1313,5055,1313,5075,1313,5086,1309,5086,1296,5094,1278,5102,1274,5098,1278,5102,1287,5114,1278,5126,1269,5134,1252,5142,1239,5142,1221,5142,1199,5150,1190,5154,1195,5162,1195,5162,1190,5154,1190,5158,1186,5166,1190,5170,1208,5174,1230,5166,1252,5158,1261,5154,1287,5158,1309,5142,1327,5142,1318xe" filled="false" stroked="true" strokeweight=".4pt" strokecolor="#000000">
                <v:path arrowok="t"/>
              </v:shape>
            </v:group>
            <v:group style="position:absolute;left:5142;top:1098;width:79;height:88" coordorigin="5142,1098" coordsize="79,88">
              <v:shape style="position:absolute;left:5142;top:1098;width:79;height:88" coordorigin="5142,1098" coordsize="79,88" path="m5213,1133l5201,1128,5181,1115,5170,1098,5166,1111,5166,1128,5162,1146,5154,1146,5146,1150,5146,1155,5142,1168,5142,1186,5150,1181,5158,1181,5146,1168,5154,1164,5162,1159,5189,1172,5189,1168,5205,1155,5221,1146,5217,1137,5221,1124,5213,1133xe" filled="false" stroked="true" strokeweight=".4pt" strokecolor="#000000">
                <v:path arrowok="t"/>
              </v:shape>
            </v:group>
            <v:group style="position:absolute;left:5023;top:1340;width:40;height:35" coordorigin="5023,1340" coordsize="40,35">
              <v:shape style="position:absolute;left:5023;top:1340;width:40;height:35" coordorigin="5023,1340" coordsize="40,35" path="m5055,1362l5043,1362,5035,1375,5027,1366,5027,1357,5023,1357,5039,1349,5047,1344,5059,1340,5063,1349,5063,1353,5055,1362xe" filled="false" stroked="true" strokeweight=".4pt" strokecolor="#000000">
                <v:path arrowok="t"/>
              </v:shape>
            </v:group>
            <v:group style="position:absolute;left:5118;top:1256;width:4;height:5" coordorigin="5118,1256" coordsize="4,5">
              <v:shape style="position:absolute;left:5118;top:1256;width:4;height:5" coordorigin="5118,1256" coordsize="4,5" path="m5122,1261l5122,1256,5118,1261,5122,1261xe" filled="false" stroked="true" strokeweight=".4pt" strokecolor="#000000">
                <v:path arrowok="t"/>
              </v:shape>
            </v:group>
            <v:group style="position:absolute;left:3330;top:3427;width:3826;height:405" coordorigin="3330,3427" coordsize="3826,405">
              <v:shape style="position:absolute;left:3330;top:3427;width:3826;height:405" coordorigin="3330,3427" coordsize="3826,405" path="m3417,3726l3393,3713,3389,3713,3330,3678,3338,3669,3330,3664,3341,3664,3334,3664,3365,3656,3401,3647,3393,3647,3413,3638,3425,3625,3417,3625,3397,3625,3393,3625,3393,3616,3405,3612,3397,3607,3417,3603,3417,3594,3389,3581,3397,3581,3413,3585,3405,3576,3413,3576,3429,3581,3444,3590,3452,3585,3444,3581,3448,3568,3460,3572,3460,3581,3504,3581,3516,3585,3524,3581,3524,3585,3531,3585,3547,3576,3563,3572,3595,3563,3599,3559,3611,3563,3603,3559,3646,3572,3654,3572,3654,3563,3686,3559,3717,3559,3749,3563,3781,3568,3804,3563,3824,3559,3848,3554,3868,3546,3872,3537,3880,3528,3892,3532,3923,3550,3931,3554,3943,3554,3951,3559,3959,3546,3951,3537,3971,3528,3990,3519,4010,3510,4018,3506,4038,3515,4046,3506,4030,3502,4042,3502,4062,3502,4058,3497,4050,3497,4050,3488,4085,3480,4105,3484,4133,3497,4129,3502,4157,3506,4184,3510,4212,3510,4248,3515,4287,3515,4291,3515,4299,3537,4295,3537,4303,3537,4295,3541,4307,3541,4295,3546,4295,3550,4303,3554,4295,3559,4303,3563,4311,3572,4339,3576,4343,3581,4347,3568,4339,3563,4370,3554,4382,3546,4398,3537,4402,3528,4418,3524,4438,3515,4434,3510,4442,3506,4445,3506,4473,3502,4501,3497,4505,3497,4505,3484,4517,3497,4544,3497,4576,3493,4592,3493,4588,3488,4596,3493,4635,3488,4631,3480,4639,3480,4647,3475,4651,3484,4663,3484,4695,3484,4726,3488,4762,3497,4774,3488,4782,3484,4810,3475,4825,3488,4829,3493,4849,3493,4865,3502,4893,3497,4920,3497,4936,3497,4956,3493,4968,3488,4980,3493,4992,3502,5007,3502,5011,3488,5047,3484,5083,3484,5102,3488,5126,3493,5166,3502,5178,3502,5185,3502,5201,3506,5193,3515,5229,3524,5225,3528,5261,3528,5257,3532,5292,3537,5292,3524,5304,3532,5304,3541,5316,3541,5360,3550,5371,3563,5383,3563,5395,3563,5399,3563,5423,3568,5451,3572,5470,3585,5474,3581,5474,3594,5466,3598,5462,3607,5451,3616,5411,3625,5415,3629,5399,3629,5399,3638,5383,3642,5367,3642,5371,3647,5395,3651,5371,3656,5367,3664,5363,3673,5360,3678,5371,3686,5367,3686,5379,3691,5371,3695,5375,3695,5379,3695,5387,3695,5383,3695,5399,3704,5360,3704,5328,3709,5328,3717,5320,3722,5328,3726,5312,3731,5328,3731,5320,3735,5324,3735,5324,3739,5336,3744,5332,3744,5348,3753,5348,3757,5360,3757,5375,3761,5395,3766,5443,3775,5490,3783,5530,3783,5589,3788,5644,3792,5755,3792,5854,3792,5767,3783,5735,3779,5747,3766,5759,3761,5747,3753,5755,3748,5731,3744,5735,3739,5787,3744,5846,3744,5862,3735,5850,3731,5842,3726,5807,3717,5767,3713,5763,3704,5795,3695,5771,3695,5755,3695,5767,3682,5775,3682,5783,3682,5811,3682,5822,3682,5850,3686,5882,3682,5890,3682,5890,3678,5894,3678,5902,3673,5862,3669,5878,3664,5902,3669,5898,3664,5937,3656,5977,3651,5997,3651,6016,3642,6032,3638,6052,3638,6080,3642,6119,3638,6155,3638,6198,3638,6238,3634,6266,3638,6278,3625,6289,3629,6285,3634,6281,3638,6297,3642,6301,3634,6313,3629,6317,3638,6329,3638,6333,3638,6353,3638,6349,3642,6369,3642,6408,3651,6400,3642,6408,3638,6420,3638,6424,3638,6412,3634,6420,3625,6404,3625,6408,3620,6440,3625,6452,3620,6412,3612,6424,3603,6428,3607,6471,3612,6507,3616,6519,3612,6551,3616,6574,3607,6582,3603,6590,3607,6582,3612,6606,3616,6610,3612,6614,3620,6630,3620,6649,3625,6661,3616,6669,3616,6673,3612,6685,3616,6681,3620,6705,3620,6693,3625,6748,3616,6804,3612,6839,3598,6855,3581,6871,3559,6883,3546,6907,3541,6915,3537,6919,3537,6926,3524,6930,3524,6938,3515,6946,3510,6934,3510,6954,3502,6954,3506,6974,3493,6982,3493,6990,3484,6998,3484,7010,3480,7010,3475,7025,3471,7037,3462,7045,3462,7057,3458,7089,3444,7112,3440,7156,3427,7148,3436,7140,3436,7108,3449,7105,3453,7101,3449,7097,3453,7049,3471,7049,3475,7033,3484,7041,3484,7053,3480,7041,3484,7029,3488,7021,3488,7014,3493,7014,3497,7014,3484,6994,3497,6994,3502,6978,3502,6970,3506,6958,3510,6946,3524,6958,3524,6950,3524,6946,3532,6954,3532,6970,3528,6958,3532,6958,3537,6950,3541,6954,3546,6946,3559,6946,3563,6934,3563,6938,3568,6930,3572,6934,3576,6923,3585,6915,3590,6903,3594,6915,3594,6903,3598,6895,3603,6899,3607,6903,3612,6895,3616,6895,3612,6887,3616,6875,3616,6879,3620,6867,3625,6859,3629,6859,3634,6843,3638,6832,3642,6824,3638,6820,3642,6808,3642,6816,3647,6804,3651,6808,3651,6764,3656,6717,3664,6677,3660,6638,3656,6586,3669,6535,3678,6527,3682,6555,3691,6582,3700,6547,3704,6531,3709,6523,3713,6519,3722,6531,3713,6570,3717,6562,3722,6519,3726,6543,3731,6551,3739,6602,3744,6634,3753,6661,3761,6649,3766,6721,3753,6784,3753,6843,3748,6895,3739,6946,3731,7002,3731,7017,3726,7025,3717,7049,3713,6998,3704,7006,3700,7014,3695,7025,3695,7033,3691,7093,3682,7140,3673,6748,3832,6737,3832,6653,3832,3650,3832,3417,3726xe" filled="false" stroked="true" strokeweight=".4pt" strokecolor="#000000">
                <v:path arrowok="t"/>
              </v:shape>
            </v:group>
            <v:group style="position:absolute;left:3622;top:2348;width:95;height:295" coordorigin="3622,2348" coordsize="95,295">
              <v:shape style="position:absolute;left:3622;top:2348;width:95;height:295" coordorigin="3622,2348" coordsize="95,295" path="m3642,2432l3638,2436,3622,2440,3622,2458,3622,2480,3626,2498,3634,2520,3626,2537,3622,2550,3622,2581,3630,2603,3642,2634,3666,2643,3678,2634,3690,2625,3690,2608,3694,2586,3698,2568,3698,2546,3702,2528,3702,2506,3706,2484,3706,2467,3713,2454,3706,2423,3717,2432,3717,2418,3713,2392,3702,2366,3698,2348,3694,2348,3690,2357,3686,2379,3682,2383,3678,2383,3674,2383,3678,2396,3674,2405,3678,2405,3670,2414,3670,2405,3666,2418,3662,2423,3662,2418,3654,2432,3642,2432xe" filled="false" stroked="true" strokeweight=".4pt" strokecolor="#000000">
                <v:path arrowok="t"/>
              </v:shape>
            </v:group>
            <v:group style="position:absolute;left:6092;top:2498;width:2;height:2" coordorigin="6092,2498" coordsize="2,2">
              <v:shape style="position:absolute;left:6092;top:2498;width:2;height:2" coordorigin="6092,2498" coordsize="0,0" path="m6092,2498l6092,2498e" filled="false" stroked="true" strokeweight=".4pt" strokecolor="#000000">
                <v:path arrowok="t"/>
              </v:shape>
            </v:group>
            <v:group style="position:absolute;left:6080;top:2311;width:8;height:2" coordorigin="6080,2311" coordsize="8,2">
              <v:shape style="position:absolute;left:6080;top:2311;width:8;height:2" coordorigin="6080,2311" coordsize="8,0" path="m6080,2311l6088,2311e" filled="false" stroked="true" strokeweight=".25pt" strokecolor="#000000">
                <v:path arrowok="t"/>
              </v:shape>
            </v:group>
            <v:group style="position:absolute;left:6151;top:1644;width:16;height:26" coordorigin="6151,1644" coordsize="16,26">
              <v:shape style="position:absolute;left:6151;top:1644;width:16;height:26" coordorigin="6151,1644" coordsize="16,26" path="m6167,1661l6155,1670,6151,1666,6151,1644,6167,1661xe" filled="false" stroked="true" strokeweight=".4pt" strokecolor="#000000">
                <v:path arrowok="t"/>
              </v:shape>
              <v:shape style="position:absolute;left:4422;top:1529;width:1088;height:1505" type="#_x0000_t75" stroked="false">
                <v:imagedata r:id="rId17" o:title=""/>
              </v:shape>
            </v:group>
            <v:group style="position:absolute;left:5344;top:1921;width:2;height:2" coordorigin="5344,1921" coordsize="2,2">
              <v:shape style="position:absolute;left:5344;top:1921;width:2;height:2" coordorigin="5344,1921" coordsize="0,0" path="m5344,1921l5344,1921e" filled="false" stroked="true" strokeweight=".4pt" strokecolor="#000000">
                <v:path arrowok="t"/>
              </v:shape>
            </v:group>
            <v:group style="position:absolute;left:5886;top:2374;width:8;height:5" coordorigin="5886,2374" coordsize="8,5">
              <v:shape style="position:absolute;left:5886;top:2374;width:8;height:5" coordorigin="5886,2374" coordsize="8,5" path="m5894,2379l5886,2374,5894,2379xe" filled="false" stroked="true" strokeweight=".4pt" strokecolor="#000000">
                <v:path arrowok="t"/>
              </v:shape>
            </v:group>
            <v:group style="position:absolute;left:6095;top:2500;width:12;height:2" coordorigin="6095,2500" coordsize="12,2">
              <v:shape style="position:absolute;left:6095;top:2500;width:12;height:2" coordorigin="6095,2500" coordsize="12,0" path="m6095,2500l6107,2500e" filled="false" stroked="true" strokeweight=".6pt" strokecolor="#000000">
                <v:path arrowok="t"/>
              </v:shape>
            </v:group>
            <v:group style="position:absolute;left:6040;top:2370;width:2;height:2" coordorigin="6040,2370" coordsize="2,2">
              <v:shape style="position:absolute;left:6040;top:2370;width:2;height:2" coordorigin="6040,2370" coordsize="0,0" path="m6040,2370l6040,2370e" filled="false" stroked="true" strokeweight=".4pt" strokecolor="#000000">
                <v:path arrowok="t"/>
              </v:shape>
            </v:group>
            <v:group style="position:absolute;left:5739;top:2458;width:24;height:18" coordorigin="5739,2458" coordsize="24,18">
              <v:shape style="position:absolute;left:5739;top:2458;width:24;height:18" coordorigin="5739,2458" coordsize="24,18" path="m5763,2476l5743,2476,5739,2467,5755,2458,5763,2476xe" filled="false" stroked="true" strokeweight=".4pt" strokecolor="#000000">
                <v:path arrowok="t"/>
              </v:shape>
            </v:group>
            <v:group style="position:absolute;left:6250;top:2462;width:8;height:5" coordorigin="6250,2462" coordsize="8,5">
              <v:shape style="position:absolute;left:6250;top:2462;width:8;height:5" coordorigin="6250,2462" coordsize="8,5" path="m6254,2462l6250,2467,6258,2467,6254,2462xe" filled="false" stroked="true" strokeweight=".4pt" strokecolor="#000000">
                <v:path arrowok="t"/>
              </v:shape>
            </v:group>
            <v:group style="position:absolute;left:5593;top:2432;width:4;height:4" coordorigin="5593,2432" coordsize="4,4">
              <v:shape style="position:absolute;left:5593;top:2432;width:4;height:4" coordorigin="5593,2432" coordsize="4,4" path="m5597,2432l5593,2436,5597,2432xe" filled="false" stroked="true" strokeweight=".4pt" strokecolor="#000000">
                <v:path arrowok="t"/>
              </v:shape>
            </v:group>
            <v:group style="position:absolute;left:5518;top:2964;width:130;height:132" coordorigin="5518,2964" coordsize="130,132">
              <v:shape style="position:absolute;left:5518;top:2964;width:130;height:132" coordorigin="5518,2964" coordsize="130,132" path="m5613,3035l5601,3022,5597,3022,5593,3026,5609,3035,5597,3039,5589,3044,5593,3052,5589,3061,5581,3079,5557,3096,5546,3092,5530,3088,5522,3083,5518,3079,5526,3074,5530,3070,5534,3061,5534,3057,5542,3052,5557,3039,5561,3039,5585,3022,5593,3013,5605,3000,5601,3000,5609,2991,5625,2964,5629,2964,5625,2969,5629,2977,5640,2973,5640,2977,5644,2977,5644,2982,5648,2977,5644,2991,5633,3004,5621,3022,5613,3022,5617,3026,5609,3026,5617,3030,5621,3035,5613,3035xe" filled="false" stroked="true" strokeweight=".4pt" strokecolor="#000000">
                <v:path arrowok="t"/>
              </v:shape>
            </v:group>
            <v:group style="position:absolute;left:5644;top:2832;width:80;height:154" coordorigin="5644,2832" coordsize="80,154">
              <v:shape style="position:absolute;left:5644;top:2832;width:80;height:154" coordorigin="5644,2832" coordsize="80,154" path="m5644,2938l5656,2947,5664,2955,5652,2982,5660,2986,5676,2973,5688,2955,5692,2938,5708,2933,5712,2925,5724,2903,5716,2898,5704,2907,5684,2898,5680,2876,5676,2889,5668,2885,5668,2876,5664,2859,5664,2854,5660,2854,5652,2841,5644,2832,5648,2850,5652,2854,5656,2872,5656,2863,5660,2872,5660,2881,5664,2889,5668,2885,5664,2894,5664,2898,5660,2925,5644,2938xe" filled="false" stroked="true" strokeweight=".4pt" strokecolor="#000000">
                <v:path arrowok="t"/>
              </v:shape>
            </v:group>
            <v:group style="position:absolute;left:5530;top:2520;width:43;height:48" coordorigin="5530,2520" coordsize="43,48">
              <v:shape style="position:absolute;left:5530;top:2520;width:43;height:48" coordorigin="5530,2520" coordsize="43,48" path="m5573,2568l5561,2564,5546,2550,5534,2533,5530,2520,5538,2533,5549,2542,5561,2555,5573,2568xe" filled="false" stroked="true" strokeweight=".4pt" strokecolor="#000000">
                <v:path arrowok="t"/>
              </v:shape>
            </v:group>
            <v:group style="position:absolute;left:6131;top:1622;width:8;height:8" coordorigin="6131,1622" coordsize="8,8">
              <v:shape style="position:absolute;left:6131;top:1622;width:8;height:8" coordorigin="6131,1622" coordsize="8,8" path="m6139,1630l6135,1630,6131,1622,6139,1630xe" filled="false" stroked="true" strokeweight=".4pt" strokecolor="#000000">
                <v:path arrowok="t"/>
              </v:shape>
            </v:group>
            <v:group style="position:absolute;left:6107;top:1608;width:8;height:5" coordorigin="6107,1608" coordsize="8,5">
              <v:shape style="position:absolute;left:6107;top:1608;width:8;height:5" coordorigin="6107,1608" coordsize="8,5" path="m6115,1613l6111,1613,6107,1608,6115,1613xe" filled="false" stroked="true" strokeweight=".4pt" strokecolor="#000000">
                <v:path arrowok="t"/>
              </v:shape>
            </v:group>
            <v:group style="position:absolute;left:5680;top:2040;width:12;height:2" coordorigin="5680,2040" coordsize="12,2">
              <v:shape style="position:absolute;left:5680;top:2040;width:12;height:2" coordorigin="5680,2040" coordsize="12,0" path="m5680,2040l5692,2040e" filled="false" stroked="true" strokeweight=".85pt" strokecolor="#000000">
                <v:path arrowok="t"/>
              </v:shape>
            </v:group>
            <v:group style="position:absolute;left:5233;top:1725;width:12;height:2" coordorigin="5233,1725" coordsize="12,2">
              <v:shape style="position:absolute;left:5233;top:1725;width:12;height:2" coordorigin="5233,1725" coordsize="12,0" path="m5233,1725l5245,1725e" filled="false" stroked="true" strokeweight=".6pt" strokecolor="#000000">
                <v:path arrowok="t"/>
              </v:shape>
            </v:group>
            <v:group style="position:absolute;left:7164;top:3224;width:47;height:48" coordorigin="7164,3224" coordsize="47,48">
              <v:shape style="position:absolute;left:7164;top:3224;width:47;height:48" coordorigin="7164,3224" coordsize="47,48" path="m7196,3237l7199,3224,7180,3250,7164,3272,7184,3272,7207,3272,7211,3268,7196,3255,7196,3237xe" filled="false" stroked="true" strokeweight=".4pt" strokecolor="#000000">
                <v:path arrowok="t"/>
              </v:shape>
            </v:group>
            <v:group style="position:absolute;left:7480;top:1652;width:60;height:49" coordorigin="7480,1652" coordsize="60,49">
              <v:shape style="position:absolute;left:7480;top:1652;width:60;height:49" coordorigin="7480,1652" coordsize="60,49" path="m7480,1652l7480,1670,7480,1679,7484,1692,7492,1701,7496,1688,7504,1683,7512,1683,7532,1683,7540,1679,7520,1666,7512,1657,7488,1652,7480,1652xe" filled="false" stroked="true" strokeweight=".4pt" strokecolor="#000000">
                <v:path arrowok="t"/>
              </v:shape>
            </v:group>
            <v:group style="position:absolute;left:7599;top:1683;width:2;height:2" coordorigin="7599,1683" coordsize="2,2">
              <v:shape style="position:absolute;left:7599;top:1683;width:2;height:2" coordorigin="7599,1683" coordsize="0,0" path="m7599,1683l7599,1683e" filled="false" stroked="true" strokeweight=".4pt" strokecolor="#000000">
                <v:path arrowok="t"/>
              </v:shape>
            </v:group>
            <v:group style="position:absolute;left:7267;top:1578;width:174;height:70" coordorigin="7267,1578" coordsize="174,70">
              <v:shape style="position:absolute;left:7267;top:1578;width:174;height:70" coordorigin="7267,1578" coordsize="174,70" path="m7382,1608l7362,1600,7342,1591,7330,1582,7318,1582,7310,1578,7291,1582,7275,1586,7271,1604,7267,1608,7271,1604,7279,1600,7291,1591,7310,1591,7302,1595,7318,1600,7330,1604,7338,1604,7362,1613,7370,1626,7389,1635,7385,1648,7401,1648,7417,1648,7429,1644,7441,1644,7429,1635,7413,1630,7409,1626,7397,1617,7385,1613,7382,1608xe" filled="false" stroked="true" strokeweight=".4pt" strokecolor="#000000">
                <v:path arrowok="t"/>
              </v:shape>
            </v:group>
            <v:group style="position:absolute;left:7658;top:1747;width:9;height:2" coordorigin="7658,1747" coordsize="9,2">
              <v:shape style="position:absolute;left:7658;top:1747;width:9;height:2" coordorigin="7658,1747" coordsize="9,0" path="m7658,1747l7667,1747e" filled="false" stroked="true" strokeweight=".6pt" strokecolor="#000000">
                <v:path arrowok="t"/>
              </v:shape>
              <v:shape style="position:absolute;left:6151;top:380;width:1246;height:413" type="#_x0000_t75" stroked="false">
                <v:imagedata r:id="rId18" o:title=""/>
              </v:shape>
            </v:group>
            <v:group style="position:absolute;left:7389;top:966;width:123;height:101" coordorigin="7389,966" coordsize="123,101">
              <v:shape style="position:absolute;left:7389;top:966;width:123;height:101" coordorigin="7389,966" coordsize="123,101" path="m7457,1045l7453,1045,7433,1045,7405,1045,7405,1040,7405,1027,7397,1027,7401,1018,7405,1018,7405,1014,7397,1010,7401,1005,7389,983,7389,966,7393,966,7401,966,7397,970,7401,974,7405,983,7413,1005,7417,996,7417,1001,7429,1001,7425,1005,7429,1005,7441,1010,7441,1014,7449,1005,7453,1010,7465,1010,7465,1023,7473,1027,7473,1032,7484,1027,7480,1040,7484,1040,7488,1045,7492,1036,7496,1045,7504,1049,7512,1067,7504,1067,7496,1058,7492,1062,7484,1045,7476,1045,7480,1054,7480,1049,7473,1062,7469,1058,7473,1045,7469,1049,7469,1045,7465,1045,7461,1049,7453,1049,7457,1045xe" filled="false" stroked="true" strokeweight=".4pt" strokecolor="#000000">
                <v:path arrowok="t"/>
              </v:shape>
            </v:group>
            <v:group style="position:absolute;left:3112;top:402;width:514;height:233" coordorigin="3112,402" coordsize="514,233">
              <v:shape style="position:absolute;left:3112;top:402;width:514;height:233" coordorigin="3112,402" coordsize="514,233" path="m3112,635l3116,635,3148,627,3179,618,3191,613,3207,609,3219,605,3227,600,3239,596,3207,596,3175,600,3175,596,3199,591,3171,591,3195,583,3199,583,3227,578,3235,574,3231,574,3211,574,3223,569,3219,561,3231,574,3243,583,3239,591,3250,591,3254,583,3250,591,3258,591,3266,583,3278,574,3270,574,3278,569,3274,569,3270,569,3278,565,3262,556,3254,561,3258,556,3274,552,3258,552,3250,552,3278,543,3254,543,3250,547,3254,543,3266,543,3266,539,3282,539,3290,534,3294,534,3298,534,3310,534,3318,539,3302,534,3322,543,3341,534,3349,530,3334,530,3330,534,3334,525,3345,521,3373,521,3377,517,3369,517,3373,512,3361,512,3377,508,3369,503,3373,503,3389,508,3405,495,3385,495,3413,495,3401,495,3397,490,3397,481,3417,481,3448,481,3456,477,3440,473,3436,468,3460,468,3444,464,3433,468,3433,464,3460,455,3484,450,3496,442,3488,442,3512,433,3524,433,3535,428,3500,433,3504,433,3531,428,3559,424,3520,424,3587,420,3587,415,3626,411,3595,406,3571,411,3543,415,3547,411,3484,420,3516,415,3535,406,3524,402,3512,406,3476,415,3496,411,3508,406,3456,406,3112,635xe" filled="false" stroked="true" strokeweight=".4pt" strokecolor="#000000">
                <v:path arrowok="t"/>
              </v:shape>
            </v:group>
            <v:group style="position:absolute;left:4165;top:481;width:201;height:58" coordorigin="4165,481" coordsize="201,58">
              <v:shape style="position:absolute;left:4165;top:481;width:201;height:58" coordorigin="4165,481" coordsize="201,58" path="m4366,481l4343,495,4303,503,4259,512,4248,512,4252,517,4244,517,4236,517,4236,521,4224,521,4224,525,4212,530,4208,534,4200,534,4208,534,4200,534,4196,539,4168,539,4180,534,4165,534,4188,525,4192,525,4188,521,4196,521,4208,517,4204,517,4212,512,4204,512,4216,508,4228,503,4267,495,4275,495,4331,486,4358,481,4366,481xe" filled="false" stroked="true" strokeweight=".4pt" strokecolor="#000000">
                <v:path arrowok="t"/>
              </v:shape>
            </v:group>
            <v:group style="position:absolute;left:4643;top:428;width:72;height:22" coordorigin="4643,428" coordsize="72,22">
              <v:shape style="position:absolute;left:4643;top:428;width:72;height:22" coordorigin="4643,428" coordsize="72,22" path="m4715,433l4699,433,4687,433,4691,428,4655,433,4643,437,4651,442,4659,446,4703,450,4703,442,4715,433xe" filled="false" stroked="true" strokeweight=".4pt" strokecolor="#000000">
                <v:path arrowok="t"/>
              </v:shape>
            </v:group>
            <v:group style="position:absolute;left:4699;top:442;width:63;height:22" coordorigin="4699,442" coordsize="63,22">
              <v:shape style="position:absolute;left:4699;top:442;width:63;height:22" coordorigin="4699,442" coordsize="63,22" path="m4762,455l4746,442,4730,450,4738,442,4734,442,4730,442,4719,442,4719,446,4719,450,4707,455,4699,464,4762,455xe" filled="false" stroked="true" strokeweight=".4pt" strokecolor="#000000">
                <v:path arrowok="t"/>
              </v:shape>
            </v:group>
            <v:group style="position:absolute;left:4184;top:420;width:56;height:8" coordorigin="4184,420" coordsize="56,8">
              <v:shape style="position:absolute;left:4184;top:420;width:56;height:8" coordorigin="4184,420" coordsize="56,8" path="m4240,420l4200,428,4188,428,4184,428,4196,424,4220,420,4236,420,4240,420xe" filled="false" stroked="true" strokeweight=".4pt" strokecolor="#000000">
                <v:path arrowok="t"/>
              </v:shape>
            </v:group>
            <v:group style="position:absolute;left:4070;top:1963;width:11;height:2" coordorigin="4070,1963" coordsize="11,2">
              <v:shape style="position:absolute;left:4070;top:1963;width:11;height:2" coordorigin="4070,1963" coordsize="11,0" path="m4070,1963l4081,1963e" filled="false" stroked="true" strokeweight=".6pt" strokecolor="#000000">
                <v:path arrowok="t"/>
              </v:shape>
            </v:group>
            <v:group style="position:absolute;left:4070;top:2102;width:11;height:2" coordorigin="4070,2102" coordsize="11,2">
              <v:shape style="position:absolute;left:4070;top:2102;width:11;height:2" coordorigin="4070,2102" coordsize="11,0" path="m4070,2102l4081,2102e" filled="false" stroked="true" strokeweight=".85pt" strokecolor="#000000">
                <v:path arrowok="t"/>
              </v:shape>
            </v:group>
            <v:group style="position:absolute;left:4062;top:2027;width:2;height:2" coordorigin="4062,2027" coordsize="2,2">
              <v:shape style="position:absolute;left:4062;top:2027;width:2;height:2" coordorigin="4062,2027" coordsize="0,0" path="m4062,2027l4062,2027e" filled="false" stroked="true" strokeweight=".4pt" strokecolor="#000000">
                <v:path arrowok="t"/>
              </v:shape>
            </v:group>
            <v:group style="position:absolute;left:4176;top:1868;width:32;height:84" coordorigin="4176,1868" coordsize="32,84">
              <v:shape style="position:absolute;left:4176;top:1868;width:32;height:84" coordorigin="4176,1868" coordsize="32,84" path="m4184,1872l4192,1886,4200,1899,4204,1912,4208,1930,4200,1947,4184,1952,4176,1925,4176,1903,4176,1908,4180,1890,4184,1877,4184,1872,4180,1868,4184,1872xe" filled="false" stroked="true" strokeweight=".4pt" strokecolor="#000000">
                <v:path arrowok="t"/>
              </v:shape>
            </v:group>
            <v:group style="position:absolute;left:3353;top:1177;width:111;height:110" coordorigin="3353,1177" coordsize="111,110">
              <v:shape style="position:absolute;left:3353;top:1177;width:111;height:110" coordorigin="3353,1177" coordsize="111,110" path="m3361,1234l3353,1230,3353,1221,3357,1212,3373,1195,3409,1186,3425,1181,3448,1186,3460,1177,3464,1177,3464,1181,3448,1195,3433,1190,3413,1199,3417,1208,3413,1208,3409,1212,3405,1208,3405,1212,3401,1199,3397,1203,3393,1221,3393,1230,3389,1225,3389,1234,3385,1239,3397,1252,3393,1261,3389,1256,3381,1261,3381,1265,3373,1265,3373,1287,3365,1283,3361,1287,3357,1278,3353,1283,3353,1261,3357,1256,3373,1247,3385,1256,3385,1252,3377,1247,3361,1247,3357,1247,3357,1234,3361,1234xe" filled="false" stroked="true" strokeweight=".4pt" strokecolor="#000000">
                <v:path arrowok="t"/>
              </v:shape>
            </v:group>
            <v:group style="position:absolute;left:3108;top:666;width:146;height:57" coordorigin="3108,666" coordsize="146,57">
              <v:shape style="position:absolute;left:3108;top:666;width:146;height:57" coordorigin="3108,666" coordsize="146,57" path="m3239,666l3231,671,3215,675,3211,671,3199,679,3203,675,3195,675,3187,679,3183,675,3167,684,3156,688,3156,684,3163,679,3159,666,3156,671,3152,675,3148,671,3140,675,3140,679,3128,679,3128,684,3120,684,3148,684,3140,688,3140,693,3112,697,3128,701,3132,701,3128,706,3124,710,3108,715,3116,715,3132,719,3152,723,3179,715,3207,706,3227,701,3239,697,3243,693,3239,688,3247,688,3250,684,3239,684,3243,684,3239,679,3247,675,3254,666,3243,671,3239,666xe" filled="false" stroked="true" strokeweight=".4pt" strokecolor="#000000">
                <v:path arrowok="t"/>
              </v:shape>
            </v:group>
            <v:group style="position:absolute;left:3096;top:820;width:166;height:176" coordorigin="3096,820" coordsize="166,176">
              <v:shape style="position:absolute;left:3096;top:820;width:166;height:176" coordorigin="3096,820" coordsize="166,176" path="m3171,886l3187,873,3191,873,3195,873,3191,878,3179,891,3175,900,3183,900,3199,895,3191,900,3191,908,3179,926,3175,926,3152,939,3152,944,3132,957,3128,961,3140,961,3144,966,3163,961,3152,966,3136,970,3116,983,3096,996,3100,996,3124,992,3132,983,3144,983,3163,983,3187,983,3211,970,3199,966,3211,961,3231,944,3231,939,3215,939,3219,935,3219,922,3223,922,3227,913,3227,904,3231,878,3211,873,3227,869,3223,864,3231,864,3262,842,3235,842,3231,838,3239,838,3258,820,3239,820,3231,825,3223,834,3215,834,3211,842,3207,842,3203,847,3191,856,3191,860,3199,860,3171,886xe" filled="false" stroked="true" strokeweight=".4pt" strokecolor="#000000">
                <v:path arrowok="t"/>
              </v:shape>
            </v:group>
            <v:group style="position:absolute;left:3061;top:886;width:91;height:80" coordorigin="3061,886" coordsize="91,80">
              <v:shape style="position:absolute;left:3061;top:886;width:91;height:80" coordorigin="3061,886" coordsize="91,80" path="m3124,944l3136,926,3148,913,3140,904,3136,908,3128,904,3148,891,3152,886,3144,891,3140,891,3124,895,3124,900,3116,908,3096,908,3096,917,3084,922,3096,930,3076,944,3088,939,3072,948,3061,952,3065,952,3061,957,3065,957,3061,961,3065,961,3061,966,3076,961,3096,957,3112,952,3124,944xe" filled="false" stroked="true" strokeweight=".4pt" strokecolor="#000000">
                <v:path arrowok="t"/>
              </v:shape>
            </v:group>
            <v:group style="position:absolute;left:3203;top:1150;width:20;height:27" coordorigin="3203,1150" coordsize="20,27">
              <v:shape style="position:absolute;left:3203;top:1150;width:20;height:27" coordorigin="3203,1150" coordsize="20,27" path="m3207,1177l3203,1177,3207,1164,3223,1150,3219,1164,3207,1177xe" filled="false" stroked="true" strokeweight=".4pt" strokecolor="#000000">
                <v:path arrowok="t"/>
              </v:shape>
            </v:group>
            <v:group style="position:absolute;left:3227;top:1247;width:47;height:36" coordorigin="3227,1247" coordsize="47,36">
              <v:shape style="position:absolute;left:3227;top:1247;width:47;height:36" coordorigin="3227,1247" coordsize="47,36" path="m3258,1269l3254,1283,3239,1274,3227,1265,3227,1256,3239,1252,3258,1252,3274,1247,3258,1269xe" filled="false" stroked="true" strokeweight=".4pt" strokecolor="#000000">
                <v:path arrowok="t"/>
              </v:shape>
            </v:group>
            <v:group style="position:absolute;left:4117;top:530;width:71;height:48" coordorigin="4117,530" coordsize="71,48">
              <v:shape style="position:absolute;left:4117;top:530;width:71;height:48" coordorigin="4117,530" coordsize="71,48" path="m4172,578l4161,561,4172,543,4176,539,4180,539,4188,534,4161,530,4149,539,4137,543,4141,543,4125,552,4117,556,4117,565,4125,565,4133,565,4137,565,4137,569,4133,574,4137,578,4149,578,4157,578,4168,578,4172,578xe" filled="false" stroked="true" strokeweight=".4pt" strokecolor="#000000">
                <v:path arrowok="t"/>
              </v:shape>
            </v:group>
            <v:group style="position:absolute;left:2629;top:455;width:3099;height:2377" coordorigin="2629,455" coordsize="3099,2377">
              <v:shape style="position:absolute;left:2629;top:455;width:3099;height:2377" coordorigin="2629,455" coordsize="3099,2377" path="m3840,666l3840,662,3832,653,3832,649,3840,649,3848,649,3860,653,3876,657,3888,662,3903,662,3915,657,3923,653,3931,649,3939,644,3939,635,3935,631,3923,622,3911,618,3903,609,3892,605,3876,596,3868,596,3860,596,3848,591,3844,591,3844,583,3852,583,3860,578,3856,574,3844,574,3832,574,3816,578,3808,583,3804,583,3800,583,3797,583,3797,578,3800,574,3797,574,3789,578,3773,583,3757,587,3745,591,3729,596,3725,596,3713,596,3694,605,3674,613,3650,622,3630,635,3615,649,3595,657,3579,662,3567,666,3563,671,3559,675,3563,675,3563,679,3559,679,3539,693,3527,697,3520,701,3520,706,3524,706,3520,710,3508,710,3500,710,3492,710,3480,719,3472,728,3460,728,3452,728,3452,737,3448,741,3436,745,3425,745,3417,750,3417,754,3421,754,3429,759,3436,759,3429,763,3417,767,3405,772,3397,776,3405,776,3413,772,3409,776,3405,781,3389,785,3381,798,3377,807,3377,811,3381,816,3385,816,3401,816,3409,816,3421,807,3429,803,3436,798,3448,789,3456,785,3456,789,3452,803,3448,811,3444,820,3444,829,3440,838,3436,847,3433,856,3429,869,3429,873,3436,873,3452,869,3468,864,3480,856,3500,834,3520,807,3543,794,3555,789,3563,785,3563,781,3559,781,3555,776,3555,772,3563,754,3579,732,3591,728,3607,723,3618,715,3630,710,3642,706,3646,701,3658,693,3670,684,3686,671,3694,666,3706,666,3717,666,3721,666,3721,671,3717,679,3702,693,3690,701,3674,706,3658,715,3642,723,3618,745,3611,759,3607,767,3611,776,3622,776,3634,776,3654,772,3670,767,3682,767,3702,772,3709,772,3709,776,3702,781,3694,785,3682,789,3670,789,3654,794,3642,794,3626,794,3618,794,3615,798,3611,803,3611,807,3615,811,3603,829,3599,834,3591,838,3587,838,3579,834,3575,825,3567,825,3559,834,3547,851,3539,864,3527,873,3524,882,3520,882,3512,886,3504,886,3496,886,3488,886,3472,891,3456,895,3440,900,3425,900,3417,900,3409,900,3401,895,3393,895,3385,895,3373,895,3369,891,3369,886,3365,891,3369,886,3381,878,3397,864,3409,851,3421,838,3425,834,3417,834,3405,834,3393,842,3381,847,3369,869,3357,891,3357,904,3357,913,3349,913,3341,908,3338,908,3330,904,3326,913,3318,917,3314,917,3310,917,3310,913,3302,913,3290,922,3274,935,3258,948,3247,957,3231,966,3215,970,3207,979,3199,983,3187,992,3175,996,3163,1001,3156,1001,3148,996,3144,992,3140,996,3140,1005,3136,1014,3132,1018,3120,1014,3116,1014,3108,1014,3092,1018,3088,1023,3084,1027,3088,1032,3096,1036,3104,1040,3108,1045,3112,1062,3104,1084,3088,1106,3076,1120,3065,1124,3049,1124,3029,1124,3005,1120,2989,1120,2981,1120,2973,1124,2970,1128,2962,1133,2958,1142,2950,1155,2934,1181,2914,1203,2902,1217,2898,1225,2898,1230,2902,1230,2906,1234,2906,1243,2902,1247,2898,1256,2894,1261,2898,1265,2910,1265,2922,1265,2930,1265,2934,1274,2934,1283,2938,1283,2946,1283,2958,1274,2973,1274,2989,1269,3001,1261,3017,1252,3033,1239,3041,1230,3045,1225,3045,1221,3041,1217,3045,1212,3057,1199,3072,1186,3100,1172,3112,1164,3120,1155,3128,1146,3132,1142,3136,1133,3144,1128,3152,1128,3163,1128,3175,1128,3183,1128,3195,1124,3207,1120,3215,1111,3223,1106,3235,1106,3243,1115,3243,1120,3243,1128,3243,1133,3247,1142,3258,1159,3270,1177,3278,1190,3286,1203,3286,1212,3282,1217,3282,1225,3278,1230,3274,1239,3278,1239,3290,1230,3298,1225,3302,1221,3302,1217,3302,1212,3302,1208,3302,1203,3310,1195,3314,1195,3322,1195,3326,1195,3330,1195,3326,1195,3318,1186,3310,1181,3306,1172,3306,1168,3306,1164,3302,1159,3294,1150,3294,1137,3294,1124,3286,1120,3282,1120,3282,1115,3282,1111,3282,1102,3282,1089,3286,1084,3302,1080,3314,1080,3318,1093,3318,1106,3326,1124,3334,1142,3345,1150,3357,1159,3353,1177,3349,1195,3349,1212,3349,1221,3353,1225,3361,1230,3369,1230,3373,1234,3369,1239,3361,1239,3353,1239,3349,1243,3345,1261,3345,1269,3349,1274,3353,1278,3357,1278,3365,1274,3369,1265,3369,1252,3377,1247,3381,1247,3389,1247,3393,1243,3393,1239,3389,1234,3385,1230,3381,1221,3381,1217,3385,1208,3389,1199,3393,1195,3401,1190,3409,1190,3417,1186,3425,1181,3436,1186,3448,1186,3464,1186,3476,1181,3484,1181,3488,1177,3488,1172,3488,1164,3488,1155,3488,1146,3500,1133,3512,1120,3524,1106,3535,1089,3539,1084,3539,1080,3543,1076,3551,1071,3563,1062,3575,1058,3583,1058,3587,1058,3587,1062,3595,1067,3603,1067,3603,1071,3599,1076,3591,1084,3591,1093,3591,1102,3595,1102,3603,1102,3618,1098,3630,1093,3638,1089,3638,1084,3630,1084,3626,1080,3622,1076,3622,1071,3622,1067,3630,1062,3646,1058,3666,1054,3686,1049,3698,1045,3690,1049,3682,1054,3674,1058,3674,1062,3674,1067,3674,1071,3670,1076,3658,1080,3650,1084,3650,1089,3654,1098,3666,1111,3678,1120,3686,1128,3694,1142,3694,1150,3690,1159,3686,1168,3670,1177,3650,1181,3630,1181,3607,1177,3599,1168,3591,1159,3575,1159,3559,1164,3547,1168,3531,1177,3516,1177,3504,1177,3504,1181,3504,1186,3508,1186,3504,1190,3496,1190,3480,1190,3468,1190,3456,1195,3448,1199,3444,1212,3444,1221,3440,1230,3436,1234,3436,1239,3436,1243,3440,1256,3448,1269,3460,1278,3472,1283,3476,1283,3484,1278,3488,1274,3492,1269,3496,1274,3504,1278,3508,1283,3516,1283,3527,1278,3547,1274,3563,1269,3571,1274,3567,1287,3559,1309,3547,1331,3535,1349,3527,1362,3524,1375,3508,1388,3496,1397,3480,1393,3472,1388,3464,1384,3456,1388,3444,1393,3436,1397,3425,1397,3413,1397,3401,1388,3373,1379,3357,1375,3345,1366,3338,1357,3326,1353,3314,1362,3298,1371,3294,1379,3294,1388,3290,1393,3286,1401,3278,1410,3262,1415,3250,1410,3243,1406,3231,1397,3223,1388,3223,1384,3223,1379,3227,1375,3223,1371,3215,1366,3199,1362,3183,1353,3171,1349,3159,1344,3156,1335,3159,1327,3163,1313,3171,1305,3175,1296,3175,1300,3183,1291,3191,1274,3195,1265,3191,1261,3179,1261,3171,1265,3163,1265,3072,1265,3061,1269,3053,1274,3045,1278,3033,1283,3005,1296,2977,1305,2958,1305,2942,1300,2938,1300,2938,1296,2934,1291,2930,1291,2918,1300,2910,1309,2902,1318,2898,1327,2890,1335,2871,1349,2851,1362,2839,1379,2823,1401,2811,1419,2807,1428,2803,1432,2799,1441,2788,1450,2776,1459,2772,1459,2768,1459,2760,1459,2748,1472,2744,1481,2732,1494,2720,1516,2704,1542,2689,1564,2673,1586,2665,1604,2657,1613,2653,1622,2649,1626,2657,1617,2661,1613,2665,1613,2669,1617,2665,1630,2657,1644,2653,1648,2653,1657,2661,1661,2661,1666,2661,1670,2657,1688,2645,1710,2637,1732,2629,1749,2629,1758,2629,1767,2633,1776,2633,1793,2633,1806,2637,1806,2641,1806,2649,1806,2653,1811,2661,1828,2665,1850,2673,1872,2724,1939,2780,1974,2795,1969,2811,1961,2823,1956,2831,1956,2835,1961,2839,1965,2851,1965,2871,1961,2898,1947,2926,1939,2946,1930,2954,1934,2962,1939,2966,1943,2973,1947,2977,1956,2977,1961,2977,1965,2981,1974,2985,1974,2993,1974,3009,1974,3021,1974,3029,1974,3045,1983,3049,1983,3045,1983,3049,1991,3045,2000,3041,2009,3045,2018,3045,2022,3045,2031,3037,2057,3029,2079,3029,2088,3029,2093,3041,2115,3045,2128,3053,2137,3053,2141,3057,2150,3068,2172,3076,2189,3080,2198,3084,2203,3096,2220,3100,2242,3104,2260,3104,2269,3108,2286,3112,2295,3112,2300,3116,2300,3116,2304,3116,2308,3116,2317,3116,2335,3116,2339,3112,2352,3108,2370,3104,2392,3096,2436,3096,2454,3096,2462,3108,2498,3124,2533,3140,2564,3163,2581,3159,2603,3159,2625,3171,2647,3179,2656,3195,2669,3211,2696,3231,2727,3250,2753,3266,2775,3274,2793,3278,2801,3282,2810,3286,2815,3302,2828,3318,2832,3322,2832,3330,2823,3341,2815,3365,2819,3377,2819,3389,2819,3409,2810,3425,2788,3436,2771,3444,2749,3456,2727,3460,2709,3464,2696,3464,2683,3464,2639,3472,2630,3480,2621,3492,2612,3496,2603,3496,2594,3492,2581,3484,2559,3480,2546,3476,2533,3476,2520,3476,2506,3480,2493,3488,2484,3508,2467,3527,2454,3543,2436,3547,2418,3551,2401,3555,2383,3555,2370,3555,2361,3555,2357,3551,2357,3547,2352,3547,2339,3543,2326,3543,2313,3539,2300,3531,2282,3524,2264,3527,2251,3527,2238,3524,2229,3520,2220,3516,2211,3516,2198,3524,2176,3531,2154,3547,2128,3559,2101,3563,2088,3571,2079,3587,2071,3603,2057,3611,2049,3615,2035,3626,2009,3642,1987,3658,1969,3670,1952,3686,1912,3702,1877,3717,1842,3721,1828,3717,1820,3706,1820,3682,1828,3662,1837,3642,1842,3622,1846,3607,1850,3595,1842,3591,1828,3591,1824,3591,1815,3591,1806,3587,1798,3583,1789,3571,1776,3563,1767,3555,1754,3543,1745,3535,1732,3531,1710,3527,1683,3520,1674,3516,1670,3512,1661,3512,1648,3512,1635,3512,1604,3512,1595,3504,1586,3496,1569,3496,1564,3500,1560,3500,1551,3496,1542,3492,1525,3484,1489,3480,1472,3476,1450,3476,1432,3476,1423,3476,1428,3480,1441,3484,1459,3488,1467,3496,1463,3500,1450,3508,1437,3512,1432,3512,1437,3508,1445,3504,1459,3500,1467,3508,1481,3516,1494,3520,1516,3524,1538,3527,1542,3531,1547,3539,1547,3543,1556,3543,1569,3543,1582,3543,1600,3547,1617,3555,1639,3571,1666,3583,1688,3591,1705,3591,1701,3591,1705,3591,1718,3587,1732,3587,1736,3591,1732,3595,1732,3595,1736,3595,1749,3595,1767,3595,1780,3595,1793,3599,1802,3603,1802,3607,1793,3618,1784,3642,1776,3670,1767,3690,1758,3721,1745,3737,1727,3749,1718,3757,1710,3765,1710,3769,1710,3773,1710,3781,1705,3789,1701,3797,1692,3816,1674,3828,1666,3836,1652,3840,1644,3840,1639,3840,1630,3848,1622,3860,1613,3872,1600,3876,1591,3868,1582,3856,1569,3844,1560,3836,1551,3828,1542,3828,1533,3832,1525,3836,1511,3840,1503,3836,1503,3828,1511,3812,1525,3797,1542,3785,1551,3781,1556,3777,1556,3769,1551,3761,1551,3757,1547,3753,1547,3753,1538,3753,1529,3753,1525,3753,1516,3753,1511,3749,1516,3749,1525,3745,1533,3741,1538,3741,1529,3737,1516,3737,1503,3737,1489,3733,1476,3725,1463,3713,1450,3709,1441,3709,1432,3713,1428,3717,1423,3725,1415,3729,1410,3737,1410,3741,1415,3745,1423,3749,1437,3761,1459,3777,1476,3793,1485,3804,1489,3816,1494,3820,1494,3828,1489,3832,1485,3836,1481,3840,1485,3840,1498,3844,1507,3848,1511,3864,1511,3884,1516,3899,1520,3915,1520,3931,1520,3951,1520,3971,1520,3986,1520,3998,1525,4006,1533,4010,1551,4014,1560,4018,1569,4022,1573,4026,1573,4034,1573,4038,1573,4042,1573,4038,1573,4034,1578,4026,1586,4022,1591,4026,1600,4030,1608,4038,1617,4046,1622,4050,1622,4054,1622,4058,1613,4066,1608,4070,1600,4070,1591,4077,1591,4081,1600,4081,1617,4081,1639,4081,1661,4081,1688,4077,1705,4081,1723,4081,1732,4081,1740,4085,1749,4085,1754,4089,1758,4097,1780,4105,1815,4113,1837,4121,1859,4129,1881,4137,1894,4141,1903,4145,1903,4149,1894,4157,1881,4161,1868,4168,1855,4176,1842,4176,1828,4176,1815,4184,1798,4188,1784,4188,1771,4188,1758,4188,1745,4188,1736,4204,1727,4216,1718,4220,1714,4220,1710,4228,1701,4240,1683,4259,1666,4279,1644,4291,1630,4299,1622,4303,1613,4307,1608,4315,1604,4323,1600,4331,1600,4339,1600,4347,1600,4354,1595,4358,1586,4362,1573,4358,1564,4354,1560,4354,1556,4358,1560,4362,1560,4370,1564,4370,1569,4374,1578,4382,1586,4386,1604,4390,1617,4394,1630,4398,1639,4402,1639,4406,1644,4410,1648,4414,1666,4418,1683,4414,1705,4414,1718,4414,1723,4418,1718,4422,1714,4422,1710,4426,1718,4426,1727,4434,1718,4442,1710,4449,1701,4457,1701,4461,1710,4465,1732,4469,1754,4473,1771,4477,1789,4481,1802,4481,1824,4477,1846,4473,1859,4473,1868,4469,1881,4469,1890,4477,1903,4485,1908,4493,1917,4497,1921,4501,1930,4505,1943,4505,1956,4505,1969,4509,1983,4517,2005,4529,2018,4536,2027,4548,2035,4556,2040,4564,2040,4568,2044,4568,2035,4560,2018,4556,2005,4552,1987,4548,1969,4536,1947,4533,1934,4525,1925,4521,1921,4513,1921,4509,1921,4505,1917,4501,1908,4501,1899,4501,1886,4497,1877,4493,1872,4489,1872,4485,1868,4485,1859,4489,1850,4493,1833,4501,1811,4505,1789,4513,1776,4509,1767,4509,1762,4513,1767,4517,1784,4521,1798,4525,1802,4533,1806,4540,1806,4544,1811,4548,1820,4548,1828,4560,1842,4568,1850,4576,1859,4576,1864,4580,1872,4580,1881,4580,1886,4584,1890,4592,1886,4596,1877,4604,1859,4612,1846,4655,1789,4655,1771,4643,1736,4631,1718,4620,1696,4604,1679,4596,1661,4596,1648,4604,1635,4612,1626,4620,1617,4627,1608,4631,1604,4643,1600,4655,1604,4663,1613,4667,1617,4667,1626,4671,1630,4675,1630,4675,1622,4679,1613,4691,1608,4699,1604,4711,1600,4719,1591,4722,1582,4722,1573,4726,1578,4726,1582,4726,1586,4734,1586,4798,1547,4810,1516,4821,1494,4833,1481,4841,1467,4849,1459,4853,1450,4857,1441,4861,1432,4861,1423,4857,1419,4849,1419,4841,1419,4837,1415,4841,1410,4849,1410,4853,1406,4857,1401,4853,1397,4849,1388,4845,1384,4841,1379,4845,1379,4849,1379,4853,1384,4857,1379,4857,1371,4849,1357,4841,1335,4833,1327,4829,1322,4825,1318,4825,1313,4825,1309,4837,1296,4845,1287,4853,1283,4861,1278,4869,1274,4873,1269,4873,1261,4865,1256,4857,1252,4849,1252,4841,1256,4833,1261,4825,1261,4825,1256,4821,1252,4821,1247,4813,1243,4806,1243,4802,1234,4806,1221,4810,1221,4817,1217,4825,1217,4833,1212,4841,1208,4845,1199,4853,1186,4857,1181,4869,1186,4873,1190,4873,1195,4869,1203,4865,1208,4861,1212,4865,1217,4865,1221,4861,1225,4857,1230,4861,1230,4869,1225,4885,1217,4897,1208,4908,1203,4916,1203,4920,1208,4916,1225,4912,1243,4916,1247,4924,1247,4932,1256,4940,1261,4940,1265,4936,1269,4932,1274,4936,1283,4936,1291,4936,1300,4932,1309,4932,1318,4932,1322,4940,1322,4956,1318,4972,1313,4980,1305,4984,1296,4984,1287,4980,1283,4980,1269,4976,1256,4968,1243,4960,1230,4956,1217,4960,1208,4968,1203,4980,1195,4984,1190,4984,1186,4984,1177,4984,1172,4984,1164,4995,1155,5007,1146,5015,1137,5019,1133,5027,1133,5031,1137,5039,1137,5043,1137,5055,1133,5063,1124,5071,1115,5083,1102,5098,1084,5110,1062,5122,1045,5130,1027,5134,1005,5138,974,5146,948,5146,935,5146,926,5142,917,5130,908,5122,904,5114,900,5110,904,5106,908,5102,913,5098,913,5094,913,5090,908,5090,904,5086,895,5090,882,5090,878,5086,878,5083,882,5071,886,5067,891,5067,886,5079,878,5098,860,5114,847,5126,834,5130,829,5130,825,5134,825,5142,811,5146,803,5158,798,5245,798,5245,794,5241,789,5245,789,5253,789,5265,789,5272,789,5280,794,5280,798,5276,803,5272,811,5276,811,5288,811,5304,807,5320,803,5328,798,5320,794,5312,794,5308,789,5316,781,5324,767,5336,759,5348,750,5356,745,5363,745,5375,745,5379,750,5379,759,5379,763,5383,767,5387,767,5399,759,5407,754,5411,750,5415,745,5415,737,5419,732,5423,732,5427,732,5435,737,5439,745,5435,750,5431,759,5419,772,5395,789,5375,807,5360,820,5348,838,5340,856,5344,878,5348,900,5352,917,5356,935,5363,952,5367,961,5371,966,5375,961,5383,952,5383,939,5383,926,5395,922,5399,922,5403,917,5407,908,5407,900,5411,895,5419,895,5423,891,5427,891,5427,886,5427,882,5423,878,5423,873,5427,869,5431,864,5435,856,5435,851,5435,842,5431,829,5423,820,5415,816,5419,811,5419,816,5423,816,5423,811,5427,803,5427,789,5431,785,5435,781,5439,781,5443,781,5447,785,5454,781,5458,772,5462,776,5470,781,5478,781,5486,776,5494,772,5502,767,5506,772,5510,776,5514,781,5518,781,5538,776,5549,772,5553,767,5546,763,5542,759,5557,750,5573,741,5585,737,5593,732,5609,732,5617,728,5621,728,5617,728,5613,719,5605,715,5601,710,5593,697,5589,688,5593,688,5597,688,5601,688,5609,688,5613,671,5613,666,5617,662,5621,671,5637,671,5648,675,5656,679,5664,688,5676,693,5688,693,5696,697,5696,701,5708,697,5708,693,5704,693,5704,684,5704,675,5712,671,5720,666,5728,666,5728,662,5728,653,5720,649,5704,644,5684,644,5672,644,5668,649,5668,653,5668,657,5668,662,5668,649,5664,644,5656,635,5640,631,5625,622,5609,613,5589,605,5549,596,5530,591,5514,591,5502,587,5490,587,5478,587,5478,591,5478,600,5478,609,5478,613,5474,613,5466,609,5458,605,5454,600,5454,596,5458,596,5462,591,5458,591,5451,591,5435,596,5423,596,5411,596,5399,596,5387,596,5379,600,5375,600,5371,600,5363,591,5352,583,5348,578,5344,574,5336,569,5324,569,5308,574,5292,574,5276,574,5257,569,5245,565,5241,561,5233,552,5221,552,5213,552,5205,552,5201,547,5197,547,5174,547,5150,543,5130,543,5122,543,5118,547,5122,552,5126,556,5126,561,5122,565,5114,569,5098,574,5086,569,5075,561,5063,561,5031,561,5027,565,5019,569,5007,565,4995,556,4980,552,4972,547,4968,547,4972,552,4976,556,4976,561,4972,556,4964,547,4948,543,4932,539,4920,539,4908,539,4901,539,4893,539,4889,534,4893,534,4893,530,4889,525,4877,525,4861,525,4841,525,4825,525,4817,525,4817,521,4813,517,4806,521,4798,525,4786,530,4770,534,4754,534,4750,534,4754,530,4762,525,4782,512,4810,499,4825,490,4833,486,4841,486,4837,481,4817,473,4806,473,4786,473,4770,473,4758,473,4754,468,4754,464,4738,459,4726,459,4726,455,4734,455,4738,455,4730,468,4722,473,4711,477,4691,481,4671,481,4647,481,4627,481,4592,490,4576,495,4560,499,4552,503,4548,508,4540,512,4533,517,4517,521,4497,521,4477,521,4465,525,4457,530,4457,534,4461,543,4465,547,4473,552,4477,556,4481,561,4481,569,4481,574,4477,583,4473,583,4469,583,4465,583,4461,578,4457,574,4457,569,4465,565,4469,561,4469,556,4461,552,4449,552,4438,552,4426,552,4414,556,4402,556,4406,561,4410,565,4414,574,4418,574,4414,574,4402,569,4394,565,4386,561,4390,556,4394,552,4398,547,4398,543,4394,543,4390,543,4390,547,4386,552,4378,561,4366,565,4366,574,4366,583,4358,591,4354,600,4351,600,4386,600,4394,605,4394,609,4394,618,4390,627,4390,631,4394,631,4398,635,4394,635,4390,631,4382,631,4378,627,4378,622,4378,618,4382,613,4378,609,4374,609,4366,613,4351,618,4351,622,4351,627,4351,631,4347,635,4339,640,4323,649,4311,657,4299,662,4279,657,4275,653,4271,653,4275,653,4283,653,4295,653,4299,653,4303,649,4307,644,4311,640,4323,631,4331,627,4339,618,4339,613,4339,609,4339,605,4339,596,4343,583,4347,569,4351,561,4354,556,4362,552,4366,547,4366,543,4358,539,4351,539,4339,539,4327,543,4315,547,4299,561,4287,569,4279,578,4275,583,4275,587,4279,591,4283,600,4287,609,4283,618,4275,622,4275,618,4271,613,4267,609,4256,605,4236,600,4216,596,4200,591,4196,596,4192,600,4196,609,4188,613,4176,618,4176,613,4172,609,4168,609,4157,613,4137,618,4117,622,4105,622,4101,622,4105,618,4109,613,4105,613,4097,613,4085,618,4054,627,4022,640,4006,644,3998,649,3990,649,3990,644,3994,635,3998,635,4002,631,4010,631,4014,627,4006,618,4006,613,3994,613,3990,613,3986,613,3986,618,3990,618,3990,622,3990,627,3986,635,3979,644,3971,657,3963,662,3959,662,3955,657,3951,653,3943,653,3927,662,3915,666,3899,675,3895,679,3895,684,3895,688,3888,688,3876,688,3868,684,3864,679,3856,684,3852,688,3856,697,3860,701,3856,701,3848,701,3840,697,3832,688,3836,679,3840,666xe" filled="false" stroked="true" strokeweight=".4pt" strokecolor="#000000">
                <v:path arrowok="t"/>
              </v:shape>
              <v:shape style="position:absolute;left:5735;top:574;width:2387;height:2680" type="#_x0000_t75" stroked="false">
                <v:imagedata r:id="rId19" o:title=""/>
              </v:shape>
              <v:shape style="position:absolute;left:3675;top:592;width:1407;height:1842" type="#_x0000_t75" stroked="false">
                <v:imagedata r:id="rId20" o:title=""/>
              </v:shape>
            </v:group>
            <v:group style="position:absolute;left:3465;top:1417;width:30;height:2" coordorigin="3465,1417" coordsize="30,2">
              <v:shape style="position:absolute;left:3465;top:1417;width:30;height:2" coordorigin="3465,1417" coordsize="30,0" path="m3465,1417l3495,1417e" filled="false" stroked="true" strokeweight="2.1pt" strokecolor="#000000">
                <v:path arrowok="t"/>
              </v:shape>
            </v:group>
            <w10:wrap type="none"/>
          </v:group>
        </w:pict>
      </w:r>
      <w:r>
        <w:rPr>
          <w:rFonts w:ascii="Times New Roman" w:hAnsi="Times New Roman"/>
          <w:position w:val="1"/>
          <w:sz w:val="18"/>
        </w:rPr>
        <w:t>0</w:t>
      </w:r>
      <w:r>
        <w:rPr>
          <w:rFonts w:ascii="宋体" w:hAnsi="宋体"/>
          <w:position w:val="1"/>
          <w:sz w:val="18"/>
        </w:rPr>
        <w:t>º</w:t>
        <w:tab/>
      </w:r>
      <w:r>
        <w:rPr>
          <w:rFonts w:ascii="Times New Roman" w:hAnsi="Times New Roman"/>
          <w:spacing w:val="-15"/>
          <w:position w:val="1"/>
          <w:sz w:val="18"/>
        </w:rPr>
        <w:t>60</w:t>
      </w:r>
      <w:r>
        <w:rPr>
          <w:rFonts w:ascii="宋体" w:hAnsi="宋体"/>
          <w:spacing w:val="-15"/>
          <w:position w:val="1"/>
          <w:sz w:val="18"/>
        </w:rPr>
        <w:t>º</w:t>
      </w:r>
      <w:r>
        <w:rPr>
          <w:rFonts w:ascii="Times New Roman" w:hAnsi="Times New Roman"/>
          <w:spacing w:val="-15"/>
          <w:position w:val="1"/>
          <w:sz w:val="18"/>
        </w:rPr>
        <w:t>E      </w:t>
      </w:r>
      <w:r>
        <w:rPr>
          <w:rFonts w:ascii="Times New Roman" w:hAnsi="Times New Roman"/>
          <w:spacing w:val="-17"/>
          <w:position w:val="1"/>
          <w:sz w:val="18"/>
        </w:rPr>
        <w:t>120</w:t>
      </w:r>
      <w:r>
        <w:rPr>
          <w:rFonts w:ascii="宋体" w:hAnsi="宋体"/>
          <w:spacing w:val="-17"/>
          <w:position w:val="1"/>
          <w:sz w:val="18"/>
        </w:rPr>
        <w:t>º</w:t>
      </w:r>
      <w:r>
        <w:rPr>
          <w:rFonts w:ascii="Times New Roman" w:hAnsi="Times New Roman"/>
          <w:spacing w:val="-17"/>
          <w:position w:val="1"/>
          <w:sz w:val="18"/>
        </w:rPr>
        <w:t>E     </w:t>
      </w:r>
      <w:r>
        <w:rPr>
          <w:rFonts w:ascii="Times New Roman" w:hAnsi="Times New Roman"/>
          <w:spacing w:val="-17"/>
          <w:sz w:val="18"/>
        </w:rPr>
        <w:t>180</w:t>
      </w:r>
      <w:r>
        <w:rPr>
          <w:rFonts w:ascii="宋体" w:hAnsi="宋体"/>
          <w:spacing w:val="-17"/>
          <w:sz w:val="18"/>
        </w:rPr>
        <w:t>º</w:t>
      </w:r>
      <w:r>
        <w:rPr>
          <w:rFonts w:ascii="Times New Roman" w:hAnsi="Times New Roman"/>
          <w:spacing w:val="-17"/>
          <w:sz w:val="18"/>
        </w:rPr>
        <w:t>E     </w:t>
      </w:r>
      <w:r>
        <w:rPr>
          <w:rFonts w:ascii="Times New Roman" w:hAnsi="Times New Roman"/>
          <w:spacing w:val="-16"/>
          <w:position w:val="1"/>
          <w:sz w:val="18"/>
        </w:rPr>
        <w:t>120</w:t>
      </w:r>
      <w:r>
        <w:rPr>
          <w:rFonts w:ascii="宋体" w:hAnsi="宋体"/>
          <w:spacing w:val="-16"/>
          <w:position w:val="1"/>
          <w:sz w:val="18"/>
        </w:rPr>
        <w:t>º</w:t>
      </w:r>
      <w:r>
        <w:rPr>
          <w:rFonts w:ascii="Times New Roman" w:hAnsi="Times New Roman"/>
          <w:spacing w:val="-16"/>
          <w:position w:val="1"/>
          <w:sz w:val="18"/>
        </w:rPr>
        <w:t>W  </w:t>
      </w:r>
      <w:r>
        <w:rPr>
          <w:rFonts w:ascii="Times New Roman" w:hAnsi="Times New Roman"/>
          <w:spacing w:val="4"/>
          <w:position w:val="1"/>
          <w:sz w:val="18"/>
        </w:rPr>
        <w:t> </w:t>
      </w:r>
      <w:r>
        <w:rPr>
          <w:rFonts w:ascii="Times New Roman" w:hAnsi="Times New Roman"/>
          <w:spacing w:val="-15"/>
          <w:sz w:val="18"/>
        </w:rPr>
        <w:t>60</w:t>
      </w:r>
      <w:r>
        <w:rPr>
          <w:rFonts w:ascii="宋体" w:hAnsi="宋体"/>
          <w:spacing w:val="-15"/>
          <w:sz w:val="18"/>
        </w:rPr>
        <w:t>º</w:t>
      </w:r>
      <w:r>
        <w:rPr>
          <w:rFonts w:ascii="Times New Roman" w:hAnsi="Times New Roman"/>
          <w:spacing w:val="-15"/>
          <w:sz w:val="18"/>
        </w:rPr>
        <w:t>W</w:t>
      </w:r>
    </w:p>
    <w:p>
      <w:pPr>
        <w:spacing w:line="218" w:lineRule="exact" w:before="0"/>
        <w:ind w:left="0" w:right="989" w:firstLine="0"/>
        <w:jc w:val="right"/>
        <w:rPr>
          <w:rFonts w:ascii="宋体" w:hAnsi="宋体" w:cs="宋体" w:eastAsia="宋体"/>
          <w:sz w:val="18"/>
          <w:szCs w:val="18"/>
        </w:rPr>
      </w:pPr>
      <w:r>
        <w:rPr>
          <w:rFonts w:ascii="宋体" w:hAnsi="宋体" w:cs="宋体" w:eastAsia="宋体"/>
          <w:sz w:val="18"/>
          <w:szCs w:val="18"/>
        </w:rPr>
        <w:t>北</w:t>
      </w:r>
      <w:r>
        <w:rPr>
          <w:rFonts w:ascii="宋体" w:hAnsi="宋体" w:cs="宋体" w:eastAsia="宋体"/>
          <w:spacing w:val="-52"/>
          <w:sz w:val="18"/>
          <w:szCs w:val="18"/>
        </w:rPr>
        <w:t> </w:t>
      </w:r>
      <w:r>
        <w:rPr>
          <w:rFonts w:ascii="宋体" w:hAnsi="宋体" w:cs="宋体" w:eastAsia="宋体"/>
          <w:sz w:val="18"/>
          <w:szCs w:val="18"/>
        </w:rPr>
        <w:t>冰</w:t>
      </w:r>
      <w:r>
        <w:rPr>
          <w:rFonts w:ascii="宋体" w:hAnsi="宋体" w:cs="宋体" w:eastAsia="宋体"/>
          <w:spacing w:val="-50"/>
          <w:sz w:val="18"/>
          <w:szCs w:val="18"/>
        </w:rPr>
        <w:t> </w:t>
      </w:r>
      <w:r>
        <w:rPr>
          <w:rFonts w:ascii="宋体" w:hAnsi="宋体" w:cs="宋体" w:eastAsia="宋体"/>
          <w:sz w:val="18"/>
          <w:szCs w:val="18"/>
        </w:rPr>
        <w:t>洋</w:t>
      </w:r>
    </w:p>
    <w:p>
      <w:pPr>
        <w:spacing w:line="240" w:lineRule="auto" w:before="0"/>
        <w:rPr>
          <w:rFonts w:ascii="宋体" w:hAnsi="宋体" w:cs="宋体" w:eastAsia="宋体"/>
          <w:sz w:val="18"/>
          <w:szCs w:val="18"/>
        </w:rPr>
      </w:pPr>
      <w:r>
        <w:rPr/>
        <w:br w:type="column"/>
      </w:r>
      <w:r>
        <w:rPr>
          <w:rFonts w:ascii="宋体"/>
          <w:sz w:val="18"/>
        </w:rPr>
      </w:r>
    </w:p>
    <w:p>
      <w:pPr>
        <w:spacing w:line="240" w:lineRule="auto" w:before="12"/>
        <w:rPr>
          <w:rFonts w:ascii="宋体" w:hAnsi="宋体" w:cs="宋体" w:eastAsia="宋体"/>
          <w:sz w:val="13"/>
          <w:szCs w:val="13"/>
        </w:rPr>
      </w:pPr>
    </w:p>
    <w:p>
      <w:pPr>
        <w:spacing w:before="0"/>
        <w:ind w:left="109" w:right="0" w:firstLine="0"/>
        <w:jc w:val="left"/>
        <w:rPr>
          <w:rFonts w:ascii="Times New Roman" w:hAnsi="Times New Roman" w:cs="Times New Roman" w:eastAsia="Times New Roman"/>
          <w:sz w:val="18"/>
          <w:szCs w:val="18"/>
        </w:rPr>
      </w:pPr>
      <w:r>
        <w:rPr>
          <w:rFonts w:ascii="Times New Roman" w:hAnsi="Times New Roman"/>
          <w:spacing w:val="-15"/>
          <w:sz w:val="18"/>
        </w:rPr>
        <w:t>90</w:t>
      </w:r>
      <w:r>
        <w:rPr>
          <w:rFonts w:ascii="宋体" w:hAnsi="宋体"/>
          <w:spacing w:val="-15"/>
          <w:sz w:val="18"/>
        </w:rPr>
        <w:t>º</w:t>
      </w:r>
      <w:r>
        <w:rPr>
          <w:rFonts w:ascii="Times New Roman" w:hAnsi="Times New Roman"/>
          <w:spacing w:val="-15"/>
          <w:sz w:val="18"/>
        </w:rPr>
        <w:t>N</w:t>
      </w:r>
    </w:p>
    <w:p>
      <w:pPr>
        <w:spacing w:line="240" w:lineRule="auto" w:before="0"/>
        <w:rPr>
          <w:rFonts w:ascii="Times New Roman" w:hAnsi="Times New Roman" w:cs="Times New Roman" w:eastAsia="Times New Roman"/>
          <w:sz w:val="18"/>
          <w:szCs w:val="18"/>
        </w:rPr>
      </w:pPr>
      <w:r>
        <w:rPr/>
        <w:br w:type="column"/>
      </w:r>
      <w:r>
        <w:rPr>
          <w:rFonts w:ascii="Times New Roman"/>
          <w:sz w:val="18"/>
        </w:rPr>
      </w: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10"/>
        <w:rPr>
          <w:rFonts w:ascii="Times New Roman" w:hAnsi="Times New Roman" w:cs="Times New Roman" w:eastAsia="Times New Roman"/>
          <w:sz w:val="20"/>
          <w:szCs w:val="20"/>
        </w:rPr>
      </w:pPr>
    </w:p>
    <w:p>
      <w:pPr>
        <w:spacing w:line="233" w:lineRule="exact" w:before="0"/>
        <w:ind w:left="109" w:right="0" w:firstLine="0"/>
        <w:jc w:val="left"/>
        <w:rPr>
          <w:rFonts w:ascii="Times New Roman" w:hAnsi="Times New Roman" w:cs="Times New Roman" w:eastAsia="Times New Roman"/>
          <w:sz w:val="18"/>
          <w:szCs w:val="18"/>
        </w:rPr>
      </w:pPr>
      <w:r>
        <w:rPr>
          <w:rFonts w:ascii="Times New Roman" w:hAnsi="Times New Roman"/>
          <w:spacing w:val="-15"/>
          <w:sz w:val="18"/>
        </w:rPr>
        <w:t>60</w:t>
      </w:r>
      <w:r>
        <w:rPr>
          <w:rFonts w:ascii="宋体" w:hAnsi="宋体"/>
          <w:spacing w:val="-15"/>
          <w:sz w:val="18"/>
        </w:rPr>
        <w:t>º</w:t>
      </w:r>
      <w:r>
        <w:rPr>
          <w:rFonts w:ascii="Times New Roman" w:hAnsi="Times New Roman"/>
          <w:spacing w:val="-15"/>
          <w:sz w:val="18"/>
        </w:rPr>
        <w:t>N</w:t>
      </w:r>
    </w:p>
    <w:p>
      <w:pPr>
        <w:spacing w:after="0" w:line="233" w:lineRule="exact"/>
        <w:jc w:val="left"/>
        <w:rPr>
          <w:rFonts w:ascii="Times New Roman" w:hAnsi="Times New Roman" w:cs="Times New Roman" w:eastAsia="Times New Roman"/>
          <w:sz w:val="18"/>
          <w:szCs w:val="18"/>
        </w:rPr>
        <w:sectPr>
          <w:pgSz w:w="11910" w:h="16840"/>
          <w:pgMar w:header="0" w:footer="999" w:top="1320" w:bottom="1180" w:left="1480" w:right="1460"/>
          <w:cols w:num="3" w:equalWidth="0">
            <w:col w:w="5261" w:space="61"/>
            <w:col w:w="451" w:space="238"/>
            <w:col w:w="2959"/>
          </w:cols>
        </w:sectPr>
      </w:pPr>
    </w:p>
    <w:p>
      <w:pPr>
        <w:spacing w:line="132" w:lineRule="exact" w:before="0"/>
        <w:ind w:left="2797" w:right="0" w:firstLine="0"/>
        <w:jc w:val="left"/>
        <w:rPr>
          <w:rFonts w:ascii="宋体" w:hAnsi="宋体" w:cs="宋体" w:eastAsia="宋体"/>
          <w:sz w:val="18"/>
          <w:szCs w:val="18"/>
        </w:rPr>
      </w:pPr>
      <w:r>
        <w:rPr>
          <w:rFonts w:ascii="宋体" w:hAnsi="宋体" w:cs="宋体" w:eastAsia="宋体"/>
          <w:spacing w:val="19"/>
          <w:sz w:val="18"/>
          <w:szCs w:val="18"/>
        </w:rPr>
        <w:t>亚洲</w:t>
      </w:r>
      <w:r>
        <w:rPr>
          <w:rFonts w:ascii="宋体" w:hAnsi="宋体" w:cs="宋体" w:eastAsia="宋体"/>
          <w:spacing w:val="-52"/>
          <w:sz w:val="18"/>
          <w:szCs w:val="18"/>
        </w:rPr>
        <w:t> </w:t>
      </w:r>
      <w:r>
        <w:rPr>
          <w:rFonts w:ascii="宋体" w:hAnsi="宋体" w:cs="宋体" w:eastAsia="宋体"/>
          <w:sz w:val="18"/>
          <w:szCs w:val="18"/>
        </w:rPr>
      </w:r>
    </w:p>
    <w:p>
      <w:pPr>
        <w:pStyle w:val="BodyText"/>
        <w:spacing w:line="191" w:lineRule="exact"/>
        <w:ind w:left="0" w:right="2693"/>
        <w:jc w:val="right"/>
      </w:pPr>
      <w:r>
        <w:rPr>
          <w:w w:val="100"/>
        </w:rPr>
        <w:t>大</w:t>
      </w:r>
    </w:p>
    <w:p>
      <w:pPr>
        <w:pStyle w:val="BodyText"/>
        <w:spacing w:line="184" w:lineRule="exact"/>
        <w:ind w:left="1138" w:right="0"/>
        <w:jc w:val="left"/>
      </w:pPr>
      <w:r>
        <w:rPr>
          <w:w w:val="100"/>
        </w:rPr>
        <w:t>大</w:t>
      </w:r>
    </w:p>
    <w:p>
      <w:pPr>
        <w:spacing w:line="195" w:lineRule="exact" w:before="0"/>
        <w:ind w:left="0" w:right="2001" w:firstLine="0"/>
        <w:jc w:val="right"/>
        <w:rPr>
          <w:rFonts w:ascii="Times New Roman" w:hAnsi="Times New Roman" w:cs="Times New Roman" w:eastAsia="Times New Roman"/>
          <w:sz w:val="18"/>
          <w:szCs w:val="18"/>
        </w:rPr>
      </w:pPr>
      <w:r>
        <w:rPr>
          <w:rFonts w:ascii="Times New Roman" w:hAnsi="Times New Roman"/>
          <w:spacing w:val="-15"/>
          <w:w w:val="95"/>
          <w:sz w:val="18"/>
        </w:rPr>
        <w:t>30</w:t>
      </w:r>
      <w:r>
        <w:rPr>
          <w:rFonts w:ascii="宋体" w:hAnsi="宋体"/>
          <w:spacing w:val="-15"/>
          <w:w w:val="95"/>
          <w:sz w:val="18"/>
        </w:rPr>
        <w:t>º</w:t>
      </w:r>
      <w:r>
        <w:rPr>
          <w:rFonts w:ascii="Times New Roman" w:hAnsi="Times New Roman"/>
          <w:spacing w:val="-15"/>
          <w:w w:val="95"/>
          <w:sz w:val="18"/>
        </w:rPr>
        <w:t>N</w:t>
      </w:r>
    </w:p>
    <w:p>
      <w:pPr>
        <w:spacing w:line="240" w:lineRule="auto" w:before="8"/>
        <w:rPr>
          <w:rFonts w:ascii="Times New Roman" w:hAnsi="Times New Roman" w:cs="Times New Roman" w:eastAsia="Times New Roman"/>
          <w:sz w:val="13"/>
          <w:szCs w:val="13"/>
        </w:rPr>
      </w:pPr>
    </w:p>
    <w:p>
      <w:pPr>
        <w:spacing w:after="0" w:line="240" w:lineRule="auto"/>
        <w:rPr>
          <w:rFonts w:ascii="Times New Roman" w:hAnsi="Times New Roman" w:cs="Times New Roman" w:eastAsia="Times New Roman"/>
          <w:sz w:val="13"/>
          <w:szCs w:val="13"/>
        </w:rPr>
        <w:sectPr>
          <w:type w:val="continuous"/>
          <w:pgSz w:w="11910" w:h="16840"/>
          <w:pgMar w:top="1420" w:bottom="1180" w:left="1480" w:right="1460"/>
        </w:sectPr>
      </w:pPr>
    </w:p>
    <w:p>
      <w:pPr>
        <w:spacing w:before="59"/>
        <w:ind w:left="1069" w:right="0" w:firstLine="508"/>
        <w:jc w:val="left"/>
        <w:rPr>
          <w:rFonts w:ascii="宋体" w:hAnsi="宋体" w:cs="宋体" w:eastAsia="宋体"/>
          <w:sz w:val="18"/>
          <w:szCs w:val="18"/>
        </w:rPr>
      </w:pPr>
      <w:r>
        <w:rPr>
          <w:rFonts w:ascii="宋体" w:hAnsi="宋体" w:cs="宋体" w:eastAsia="宋体"/>
          <w:spacing w:val="19"/>
          <w:sz w:val="18"/>
          <w:szCs w:val="18"/>
        </w:rPr>
        <w:t>非洲</w:t>
      </w:r>
      <w:r>
        <w:rPr>
          <w:rFonts w:ascii="宋体" w:hAnsi="宋体" w:cs="宋体" w:eastAsia="宋体"/>
          <w:spacing w:val="-52"/>
          <w:sz w:val="18"/>
          <w:szCs w:val="18"/>
        </w:rPr>
        <w:t> </w:t>
      </w:r>
      <w:r>
        <w:rPr>
          <w:rFonts w:ascii="宋体" w:hAnsi="宋体" w:cs="宋体" w:eastAsia="宋体"/>
          <w:sz w:val="18"/>
          <w:szCs w:val="18"/>
        </w:rPr>
      </w:r>
    </w:p>
    <w:p>
      <w:pPr>
        <w:spacing w:line="240" w:lineRule="auto" w:before="2"/>
        <w:rPr>
          <w:rFonts w:ascii="宋体" w:hAnsi="宋体" w:cs="宋体" w:eastAsia="宋体"/>
          <w:sz w:val="16"/>
          <w:szCs w:val="16"/>
        </w:rPr>
      </w:pPr>
    </w:p>
    <w:p>
      <w:pPr>
        <w:pStyle w:val="BodyText"/>
        <w:spacing w:line="240" w:lineRule="auto"/>
        <w:ind w:left="1069" w:right="0"/>
        <w:jc w:val="left"/>
      </w:pPr>
      <w:r>
        <w:rPr>
          <w:w w:val="100"/>
        </w:rPr>
        <w:t>西</w:t>
      </w:r>
    </w:p>
    <w:p>
      <w:pPr>
        <w:spacing w:before="36"/>
        <w:ind w:left="0" w:right="0" w:firstLine="0"/>
        <w:jc w:val="right"/>
        <w:rPr>
          <w:rFonts w:ascii="宋体" w:hAnsi="宋体" w:cs="宋体" w:eastAsia="宋体"/>
          <w:sz w:val="18"/>
          <w:szCs w:val="18"/>
        </w:rPr>
      </w:pPr>
      <w:r>
        <w:rPr>
          <w:rFonts w:ascii="宋体" w:hAnsi="宋体" w:cs="宋体" w:eastAsia="宋体"/>
          <w:sz w:val="18"/>
          <w:szCs w:val="18"/>
        </w:rPr>
        <w:t>大</w:t>
      </w:r>
      <w:r>
        <w:rPr>
          <w:rFonts w:ascii="宋体" w:hAnsi="宋体" w:cs="宋体" w:eastAsia="宋体"/>
          <w:spacing w:val="-52"/>
          <w:sz w:val="18"/>
          <w:szCs w:val="18"/>
        </w:rPr>
        <w:t> </w:t>
      </w:r>
      <w:r>
        <w:rPr>
          <w:rFonts w:ascii="宋体" w:hAnsi="宋体" w:cs="宋体" w:eastAsia="宋体"/>
          <w:sz w:val="18"/>
          <w:szCs w:val="18"/>
        </w:rPr>
        <w:t>洋</w:t>
      </w:r>
      <w:r>
        <w:rPr>
          <w:rFonts w:ascii="宋体" w:hAnsi="宋体" w:cs="宋体" w:eastAsia="宋体"/>
          <w:spacing w:val="-50"/>
          <w:sz w:val="18"/>
          <w:szCs w:val="18"/>
        </w:rPr>
        <w:t> </w:t>
      </w:r>
      <w:r>
        <w:rPr>
          <w:rFonts w:ascii="宋体" w:hAnsi="宋体" w:cs="宋体" w:eastAsia="宋体"/>
          <w:sz w:val="18"/>
          <w:szCs w:val="18"/>
        </w:rPr>
        <w:t>洲</w:t>
      </w:r>
    </w:p>
    <w:p>
      <w:pPr>
        <w:spacing w:line="240" w:lineRule="auto" w:before="4"/>
        <w:rPr>
          <w:rFonts w:ascii="宋体" w:hAnsi="宋体" w:cs="宋体" w:eastAsia="宋体"/>
          <w:sz w:val="26"/>
          <w:szCs w:val="26"/>
        </w:rPr>
      </w:pPr>
    </w:p>
    <w:p>
      <w:pPr>
        <w:pStyle w:val="BodyText"/>
        <w:spacing w:line="240" w:lineRule="auto"/>
        <w:ind w:left="0" w:right="839"/>
        <w:jc w:val="center"/>
      </w:pPr>
      <w:r>
        <w:rPr>
          <w:w w:val="100"/>
        </w:rPr>
        <w:t>洋</w:t>
      </w:r>
    </w:p>
    <w:p>
      <w:pPr>
        <w:pStyle w:val="BodyText"/>
        <w:tabs>
          <w:tab w:pos="526" w:val="left" w:leader="none"/>
          <w:tab w:pos="1067" w:val="left" w:leader="none"/>
        </w:tabs>
        <w:spacing w:line="240" w:lineRule="auto" w:before="36"/>
        <w:ind w:left="-11" w:right="0"/>
        <w:jc w:val="left"/>
      </w:pPr>
      <w:r>
        <w:rPr/>
        <w:br w:type="column"/>
      </w:r>
      <w:r>
        <w:rPr/>
        <w:t>太</w:t>
        <w:tab/>
        <w:t>平</w:t>
        <w:tab/>
        <w:t>洋</w:t>
      </w:r>
    </w:p>
    <w:p>
      <w:pPr>
        <w:spacing w:before="77"/>
        <w:ind w:left="1051" w:right="0" w:firstLine="170"/>
        <w:jc w:val="left"/>
        <w:rPr>
          <w:rFonts w:ascii="宋体" w:hAnsi="宋体" w:cs="宋体" w:eastAsia="宋体"/>
          <w:sz w:val="21"/>
          <w:szCs w:val="21"/>
        </w:rPr>
      </w:pPr>
      <w:r>
        <w:rPr/>
        <w:br w:type="column"/>
      </w:r>
      <w:r>
        <w:rPr>
          <w:rFonts w:ascii="宋体" w:hAnsi="宋体" w:cs="宋体" w:eastAsia="宋体"/>
          <w:sz w:val="21"/>
          <w:szCs w:val="21"/>
        </w:rPr>
        <w:t>西</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pStyle w:val="BodyText"/>
        <w:spacing w:line="240" w:lineRule="auto" w:before="133"/>
        <w:ind w:left="0" w:right="168"/>
        <w:jc w:val="right"/>
      </w:pPr>
      <w:r>
        <w:rPr>
          <w:w w:val="100"/>
        </w:rPr>
        <w:t>洋</w:t>
      </w:r>
    </w:p>
    <w:p>
      <w:pPr>
        <w:spacing w:line="240" w:lineRule="auto" w:before="6"/>
        <w:rPr>
          <w:rFonts w:ascii="宋体" w:hAnsi="宋体" w:cs="宋体" w:eastAsia="宋体"/>
          <w:sz w:val="20"/>
          <w:szCs w:val="20"/>
        </w:rPr>
      </w:pPr>
    </w:p>
    <w:p>
      <w:pPr>
        <w:spacing w:before="0"/>
        <w:ind w:left="0" w:right="145" w:firstLine="0"/>
        <w:jc w:val="right"/>
        <w:rPr>
          <w:rFonts w:ascii="Times New Roman" w:hAnsi="Times New Roman" w:cs="Times New Roman" w:eastAsia="Times New Roman"/>
          <w:sz w:val="18"/>
          <w:szCs w:val="18"/>
        </w:rPr>
      </w:pPr>
      <w:r>
        <w:rPr>
          <w:rFonts w:ascii="Times New Roman" w:hAnsi="Times New Roman"/>
          <w:spacing w:val="-15"/>
          <w:w w:val="95"/>
          <w:sz w:val="18"/>
        </w:rPr>
        <w:t>60</w:t>
      </w:r>
      <w:r>
        <w:rPr>
          <w:rFonts w:ascii="宋体" w:hAnsi="宋体"/>
          <w:spacing w:val="-15"/>
          <w:w w:val="95"/>
          <w:sz w:val="18"/>
        </w:rPr>
        <w:t>º</w:t>
      </w:r>
      <w:r>
        <w:rPr>
          <w:rFonts w:ascii="Times New Roman" w:hAnsi="Times New Roman"/>
          <w:spacing w:val="-15"/>
          <w:w w:val="95"/>
          <w:sz w:val="18"/>
        </w:rPr>
        <w:t>S</w:t>
      </w:r>
    </w:p>
    <w:p>
      <w:pPr>
        <w:spacing w:line="240" w:lineRule="auto" w:before="7"/>
        <w:rPr>
          <w:rFonts w:ascii="Times New Roman" w:hAnsi="Times New Roman" w:cs="Times New Roman" w:eastAsia="Times New Roman"/>
          <w:sz w:val="21"/>
          <w:szCs w:val="21"/>
        </w:rPr>
      </w:pPr>
      <w:r>
        <w:rPr/>
        <w:br w:type="column"/>
      </w:r>
      <w:r>
        <w:rPr>
          <w:rFonts w:ascii="Times New Roman"/>
          <w:sz w:val="21"/>
        </w:rPr>
      </w:r>
    </w:p>
    <w:p>
      <w:pPr>
        <w:spacing w:before="0"/>
        <w:ind w:left="74" w:right="1999" w:firstLine="0"/>
        <w:jc w:val="center"/>
        <w:rPr>
          <w:rFonts w:ascii="宋体" w:hAnsi="宋体" w:cs="宋体" w:eastAsia="宋体"/>
          <w:sz w:val="18"/>
          <w:szCs w:val="18"/>
        </w:rPr>
      </w:pPr>
      <w:r>
        <w:rPr>
          <w:rFonts w:ascii="Times New Roman" w:hAnsi="Times New Roman"/>
          <w:spacing w:val="-10"/>
          <w:sz w:val="18"/>
        </w:rPr>
        <w:t>0</w:t>
      </w:r>
      <w:r>
        <w:rPr>
          <w:rFonts w:ascii="宋体" w:hAnsi="宋体"/>
          <w:spacing w:val="-10"/>
          <w:sz w:val="18"/>
        </w:rPr>
        <w:t>º</w:t>
      </w:r>
    </w:p>
    <w:p>
      <w:pPr>
        <w:spacing w:line="240" w:lineRule="auto" w:before="0"/>
        <w:rPr>
          <w:rFonts w:ascii="宋体" w:hAnsi="宋体" w:cs="宋体" w:eastAsia="宋体"/>
          <w:sz w:val="18"/>
          <w:szCs w:val="18"/>
        </w:rPr>
      </w:pPr>
    </w:p>
    <w:p>
      <w:pPr>
        <w:spacing w:line="240" w:lineRule="auto" w:before="3"/>
        <w:rPr>
          <w:rFonts w:ascii="宋体" w:hAnsi="宋体" w:cs="宋体" w:eastAsia="宋体"/>
          <w:sz w:val="13"/>
          <w:szCs w:val="13"/>
        </w:rPr>
      </w:pPr>
    </w:p>
    <w:p>
      <w:pPr>
        <w:spacing w:before="0"/>
        <w:ind w:left="-29" w:right="1999" w:firstLine="0"/>
        <w:jc w:val="center"/>
        <w:rPr>
          <w:rFonts w:ascii="Times New Roman" w:hAnsi="Times New Roman" w:cs="Times New Roman" w:eastAsia="Times New Roman"/>
          <w:sz w:val="18"/>
          <w:szCs w:val="18"/>
        </w:rPr>
      </w:pPr>
      <w:r>
        <w:rPr>
          <w:rFonts w:ascii="Times New Roman" w:hAnsi="Times New Roman"/>
          <w:spacing w:val="-15"/>
          <w:sz w:val="18"/>
        </w:rPr>
        <w:t>30</w:t>
      </w:r>
      <w:r>
        <w:rPr>
          <w:rFonts w:ascii="宋体" w:hAnsi="宋体"/>
          <w:spacing w:val="-15"/>
          <w:sz w:val="18"/>
        </w:rPr>
        <w:t>º</w:t>
      </w:r>
      <w:r>
        <w:rPr>
          <w:rFonts w:ascii="Times New Roman" w:hAnsi="Times New Roman"/>
          <w:spacing w:val="-15"/>
          <w:sz w:val="18"/>
        </w:rPr>
        <w:t>S</w:t>
      </w:r>
    </w:p>
    <w:p>
      <w:pPr>
        <w:spacing w:after="0"/>
        <w:jc w:val="center"/>
        <w:rPr>
          <w:rFonts w:ascii="Times New Roman" w:hAnsi="Times New Roman" w:cs="Times New Roman" w:eastAsia="Times New Roman"/>
          <w:sz w:val="18"/>
          <w:szCs w:val="18"/>
        </w:rPr>
        <w:sectPr>
          <w:type w:val="continuous"/>
          <w:pgSz w:w="11910" w:h="16840"/>
          <w:pgMar w:top="1420" w:bottom="1180" w:left="1480" w:right="1460"/>
          <w:cols w:num="4" w:equalWidth="0">
            <w:col w:w="3849" w:space="40"/>
            <w:col w:w="1279" w:space="40"/>
            <w:col w:w="1434" w:space="40"/>
            <w:col w:w="2288"/>
          </w:cols>
        </w:sectPr>
      </w:pPr>
    </w:p>
    <w:p>
      <w:pPr>
        <w:spacing w:line="240" w:lineRule="auto" w:before="3"/>
        <w:rPr>
          <w:rFonts w:ascii="Times New Roman" w:hAnsi="Times New Roman" w:cs="Times New Roman" w:eastAsia="Times New Roman"/>
          <w:sz w:val="17"/>
          <w:szCs w:val="17"/>
        </w:rPr>
      </w:pPr>
    </w:p>
    <w:p>
      <w:pPr>
        <w:spacing w:after="0" w:line="240" w:lineRule="auto"/>
        <w:rPr>
          <w:rFonts w:ascii="Times New Roman" w:hAnsi="Times New Roman" w:cs="Times New Roman" w:eastAsia="Times New Roman"/>
          <w:sz w:val="17"/>
          <w:szCs w:val="17"/>
        </w:rPr>
        <w:sectPr>
          <w:type w:val="continuous"/>
          <w:pgSz w:w="11910" w:h="16840"/>
          <w:pgMar w:top="1420" w:bottom="1180" w:left="1480" w:right="1460"/>
        </w:sectPr>
      </w:pPr>
    </w:p>
    <w:p>
      <w:pPr>
        <w:spacing w:line="240" w:lineRule="auto" w:before="0"/>
        <w:rPr>
          <w:rFonts w:ascii="Times New Roman" w:hAnsi="Times New Roman" w:cs="Times New Roman" w:eastAsia="Times New Roman"/>
          <w:sz w:val="22"/>
          <w:szCs w:val="22"/>
        </w:rPr>
      </w:pPr>
    </w:p>
    <w:p>
      <w:pPr>
        <w:pStyle w:val="BodyText"/>
        <w:spacing w:line="240" w:lineRule="auto" w:before="183"/>
        <w:ind w:right="0"/>
        <w:jc w:val="left"/>
      </w:pPr>
      <w:r>
        <w:rPr>
          <w:rFonts w:ascii="Times New Roman" w:hAnsi="Times New Roman" w:cs="Times New Roman" w:eastAsia="Times New Roman"/>
          <w:spacing w:val="-2"/>
        </w:rPr>
        <w:t>19</w:t>
      </w:r>
      <w:r>
        <w:rPr>
          <w:spacing w:val="-2"/>
        </w:rPr>
        <w:t>．我国的陆地面积约为</w:t>
      </w:r>
    </w:p>
    <w:p>
      <w:pPr>
        <w:spacing w:line="205" w:lineRule="exact" w:before="44"/>
        <w:ind w:left="1691" w:right="0" w:firstLine="0"/>
        <w:jc w:val="left"/>
        <w:rPr>
          <w:rFonts w:ascii="Times New Roman" w:hAnsi="Times New Roman" w:cs="Times New Roman" w:eastAsia="Times New Roman"/>
          <w:sz w:val="18"/>
          <w:szCs w:val="18"/>
        </w:rPr>
      </w:pPr>
      <w:r>
        <w:rPr>
          <w:spacing w:val="-15"/>
        </w:rPr>
        <w:br w:type="column"/>
      </w:r>
      <w:r>
        <w:rPr>
          <w:rFonts w:ascii="Times New Roman" w:hAnsi="Times New Roman"/>
          <w:spacing w:val="-15"/>
          <w:sz w:val="18"/>
        </w:rPr>
        <w:t>90</w:t>
      </w:r>
      <w:r>
        <w:rPr>
          <w:rFonts w:ascii="宋体" w:hAnsi="宋体"/>
          <w:spacing w:val="-15"/>
          <w:sz w:val="18"/>
        </w:rPr>
        <w:t>º</w:t>
      </w:r>
      <w:r>
        <w:rPr>
          <w:rFonts w:ascii="Times New Roman" w:hAnsi="Times New Roman"/>
          <w:spacing w:val="-15"/>
          <w:sz w:val="18"/>
        </w:rPr>
        <w:t>S</w:t>
      </w:r>
    </w:p>
    <w:p>
      <w:pPr>
        <w:pStyle w:val="BodyText"/>
        <w:spacing w:line="247" w:lineRule="exact"/>
        <w:ind w:right="0"/>
        <w:jc w:val="left"/>
        <w:rPr>
          <w:rFonts w:ascii="Times New Roman" w:hAnsi="Times New Roman" w:cs="Times New Roman" w:eastAsia="Times New Roman"/>
        </w:rPr>
      </w:pPr>
      <w:r>
        <w:rPr/>
        <w:t>图</w:t>
      </w:r>
      <w:r>
        <w:rPr>
          <w:spacing w:val="-52"/>
        </w:rPr>
        <w:t> </w:t>
      </w:r>
      <w:r>
        <w:rPr>
          <w:rFonts w:ascii="Times New Roman" w:hAnsi="Times New Roman" w:cs="Times New Roman" w:eastAsia="Times New Roman"/>
        </w:rPr>
        <w:t>4</w:t>
      </w:r>
    </w:p>
    <w:p>
      <w:pPr>
        <w:spacing w:after="0" w:line="247" w:lineRule="exact"/>
        <w:jc w:val="left"/>
        <w:rPr>
          <w:rFonts w:ascii="Times New Roman" w:hAnsi="Times New Roman" w:cs="Times New Roman" w:eastAsia="Times New Roman"/>
        </w:rPr>
        <w:sectPr>
          <w:type w:val="continuous"/>
          <w:pgSz w:w="11910" w:h="16840"/>
          <w:pgMar w:top="1420" w:bottom="1180" w:left="1480" w:right="1460"/>
          <w:cols w:num="2" w:equalWidth="0">
            <w:col w:w="2424" w:space="1223"/>
            <w:col w:w="5323"/>
          </w:cols>
        </w:sectPr>
      </w:pPr>
    </w:p>
    <w:p>
      <w:pPr>
        <w:pStyle w:val="BodyText"/>
        <w:tabs>
          <w:tab w:pos="2310" w:val="left" w:leader="none"/>
          <w:tab w:pos="4602" w:val="left" w:leader="none"/>
          <w:tab w:pos="6789" w:val="left" w:leader="none"/>
        </w:tabs>
        <w:spacing w:line="261" w:lineRule="exact"/>
        <w:ind w:right="0"/>
        <w:jc w:val="left"/>
      </w:pPr>
      <w:r>
        <w:rPr>
          <w:rFonts w:ascii="Times New Roman" w:hAnsi="Times New Roman" w:cs="Times New Roman" w:eastAsia="Times New Roman"/>
        </w:rPr>
        <w:t>A</w:t>
      </w:r>
      <w:r>
        <w:rPr/>
        <w:t>．</w:t>
      </w:r>
      <w:r>
        <w:rPr>
          <w:rFonts w:ascii="Times New Roman" w:hAnsi="Times New Roman" w:cs="Times New Roman" w:eastAsia="Times New Roman"/>
        </w:rPr>
        <w:t>960</w:t>
      </w:r>
      <w:r>
        <w:rPr>
          <w:rFonts w:ascii="Times New Roman" w:hAnsi="Times New Roman" w:cs="Times New Roman" w:eastAsia="Times New Roman"/>
          <w:spacing w:val="-2"/>
        </w:rPr>
        <w:t> </w:t>
      </w:r>
      <w:r>
        <w:rPr/>
        <w:t>万平方千米</w:t>
        <w:tab/>
      </w:r>
      <w:r>
        <w:rPr>
          <w:rFonts w:ascii="Times New Roman" w:hAnsi="Times New Roman" w:cs="Times New Roman" w:eastAsia="Times New Roman"/>
        </w:rPr>
        <w:t>B</w:t>
      </w:r>
      <w:r>
        <w:rPr/>
        <w:t>．</w:t>
      </w:r>
      <w:r>
        <w:rPr>
          <w:rFonts w:ascii="Times New Roman" w:hAnsi="Times New Roman" w:cs="Times New Roman" w:eastAsia="Times New Roman"/>
        </w:rPr>
        <w:t>1060</w:t>
      </w:r>
      <w:r>
        <w:rPr>
          <w:rFonts w:ascii="Times New Roman" w:hAnsi="Times New Roman" w:cs="Times New Roman" w:eastAsia="Times New Roman"/>
          <w:spacing w:val="-1"/>
        </w:rPr>
        <w:t> </w:t>
      </w:r>
      <w:r>
        <w:rPr/>
        <w:t>万平方千米</w:t>
        <w:tab/>
      </w:r>
      <w:r>
        <w:rPr>
          <w:rFonts w:ascii="Times New Roman" w:hAnsi="Times New Roman" w:cs="Times New Roman" w:eastAsia="Times New Roman"/>
        </w:rPr>
        <w:t>C</w:t>
      </w:r>
      <w:r>
        <w:rPr/>
        <w:t>．</w:t>
      </w:r>
      <w:r>
        <w:rPr>
          <w:rFonts w:ascii="Times New Roman" w:hAnsi="Times New Roman" w:cs="Times New Roman" w:eastAsia="Times New Roman"/>
        </w:rPr>
        <w:t>860</w:t>
      </w:r>
      <w:r>
        <w:rPr>
          <w:rFonts w:ascii="Times New Roman" w:hAnsi="Times New Roman" w:cs="Times New Roman" w:eastAsia="Times New Roman"/>
          <w:spacing w:val="-2"/>
        </w:rPr>
        <w:t> </w:t>
      </w:r>
      <w:r>
        <w:rPr/>
        <w:t>万平方千米</w:t>
        <w:tab/>
      </w:r>
      <w:r>
        <w:rPr>
          <w:rFonts w:ascii="Times New Roman" w:hAnsi="Times New Roman" w:cs="Times New Roman" w:eastAsia="Times New Roman"/>
        </w:rPr>
        <w:t>D</w:t>
      </w:r>
      <w:r>
        <w:rPr/>
        <w:t>．</w:t>
      </w:r>
      <w:r>
        <w:rPr>
          <w:rFonts w:ascii="Times New Roman" w:hAnsi="Times New Roman" w:cs="Times New Roman" w:eastAsia="Times New Roman"/>
        </w:rPr>
        <w:t>126</w:t>
      </w:r>
      <w:r>
        <w:rPr>
          <w:rFonts w:ascii="宋体" w:hAnsi="宋体" w:cs="宋体" w:eastAsia="宋体"/>
        </w:rPr>
        <w:t>0</w:t>
      </w:r>
      <w:r>
        <w:rPr>
          <w:rFonts w:ascii="宋体" w:hAnsi="宋体" w:cs="宋体" w:eastAsia="宋体"/>
          <w:spacing w:val="-53"/>
        </w:rPr>
        <w:t> </w:t>
      </w:r>
      <w:r>
        <w:rPr/>
        <w:t>万平方千米</w:t>
      </w:r>
    </w:p>
    <w:p>
      <w:pPr>
        <w:pStyle w:val="BodyText"/>
        <w:spacing w:line="272" w:lineRule="exact"/>
        <w:ind w:right="0"/>
        <w:jc w:val="left"/>
      </w:pPr>
      <w:r>
        <w:rPr>
          <w:rFonts w:ascii="Times New Roman" w:hAnsi="Times New Roman" w:cs="Times New Roman" w:eastAsia="Times New Roman"/>
        </w:rPr>
        <w:t>20</w:t>
      </w:r>
      <w:r>
        <w:rPr/>
        <w:t>．从半球位置看，我国位于</w:t>
      </w:r>
    </w:p>
    <w:p>
      <w:pPr>
        <w:pStyle w:val="BodyText"/>
        <w:tabs>
          <w:tab w:pos="2363" w:val="left" w:leader="none"/>
          <w:tab w:pos="4602" w:val="left" w:leader="none"/>
          <w:tab w:pos="6845" w:val="left" w:leader="none"/>
        </w:tabs>
        <w:spacing w:line="272" w:lineRule="exact" w:before="19"/>
        <w:ind w:right="285"/>
        <w:jc w:val="left"/>
      </w:pPr>
      <w:r>
        <w:rPr>
          <w:rFonts w:ascii="Times New Roman" w:hAnsi="Times New Roman" w:cs="Times New Roman" w:eastAsia="Times New Roman"/>
          <w:spacing w:val="-2"/>
        </w:rPr>
        <w:t>A</w:t>
      </w:r>
      <w:r>
        <w:rPr>
          <w:spacing w:val="-2"/>
        </w:rPr>
        <w:t>．北半球、东半球</w:t>
        <w:tab/>
      </w:r>
      <w:r>
        <w:rPr>
          <w:rFonts w:ascii="Times New Roman" w:hAnsi="Times New Roman" w:cs="Times New Roman" w:eastAsia="Times New Roman"/>
          <w:spacing w:val="-2"/>
        </w:rPr>
        <w:t>B</w:t>
      </w:r>
      <w:r>
        <w:rPr>
          <w:spacing w:val="-2"/>
        </w:rPr>
        <w:t>．北半球、西半球</w:t>
        <w:tab/>
      </w:r>
      <w:r>
        <w:rPr>
          <w:rFonts w:ascii="Times New Roman" w:hAnsi="Times New Roman" w:cs="Times New Roman" w:eastAsia="Times New Roman"/>
          <w:spacing w:val="-1"/>
        </w:rPr>
        <w:t>C</w:t>
      </w:r>
      <w:r>
        <w:rPr>
          <w:spacing w:val="-1"/>
        </w:rPr>
        <w:t>．南半球、东半球</w:t>
        <w:tab/>
      </w:r>
      <w:r>
        <w:rPr>
          <w:rFonts w:ascii="Times New Roman" w:hAnsi="Times New Roman" w:cs="Times New Roman" w:eastAsia="Times New Roman"/>
          <w:spacing w:val="-2"/>
        </w:rPr>
        <w:t>D</w:t>
      </w:r>
      <w:r>
        <w:rPr>
          <w:spacing w:val="-2"/>
        </w:rPr>
        <w:t>．南半球、西半球</w:t>
      </w:r>
      <w:r>
        <w:rPr>
          <w:spacing w:val="-88"/>
        </w:rPr>
        <w:t> </w:t>
      </w:r>
      <w:r>
        <w:rPr>
          <w:spacing w:val="-88"/>
        </w:rPr>
      </w:r>
      <w:r>
        <w:rPr>
          <w:rFonts w:ascii="Times New Roman" w:hAnsi="Times New Roman" w:cs="Times New Roman" w:eastAsia="Times New Roman"/>
        </w:rPr>
        <w:t>21</w:t>
      </w:r>
      <w:r>
        <w:rPr/>
        <w:t>．从海陆位置看，我国位于</w:t>
      </w:r>
    </w:p>
    <w:p>
      <w:pPr>
        <w:pStyle w:val="BodyText"/>
        <w:tabs>
          <w:tab w:pos="4626" w:val="left" w:leader="none"/>
        </w:tabs>
        <w:spacing w:line="255" w:lineRule="exact"/>
        <w:ind w:right="0"/>
        <w:jc w:val="left"/>
      </w:pPr>
      <w:r>
        <w:rPr>
          <w:rFonts w:ascii="Times New Roman" w:hAnsi="Times New Roman" w:cs="Times New Roman" w:eastAsia="Times New Roman"/>
          <w:spacing w:val="-2"/>
        </w:rPr>
        <w:t>A</w:t>
      </w:r>
      <w:r>
        <w:rPr>
          <w:spacing w:val="-2"/>
        </w:rPr>
        <w:t>．亚洲的西部、西临太平洋</w:t>
        <w:tab/>
      </w:r>
      <w:r>
        <w:rPr>
          <w:rFonts w:ascii="Times New Roman" w:hAnsi="Times New Roman" w:cs="Times New Roman" w:eastAsia="Times New Roman"/>
          <w:spacing w:val="-2"/>
        </w:rPr>
        <w:t>B</w:t>
      </w:r>
      <w:r>
        <w:rPr>
          <w:spacing w:val="-2"/>
        </w:rPr>
        <w:t>．亚洲的东部、西临太平洋</w:t>
      </w:r>
    </w:p>
    <w:p>
      <w:pPr>
        <w:pStyle w:val="BodyText"/>
        <w:tabs>
          <w:tab w:pos="4660" w:val="left" w:leader="none"/>
        </w:tabs>
        <w:spacing w:line="274" w:lineRule="exact" w:before="16"/>
        <w:ind w:right="1629"/>
        <w:jc w:val="left"/>
      </w:pPr>
      <w:r>
        <w:rPr>
          <w:rFonts w:ascii="Times New Roman" w:hAnsi="Times New Roman" w:cs="Times New Roman" w:eastAsia="Times New Roman"/>
          <w:spacing w:val="-2"/>
        </w:rPr>
        <w:t>C</w:t>
      </w:r>
      <w:r>
        <w:rPr>
          <w:spacing w:val="-2"/>
        </w:rPr>
        <w:t>．亚洲的西部、东临太平洋</w:t>
        <w:tab/>
      </w:r>
      <w:r>
        <w:rPr>
          <w:rFonts w:ascii="Times New Roman" w:hAnsi="Times New Roman" w:cs="Times New Roman" w:eastAsia="Times New Roman"/>
          <w:spacing w:val="-2"/>
        </w:rPr>
        <w:t>D</w:t>
      </w:r>
      <w:r>
        <w:rPr>
          <w:spacing w:val="-2"/>
        </w:rPr>
        <w:t>．亚洲的东部、东临太平洋</w:t>
      </w:r>
      <w:r>
        <w:rPr>
          <w:spacing w:val="-81"/>
        </w:rPr>
        <w:t> </w:t>
      </w:r>
      <w:r>
        <w:rPr>
          <w:spacing w:val="-81"/>
        </w:rPr>
      </w:r>
      <w:r>
        <w:rPr>
          <w:rFonts w:ascii="Times New Roman" w:hAnsi="Times New Roman" w:cs="Times New Roman" w:eastAsia="Times New Roman"/>
        </w:rPr>
        <w:t>22</w:t>
      </w:r>
      <w:r>
        <w:rPr/>
        <w:t>．我国地理位置的特点表现为</w:t>
      </w:r>
    </w:p>
    <w:p>
      <w:pPr>
        <w:pStyle w:val="BodyText"/>
        <w:spacing w:line="253" w:lineRule="exact"/>
        <w:ind w:right="0"/>
        <w:jc w:val="left"/>
      </w:pPr>
      <w:r>
        <w:rPr>
          <w:rFonts w:ascii="Times New Roman" w:hAnsi="Times New Roman" w:cs="Times New Roman" w:eastAsia="Times New Roman"/>
        </w:rPr>
        <w:t>A</w:t>
      </w:r>
      <w:r>
        <w:rPr/>
        <w:t>．领土面积广大，东西、南北距离均超过</w:t>
      </w:r>
      <w:r>
        <w:rPr>
          <w:spacing w:val="-53"/>
        </w:rPr>
        <w:t> </w:t>
      </w:r>
      <w:r>
        <w:rPr>
          <w:rFonts w:ascii="Times New Roman" w:hAnsi="Times New Roman" w:cs="Times New Roman" w:eastAsia="Times New Roman"/>
        </w:rPr>
        <w:t>5000</w:t>
      </w:r>
      <w:r>
        <w:rPr>
          <w:rFonts w:ascii="Times New Roman" w:hAnsi="Times New Roman" w:cs="Times New Roman" w:eastAsia="Times New Roman"/>
          <w:spacing w:val="-3"/>
        </w:rPr>
        <w:t> </w:t>
      </w:r>
      <w:r>
        <w:rPr>
          <w:spacing w:val="-3"/>
        </w:rPr>
        <w:t>千米</w:t>
      </w:r>
      <w:r>
        <w:rPr/>
      </w:r>
    </w:p>
    <w:p>
      <w:pPr>
        <w:pStyle w:val="BodyText"/>
        <w:spacing w:line="225" w:lineRule="auto" w:before="6"/>
        <w:ind w:right="2234"/>
        <w:jc w:val="left"/>
      </w:pPr>
      <w:r>
        <w:rPr>
          <w:rFonts w:ascii="Times New Roman" w:hAnsi="Times New Roman" w:cs="Times New Roman" w:eastAsia="Times New Roman"/>
          <w:spacing w:val="-2"/>
        </w:rPr>
        <w:t>B</w:t>
      </w:r>
      <w:r>
        <w:rPr>
          <w:spacing w:val="-2"/>
        </w:rPr>
        <w:t>．大部分国土位于北温带，一小部分位于热带，海陆兼备</w:t>
      </w:r>
      <w:r>
        <w:rPr>
          <w:spacing w:val="-56"/>
        </w:rPr>
        <w:t> </w:t>
      </w:r>
      <w:r>
        <w:rPr>
          <w:spacing w:val="-56"/>
        </w:rPr>
      </w:r>
      <w:r>
        <w:rPr>
          <w:rFonts w:ascii="Times New Roman" w:hAnsi="Times New Roman" w:cs="Times New Roman" w:eastAsia="Times New Roman"/>
        </w:rPr>
        <w:t>C</w:t>
      </w:r>
      <w:r>
        <w:rPr/>
        <w:t>．大小岛屿数千个，典型的群岛国家</w:t>
      </w:r>
      <w:r>
        <w:rPr>
          <w:w w:val="100"/>
        </w:rPr>
        <w:t> </w:t>
      </w:r>
      <w:r>
        <w:rPr>
          <w:rFonts w:ascii="Times New Roman" w:hAnsi="Times New Roman" w:cs="Times New Roman" w:eastAsia="Times New Roman"/>
          <w:spacing w:val="-7"/>
        </w:rPr>
        <w:t>D</w:t>
      </w:r>
      <w:r>
        <w:rPr>
          <w:spacing w:val="-7"/>
        </w:rPr>
        <w:t>．轮廓似“雄鸡”，陆上边界、海岸线长</w:t>
      </w:r>
    </w:p>
    <w:p>
      <w:pPr>
        <w:pStyle w:val="BodyText"/>
        <w:spacing w:line="230" w:lineRule="auto"/>
        <w:ind w:right="117" w:firstLine="419"/>
        <w:jc w:val="both"/>
        <w:rPr>
          <w:rFonts w:ascii="宋体" w:hAnsi="宋体" w:cs="宋体" w:eastAsia="宋体"/>
        </w:rPr>
      </w:pPr>
      <w:r>
        <w:rPr>
          <w:rFonts w:ascii="宋体" w:hAnsi="宋体" w:cs="宋体" w:eastAsia="宋体"/>
        </w:rPr>
        <w:t>秦岭平均海拔</w:t>
      </w:r>
      <w:r>
        <w:rPr>
          <w:rFonts w:ascii="宋体" w:hAnsi="宋体" w:cs="宋体" w:eastAsia="宋体"/>
          <w:spacing w:val="-48"/>
        </w:rPr>
        <w:t> </w:t>
      </w:r>
      <w:r>
        <w:rPr>
          <w:rFonts w:ascii="Times New Roman" w:hAnsi="Times New Roman" w:cs="Times New Roman" w:eastAsia="Times New Roman"/>
        </w:rPr>
        <w:t>2000</w:t>
      </w:r>
      <w:r>
        <w:rPr>
          <w:rFonts w:ascii="Times New Roman" w:hAnsi="Times New Roman" w:cs="Times New Roman" w:eastAsia="Times New Roman"/>
          <w:spacing w:val="6"/>
        </w:rPr>
        <w:t> </w:t>
      </w:r>
      <w:r>
        <w:rPr>
          <w:rFonts w:ascii="宋体" w:hAnsi="宋体" w:cs="宋体" w:eastAsia="宋体"/>
        </w:rPr>
        <w:t>米左右，挡住了南方暖湿气流的北上，也阻断了北方干燥气流的南下，</w:t>
      </w:r>
      <w:r>
        <w:rPr>
          <w:rFonts w:ascii="宋体" w:hAnsi="宋体" w:cs="宋体" w:eastAsia="宋体"/>
          <w:w w:val="100"/>
        </w:rPr>
        <w:t> </w:t>
      </w:r>
      <w:r>
        <w:rPr>
          <w:rFonts w:ascii="宋体" w:hAnsi="宋体" w:cs="宋体" w:eastAsia="宋体"/>
          <w:spacing w:val="-4"/>
        </w:rPr>
        <w:t>使其山脉两侧气候有很大不同。秦岭南麓下的汉中盆地，盛产水稻、柑橘等农作物，而北麓则主</w:t>
      </w:r>
      <w:r>
        <w:rPr>
          <w:rFonts w:ascii="宋体" w:hAnsi="宋体" w:cs="宋体" w:eastAsia="宋体"/>
          <w:spacing w:val="-38"/>
        </w:rPr>
        <w:t> </w:t>
      </w:r>
      <w:r>
        <w:rPr>
          <w:rFonts w:ascii="宋体" w:hAnsi="宋体" w:cs="宋体" w:eastAsia="宋体"/>
          <w:spacing w:val="-38"/>
        </w:rPr>
      </w:r>
      <w:r>
        <w:rPr>
          <w:rFonts w:ascii="宋体" w:hAnsi="宋体" w:cs="宋体" w:eastAsia="宋体"/>
          <w:spacing w:val="-3"/>
        </w:rPr>
        <w:t>产小麦、苹果、梨等作物。古人赞秦岭：唯此有马头观桃花，马尾扫风雪之景致。读图 </w:t>
      </w:r>
      <w:r>
        <w:rPr>
          <w:rFonts w:ascii="Times New Roman" w:hAnsi="Times New Roman" w:cs="Times New Roman" w:eastAsia="Times New Roman"/>
          <w:spacing w:val="-3"/>
        </w:rPr>
        <w:t>5</w:t>
      </w:r>
      <w:r>
        <w:rPr>
          <w:rFonts w:ascii="宋体" w:hAnsi="宋体" w:cs="宋体" w:eastAsia="宋体"/>
          <w:spacing w:val="-3"/>
        </w:rPr>
        <w:t>，完成</w:t>
      </w:r>
      <w:r>
        <w:rPr>
          <w:rFonts w:ascii="宋体" w:hAnsi="宋体" w:cs="宋体" w:eastAsia="宋体"/>
          <w:spacing w:val="-80"/>
        </w:rPr>
        <w:t> </w:t>
      </w:r>
      <w:r>
        <w:rPr>
          <w:rFonts w:ascii="宋体" w:hAnsi="宋体" w:cs="宋体" w:eastAsia="宋体"/>
          <w:spacing w:val="-80"/>
        </w:rPr>
      </w:r>
      <w:r>
        <w:rPr>
          <w:rFonts w:ascii="Times New Roman" w:hAnsi="Times New Roman" w:cs="Times New Roman" w:eastAsia="Times New Roman"/>
        </w:rPr>
        <w:t>23-27</w:t>
      </w:r>
      <w:r>
        <w:rPr>
          <w:rFonts w:ascii="Times New Roman" w:hAnsi="Times New Roman" w:cs="Times New Roman" w:eastAsia="Times New Roman"/>
          <w:spacing w:val="1"/>
        </w:rPr>
        <w:t> </w:t>
      </w:r>
      <w:r>
        <w:rPr>
          <w:rFonts w:ascii="宋体" w:hAnsi="宋体" w:cs="宋体" w:eastAsia="宋体"/>
        </w:rPr>
        <w:t>题。</w:t>
      </w:r>
    </w:p>
    <w:p>
      <w:pPr>
        <w:spacing w:line="240" w:lineRule="auto" w:before="2"/>
        <w:rPr>
          <w:rFonts w:ascii="宋体" w:hAnsi="宋体" w:cs="宋体" w:eastAsia="宋体"/>
          <w:sz w:val="9"/>
          <w:szCs w:val="9"/>
        </w:rPr>
      </w:pPr>
    </w:p>
    <w:p>
      <w:pPr>
        <w:spacing w:line="2595" w:lineRule="exact"/>
        <w:ind w:left="931" w:right="0" w:firstLine="0"/>
        <w:rPr>
          <w:rFonts w:ascii="宋体" w:hAnsi="宋体" w:cs="宋体" w:eastAsia="宋体"/>
          <w:sz w:val="20"/>
          <w:szCs w:val="20"/>
        </w:rPr>
      </w:pPr>
      <w:r>
        <w:rPr>
          <w:rFonts w:ascii="宋体" w:hAnsi="宋体" w:cs="宋体" w:eastAsia="宋体"/>
          <w:position w:val="-51"/>
          <w:sz w:val="20"/>
          <w:szCs w:val="20"/>
        </w:rPr>
        <w:pict>
          <v:group style="width:295.75pt;height:129.75pt;mso-position-horizontal-relative:char;mso-position-vertical-relative:line" coordorigin="0,0" coordsize="5915,2595">
            <v:group style="position:absolute;left:1127;top:830;width:4211;height:693" coordorigin="1127,830" coordsize="4211,693">
              <v:shape style="position:absolute;left:1127;top:830;width:4211;height:693" coordorigin="1127,830" coordsize="4211,693" path="m1127,830l1227,846,1326,861,1426,876,1524,892,1622,907,1719,922,1815,937,1909,951,2001,966,2091,980,2179,995,2265,1008,2348,1022,2428,1036,2505,1049,2579,1061,2650,1074,2716,1086,2779,1097,2892,1119,2989,1139,3071,1157,3140,1174,3198,1190,3267,1211,3335,1239,3395,1275,3401,1289,3399,1296,3343,1338,3331,1344,3320,1351,3288,1383,3290,1390,3359,1424,3435,1448,3496,1465,3561,1481,3631,1496,3701,1508,3772,1517,3839,1522,3872,1523,3903,1522,3963,1518,4025,1510,4087,1499,4150,1484,4212,1467,4274,1448,4335,1427,4395,1404,4454,1380,4512,1355,4568,1328,4624,1297,4680,1263,4735,1227,4789,1190,4842,1153,4892,1117,4917,1100,4987,1051,5052,1009,5113,970,5168,936,5234,896,5294,859,5323,842,5337,834e" filled="false" stroked="true" strokeweight="4.5pt" strokecolor="#bebebe">
                <v:path arrowok="t"/>
              </v:shape>
            </v:group>
            <v:group style="position:absolute;left:8;top:15;width:5900;height:2572" coordorigin="8,15" coordsize="5900,2572">
              <v:shape style="position:absolute;left:8;top:15;width:5900;height:2572" coordorigin="8,15" coordsize="5900,2572" path="m8,2587l5908,2587,5908,15,8,15,8,2587xe" filled="false" stroked="true" strokeweight=".75pt" strokecolor="#000000">
                <v:path arrowok="t"/>
              </v:shape>
              <v:shape style="position:absolute;left:11;top:15;width:1079;height:2437" type="#_x0000_t75" stroked="false">
                <v:imagedata r:id="rId21" o:title=""/>
              </v:shape>
            </v:group>
            <v:group style="position:absolute;left:11;top:15;width:1079;height:2437" coordorigin="11,15" coordsize="1079,2437">
              <v:shape style="position:absolute;left:11;top:15;width:1079;height:2437" coordorigin="11,15" coordsize="1079,2437" path="m11,15l648,15,696,40,752,81,784,160,817,225,873,288,921,443,1082,588,1090,940,1058,1157,929,1399,825,1592,801,1713,664,1882,430,1988,288,2139,207,2372,22,2452e" filled="false" stroked="true" strokeweight=".75pt" strokecolor="#404040">
                <v:path arrowok="t"/>
              </v:shape>
            </v:group>
            <v:group style="position:absolute;left:1396;top:1576;width:4175;height:998" coordorigin="1396,1576" coordsize="4175,998">
              <v:shape style="position:absolute;left:1396;top:1576;width:4175;height:998" coordorigin="1396,1576" coordsize="4175,998" path="m1396,2573l1471,2545,1490,2538,1555,2513,1621,2487,1682,2461,1753,2422,1801,2381,1844,2324,1856,2308,1894,2257,1932,2202,1966,2152,1976,2137,1984,2124,1995,2105,2000,2091,2001,2079,2001,2070,2004,2062,2071,2046,2111,2046,2132,2046,2154,2047,2177,2047,2199,2048,2221,2049,2243,2049,2264,2050,2284,2050,2302,2050,2369,2046,2429,2040,2448,2038,2467,2037,2485,2036,2504,2035,2522,2035,2586,2039,2647,2048,2723,2072,2781,2103,2837,2150,2858,2226,2860,2244,2904,2290,2966,2298,2985,2299,3009,2302,3031,2304,3050,2305,3068,2307,3131,2355,3151,2415,3151,2434,3151,2450,3199,2504,3257,2530,3334,2550,3397,2554,3417,2553,3479,2518,3500,2481,3510,2463,3558,2418,3596,2399,3611,2390,3623,2379,3627,2363,3627,2346,3623,2327,3618,2309,3614,2291,3643,2236,3702,2209,3722,2205,3743,2207,3802,2226,3855,2256,3908,2294,3955,2335,4006,2387,4040,2443,4050,2462,4102,2506,4119,2507,4136,2507,4155,2504,4174,2500,4195,2495,4217,2490,4239,2485,4257,2481,4276,2478,4297,2475,4318,2472,4382,2459,4438,2437,4482,2381,4500,2303,4504,2283,4530,2216,4581,2180,4644,2156,4665,2149,4727,2116,4737,2084,4735,2066,4731,2047,4725,2029,4720,2012,4717,1997,4717,1984,4726,1974,4738,1971,4753,1971,4769,1973,4785,1975,4841,1942,4873,1890,4902,1833,4911,1814,4938,1757,4955,1716,4963,1696,4997,1630,5067,1604,5085,1603,5103,1602,5124,1598,5145,1594,5167,1589,5188,1584,5208,1581,5227,1578,5245,1576,5260,1576,5282,1582,5301,1591,5317,1604,5331,1616,5352,1632,5368,1647,5383,1660,5396,1670,5416,1670,5435,1665,5453,1657,5470,1650,5537,1672,5554,1685,5571,1699e" filled="false" stroked="true" strokeweight="1pt" strokecolor="#000000">
                <v:path arrowok="t"/>
              </v:shape>
              <v:shape style="position:absolute;left:5028;top:15;width:877;height:2456" type="#_x0000_t75" stroked="false">
                <v:imagedata r:id="rId22" o:title=""/>
              </v:shape>
            </v:group>
            <v:group style="position:absolute;left:5028;top:15;width:877;height:2456" coordorigin="5028,15" coordsize="877,2456">
              <v:shape style="position:absolute;left:5028;top:15;width:877;height:2456" coordorigin="5028,15" coordsize="877,2456" path="m5905,15l5398,15,5406,71,5404,91,5401,111,5394,128,5374,136,5333,160,5253,119,5213,201,5277,233,5205,322,5092,419,5100,506,5028,602,5052,651,5108,636,5116,699,5317,764,5374,909,5398,1037,5486,1206,5486,1327,5526,1351,5607,1447,5647,1520,5744,1609,5631,1602,5559,1625,5615,1665,5687,1737,5752,1747,5800,1802,5776,1892,5703,1964,5639,2013,5607,2051,5543,2092,5438,2133,5418,2136,5399,2140,5383,2153,5370,2169,5359,2186,5438,2189,5526,2165,5607,2149,5720,2206,5784,2230,5760,2310,5784,2365,5760,2438,5744,2463,5905,2471e" filled="false" stroked="true" strokeweight=".75pt" strokecolor="#000000">
                <v:path arrowok="t"/>
              </v:shape>
            </v:group>
            <v:group style="position:absolute;left:5617;top:1688;width:151;height:98" coordorigin="5617,1688" coordsize="151,98">
              <v:shape style="position:absolute;left:5617;top:1688;width:151;height:98" coordorigin="5617,1688" coordsize="151,98" path="m5633,1688l5619,1695,5617,1710,5629,1726,5684,1755,5749,1782,5763,1786,5768,1782,5721,1727,5650,1692,5633,1688xe" filled="true" fillcolor="#ffffff" stroked="false">
                <v:path arrowok="t"/>
                <v:fill type="solid"/>
              </v:shape>
            </v:group>
            <v:group style="position:absolute;left:5617;top:1688;width:151;height:98" coordorigin="5617,1688" coordsize="151,98">
              <v:shape style="position:absolute;left:5617;top:1688;width:151;height:98" coordorigin="5617,1688" coordsize="151,98" path="m5711,1719l5693,1709,5671,1699,5650,1692,5633,1688,5619,1695,5617,1710,5629,1726,5684,1755,5749,1782,5763,1786,5768,1782,5721,1727,5711,1719xe" filled="false" stroked="true" strokeweight=".75pt" strokecolor="#000000">
                <v:path arrowok="t"/>
              </v:shape>
            </v:group>
            <v:group style="position:absolute;left:2552;top:10;width:1785;height:730" coordorigin="2552,10" coordsize="1785,730">
              <v:shape style="position:absolute;left:2552;top:10;width:1785;height:730" coordorigin="2552,10" coordsize="1785,730" path="m2631,16l2623,90,2623,112,2624,133,2628,197,2634,257,2649,332,2656,349,2662,365,2666,381,2667,400,2665,422,2633,492,2597,553,2585,572,2558,626,2552,667,2557,689,2612,738,2628,739,2646,738,2723,720,2782,698,2844,672,2903,642,2922,633,2986,605,3028,599,3043,601,3057,605,3075,612,3097,619,3112,624,3129,631,3147,638,3166,647,3186,655,3247,680,3305,692,3327,689,3385,664,3438,630,3454,619,3470,611,3486,604,3508,600,3527,599,3546,599,3564,601,3582,604,3600,607,3620,610,3642,612,3659,614,3678,616,3699,620,3720,624,3741,628,3763,631,3784,634,3804,636,3823,637,3841,635,3897,588,3917,526,3922,505,3927,485,3968,417,4013,389,4029,379,4044,366,4060,354,4076,341,4123,301,4182,244,4223,191,4266,128,4302,72,4329,24,4337,10e" filled="false" stroked="true" strokeweight="1.0pt" strokecolor="#000000">
                <v:path arrowok="t"/>
              </v:shape>
            </v:group>
            <v:group style="position:absolute;left:1127;top:746;width:239;height:95" coordorigin="1127,746" coordsize="239,95">
              <v:shape style="position:absolute;left:1127;top:746;width:239;height:95" coordorigin="1127,746" coordsize="239,95" path="m1127,840l1179,793,1228,757,1256,746,1275,749,1291,759,1306,775,1319,791,1330,805,1352,822,1365,831e" filled="false" stroked="true" strokeweight=".75pt" strokecolor="#000000">
                <v:path arrowok="t"/>
              </v:shape>
            </v:group>
            <v:group style="position:absolute;left:1251;top:751;width:49;height:102" coordorigin="1251,751" coordsize="49,102">
              <v:shape style="position:absolute;left:1251;top:751;width:49;height:102" coordorigin="1251,751" coordsize="49,102" path="m1251,751l1257,754,1263,757,1266,764,1268,771,1263,783,1266,794,1272,814,1281,832,1287,842,1293,848,1300,853e" filled="false" stroked="true" strokeweight=".75pt" strokecolor="#000000">
                <v:path arrowok="t"/>
              </v:shape>
            </v:group>
            <v:group style="position:absolute;left:1399;top:729;width:240;height:95" coordorigin="1399,729" coordsize="240,95">
              <v:shape style="position:absolute;left:1399;top:729;width:240;height:95" coordorigin="1399,729" coordsize="240,95" path="m1399,823l1452,776,1501,740,1529,729,1548,732,1565,742,1579,758,1592,774,1604,787,1626,804,1639,814e" filled="false" stroked="true" strokeweight=".75pt" strokecolor="#000000">
                <v:path arrowok="t"/>
              </v:shape>
            </v:group>
            <v:group style="position:absolute;left:1524;top:734;width:50;height:102" coordorigin="1524,734" coordsize="50,102">
              <v:shape style="position:absolute;left:1524;top:734;width:50;height:102" coordorigin="1524,734" coordsize="50,102" path="m1524,734l1530,737,1537,740,1539,747,1542,754,1537,766,1539,777,1546,797,1554,815,1560,825,1567,831,1574,836e" filled="false" stroked="true" strokeweight=".75pt" strokecolor="#000000">
                <v:path arrowok="t"/>
              </v:shape>
            </v:group>
            <v:group style="position:absolute;left:1368;top:849;width:239;height:96" coordorigin="1368,849" coordsize="239,96">
              <v:shape style="position:absolute;left:1368;top:849;width:239;height:96" coordorigin="1368,849" coordsize="239,96" path="m1368,944l1420,896,1469,861,1497,849,1516,852,1532,862,1547,878,1560,894,1571,908,1594,925,1606,934e" filled="false" stroked="true" strokeweight=".75pt" strokecolor="#000000">
                <v:path arrowok="t"/>
              </v:shape>
            </v:group>
            <v:group style="position:absolute;left:1491;top:854;width:50;height:103" coordorigin="1491,854" coordsize="50,103">
              <v:shape style="position:absolute;left:1491;top:854;width:50;height:103" coordorigin="1491,854" coordsize="50,103" path="m1491,854l1498,857,1505,860,1507,867,1510,874,1505,886,1507,898,1513,917,1522,935,1528,946,1535,952,1541,957e" filled="false" stroked="true" strokeweight=".75pt" strokecolor="#000000">
                <v:path arrowok="t"/>
              </v:shape>
            </v:group>
            <v:group style="position:absolute;left:1618;top:825;width:238;height:96" coordorigin="1618,825" coordsize="238,96">
              <v:shape style="position:absolute;left:1618;top:825;width:238;height:96" coordorigin="1618,825" coordsize="238,96" path="m1618,920l1670,872,1719,836,1747,825,1765,828,1782,838,1796,854,1809,870,1821,884,1843,901,1855,910e" filled="false" stroked="true" strokeweight=".75pt" strokecolor="#000000">
                <v:path arrowok="t"/>
              </v:shape>
            </v:group>
            <v:group style="position:absolute;left:1741;top:830;width:49;height:103" coordorigin="1741,830" coordsize="49,103">
              <v:shape style="position:absolute;left:1741;top:830;width:49;height:103" coordorigin="1741,830" coordsize="49,103" path="m1741,830l1748,833,1754,836,1757,843,1759,850,1754,862,1757,874,1763,893,1772,911,1778,922,1784,928,1790,933e" filled="false" stroked="true" strokeweight=".75pt" strokecolor="#000000">
                <v:path arrowok="t"/>
              </v:shape>
            </v:group>
            <v:group style="position:absolute;left:1698;top:1000;width:239;height:96" coordorigin="1698,1000" coordsize="239,96">
              <v:shape style="position:absolute;left:1698;top:1000;width:239;height:96" coordorigin="1698,1000" coordsize="239,96" path="m1698,1095l1750,1047,1799,1012,1827,1000,1846,1003,1862,1013,1877,1029,1890,1045,1901,1059,1924,1076,1936,1085e" filled="false" stroked="true" strokeweight=".75pt" strokecolor="#000000">
                <v:path arrowok="t"/>
              </v:shape>
            </v:group>
            <v:group style="position:absolute;left:1821;top:1005;width:50;height:103" coordorigin="1821,1005" coordsize="50,103">
              <v:shape style="position:absolute;left:1821;top:1005;width:50;height:103" coordorigin="1821,1005" coordsize="50,103" path="m1821,1005l1828,1008,1835,1011,1837,1018,1840,1025,1835,1037,1837,1049,1843,1068,1852,1086,1858,1097,1865,1103,1871,1108e" filled="false" stroked="true" strokeweight=".75pt" strokecolor="#000000">
                <v:path arrowok="t"/>
              </v:shape>
            </v:group>
            <v:group style="position:absolute;left:1866;top:976;width:240;height:95" coordorigin="1866,976" coordsize="240,95">
              <v:shape style="position:absolute;left:1866;top:976;width:240;height:95" coordorigin="1866,976" coordsize="240,95" path="m1866,1070l1919,1023,1968,987,1996,976,2015,979,2032,989,2046,1005,2059,1021,2071,1034,2093,1051,2106,1061e" filled="false" stroked="true" strokeweight=".75pt" strokecolor="#000000">
                <v:path arrowok="t"/>
              </v:shape>
            </v:group>
            <v:group style="position:absolute;left:1991;top:981;width:50;height:102" coordorigin="1991,981" coordsize="50,102">
              <v:shape style="position:absolute;left:1991;top:981;width:50;height:102" coordorigin="1991,981" coordsize="50,102" path="m1991,981l1997,984,2004,987,2006,994,2009,1001,2004,1013,2006,1024,2013,1044,2021,1062,2027,1072,2034,1078,2041,1083e" filled="false" stroked="true" strokeweight=".75pt" strokecolor="#000000">
                <v:path arrowok="t"/>
              </v:shape>
            </v:group>
            <v:group style="position:absolute;left:2061;top:993;width:239;height:95" coordorigin="2061,993" coordsize="239,95">
              <v:shape style="position:absolute;left:2061;top:993;width:239;height:95" coordorigin="2061,993" coordsize="239,95" path="m2061,1087l2113,1040,2162,1004,2190,993,2209,996,2225,1006,2240,1022,2253,1038,2264,1052,2286,1069,2299,1078e" filled="false" stroked="true" strokeweight=".75pt" strokecolor="#000000">
                <v:path arrowok="t"/>
              </v:shape>
            </v:group>
            <v:group style="position:absolute;left:2184;top:998;width:49;height:102" coordorigin="2184,998" coordsize="49,102">
              <v:shape style="position:absolute;left:2184;top:998;width:49;height:102" coordorigin="2184,998" coordsize="49,102" path="m2184,998l2191,1001,2197,1004,2200,1011,2202,1018,2197,1030,2200,1041,2206,1061,2215,1079,2221,1089,2227,1095,2233,1100e" filled="false" stroked="true" strokeweight=".75pt" strokecolor="#000000">
                <v:path arrowok="t"/>
              </v:shape>
            </v:group>
            <v:group style="position:absolute;left:2221;top:1048;width:238;height:96" coordorigin="2221,1048" coordsize="238,96">
              <v:shape style="position:absolute;left:2221;top:1048;width:238;height:96" coordorigin="2221,1048" coordsize="238,96" path="m2221,1143l2274,1095,2323,1059,2351,1048,2369,1051,2386,1061,2400,1077,2413,1093,2425,1107,2447,1124,2459,1133e" filled="false" stroked="true" strokeweight=".75pt" strokecolor="#000000">
                <v:path arrowok="t"/>
              </v:shape>
            </v:group>
            <v:group style="position:absolute;left:2346;top:1053;width:49;height:103" coordorigin="2346,1053" coordsize="49,103">
              <v:shape style="position:absolute;left:2346;top:1053;width:49;height:103" coordorigin="2346,1053" coordsize="49,103" path="m2346,1053l2352,1056,2358,1059,2361,1066,2363,1073,2358,1085,2361,1097,2367,1116,2376,1134,2382,1145,2388,1151,2395,1156e" filled="false" stroked="true" strokeweight=".75pt" strokecolor="#000000">
                <v:path arrowok="t"/>
              </v:shape>
            </v:group>
            <v:group style="position:absolute;left:2358;top:976;width:240;height:95" coordorigin="2358,976" coordsize="240,95">
              <v:shape style="position:absolute;left:2358;top:976;width:240;height:95" coordorigin="2358,976" coordsize="240,95" path="m2358,1070l2410,1023,2459,987,2487,976,2506,979,2523,989,2537,1005,2550,1021,2562,1034,2584,1051,2597,1061e" filled="false" stroked="true" strokeweight=".75pt" strokecolor="#000000">
                <v:path arrowok="t"/>
              </v:shape>
            </v:group>
            <v:group style="position:absolute;left:2481;top:981;width:50;height:102" coordorigin="2481,981" coordsize="50,102">
              <v:shape style="position:absolute;left:2481;top:981;width:50;height:102" coordorigin="2481,981" coordsize="50,102" path="m2481,981l2488,984,2495,987,2497,994,2500,1001,2495,1013,2497,1024,2504,1044,2512,1062,2518,1072,2525,1078,2531,1083e" filled="false" stroked="true" strokeweight=".75pt" strokecolor="#000000">
                <v:path arrowok="t"/>
              </v:shape>
            </v:group>
            <v:group style="position:absolute;left:2526;top:976;width:240;height:95" coordorigin="2526,976" coordsize="240,95">
              <v:shape style="position:absolute;left:2526;top:976;width:240;height:95" coordorigin="2526,976" coordsize="240,95" path="m2526,1070l2579,1023,2628,987,2656,976,2675,979,2692,989,2706,1005,2719,1021,2731,1034,2753,1051,2766,1061e" filled="false" stroked="true" strokeweight=".75pt" strokecolor="#000000">
                <v:path arrowok="t"/>
              </v:shape>
            </v:group>
            <v:group style="position:absolute;left:2650;top:981;width:50;height:102" coordorigin="2650,981" coordsize="50,102">
              <v:shape style="position:absolute;left:2650;top:981;width:50;height:102" coordorigin="2650,981" coordsize="50,102" path="m2650,981l2657,984,2664,987,2666,994,2669,1001,2664,1013,2666,1024,2673,1044,2681,1062,2687,1072,2694,1078,2700,1083e" filled="false" stroked="true" strokeweight=".75pt" strokecolor="#000000">
                <v:path arrowok="t"/>
              </v:shape>
            </v:group>
            <v:group style="position:absolute;left:2664;top:1058;width:240;height:95" coordorigin="2664,1058" coordsize="240,95">
              <v:shape style="position:absolute;left:2664;top:1058;width:240;height:95" coordorigin="2664,1058" coordsize="240,95" path="m2664,1152l2716,1105,2765,1069,2793,1058,2812,1061,2829,1071,2843,1087,2856,1103,2868,1116,2890,1133,2903,1143e" filled="false" stroked="true" strokeweight=".75pt" strokecolor="#000000">
                <v:path arrowok="t"/>
              </v:shape>
            </v:group>
            <v:group style="position:absolute;left:2788;top:1063;width:50;height:102" coordorigin="2788,1063" coordsize="50,102">
              <v:shape style="position:absolute;left:2788;top:1063;width:50;height:102" coordorigin="2788,1063" coordsize="50,102" path="m2788,1063l2794,1066,2801,1069,2803,1076,2806,1083,2801,1095,2803,1106,2810,1126,2818,1144,2824,1154,2831,1160,2838,1165e" filled="false" stroked="true" strokeweight=".75pt" strokecolor="#000000">
                <v:path arrowok="t"/>
              </v:shape>
            </v:group>
            <v:group style="position:absolute;left:3839;top:848;width:1503;height:672" coordorigin="3839,848" coordsize="1503,672">
              <v:shape style="position:absolute;left:3839;top:848;width:1503;height:672" coordorigin="3839,848" coordsize="1503,672" path="m3839,1519l3901,1517,3979,1499,4009,1475,4023,1463,4040,1453,4062,1447,4078,1446,4097,1446,4163,1451,4229,1459,4249,1461,4266,1463,4281,1464,4300,1465,4310,1466,4316,1467,4321,1465,4332,1459,4346,1453,4412,1419,4470,1383,4520,1347,4575,1305,4610,1278,4627,1265,4683,1222,4727,1198,4733,1198,4748,1200,4759,1204,4774,1206,4796,1202,4862,1171,4921,1140,4979,1109,5012,1091,5036,1078,5093,1047,5149,1007,5186,957,5196,939,5206,922,5264,873,5321,853,5341,848e" filled="false" stroked="true" strokeweight="1pt" strokecolor="#000000">
                <v:path arrowok="t"/>
              </v:shape>
            </v:group>
            <v:group style="position:absolute;left:4880;top:1085;width:191;height:158" coordorigin="4880,1085" coordsize="191,158">
              <v:shape style="position:absolute;left:4880;top:1085;width:191;height:158" coordorigin="4880,1085" coordsize="191,158" path="m5001,1204l4927,1204,4945,1205,4953,1223,4953,1243,4965,1237,4979,1220,5000,1205,5001,1204xe" filled="true" fillcolor="#ffffff" stroked="false">
                <v:path arrowok="t"/>
                <v:fill type="solid"/>
              </v:shape>
              <v:shape style="position:absolute;left:4880;top:1085;width:191;height:158" coordorigin="4880,1085" coordsize="191,158" path="m4932,1120l4919,1123,4915,1134,4935,1148,4932,1156,4916,1166,4898,1177,4890,1185,4880,1201,4889,1206,4904,1207,4927,1204,5001,1204,5016,1199,5062,1199,5071,1187,5070,1168,5066,1155,5055,1155,5051,1150,5051,1149,4994,1149,4986,1147,4970,1138,4950,1126,4932,1120xe" filled="true" fillcolor="#ffffff" stroked="false">
                <v:path arrowok="t"/>
                <v:fill type="solid"/>
              </v:shape>
              <v:shape style="position:absolute;left:4880;top:1085;width:191;height:158" coordorigin="4880,1085" coordsize="191,158" path="m5062,1199l5016,1199,5039,1200,5059,1203,5062,1199xe" filled="true" fillcolor="#ffffff" stroked="false">
                <v:path arrowok="t"/>
                <v:fill type="solid"/>
              </v:shape>
              <v:shape style="position:absolute;left:4880;top:1085;width:191;height:158" coordorigin="4880,1085" coordsize="191,158" path="m5065,1152l5055,1155,5066,1155,5065,1152xe" filled="true" fillcolor="#ffffff" stroked="false">
                <v:path arrowok="t"/>
                <v:fill type="solid"/>
              </v:shape>
              <v:shape style="position:absolute;left:4880;top:1085;width:191;height:158" coordorigin="4880,1085" coordsize="191,158" path="m5008,1085l4992,1090,4982,1106,4979,1118,4991,1130,4992,1143,4994,1149,5051,1149,5048,1145,5056,1144,5048,1133,5038,1118,5023,1099,5008,1085xe" filled="true" fillcolor="#ffffff" stroked="false">
                <v:path arrowok="t"/>
                <v:fill type="solid"/>
              </v:shape>
            </v:group>
            <v:group style="position:absolute;left:4880;top:1085;width:191;height:158" coordorigin="4880,1085" coordsize="191,158">
              <v:shape style="position:absolute;left:4880;top:1085;width:191;height:158" coordorigin="4880,1085" coordsize="191,158" path="m5051,1150l5048,1145,5056,1144,5048,1133,5038,1118,5023,1099,5008,1085,4992,1090,4982,1106,4979,1118,4991,1130,4992,1137,4992,1143,4994,1149,4986,1147,4970,1138,4950,1126,4932,1120,4919,1123,4917,1128,4915,1134,4935,1148,4932,1156,4916,1166,4898,1177,4890,1185,4880,1201,4889,1206,4904,1207,4927,1204,4945,1205,4953,1223,4953,1243,4965,1237,4979,1220,5000,1205,5016,1199,5039,1200,5059,1203,5071,1187,5070,1168,5065,1152,5055,1155,5051,1150xe" filled="false" stroked="true" strokeweight=".75pt" strokecolor="#000000">
                <v:path arrowok="t"/>
              </v:shape>
            </v:group>
            <v:group style="position:absolute;left:3342;top:1387;width:510;height:136" coordorigin="3342,1387" coordsize="510,136">
              <v:shape style="position:absolute;left:3342;top:1387;width:510;height:136" coordorigin="3342,1387" coordsize="510,136" path="m3851,1522l3790,1519,3708,1505,3638,1476,3621,1468,3601,1460,3581,1451,3561,1442,3540,1433,3519,1424,3461,1401,3390,1387,3370,1393,3354,1402,3342,1410e" filled="false" stroked="true" strokeweight=".75pt" strokecolor="#000000">
                <v:path arrowok="t"/>
              </v:shape>
            </v:group>
            <v:group style="position:absolute;left:1023;top:712;width:4133;height:620" coordorigin="1023,712" coordsize="4133,620">
              <v:shape style="position:absolute;left:1023;top:712;width:4133;height:620" coordorigin="1023,712" coordsize="4133,620" path="m1023,1331l1045,1275,1067,1213,1090,1146,1112,1082,1131,1020,1142,956,1144,939,1146,923,1169,858,1205,802,1248,760,1281,751,1297,753,1366,784,1384,794,1403,804,1423,813,1440,821,1457,828,1474,836,1490,844,1505,851,1521,859,1594,887,1665,901,1733,907,1814,909,1872,910,1902,910,1932,909,1961,909,1991,909,2019,909,2047,909,2074,909,2099,909,2166,910,2246,920,2300,939,2313,944,2326,948,2340,950,2357,949,2374,944,2389,935,2404,924,2418,911,2433,897,2449,884,2467,873,2488,865,2513,861,2528,861,2603,873,2668,890,2712,902,2734,908,2796,923,2863,931,2888,927,2941,896,2967,868,2981,854,2997,843,3015,834,3031,828,3047,823,3111,803,3170,798,3193,799,3260,812,3331,832,3406,858,3483,887,3533,905,3558,914,3625,939,3709,966,3777,983,3844,995,3919,1003,3989,1007,4007,1006,4028,1005,4052,1003,4069,1001,4087,1000,4105,998,4124,997,4143,996,4203,990,4265,983,4327,973,4388,958,4446,937,4502,907,4559,869,4615,828,4634,815,4691,776,4747,744,4823,718,4886,712,4907,713,4973,718,5036,728,5093,739,5110,743,5127,746,5142,748,5155,750e" filled="false" stroked="true" strokeweight="1.5pt" strokecolor="#000000">
                <v:path arrowok="t"/>
              </v:shape>
              <v:shape style="position:absolute;left:265;top:268;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青</w:t>
                      </w:r>
                    </w:p>
                  </w:txbxContent>
                </v:textbox>
                <w10:wrap type="none"/>
              </v:shape>
              <v:shape style="position:absolute;left:1991;top:58;width:1368;height:582" type="#_x0000_t202" filled="false" stroked="false">
                <v:textbox inset="0,0,0,0">
                  <w:txbxContent>
                    <w:p>
                      <w:pPr>
                        <w:spacing w:line="240" w:lineRule="exact" w:before="0"/>
                        <w:ind w:left="0" w:right="47" w:firstLine="0"/>
                        <w:jc w:val="right"/>
                        <w:rPr>
                          <w:rFonts w:ascii="宋体" w:hAnsi="宋体" w:cs="宋体" w:eastAsia="宋体"/>
                          <w:sz w:val="24"/>
                          <w:szCs w:val="24"/>
                        </w:rPr>
                      </w:pPr>
                      <w:r>
                        <w:rPr>
                          <w:rFonts w:ascii="宋体" w:hAnsi="宋体" w:cs="宋体" w:eastAsia="宋体"/>
                          <w:sz w:val="24"/>
                          <w:szCs w:val="24"/>
                        </w:rPr>
                        <w:t>北 方 地 区</w:t>
                      </w:r>
                    </w:p>
                    <w:p>
                      <w:pPr>
                        <w:spacing w:before="66"/>
                        <w:ind w:left="0" w:right="0" w:firstLine="0"/>
                        <w:jc w:val="right"/>
                        <w:rPr>
                          <w:rFonts w:ascii="宋体" w:hAnsi="宋体" w:cs="宋体" w:eastAsia="宋体"/>
                          <w:sz w:val="21"/>
                          <w:szCs w:val="21"/>
                        </w:rPr>
                      </w:pPr>
                      <w:r>
                        <w:rPr>
                          <w:rFonts w:ascii="宋体" w:hAnsi="宋体" w:cs="宋体" w:eastAsia="宋体"/>
                          <w:w w:val="100"/>
                          <w:sz w:val="21"/>
                          <w:szCs w:val="21"/>
                        </w:rPr>
                        <w:t>黄</w:t>
                      </w:r>
                    </w:p>
                  </w:txbxContent>
                </v:textbox>
                <w10:wrap type="none"/>
              </v:shape>
              <v:shape style="position:absolute;left:3645;top:428;width:212;height:212" type="#_x0000_t202" filled="false" stroked="false">
                <v:textbox inset="0,0,0,0">
                  <w:txbxContent>
                    <w:p>
                      <w:pPr>
                        <w:spacing w:line="211" w:lineRule="exact" w:before="0"/>
                        <w:ind w:left="0" w:right="0" w:firstLine="0"/>
                        <w:jc w:val="left"/>
                        <w:rPr>
                          <w:rFonts w:ascii="宋体" w:hAnsi="宋体" w:cs="宋体" w:eastAsia="宋体"/>
                          <w:sz w:val="21"/>
                          <w:szCs w:val="21"/>
                        </w:rPr>
                      </w:pPr>
                      <w:r>
                        <w:rPr>
                          <w:rFonts w:ascii="宋体" w:hAnsi="宋体" w:cs="宋体" w:eastAsia="宋体"/>
                          <w:w w:val="100"/>
                          <w:sz w:val="21"/>
                          <w:szCs w:val="21"/>
                        </w:rPr>
                        <w:t>河</w:t>
                      </w:r>
                    </w:p>
                  </w:txbxContent>
                </v:textbox>
                <w10:wrap type="none"/>
              </v:shape>
              <v:shape style="position:absolute;left:5443;top:351;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黄</w:t>
                      </w:r>
                      <w:r>
                        <w:rPr>
                          <w:rFonts w:ascii="宋体" w:hAnsi="宋体" w:cs="宋体" w:eastAsia="宋体"/>
                          <w:sz w:val="19"/>
                          <w:szCs w:val="19"/>
                        </w:rPr>
                      </w:r>
                    </w:p>
                  </w:txbxContent>
                </v:textbox>
                <w10:wrap type="none"/>
              </v:shape>
              <v:shape style="position:absolute;left:258;top:714;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藏</w:t>
                      </w:r>
                    </w:p>
                  </w:txbxContent>
                </v:textbox>
                <w10:wrap type="none"/>
              </v:shape>
              <v:shape style="position:absolute;left:3148;top:795;width:1422;height:212" type="#_x0000_t202" filled="false" stroked="false">
                <v:textbox inset="0,0,0,0">
                  <w:txbxContent>
                    <w:p>
                      <w:pPr>
                        <w:spacing w:line="211" w:lineRule="exact" w:before="0"/>
                        <w:ind w:left="0" w:right="0" w:firstLine="0"/>
                        <w:jc w:val="left"/>
                        <w:rPr>
                          <w:rFonts w:ascii="宋体" w:hAnsi="宋体" w:cs="宋体" w:eastAsia="宋体"/>
                          <w:sz w:val="21"/>
                          <w:szCs w:val="21"/>
                        </w:rPr>
                      </w:pPr>
                      <w:r>
                        <w:rPr>
                          <w:rFonts w:ascii="宋体" w:hAnsi="宋体" w:cs="宋体" w:eastAsia="宋体"/>
                          <w:w w:val="100"/>
                          <w:sz w:val="21"/>
                          <w:szCs w:val="21"/>
                        </w:rPr>
                        <w:t>一月</w:t>
                      </w:r>
                      <w:r>
                        <w:rPr>
                          <w:rFonts w:ascii="宋体" w:hAnsi="宋体" w:cs="宋体" w:eastAsia="宋体"/>
                          <w:spacing w:val="-52"/>
                          <w:sz w:val="21"/>
                          <w:szCs w:val="21"/>
                        </w:rPr>
                        <w:t> </w:t>
                      </w:r>
                      <w:r>
                        <w:rPr>
                          <w:rFonts w:ascii="宋体" w:hAnsi="宋体" w:cs="宋体" w:eastAsia="宋体"/>
                          <w:spacing w:val="-3"/>
                          <w:w w:val="100"/>
                          <w:sz w:val="21"/>
                          <w:szCs w:val="21"/>
                        </w:rPr>
                        <w:t>0</w:t>
                      </w:r>
                      <w:r>
                        <w:rPr>
                          <w:rFonts w:ascii="宋体" w:hAnsi="宋体" w:cs="宋体" w:eastAsia="宋体"/>
                          <w:w w:val="100"/>
                          <w:sz w:val="21"/>
                          <w:szCs w:val="21"/>
                        </w:rPr>
                        <w:t>℃</w:t>
                      </w:r>
                      <w:r>
                        <w:rPr>
                          <w:rFonts w:ascii="宋体" w:hAnsi="宋体" w:cs="宋体" w:eastAsia="宋体"/>
                          <w:spacing w:val="-3"/>
                          <w:w w:val="100"/>
                          <w:sz w:val="21"/>
                          <w:szCs w:val="21"/>
                        </w:rPr>
                        <w:t>等</w:t>
                      </w:r>
                      <w:r>
                        <w:rPr>
                          <w:rFonts w:ascii="宋体" w:hAnsi="宋体" w:cs="宋体" w:eastAsia="宋体"/>
                          <w:w w:val="100"/>
                          <w:sz w:val="21"/>
                          <w:szCs w:val="21"/>
                        </w:rPr>
                        <w:t>温线</w:t>
                      </w:r>
                    </w:p>
                  </w:txbxContent>
                </v:textbox>
                <w10:wrap type="none"/>
              </v:shape>
              <v:shape style="position:absolute;left:5104;top:947;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河</w:t>
                      </w:r>
                    </w:p>
                  </w:txbxContent>
                </v:textbox>
                <w10:wrap type="none"/>
              </v:shape>
              <v:shape style="position:absolute;left:5508;top:895;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海</w:t>
                      </w:r>
                      <w:r>
                        <w:rPr>
                          <w:rFonts w:ascii="宋体" w:hAnsi="宋体" w:cs="宋体" w:eastAsia="宋体"/>
                          <w:sz w:val="19"/>
                          <w:szCs w:val="19"/>
                        </w:rPr>
                      </w:r>
                    </w:p>
                  </w:txbxContent>
                </v:textbox>
                <w10:wrap type="none"/>
              </v:shape>
              <v:shape style="position:absolute;left:248;top:1163;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高</w:t>
                      </w:r>
                    </w:p>
                  </w:txbxContent>
                </v:textbox>
                <w10:wrap type="none"/>
              </v:shape>
              <v:shape style="position:absolute;left:1595;top:1127;width:632;height:180" type="#_x0000_t202" filled="false" stroked="false">
                <v:textbox inset="0,0,0,0">
                  <w:txbxContent>
                    <w:p>
                      <w:pPr>
                        <w:tabs>
                          <w:tab w:pos="451" w:val="left" w:leader="none"/>
                        </w:tabs>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秦</w:t>
                        <w:tab/>
                        <w:t>岭</w:t>
                      </w:r>
                    </w:p>
                  </w:txbxContent>
                </v:textbox>
                <w10:wrap type="none"/>
              </v:shape>
              <v:shape style="position:absolute;left:4588;top:1315;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淮</w:t>
                      </w:r>
                    </w:p>
                  </w:txbxContent>
                </v:textbox>
                <w10:wrap type="none"/>
              </v:shape>
              <v:shape style="position:absolute;left:246;top:1543;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原</w:t>
                      </w:r>
                    </w:p>
                  </w:txbxContent>
                </v:textbox>
                <w10:wrap type="none"/>
              </v:shape>
              <v:shape style="position:absolute;left:3081;top:1825;width:1321;height:240" type="#_x0000_t202" filled="false" stroked="false">
                <v:textbox inset="0,0,0,0">
                  <w:txbxContent>
                    <w:p>
                      <w:pPr>
                        <w:spacing w:line="240" w:lineRule="exact" w:before="0"/>
                        <w:ind w:left="0" w:right="0" w:firstLine="0"/>
                        <w:jc w:val="left"/>
                        <w:rPr>
                          <w:rFonts w:ascii="宋体" w:hAnsi="宋体" w:cs="宋体" w:eastAsia="宋体"/>
                          <w:sz w:val="24"/>
                          <w:szCs w:val="24"/>
                        </w:rPr>
                      </w:pPr>
                      <w:r>
                        <w:rPr>
                          <w:rFonts w:ascii="宋体" w:hAnsi="宋体" w:cs="宋体" w:eastAsia="宋体"/>
                          <w:sz w:val="24"/>
                          <w:szCs w:val="24"/>
                        </w:rPr>
                        <w:t>南 方 地 区</w:t>
                      </w:r>
                    </w:p>
                  </w:txbxContent>
                </v:textbox>
                <w10:wrap type="none"/>
              </v:shape>
              <v:shape style="position:absolute;left:2070;top:2094;width:737;height:212" type="#_x0000_t202" filled="false" stroked="false">
                <v:textbox inset="0,0,0,0">
                  <w:txbxContent>
                    <w:p>
                      <w:pPr>
                        <w:tabs>
                          <w:tab w:pos="525" w:val="left" w:leader="none"/>
                        </w:tabs>
                        <w:spacing w:line="211" w:lineRule="exact" w:before="0"/>
                        <w:ind w:left="0" w:right="0" w:firstLine="0"/>
                        <w:jc w:val="left"/>
                        <w:rPr>
                          <w:rFonts w:ascii="宋体" w:hAnsi="宋体" w:cs="宋体" w:eastAsia="宋体"/>
                          <w:sz w:val="21"/>
                          <w:szCs w:val="21"/>
                        </w:rPr>
                      </w:pPr>
                      <w:r>
                        <w:rPr>
                          <w:rFonts w:ascii="宋体" w:hAnsi="宋体" w:cs="宋体" w:eastAsia="宋体"/>
                          <w:w w:val="100"/>
                          <w:sz w:val="21"/>
                          <w:szCs w:val="21"/>
                        </w:rPr>
                        <w:t>长</w:t>
                      </w:r>
                      <w:r>
                        <w:rPr>
                          <w:rFonts w:ascii="宋体" w:hAnsi="宋体" w:cs="宋体" w:eastAsia="宋体"/>
                          <w:sz w:val="21"/>
                          <w:szCs w:val="21"/>
                        </w:rPr>
                        <w:tab/>
                      </w:r>
                      <w:r>
                        <w:rPr>
                          <w:rFonts w:ascii="宋体" w:hAnsi="宋体" w:cs="宋体" w:eastAsia="宋体"/>
                          <w:w w:val="100"/>
                          <w:sz w:val="21"/>
                          <w:szCs w:val="21"/>
                        </w:rPr>
                        <w:t>江</w:t>
                      </w:r>
                    </w:p>
                  </w:txbxContent>
                </v:textbox>
                <w10:wrap type="none"/>
              </v:shape>
              <v:shape style="position:absolute;left:5714;top:1806;width:195;height:464" type="#_x0000_t202" filled="false" stroked="false">
                <v:textbox inset="0,0,0,0">
                  <w:txbxContent>
                    <w:p>
                      <w:pPr>
                        <w:spacing w:line="190" w:lineRule="exact" w:before="0"/>
                        <w:ind w:left="14" w:right="0" w:hanging="15"/>
                        <w:jc w:val="left"/>
                        <w:rPr>
                          <w:rFonts w:ascii="宋体" w:hAnsi="宋体" w:cs="宋体" w:eastAsia="宋体"/>
                          <w:sz w:val="19"/>
                          <w:szCs w:val="19"/>
                        </w:rPr>
                      </w:pPr>
                      <w:r>
                        <w:rPr>
                          <w:rFonts w:ascii="宋体" w:hAnsi="宋体" w:cs="宋体" w:eastAsia="宋体"/>
                          <w:w w:val="94"/>
                          <w:sz w:val="19"/>
                          <w:szCs w:val="19"/>
                        </w:rPr>
                        <w:t>东</w:t>
                      </w:r>
                      <w:r>
                        <w:rPr>
                          <w:rFonts w:ascii="宋体" w:hAnsi="宋体" w:cs="宋体" w:eastAsia="宋体"/>
                          <w:sz w:val="19"/>
                          <w:szCs w:val="19"/>
                        </w:rPr>
                      </w:r>
                    </w:p>
                    <w:p>
                      <w:pPr>
                        <w:spacing w:before="25"/>
                        <w:ind w:left="14" w:right="0" w:firstLine="0"/>
                        <w:jc w:val="left"/>
                        <w:rPr>
                          <w:rFonts w:ascii="宋体" w:hAnsi="宋体" w:cs="宋体" w:eastAsia="宋体"/>
                          <w:sz w:val="19"/>
                          <w:szCs w:val="19"/>
                        </w:rPr>
                      </w:pPr>
                      <w:r>
                        <w:rPr>
                          <w:rFonts w:ascii="宋体" w:hAnsi="宋体" w:cs="宋体" w:eastAsia="宋体"/>
                          <w:w w:val="94"/>
                          <w:sz w:val="19"/>
                          <w:szCs w:val="19"/>
                        </w:rPr>
                        <w:t>海</w:t>
                      </w:r>
                      <w:r>
                        <w:rPr>
                          <w:rFonts w:ascii="宋体" w:hAnsi="宋体" w:cs="宋体" w:eastAsia="宋体"/>
                          <w:sz w:val="19"/>
                          <w:szCs w:val="19"/>
                        </w:rPr>
                      </w:r>
                    </w:p>
                  </w:txbxContent>
                </v:textbox>
                <w10:wrap type="none"/>
              </v:shape>
            </v:group>
          </v:group>
        </w:pict>
      </w:r>
      <w:r>
        <w:rPr>
          <w:rFonts w:ascii="宋体" w:hAnsi="宋体" w:cs="宋体" w:eastAsia="宋体"/>
          <w:position w:val="-51"/>
          <w:sz w:val="20"/>
          <w:szCs w:val="20"/>
        </w:rPr>
      </w:r>
    </w:p>
    <w:p>
      <w:pPr>
        <w:pStyle w:val="BodyText"/>
        <w:spacing w:line="257" w:lineRule="exact"/>
        <w:ind w:left="3479" w:right="4351"/>
        <w:jc w:val="center"/>
        <w:rPr>
          <w:rFonts w:ascii="Times New Roman" w:hAnsi="Times New Roman" w:cs="Times New Roman" w:eastAsia="Times New Roman"/>
        </w:rPr>
      </w:pPr>
      <w:r>
        <w:rPr/>
        <w:t>图</w:t>
      </w:r>
      <w:r>
        <w:rPr>
          <w:spacing w:val="-52"/>
        </w:rPr>
        <w:t> </w:t>
      </w:r>
      <w:r>
        <w:rPr>
          <w:rFonts w:ascii="Times New Roman" w:hAnsi="Times New Roman" w:cs="Times New Roman" w:eastAsia="Times New Roman"/>
        </w:rPr>
        <w:t>5</w:t>
      </w:r>
    </w:p>
    <w:p>
      <w:pPr>
        <w:pStyle w:val="BodyText"/>
        <w:tabs>
          <w:tab w:pos="4566" w:val="left" w:leader="none"/>
        </w:tabs>
        <w:spacing w:line="225" w:lineRule="auto"/>
        <w:ind w:left="423" w:right="789" w:hanging="315"/>
        <w:jc w:val="left"/>
        <w:rPr>
          <w:rFonts w:ascii="宋体" w:hAnsi="宋体" w:cs="宋体" w:eastAsia="宋体"/>
        </w:rPr>
      </w:pPr>
      <w:r>
        <w:rPr>
          <w:rFonts w:ascii="Times New Roman" w:hAnsi="Times New Roman" w:cs="Times New Roman" w:eastAsia="Times New Roman"/>
        </w:rPr>
        <w:t>23. </w:t>
      </w:r>
      <w:r>
        <w:rPr>
          <w:rFonts w:ascii="宋体" w:hAnsi="宋体" w:cs="宋体" w:eastAsia="宋体"/>
        </w:rPr>
      </w:r>
      <w:r>
        <w:rPr>
          <w:spacing w:val="-5"/>
        </w:rPr>
        <w:t>在地理区域划分上，“秦岭—淮河”一线南北分属不同地理区域，该线</w:t>
      </w:r>
      <w:r>
        <w:rPr>
          <w:spacing w:val="-65"/>
        </w:rPr>
        <w:t> </w:t>
      </w:r>
      <w:r>
        <w:rPr>
          <w:rFonts w:ascii="宋体" w:hAnsi="宋体" w:cs="宋体" w:eastAsia="宋体"/>
          <w:spacing w:val="-65"/>
        </w:rPr>
      </w:r>
      <w:r>
        <w:rPr>
          <w:rFonts w:ascii="Times New Roman" w:hAnsi="Times New Roman" w:cs="Times New Roman" w:eastAsia="Times New Roman"/>
          <w:spacing w:val="-2"/>
        </w:rPr>
        <w:t>A</w:t>
      </w:r>
      <w:r>
        <w:rPr>
          <w:spacing w:val="-2"/>
        </w:rPr>
        <w:t>．以北为南方地区、以南为西北地区</w:t>
        <w:tab/>
      </w:r>
      <w:r>
        <w:rPr>
          <w:rFonts w:ascii="Times New Roman" w:hAnsi="Times New Roman" w:cs="Times New Roman" w:eastAsia="Times New Roman"/>
          <w:spacing w:val="-2"/>
        </w:rPr>
        <w:t>B</w:t>
      </w:r>
      <w:r>
        <w:rPr>
          <w:spacing w:val="-2"/>
        </w:rPr>
        <w:t>．以北为西北地区、以南为北方地区</w:t>
      </w:r>
      <w:r>
        <w:rPr>
          <w:w w:val="100"/>
        </w:rPr>
        <w:t> </w:t>
      </w:r>
      <w:r>
        <w:rPr>
          <w:rFonts w:ascii="Times New Roman" w:hAnsi="Times New Roman" w:cs="Times New Roman" w:eastAsia="Times New Roman"/>
        </w:rPr>
        <w:t>C</w:t>
      </w:r>
      <w:r>
        <w:rPr/>
        <w:t>．以北为青藏地区、以南为西北地区    </w:t>
      </w:r>
      <w:r>
        <w:rPr>
          <w:spacing w:val="95"/>
        </w:rPr>
        <w:t> </w:t>
      </w:r>
      <w:r>
        <w:rPr>
          <w:rFonts w:ascii="宋体" w:hAnsi="宋体" w:cs="宋体" w:eastAsia="宋体"/>
          <w:spacing w:val="95"/>
        </w:rPr>
      </w:r>
      <w:r>
        <w:rPr>
          <w:rFonts w:ascii="Times New Roman" w:hAnsi="Times New Roman" w:cs="Times New Roman" w:eastAsia="Times New Roman"/>
        </w:rPr>
        <w:t>D</w:t>
      </w:r>
      <w:r>
        <w:rPr/>
        <w:t>．以北为北方地区、以南为南方地区</w:t>
      </w:r>
      <w:r>
        <w:rPr>
          <w:rFonts w:ascii="宋体" w:hAnsi="宋体" w:cs="宋体" w:eastAsia="宋体"/>
        </w:rPr>
        <w:t> </w:t>
      </w:r>
    </w:p>
    <w:p>
      <w:pPr>
        <w:pStyle w:val="BodyText"/>
        <w:spacing w:line="225" w:lineRule="auto"/>
        <w:ind w:left="423" w:right="0" w:hanging="315"/>
        <w:jc w:val="left"/>
        <w:rPr>
          <w:rFonts w:ascii="宋体" w:hAnsi="宋体" w:cs="宋体" w:eastAsia="宋体"/>
        </w:rPr>
      </w:pPr>
      <w:r>
        <w:rPr>
          <w:rFonts w:ascii="Times New Roman" w:hAnsi="Times New Roman" w:cs="Times New Roman" w:eastAsia="Times New Roman"/>
        </w:rPr>
        <w:t>24.</w:t>
      </w:r>
      <w:r>
        <w:rPr/>
        <w:t>“秦岭—淮河”一线是我国重要的地理分界线，气候类型上表现为该线</w:t>
      </w:r>
      <w:r>
        <w:rPr>
          <w:rFonts w:ascii="宋体" w:hAnsi="宋体" w:cs="宋体" w:eastAsia="宋体"/>
          <w:w w:val="100"/>
        </w:rPr>
        <w:t> </w:t>
      </w:r>
      <w:r>
        <w:rPr>
          <w:rFonts w:ascii="Times New Roman" w:hAnsi="Times New Roman" w:cs="Times New Roman" w:eastAsia="Times New Roman"/>
        </w:rPr>
        <w:t>A</w:t>
      </w:r>
      <w:r>
        <w:rPr/>
        <w:t>．以北为大部分为温带大陆性气候、以南大部分为热带季风气候</w:t>
      </w:r>
      <w:r>
        <w:rPr>
          <w:w w:val="100"/>
        </w:rPr>
        <w:t> </w:t>
      </w:r>
      <w:r>
        <w:rPr>
          <w:rFonts w:ascii="Times New Roman" w:hAnsi="Times New Roman" w:cs="Times New Roman" w:eastAsia="Times New Roman"/>
        </w:rPr>
        <w:t>B</w:t>
      </w:r>
      <w:r>
        <w:rPr/>
        <w:t>．以北为大部分为温带季风气候、以南大部分为亚热带季风气候</w:t>
      </w:r>
      <w:r>
        <w:rPr>
          <w:w w:val="100"/>
        </w:rPr>
        <w:t> </w:t>
      </w:r>
      <w:r>
        <w:rPr>
          <w:rFonts w:ascii="Times New Roman" w:hAnsi="Times New Roman" w:cs="Times New Roman" w:eastAsia="Times New Roman"/>
        </w:rPr>
        <w:t>C</w:t>
      </w:r>
      <w:r>
        <w:rPr/>
        <w:t>．以北为大部分为温带季风气候、以南大部分为热带季风气候</w:t>
      </w:r>
      <w:r>
        <w:rPr>
          <w:rFonts w:ascii="宋体" w:hAnsi="宋体" w:cs="宋体" w:eastAsia="宋体"/>
          <w:w w:val="100"/>
        </w:rPr>
        <w:t> </w:t>
      </w:r>
      <w:r>
        <w:rPr>
          <w:rFonts w:ascii="Times New Roman" w:hAnsi="Times New Roman" w:cs="Times New Roman" w:eastAsia="Times New Roman"/>
        </w:rPr>
        <w:t>D</w:t>
      </w:r>
      <w:r>
        <w:rPr/>
        <w:t>．以北为大部分为温带大陆性气候、以南大部为亚热带季风气候</w:t>
      </w:r>
      <w:r>
        <w:rPr>
          <w:rFonts w:ascii="宋体" w:hAnsi="宋体" w:cs="宋体" w:eastAsia="宋体"/>
        </w:rPr>
        <w:t> </w:t>
      </w:r>
    </w:p>
    <w:p>
      <w:pPr>
        <w:spacing w:after="0" w:line="225" w:lineRule="auto"/>
        <w:jc w:val="left"/>
        <w:rPr>
          <w:rFonts w:ascii="宋体" w:hAnsi="宋体" w:cs="宋体" w:eastAsia="宋体"/>
        </w:rPr>
        <w:sectPr>
          <w:type w:val="continuous"/>
          <w:pgSz w:w="11910" w:h="16840"/>
          <w:pgMar w:top="1420" w:bottom="1180" w:left="1480" w:right="1460"/>
        </w:sectPr>
      </w:pPr>
    </w:p>
    <w:p>
      <w:pPr>
        <w:pStyle w:val="BodyText"/>
        <w:tabs>
          <w:tab w:pos="4672" w:val="left" w:leader="none"/>
        </w:tabs>
        <w:spacing w:line="225" w:lineRule="auto" w:before="23"/>
        <w:ind w:left="423" w:right="684" w:hanging="315"/>
        <w:jc w:val="left"/>
        <w:rPr>
          <w:rFonts w:ascii="宋体" w:hAnsi="宋体" w:cs="宋体" w:eastAsia="宋体"/>
        </w:rPr>
      </w:pPr>
      <w:r>
        <w:rPr>
          <w:rFonts w:ascii="Times New Roman" w:hAnsi="Times New Roman" w:cs="Times New Roman" w:eastAsia="Times New Roman"/>
        </w:rPr>
        <w:t>25.</w:t>
      </w:r>
      <w:r>
        <w:rPr/>
        <w:t>“秦岭—淮河”一线南、北两侧的农业也有很大不同，表现为</w:t>
      </w:r>
      <w:r>
        <w:rPr>
          <w:rFonts w:ascii="宋体" w:hAnsi="宋体" w:cs="宋体" w:eastAsia="宋体"/>
          <w:w w:val="100"/>
        </w:rPr>
        <w:t> </w:t>
      </w:r>
      <w:r>
        <w:rPr>
          <w:rFonts w:ascii="Times New Roman" w:hAnsi="Times New Roman" w:cs="Times New Roman" w:eastAsia="Times New Roman"/>
          <w:spacing w:val="-2"/>
        </w:rPr>
        <w:t>A</w:t>
      </w:r>
      <w:r>
        <w:rPr>
          <w:spacing w:val="-2"/>
        </w:rPr>
        <w:t>．北侧青稞、香蕉，南侧水稻、柿子</w:t>
        <w:tab/>
      </w:r>
      <w:r>
        <w:rPr>
          <w:rFonts w:ascii="Times New Roman" w:hAnsi="Times New Roman" w:cs="Times New Roman" w:eastAsia="Times New Roman"/>
          <w:spacing w:val="-2"/>
        </w:rPr>
        <w:t>B</w:t>
      </w:r>
      <w:r>
        <w:rPr>
          <w:spacing w:val="-2"/>
        </w:rPr>
        <w:t>．北侧水稻、柑橘，南侧玉米、苹果</w:t>
      </w:r>
      <w:r>
        <w:rPr>
          <w:w w:val="100"/>
        </w:rPr>
        <w:t> </w:t>
      </w:r>
      <w:r>
        <w:rPr>
          <w:rFonts w:ascii="Times New Roman" w:hAnsi="Times New Roman" w:cs="Times New Roman" w:eastAsia="Times New Roman"/>
        </w:rPr>
        <w:t>C</w:t>
      </w:r>
      <w:r>
        <w:rPr/>
        <w:t>．北侧玉米、菠萝，南侧小麦、鸭梨     </w:t>
      </w:r>
      <w:r>
        <w:rPr>
          <w:spacing w:val="96"/>
        </w:rPr>
        <w:t> </w:t>
      </w:r>
      <w:r>
        <w:rPr>
          <w:rFonts w:ascii="宋体" w:hAnsi="宋体" w:cs="宋体" w:eastAsia="宋体"/>
          <w:spacing w:val="96"/>
        </w:rPr>
      </w:r>
      <w:r>
        <w:rPr>
          <w:rFonts w:ascii="Times New Roman" w:hAnsi="Times New Roman" w:cs="Times New Roman" w:eastAsia="Times New Roman"/>
        </w:rPr>
        <w:t>D</w:t>
      </w:r>
      <w:r>
        <w:rPr/>
        <w:t>．北侧小麦、苹果，南侧水稻、柑橘</w:t>
      </w:r>
      <w:r>
        <w:rPr>
          <w:rFonts w:ascii="宋体" w:hAnsi="宋体" w:cs="宋体" w:eastAsia="宋体"/>
        </w:rPr>
        <w:t> </w:t>
      </w:r>
    </w:p>
    <w:p>
      <w:pPr>
        <w:pStyle w:val="BodyText"/>
        <w:spacing w:line="272" w:lineRule="exact" w:before="13"/>
        <w:ind w:left="423" w:right="1629" w:hanging="315"/>
        <w:jc w:val="left"/>
      </w:pPr>
      <w:r>
        <w:rPr>
          <w:rFonts w:ascii="Times New Roman" w:hAnsi="Times New Roman" w:cs="Times New Roman" w:eastAsia="Times New Roman"/>
        </w:rPr>
        <w:t>26.</w:t>
      </w:r>
      <w:r>
        <w:rPr/>
        <w:t>“秦岭—淮河”一线南、北两侧地域，人们的生活方式有很大区别，表现为</w:t>
      </w:r>
      <w:r>
        <w:rPr>
          <w:rFonts w:ascii="宋体" w:hAnsi="宋体" w:cs="宋体" w:eastAsia="宋体"/>
          <w:w w:val="100"/>
        </w:rPr>
        <w:t> </w:t>
      </w:r>
      <w:r>
        <w:rPr>
          <w:rFonts w:ascii="Times New Roman" w:hAnsi="Times New Roman" w:cs="Times New Roman" w:eastAsia="Times New Roman"/>
        </w:rPr>
        <w:t>A</w:t>
      </w:r>
      <w:r>
        <w:rPr/>
        <w:t>．北侧地域的传统民居多以竹木为原料，通风性好</w:t>
      </w:r>
      <w:r>
        <w:rPr>
          <w:w w:val="100"/>
        </w:rPr>
        <w:t> </w:t>
      </w:r>
      <w:r>
        <w:rPr>
          <w:rFonts w:ascii="Times New Roman" w:hAnsi="Times New Roman" w:cs="Times New Roman" w:eastAsia="Times New Roman"/>
        </w:rPr>
        <w:t>B</w:t>
      </w:r>
      <w:r>
        <w:rPr/>
        <w:t>．南侧地域的人们喜食米食</w:t>
      </w:r>
    </w:p>
    <w:p>
      <w:pPr>
        <w:pStyle w:val="BodyText"/>
        <w:spacing w:line="272" w:lineRule="exact" w:before="1"/>
        <w:ind w:left="423" w:right="2234"/>
        <w:jc w:val="left"/>
        <w:rPr>
          <w:rFonts w:ascii="宋体" w:hAnsi="宋体" w:cs="宋体" w:eastAsia="宋体"/>
        </w:rPr>
      </w:pPr>
      <w:r>
        <w:rPr>
          <w:rFonts w:ascii="Times New Roman" w:hAnsi="Times New Roman" w:cs="Times New Roman" w:eastAsia="Times New Roman"/>
        </w:rPr>
        <w:t>C</w:t>
      </w:r>
      <w:r>
        <w:rPr/>
        <w:t>．北侧地域的人们传统出行可走水路</w:t>
      </w:r>
      <w:r>
        <w:rPr>
          <w:rFonts w:ascii="宋体" w:hAnsi="宋体" w:cs="宋体" w:eastAsia="宋体"/>
          <w:w w:val="100"/>
        </w:rPr>
        <w:t>  </w:t>
      </w:r>
      <w:r>
        <w:rPr>
          <w:rFonts w:ascii="宋体" w:hAnsi="宋体" w:cs="宋体" w:eastAsia="宋体"/>
          <w:spacing w:val="-3"/>
          <w:w w:val="100"/>
        </w:rPr>
        <w:t> </w:t>
      </w:r>
      <w:r>
        <w:rPr>
          <w:rFonts w:ascii="宋体" w:hAnsi="宋体" w:cs="宋体" w:eastAsia="宋体"/>
          <w:w w:val="100"/>
        </w:rPr>
        <w:t> </w:t>
      </w:r>
      <w:r>
        <w:rPr>
          <w:rFonts w:ascii="Times New Roman" w:hAnsi="Times New Roman" w:cs="Times New Roman" w:eastAsia="Times New Roman"/>
        </w:rPr>
        <w:t>D</w:t>
      </w:r>
      <w:r>
        <w:rPr/>
        <w:t>．南侧一些地区传统民居墙壁厚实，防寒保暖</w:t>
      </w:r>
      <w:r>
        <w:rPr>
          <w:rFonts w:ascii="宋体" w:hAnsi="宋体" w:cs="宋体" w:eastAsia="宋体"/>
        </w:rPr>
        <w:t> </w:t>
      </w:r>
    </w:p>
    <w:p>
      <w:pPr>
        <w:pStyle w:val="BodyText"/>
        <w:spacing w:line="255" w:lineRule="exact"/>
        <w:ind w:right="0"/>
        <w:jc w:val="left"/>
      </w:pPr>
      <w:r>
        <w:rPr>
          <w:rFonts w:ascii="Times New Roman" w:hAnsi="Times New Roman" w:cs="Times New Roman" w:eastAsia="Times New Roman"/>
        </w:rPr>
        <w:t>27. </w:t>
      </w:r>
      <w:r>
        <w:rPr>
          <w:rFonts w:ascii="Times New Roman" w:hAnsi="Times New Roman" w:cs="Times New Roman" w:eastAsia="Times New Roman"/>
          <w:spacing w:val="42"/>
        </w:rPr>
        <w:t> </w:t>
      </w:r>
      <w:r>
        <w:rPr>
          <w:spacing w:val="-11"/>
        </w:rPr>
        <w:t>古人赞秦岭，“唯此有马头观桃花，马尾扫风雪之景致”，“马尾”指秦岭</w:t>
      </w:r>
    </w:p>
    <w:p>
      <w:pPr>
        <w:pStyle w:val="BodyText"/>
        <w:tabs>
          <w:tab w:pos="2466" w:val="left" w:leader="none"/>
          <w:tab w:pos="4602" w:val="left" w:leader="none"/>
          <w:tab w:pos="6633" w:val="left" w:leader="none"/>
        </w:tabs>
        <w:spacing w:line="272" w:lineRule="exact"/>
        <w:ind w:left="423" w:right="0"/>
        <w:jc w:val="left"/>
        <w:rPr>
          <w:rFonts w:ascii="宋体" w:hAnsi="宋体" w:cs="宋体" w:eastAsia="宋体"/>
        </w:rPr>
      </w:pPr>
      <w:r>
        <w:rPr>
          <w:rFonts w:ascii="Times New Roman" w:hAnsi="Times New Roman" w:cs="Times New Roman" w:eastAsia="Times New Roman"/>
          <w:spacing w:val="-1"/>
        </w:rPr>
        <w:t>A</w:t>
      </w:r>
      <w:r>
        <w:rPr>
          <w:spacing w:val="-1"/>
        </w:rPr>
        <w:t>．北侧</w:t>
        <w:tab/>
      </w:r>
      <w:r>
        <w:rPr>
          <w:rFonts w:ascii="Times New Roman" w:hAnsi="Times New Roman" w:cs="Times New Roman" w:eastAsia="Times New Roman"/>
          <w:spacing w:val="-1"/>
        </w:rPr>
        <w:t>B</w:t>
      </w:r>
      <w:r>
        <w:rPr>
          <w:spacing w:val="-1"/>
        </w:rPr>
        <w:t>．南侧</w:t>
        <w:tab/>
      </w:r>
      <w:r>
        <w:rPr>
          <w:rFonts w:ascii="Times New Roman" w:hAnsi="Times New Roman" w:cs="Times New Roman" w:eastAsia="Times New Roman"/>
          <w:spacing w:val="-2"/>
        </w:rPr>
        <w:t>C</w:t>
      </w:r>
      <w:r>
        <w:rPr>
          <w:spacing w:val="-2"/>
        </w:rPr>
        <w:t>．东段</w:t>
        <w:tab/>
      </w:r>
      <w:r>
        <w:rPr>
          <w:rFonts w:ascii="Times New Roman" w:hAnsi="Times New Roman" w:cs="Times New Roman" w:eastAsia="Times New Roman"/>
          <w:spacing w:val="-2"/>
        </w:rPr>
        <w:t>D</w:t>
      </w:r>
      <w:r>
        <w:rPr>
          <w:spacing w:val="-2"/>
        </w:rPr>
        <w:t>．西段</w:t>
      </w:r>
      <w:r>
        <w:rPr>
          <w:rFonts w:ascii="宋体" w:hAnsi="宋体" w:cs="宋体" w:eastAsia="宋体"/>
        </w:rPr>
        <w:t> </w:t>
      </w:r>
    </w:p>
    <w:p>
      <w:pPr>
        <w:pStyle w:val="BodyText"/>
        <w:spacing w:line="282" w:lineRule="exact"/>
        <w:ind w:left="589" w:right="0"/>
        <w:jc w:val="left"/>
        <w:rPr>
          <w:rFonts w:ascii="Times New Roman" w:hAnsi="Times New Roman" w:cs="Times New Roman" w:eastAsia="Times New Roman"/>
        </w:rPr>
      </w:pPr>
      <w:r>
        <w:rPr/>
        <w:pict>
          <v:group style="position:absolute;margin-left:132.050003pt;margin-top:11.416218pt;width:332.1pt;height:198pt;mso-position-horizontal-relative:page;mso-position-vertical-relative:paragraph;z-index:-58264" coordorigin="2641,228" coordsize="6642,3960">
            <v:shape style="position:absolute;left:2651;top:249;width:6632;height:3939" type="#_x0000_t75" stroked="false">
              <v:imagedata r:id="rId23" o:title=""/>
            </v:shape>
            <v:group style="position:absolute;left:2651;top:238;width:2808;height:1205" coordorigin="2651,238" coordsize="2808,1205">
              <v:shape style="position:absolute;left:2651;top:238;width:2808;height:1205" coordorigin="2651,238" coordsize="2808,1205" path="m2651,1443l5459,1443,5459,238,2651,238,2651,1443xe" filled="true" fillcolor="#ffffff" stroked="false">
                <v:path arrowok="t"/>
                <v:fill type="solid"/>
              </v:shape>
            </v:group>
            <v:group style="position:absolute;left:2651;top:238;width:2808;height:1205" coordorigin="2651,238" coordsize="2808,1205">
              <v:shape style="position:absolute;left:2651;top:238;width:2808;height:1205" coordorigin="2651,238" coordsize="2808,1205" path="m2651,1443l5459,1443,5459,238,2651,238,2651,1443xe" filled="false" stroked="true" strokeweight="1pt" strokecolor="#ffffff">
                <v:path arrowok="t"/>
              </v:shape>
            </v:group>
            <w10:wrap type="none"/>
          </v:group>
        </w:pict>
      </w:r>
      <w:r>
        <w:rPr>
          <w:rFonts w:ascii="宋体" w:hAnsi="宋体" w:cs="宋体" w:eastAsia="宋体"/>
          <w:spacing w:val="-5"/>
        </w:rPr>
        <w:t>新中国成立之初，全国人口总数仅为</w:t>
      </w:r>
      <w:r>
        <w:rPr>
          <w:rFonts w:ascii="宋体" w:hAnsi="宋体" w:cs="宋体" w:eastAsia="宋体"/>
          <w:spacing w:val="-38"/>
        </w:rPr>
        <w:t> </w:t>
      </w:r>
      <w:r>
        <w:rPr>
          <w:rFonts w:ascii="Times New Roman" w:hAnsi="Times New Roman" w:cs="Times New Roman" w:eastAsia="Times New Roman"/>
        </w:rPr>
        <w:t>5.4</w:t>
      </w:r>
      <w:r>
        <w:rPr>
          <w:rFonts w:ascii="Times New Roman" w:hAnsi="Times New Roman" w:cs="Times New Roman" w:eastAsia="Times New Roman"/>
          <w:spacing w:val="11"/>
        </w:rPr>
        <w:t> </w:t>
      </w:r>
      <w:r>
        <w:rPr>
          <w:rFonts w:ascii="宋体" w:hAnsi="宋体" w:cs="宋体" w:eastAsia="宋体"/>
          <w:spacing w:val="-7"/>
        </w:rPr>
        <w:t>亿人。随后人口总数不断增加。读图</w:t>
      </w:r>
      <w:r>
        <w:rPr>
          <w:rFonts w:ascii="宋体" w:hAnsi="宋体" w:cs="宋体" w:eastAsia="宋体"/>
          <w:spacing w:val="-37"/>
        </w:rPr>
        <w:t> </w:t>
      </w:r>
      <w:r>
        <w:rPr>
          <w:rFonts w:ascii="Times New Roman" w:hAnsi="Times New Roman" w:cs="Times New Roman" w:eastAsia="Times New Roman"/>
          <w:spacing w:val="-12"/>
        </w:rPr>
        <w:t>6</w:t>
      </w:r>
      <w:r>
        <w:rPr>
          <w:rFonts w:ascii="宋体" w:hAnsi="宋体" w:cs="宋体" w:eastAsia="宋体"/>
          <w:spacing w:val="-12"/>
        </w:rPr>
        <w:t>，回答</w:t>
      </w:r>
      <w:r>
        <w:rPr>
          <w:rFonts w:ascii="宋体" w:hAnsi="宋体" w:cs="宋体" w:eastAsia="宋体"/>
          <w:spacing w:val="-38"/>
        </w:rPr>
        <w:t> </w:t>
      </w:r>
      <w:r>
        <w:rPr>
          <w:rFonts w:ascii="Times New Roman" w:hAnsi="Times New Roman" w:cs="Times New Roman" w:eastAsia="Times New Roman"/>
        </w:rPr>
        <w:t>28-29</w:t>
      </w:r>
    </w:p>
    <w:p>
      <w:pPr>
        <w:pStyle w:val="BodyText"/>
        <w:spacing w:line="255" w:lineRule="exact"/>
        <w:ind w:right="0"/>
        <w:jc w:val="left"/>
        <w:rPr>
          <w:rFonts w:ascii="宋体" w:hAnsi="宋体" w:cs="宋体" w:eastAsia="宋体"/>
        </w:rPr>
      </w:pPr>
      <w:r>
        <w:rPr>
          <w:rFonts w:ascii="宋体" w:hAnsi="宋体" w:cs="宋体" w:eastAsia="宋体"/>
        </w:rPr>
        <w:t>题。</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7"/>
        <w:rPr>
          <w:rFonts w:ascii="宋体" w:hAnsi="宋体" w:cs="宋体" w:eastAsia="宋体"/>
          <w:sz w:val="27"/>
          <w:szCs w:val="27"/>
        </w:rPr>
      </w:pPr>
    </w:p>
    <w:p>
      <w:pPr>
        <w:pStyle w:val="BodyText"/>
        <w:spacing w:line="240" w:lineRule="auto" w:before="36"/>
        <w:ind w:left="3479" w:right="3734"/>
        <w:jc w:val="center"/>
        <w:rPr>
          <w:rFonts w:ascii="宋体" w:hAnsi="宋体" w:cs="宋体" w:eastAsia="宋体"/>
        </w:rPr>
      </w:pPr>
      <w:r>
        <w:rPr/>
        <w:t>图</w:t>
      </w:r>
      <w:r>
        <w:rPr>
          <w:spacing w:val="-54"/>
        </w:rPr>
        <w:t> </w:t>
      </w:r>
      <w:r>
        <w:rPr>
          <w:rFonts w:ascii="宋体" w:hAnsi="宋体" w:cs="宋体" w:eastAsia="宋体"/>
        </w:rPr>
        <w:t>6 </w:t>
      </w:r>
    </w:p>
    <w:p>
      <w:pPr>
        <w:pStyle w:val="BodyText"/>
        <w:spacing w:line="281" w:lineRule="exact" w:before="51"/>
        <w:ind w:right="0"/>
        <w:jc w:val="left"/>
        <w:rPr>
          <w:rFonts w:ascii="宋体" w:hAnsi="宋体" w:cs="宋体" w:eastAsia="宋体"/>
        </w:rPr>
      </w:pPr>
      <w:r>
        <w:rPr>
          <w:rFonts w:ascii="Times New Roman" w:hAnsi="Times New Roman" w:cs="Times New Roman" w:eastAsia="Times New Roman"/>
        </w:rPr>
        <w:t>28. </w:t>
      </w:r>
      <w:r>
        <w:rPr>
          <w:rFonts w:ascii="宋体" w:hAnsi="宋体" w:cs="宋体" w:eastAsia="宋体"/>
        </w:rPr>
      </w:r>
      <w:r>
        <w:rPr/>
        <w:t>从建国初期至 </w:t>
      </w:r>
      <w:r>
        <w:rPr>
          <w:rFonts w:ascii="宋体" w:hAnsi="宋体" w:cs="宋体" w:eastAsia="宋体"/>
        </w:rPr>
        <w:t>2010</w:t>
      </w:r>
      <w:r>
        <w:rPr>
          <w:rFonts w:ascii="宋体" w:hAnsi="宋体" w:cs="宋体" w:eastAsia="宋体"/>
          <w:spacing w:val="-60"/>
        </w:rPr>
        <w:t> </w:t>
      </w:r>
      <w:r>
        <w:rPr/>
        <w:t>年间，我国人口的增长趋势是</w:t>
      </w:r>
      <w:r>
        <w:rPr>
          <w:rFonts w:ascii="宋体" w:hAnsi="宋体" w:cs="宋体" w:eastAsia="宋体"/>
        </w:rPr>
        <w:t> </w:t>
      </w:r>
    </w:p>
    <w:p>
      <w:pPr>
        <w:pStyle w:val="BodyText"/>
        <w:tabs>
          <w:tab w:pos="2466" w:val="left" w:leader="none"/>
          <w:tab w:pos="4602" w:val="left" w:leader="none"/>
          <w:tab w:pos="6633" w:val="left" w:leader="none"/>
        </w:tabs>
        <w:spacing w:line="225" w:lineRule="auto" w:before="5"/>
        <w:ind w:right="496" w:firstLine="314"/>
        <w:jc w:val="left"/>
      </w:pPr>
      <w:r>
        <w:rPr>
          <w:rFonts w:ascii="Times New Roman" w:hAnsi="Times New Roman" w:cs="Times New Roman" w:eastAsia="Times New Roman"/>
          <w:spacing w:val="-1"/>
        </w:rPr>
        <w:t>A</w:t>
      </w:r>
      <w:r>
        <w:rPr>
          <w:spacing w:val="-1"/>
        </w:rPr>
        <w:t>．迅速增加</w:t>
        <w:tab/>
      </w:r>
      <w:r>
        <w:rPr>
          <w:rFonts w:ascii="Times New Roman" w:hAnsi="Times New Roman" w:cs="Times New Roman" w:eastAsia="Times New Roman"/>
          <w:spacing w:val="-1"/>
        </w:rPr>
        <w:t>B</w:t>
      </w:r>
      <w:r>
        <w:rPr>
          <w:spacing w:val="-1"/>
        </w:rPr>
        <w:t>．保持不变</w:t>
        <w:tab/>
      </w:r>
      <w:r>
        <w:rPr>
          <w:rFonts w:ascii="Times New Roman" w:hAnsi="Times New Roman" w:cs="Times New Roman" w:eastAsia="Times New Roman"/>
          <w:spacing w:val="-1"/>
        </w:rPr>
        <w:t>C</w:t>
      </w:r>
      <w:r>
        <w:rPr>
          <w:spacing w:val="-1"/>
        </w:rPr>
        <w:t>．增长趋缓</w:t>
        <w:tab/>
      </w:r>
      <w:r>
        <w:rPr>
          <w:rFonts w:ascii="Times New Roman" w:hAnsi="Times New Roman" w:cs="Times New Roman" w:eastAsia="Times New Roman"/>
          <w:spacing w:val="-2"/>
        </w:rPr>
        <w:t>D</w:t>
      </w:r>
      <w:r>
        <w:rPr>
          <w:spacing w:val="-2"/>
        </w:rPr>
        <w:t>．开始出现负增长</w:t>
      </w:r>
      <w:r>
        <w:rPr>
          <w:w w:val="100"/>
        </w:rPr>
        <w:t> </w:t>
      </w:r>
      <w:r>
        <w:rPr>
          <w:rFonts w:ascii="Times New Roman" w:hAnsi="Times New Roman" w:cs="Times New Roman" w:eastAsia="Times New Roman"/>
        </w:rPr>
        <w:t>29.  </w:t>
      </w:r>
      <w:r>
        <w:rPr>
          <w:rFonts w:ascii="Times New Roman" w:hAnsi="Times New Roman" w:cs="Times New Roman" w:eastAsia="Times New Roman"/>
          <w:spacing w:val="3"/>
        </w:rPr>
        <w:t> </w:t>
      </w:r>
      <w:r>
        <w:rPr>
          <w:spacing w:val="-10"/>
        </w:rPr>
        <w:t>实行计划生育作为国家的基本国策，下列说法中不</w:t>
      </w:r>
      <w:r>
        <w:rPr>
          <w:spacing w:val="-10"/>
          <w:position w:val="-7"/>
        </w:rPr>
        <w:t>．</w:t>
      </w:r>
      <w:r>
        <w:rPr>
          <w:spacing w:val="-10"/>
        </w:rPr>
        <w:t>正确的是</w:t>
      </w:r>
    </w:p>
    <w:p>
      <w:pPr>
        <w:pStyle w:val="BodyText"/>
        <w:spacing w:line="225" w:lineRule="auto" w:before="5"/>
        <w:ind w:left="423" w:right="0"/>
        <w:jc w:val="left"/>
        <w:rPr>
          <w:rFonts w:ascii="宋体" w:hAnsi="宋体" w:cs="宋体" w:eastAsia="宋体"/>
        </w:rPr>
      </w:pPr>
      <w:r>
        <w:rPr>
          <w:rFonts w:ascii="Times New Roman" w:hAnsi="Times New Roman" w:cs="Times New Roman" w:eastAsia="Times New Roman"/>
        </w:rPr>
        <w:t>A</w:t>
      </w:r>
      <w:r>
        <w:rPr/>
        <w:t>．人口增长过快制约着我国人民整体生活水平的迅速提高</w:t>
      </w:r>
      <w:r>
        <w:rPr>
          <w:w w:val="100"/>
        </w:rPr>
        <w:t> </w:t>
      </w:r>
      <w:r>
        <w:rPr>
          <w:rFonts w:ascii="Times New Roman" w:hAnsi="Times New Roman" w:cs="Times New Roman" w:eastAsia="Times New Roman"/>
        </w:rPr>
        <w:t>B</w:t>
      </w:r>
      <w:r>
        <w:rPr/>
        <w:t>．人口众多使我国多种自然资源和工农业产品的人均占有量低于世界平均水平</w:t>
      </w:r>
      <w:r>
        <w:rPr>
          <w:w w:val="100"/>
        </w:rPr>
        <w:t> </w:t>
      </w:r>
      <w:r>
        <w:rPr>
          <w:rFonts w:ascii="Times New Roman" w:hAnsi="Times New Roman" w:cs="Times New Roman" w:eastAsia="Times New Roman"/>
        </w:rPr>
        <w:t>C</w:t>
      </w:r>
      <w:r>
        <w:rPr/>
        <w:t>．大量的财力和物力要用来满足老年人口的基本生活需要</w:t>
      </w:r>
      <w:r>
        <w:rPr>
          <w:w w:val="100"/>
        </w:rPr>
        <w:t> </w:t>
      </w:r>
      <w:r>
        <w:rPr>
          <w:rFonts w:ascii="Times New Roman" w:hAnsi="Times New Roman" w:cs="Times New Roman" w:eastAsia="Times New Roman"/>
        </w:rPr>
        <w:t>D</w:t>
      </w:r>
      <w:r>
        <w:rPr/>
        <w:t>．教育、科学和文化事业难以更快地发展，同时又影响了人口素质的提高</w:t>
      </w:r>
      <w:r>
        <w:rPr>
          <w:w w:val="100"/>
        </w:rPr>
        <w:t> </w:t>
      </w:r>
      <w:r>
        <w:rPr>
          <w:rFonts w:ascii="宋体" w:hAnsi="宋体" w:cs="宋体" w:eastAsia="宋体"/>
          <w:spacing w:val="-4"/>
        </w:rPr>
        <w:t>船形屋是某区域当地的一种传统民居。民居的地面由当地的土黄泥铺垫，墙壁由树木的支干</w:t>
      </w:r>
    </w:p>
    <w:p>
      <w:pPr>
        <w:pStyle w:val="BodyText"/>
        <w:spacing w:line="272" w:lineRule="exact" w:before="28"/>
        <w:ind w:right="0"/>
        <w:jc w:val="left"/>
        <w:rPr>
          <w:rFonts w:ascii="宋体" w:hAnsi="宋体" w:cs="宋体" w:eastAsia="宋体"/>
        </w:rPr>
      </w:pPr>
      <w:r>
        <w:rPr>
          <w:rFonts w:ascii="宋体" w:hAnsi="宋体" w:cs="宋体" w:eastAsia="宋体"/>
        </w:rPr>
        <w:t>作支撑里外抹上黄泥，屋顶是由树木支干上铺设当地产的相草搭成（见图</w:t>
      </w:r>
      <w:r>
        <w:rPr>
          <w:rFonts w:ascii="宋体" w:hAnsi="宋体" w:cs="宋体" w:eastAsia="宋体"/>
          <w:spacing w:val="21"/>
        </w:rPr>
        <w:t> </w:t>
      </w:r>
      <w:r>
        <w:rPr>
          <w:rFonts w:ascii="Times New Roman" w:hAnsi="Times New Roman" w:cs="Times New Roman" w:eastAsia="Times New Roman"/>
          <w:spacing w:val="-12"/>
        </w:rPr>
        <w:t>7</w:t>
      </w:r>
      <w:r>
        <w:rPr>
          <w:rFonts w:ascii="宋体" w:hAnsi="宋体" w:cs="宋体" w:eastAsia="宋体"/>
          <w:spacing w:val="-12"/>
        </w:rPr>
        <w:t>）。该房屋既防雨又</w:t>
      </w:r>
      <w:r>
        <w:rPr>
          <w:rFonts w:ascii="宋体" w:hAnsi="宋体" w:cs="宋体" w:eastAsia="宋体"/>
          <w:spacing w:val="-103"/>
        </w:rPr>
        <w:t> </w:t>
      </w:r>
      <w:r>
        <w:rPr>
          <w:rFonts w:ascii="宋体" w:hAnsi="宋体" w:cs="宋体" w:eastAsia="宋体"/>
          <w:spacing w:val="-103"/>
        </w:rPr>
      </w:r>
      <w:r>
        <w:rPr>
          <w:rFonts w:ascii="宋体" w:hAnsi="宋体" w:cs="宋体" w:eastAsia="宋体"/>
        </w:rPr>
        <w:t>防潮，还御暑、通气性好。依题意，完成</w:t>
      </w:r>
      <w:r>
        <w:rPr>
          <w:rFonts w:ascii="宋体" w:hAnsi="宋体" w:cs="宋体" w:eastAsia="宋体"/>
          <w:spacing w:val="-54"/>
        </w:rPr>
        <w:t> </w:t>
      </w:r>
      <w:r>
        <w:rPr>
          <w:rFonts w:ascii="Times New Roman" w:hAnsi="Times New Roman" w:cs="Times New Roman" w:eastAsia="Times New Roman"/>
        </w:rPr>
        <w:t>30-32</w:t>
      </w:r>
      <w:r>
        <w:rPr>
          <w:rFonts w:ascii="Times New Roman" w:hAnsi="Times New Roman" w:cs="Times New Roman" w:eastAsia="Times New Roman"/>
          <w:spacing w:val="-1"/>
        </w:rPr>
        <w:t> </w:t>
      </w:r>
      <w:r>
        <w:rPr>
          <w:rFonts w:ascii="宋体" w:hAnsi="宋体" w:cs="宋体" w:eastAsia="宋体"/>
          <w:spacing w:val="-3"/>
        </w:rPr>
        <w:t>题。</w:t>
      </w:r>
      <w:r>
        <w:rPr>
          <w:rFonts w:ascii="宋体" w:hAnsi="宋体" w:cs="宋体" w:eastAsia="宋体"/>
        </w:rPr>
      </w:r>
    </w:p>
    <w:p>
      <w:pPr>
        <w:pStyle w:val="BodyText"/>
        <w:spacing w:line="225" w:lineRule="auto"/>
        <w:ind w:left="423" w:right="5133" w:hanging="315"/>
        <w:jc w:val="left"/>
      </w:pPr>
      <w:r>
        <w:rPr/>
        <w:pict>
          <v:shape style="position:absolute;margin-left:271.350006pt;margin-top:4.507839pt;width:230.2pt;height:123.45pt;mso-position-horizontal-relative:page;mso-position-vertical-relative:paragraph;z-index:-58288" type="#_x0000_t75" stroked="false">
            <v:imagedata r:id="rId24" o:title=""/>
          </v:shape>
        </w:pict>
      </w:r>
      <w:r>
        <w:rPr>
          <w:rFonts w:ascii="宋体" w:hAnsi="宋体" w:cs="宋体" w:eastAsia="宋体"/>
        </w:rPr>
        <w:t>30</w:t>
      </w:r>
      <w:r>
        <w:rPr>
          <w:rFonts w:ascii="Times New Roman" w:hAnsi="Times New Roman" w:cs="Times New Roman" w:eastAsia="Times New Roman"/>
        </w:rPr>
        <w:t>.</w:t>
      </w:r>
      <w:r>
        <w:rPr>
          <w:rFonts w:ascii="Times New Roman" w:hAnsi="Times New Roman" w:cs="Times New Roman" w:eastAsia="Times New Roman"/>
          <w:spacing w:val="50"/>
        </w:rPr>
        <w:t> </w:t>
      </w:r>
      <w:r>
        <w:rPr/>
        <w:t>有关船形屋的叙述，正确的是</w:t>
      </w:r>
      <w:r>
        <w:rPr>
          <w:rFonts w:ascii="宋体" w:hAnsi="宋体" w:cs="宋体" w:eastAsia="宋体"/>
          <w:w w:val="100"/>
        </w:rPr>
        <w:t> </w:t>
      </w:r>
      <w:r>
        <w:rPr>
          <w:rFonts w:ascii="Times New Roman" w:hAnsi="Times New Roman" w:cs="Times New Roman" w:eastAsia="Times New Roman"/>
          <w:spacing w:val="-2"/>
        </w:rPr>
        <w:t>A</w:t>
      </w:r>
      <w:r>
        <w:rPr>
          <w:spacing w:val="-2"/>
        </w:rPr>
        <w:t>．表明这里是政治、经济中心</w:t>
      </w:r>
      <w:r>
        <w:rPr>
          <w:w w:val="100"/>
        </w:rPr>
        <w:t> </w:t>
      </w:r>
      <w:r>
        <w:rPr>
          <w:rFonts w:ascii="Times New Roman" w:hAnsi="Times New Roman" w:cs="Times New Roman" w:eastAsia="Times New Roman"/>
        </w:rPr>
        <w:t>B</w:t>
      </w:r>
      <w:r>
        <w:rPr/>
        <w:t>．反映的是一个乡村景观</w:t>
      </w:r>
      <w:r>
        <w:rPr>
          <w:w w:val="100"/>
        </w:rPr>
        <w:t> </w:t>
      </w:r>
      <w:r>
        <w:rPr>
          <w:rFonts w:ascii="Times New Roman" w:hAnsi="Times New Roman" w:cs="Times New Roman" w:eastAsia="Times New Roman"/>
        </w:rPr>
        <w:t>C</w:t>
      </w:r>
      <w:r>
        <w:rPr/>
        <w:t>．居民以非农业人口为主</w:t>
      </w:r>
      <w:r>
        <w:rPr>
          <w:w w:val="100"/>
        </w:rPr>
        <w:t> </w:t>
      </w:r>
      <w:r>
        <w:rPr>
          <w:rFonts w:ascii="Times New Roman" w:hAnsi="Times New Roman" w:cs="Times New Roman" w:eastAsia="Times New Roman"/>
        </w:rPr>
        <w:t>D</w:t>
      </w:r>
      <w:r>
        <w:rPr/>
        <w:t>．周边交通发达、商业聚集</w:t>
      </w:r>
    </w:p>
    <w:p>
      <w:pPr>
        <w:pStyle w:val="BodyText"/>
        <w:spacing w:line="225" w:lineRule="auto"/>
        <w:ind w:left="423" w:right="5133" w:hanging="315"/>
        <w:jc w:val="left"/>
      </w:pPr>
      <w:r>
        <w:rPr>
          <w:rFonts w:ascii="Times New Roman" w:hAnsi="Times New Roman" w:cs="Times New Roman" w:eastAsia="Times New Roman"/>
        </w:rPr>
        <w:t>31.</w:t>
      </w:r>
      <w:r>
        <w:rPr>
          <w:rFonts w:ascii="Times New Roman" w:hAnsi="Times New Roman" w:cs="Times New Roman" w:eastAsia="Times New Roman"/>
          <w:spacing w:val="50"/>
        </w:rPr>
        <w:t> </w:t>
      </w:r>
      <w:r>
        <w:rPr/>
        <w:t>船形屋所在的地区可能在</w:t>
      </w:r>
      <w:r>
        <w:rPr>
          <w:rFonts w:ascii="宋体" w:hAnsi="宋体" w:cs="宋体" w:eastAsia="宋体"/>
          <w:w w:val="100"/>
        </w:rPr>
        <w:t> </w:t>
      </w:r>
      <w:r>
        <w:rPr>
          <w:rFonts w:ascii="Times New Roman" w:hAnsi="Times New Roman" w:cs="Times New Roman" w:eastAsia="Times New Roman"/>
        </w:rPr>
        <w:t>A</w:t>
      </w:r>
      <w:r>
        <w:rPr/>
        <w:t>．热带季风气候区</w:t>
      </w:r>
      <w:r>
        <w:rPr>
          <w:w w:val="100"/>
        </w:rPr>
        <w:t> </w:t>
      </w:r>
      <w:r>
        <w:rPr>
          <w:rFonts w:ascii="Times New Roman" w:hAnsi="Times New Roman" w:cs="Times New Roman" w:eastAsia="Times New Roman"/>
        </w:rPr>
        <w:t>B</w:t>
      </w:r>
      <w:r>
        <w:rPr/>
        <w:t>．温带大陆性气候区</w:t>
      </w:r>
      <w:r>
        <w:rPr>
          <w:w w:val="100"/>
        </w:rPr>
        <w:t> </w:t>
      </w:r>
      <w:r>
        <w:rPr>
          <w:rFonts w:ascii="Times New Roman" w:hAnsi="Times New Roman" w:cs="Times New Roman" w:eastAsia="Times New Roman"/>
        </w:rPr>
        <w:t>C</w:t>
      </w:r>
      <w:r>
        <w:rPr/>
        <w:t>．寒带气候区</w:t>
      </w:r>
    </w:p>
    <w:p>
      <w:pPr>
        <w:pStyle w:val="BodyText"/>
        <w:tabs>
          <w:tab w:pos="6129" w:val="left" w:leader="none"/>
        </w:tabs>
        <w:spacing w:line="325" w:lineRule="exact"/>
        <w:ind w:left="423" w:right="0"/>
        <w:jc w:val="left"/>
        <w:rPr>
          <w:rFonts w:ascii="Times New Roman" w:hAnsi="Times New Roman" w:cs="Times New Roman" w:eastAsia="Times New Roman"/>
        </w:rPr>
      </w:pPr>
      <w:r>
        <w:rPr>
          <w:rFonts w:ascii="Times New Roman" w:hAnsi="Times New Roman" w:cs="Times New Roman" w:eastAsia="Times New Roman"/>
          <w:spacing w:val="-2"/>
        </w:rPr>
        <w:t>D</w:t>
      </w:r>
      <w:r>
        <w:rPr>
          <w:spacing w:val="-2"/>
        </w:rPr>
        <w:t>．高山高原气候区</w:t>
        <w:tab/>
      </w:r>
      <w:r>
        <w:rPr>
          <w:position w:val="-11"/>
        </w:rPr>
        <w:t>图</w:t>
      </w:r>
      <w:r>
        <w:rPr>
          <w:spacing w:val="-52"/>
          <w:position w:val="-11"/>
        </w:rPr>
        <w:t> </w:t>
      </w:r>
      <w:r>
        <w:rPr>
          <w:rFonts w:ascii="Times New Roman" w:hAnsi="Times New Roman" w:cs="Times New Roman" w:eastAsia="Times New Roman"/>
          <w:position w:val="-11"/>
        </w:rPr>
        <w:t>7</w:t>
      </w:r>
      <w:r>
        <w:rPr>
          <w:rFonts w:ascii="Times New Roman" w:hAnsi="Times New Roman" w:cs="Times New Roman" w:eastAsia="Times New Roman"/>
        </w:rPr>
      </w:r>
    </w:p>
    <w:p>
      <w:pPr>
        <w:pStyle w:val="BodyText"/>
        <w:spacing w:line="278" w:lineRule="exact"/>
        <w:ind w:left="423" w:right="0" w:hanging="315"/>
        <w:jc w:val="left"/>
        <w:rPr>
          <w:rFonts w:ascii="宋体" w:hAnsi="宋体" w:cs="宋体" w:eastAsia="宋体"/>
        </w:rPr>
      </w:pPr>
      <w:r>
        <w:rPr>
          <w:rFonts w:ascii="Times New Roman" w:hAnsi="Times New Roman" w:cs="Times New Roman" w:eastAsia="Times New Roman"/>
        </w:rPr>
        <w:t>32. </w:t>
      </w:r>
      <w:r>
        <w:rPr>
          <w:rFonts w:ascii="Times New Roman" w:hAnsi="Times New Roman" w:cs="Times New Roman" w:eastAsia="Times New Roman"/>
          <w:spacing w:val="36"/>
        </w:rPr>
        <w:t> </w:t>
      </w:r>
      <w:r>
        <w:rPr>
          <w:spacing w:val="-12"/>
        </w:rPr>
        <w:t>从船形屋的建造情况看，下列说法不</w:t>
      </w:r>
      <w:r>
        <w:rPr>
          <w:spacing w:val="-12"/>
          <w:position w:val="-7"/>
        </w:rPr>
        <w:t>．</w:t>
      </w:r>
      <w:r>
        <w:rPr>
          <w:spacing w:val="-12"/>
        </w:rPr>
        <w:t>正确的是</w:t>
      </w:r>
      <w:r>
        <w:rPr>
          <w:rFonts w:ascii="宋体" w:hAnsi="宋体" w:cs="宋体" w:eastAsia="宋体"/>
        </w:rPr>
        <w:t> </w:t>
      </w:r>
    </w:p>
    <w:p>
      <w:pPr>
        <w:pStyle w:val="BodyText"/>
        <w:spacing w:line="225" w:lineRule="auto" w:before="6"/>
        <w:ind w:left="423" w:right="3021"/>
        <w:jc w:val="left"/>
      </w:pPr>
      <w:r>
        <w:rPr>
          <w:rFonts w:ascii="Times New Roman" w:hAnsi="Times New Roman" w:cs="Times New Roman" w:eastAsia="Times New Roman"/>
        </w:rPr>
        <w:t>A</w:t>
      </w:r>
      <w:r>
        <w:rPr/>
        <w:t>．反映出自然环境对聚落的影响</w:t>
      </w:r>
      <w:r>
        <w:rPr>
          <w:w w:val="100"/>
        </w:rPr>
        <w:t> </w:t>
      </w:r>
      <w:r>
        <w:rPr>
          <w:rFonts w:ascii="Times New Roman" w:hAnsi="Times New Roman" w:cs="Times New Roman" w:eastAsia="Times New Roman"/>
        </w:rPr>
        <w:t>B</w:t>
      </w:r>
      <w:r>
        <w:rPr/>
        <w:t>．反映出因地制宜的地理学思想</w:t>
      </w:r>
      <w:r>
        <w:rPr>
          <w:w w:val="100"/>
        </w:rPr>
        <w:t> </w:t>
      </w:r>
      <w:r>
        <w:rPr>
          <w:rFonts w:ascii="Times New Roman" w:hAnsi="Times New Roman" w:cs="Times New Roman" w:eastAsia="Times New Roman"/>
          <w:spacing w:val="-2"/>
        </w:rPr>
        <w:t>C</w:t>
      </w:r>
      <w:r>
        <w:rPr>
          <w:spacing w:val="-2"/>
        </w:rPr>
        <w:t>．反映出人类对自然环境的改造作用</w:t>
      </w:r>
      <w:r>
        <w:rPr>
          <w:spacing w:val="-73"/>
        </w:rPr>
        <w:t> </w:t>
      </w:r>
      <w:r>
        <w:rPr>
          <w:spacing w:val="-73"/>
        </w:rPr>
      </w:r>
      <w:r>
        <w:rPr>
          <w:rFonts w:ascii="Times New Roman" w:hAnsi="Times New Roman" w:cs="Times New Roman" w:eastAsia="Times New Roman"/>
        </w:rPr>
        <w:t>D</w:t>
      </w:r>
      <w:r>
        <w:rPr/>
        <w:t>．反映出人类与自然的和谐相处</w:t>
      </w:r>
    </w:p>
    <w:p>
      <w:pPr>
        <w:spacing w:after="0" w:line="225" w:lineRule="auto"/>
        <w:jc w:val="left"/>
        <w:sectPr>
          <w:pgSz w:w="11910" w:h="16840"/>
          <w:pgMar w:header="0" w:footer="999" w:top="1300" w:bottom="1180" w:left="1480" w:right="1460"/>
        </w:sectPr>
      </w:pPr>
    </w:p>
    <w:p>
      <w:pPr>
        <w:pStyle w:val="BodyText"/>
        <w:spacing w:line="225" w:lineRule="auto" w:before="23"/>
        <w:ind w:right="119" w:firstLine="479"/>
        <w:jc w:val="both"/>
        <w:rPr>
          <w:rFonts w:ascii="宋体" w:hAnsi="宋体" w:cs="宋体" w:eastAsia="宋体"/>
        </w:rPr>
      </w:pPr>
      <w:r>
        <w:rPr>
          <w:rFonts w:ascii="Times New Roman" w:hAnsi="Times New Roman" w:cs="Times New Roman" w:eastAsia="Times New Roman"/>
        </w:rPr>
        <w:t>90 </w:t>
      </w:r>
      <w:r>
        <w:rPr>
          <w:rFonts w:ascii="宋体" w:hAnsi="宋体" w:cs="宋体" w:eastAsia="宋体"/>
        </w:rPr>
        <w:t>年代中期以来，美国信息技术产业以年均</w:t>
      </w:r>
      <w:r>
        <w:rPr>
          <w:rFonts w:ascii="宋体" w:hAnsi="宋体" w:cs="宋体" w:eastAsia="宋体"/>
          <w:spacing w:val="32"/>
        </w:rPr>
        <w:t> </w:t>
      </w:r>
      <w:r>
        <w:rPr>
          <w:rFonts w:ascii="Times New Roman" w:hAnsi="Times New Roman" w:cs="Times New Roman" w:eastAsia="Times New Roman"/>
        </w:rPr>
        <w:t>30%</w:t>
      </w:r>
      <w:r>
        <w:rPr>
          <w:rFonts w:ascii="宋体" w:hAnsi="宋体" w:cs="宋体" w:eastAsia="宋体"/>
        </w:rPr>
        <w:t>的速度高速增长，并逐渐成为美国最大</w:t>
      </w:r>
      <w:r>
        <w:rPr>
          <w:rFonts w:ascii="宋体" w:hAnsi="宋体" w:cs="宋体" w:eastAsia="宋体"/>
          <w:w w:val="100"/>
        </w:rPr>
        <w:t> </w:t>
      </w:r>
      <w:r>
        <w:rPr>
          <w:rFonts w:ascii="宋体" w:hAnsi="宋体" w:cs="宋体" w:eastAsia="宋体"/>
          <w:spacing w:val="-5"/>
        </w:rPr>
        <w:t>的支柱产业之一。美国经济增长中有</w:t>
      </w:r>
      <w:r>
        <w:rPr>
          <w:rFonts w:ascii="宋体" w:hAnsi="宋体" w:cs="宋体" w:eastAsia="宋体"/>
          <w:spacing w:val="-38"/>
        </w:rPr>
        <w:t> </w:t>
      </w:r>
      <w:r>
        <w:rPr>
          <w:rFonts w:ascii="Times New Roman" w:hAnsi="Times New Roman" w:cs="Times New Roman" w:eastAsia="Times New Roman"/>
          <w:spacing w:val="-4"/>
        </w:rPr>
        <w:t>27</w:t>
      </w:r>
      <w:r>
        <w:rPr>
          <w:rFonts w:ascii="宋体" w:hAnsi="宋体" w:cs="宋体" w:eastAsia="宋体"/>
          <w:spacing w:val="-4"/>
        </w:rPr>
        <w:t>％归功于高科技通信和信息产业，其产值占</w:t>
      </w:r>
      <w:r>
        <w:rPr>
          <w:rFonts w:ascii="宋体" w:hAnsi="宋体" w:cs="宋体" w:eastAsia="宋体"/>
          <w:spacing w:val="-37"/>
        </w:rPr>
        <w:t> </w:t>
      </w:r>
      <w:r>
        <w:rPr>
          <w:rFonts w:ascii="Times New Roman" w:hAnsi="Times New Roman" w:cs="Times New Roman" w:eastAsia="Times New Roman"/>
        </w:rPr>
        <w:t>GDP</w:t>
      </w:r>
      <w:r>
        <w:rPr>
          <w:rFonts w:ascii="Times New Roman" w:hAnsi="Times New Roman" w:cs="Times New Roman" w:eastAsia="Times New Roman"/>
          <w:spacing w:val="15"/>
        </w:rPr>
        <w:t> </w:t>
      </w:r>
      <w:r>
        <w:rPr>
          <w:rFonts w:ascii="宋体" w:hAnsi="宋体" w:cs="宋体" w:eastAsia="宋体"/>
        </w:rPr>
        <w:t>的</w:t>
      </w:r>
      <w:r>
        <w:rPr>
          <w:rFonts w:ascii="宋体" w:hAnsi="宋体" w:cs="宋体" w:eastAsia="宋体"/>
          <w:spacing w:val="-41"/>
        </w:rPr>
        <w:t> </w:t>
      </w:r>
      <w:r>
        <w:rPr>
          <w:rFonts w:ascii="Times New Roman" w:hAnsi="Times New Roman" w:cs="Times New Roman" w:eastAsia="Times New Roman"/>
        </w:rPr>
        <w:t>75</w:t>
      </w:r>
      <w:r>
        <w:rPr>
          <w:rFonts w:ascii="宋体" w:hAnsi="宋体" w:cs="宋体" w:eastAsia="宋体"/>
        </w:rPr>
        <w:t>％</w:t>
      </w:r>
      <w:r>
        <w:rPr>
          <w:rFonts w:ascii="宋体" w:hAnsi="宋体" w:cs="宋体" w:eastAsia="宋体"/>
          <w:spacing w:val="-99"/>
        </w:rPr>
        <w:t> </w:t>
      </w:r>
      <w:r>
        <w:rPr>
          <w:rFonts w:ascii="宋体" w:hAnsi="宋体" w:cs="宋体" w:eastAsia="宋体"/>
          <w:spacing w:val="-3"/>
        </w:rPr>
        <w:t>以上，而传统支柱产业建筑业只占</w:t>
      </w:r>
      <w:r>
        <w:rPr>
          <w:rFonts w:ascii="宋体" w:hAnsi="宋体" w:cs="宋体" w:eastAsia="宋体"/>
          <w:spacing w:val="-29"/>
        </w:rPr>
        <w:t> </w:t>
      </w:r>
      <w:r>
        <w:rPr>
          <w:rFonts w:ascii="Times New Roman" w:hAnsi="Times New Roman" w:cs="Times New Roman" w:eastAsia="Times New Roman"/>
          <w:spacing w:val="-4"/>
        </w:rPr>
        <w:t>14</w:t>
      </w:r>
      <w:r>
        <w:rPr>
          <w:rFonts w:ascii="宋体" w:hAnsi="宋体" w:cs="宋体" w:eastAsia="宋体"/>
          <w:spacing w:val="-4"/>
        </w:rPr>
        <w:t>％，汽车工业仅占</w:t>
      </w:r>
      <w:r>
        <w:rPr>
          <w:rFonts w:ascii="宋体" w:hAnsi="宋体" w:cs="宋体" w:eastAsia="宋体"/>
          <w:spacing w:val="-29"/>
        </w:rPr>
        <w:t> </w:t>
      </w:r>
      <w:r>
        <w:rPr>
          <w:rFonts w:ascii="Times New Roman" w:hAnsi="Times New Roman" w:cs="Times New Roman" w:eastAsia="Times New Roman"/>
          <w:spacing w:val="-4"/>
        </w:rPr>
        <w:t>4</w:t>
      </w:r>
      <w:r>
        <w:rPr>
          <w:rFonts w:ascii="宋体" w:hAnsi="宋体" w:cs="宋体" w:eastAsia="宋体"/>
          <w:spacing w:val="-4"/>
        </w:rPr>
        <w:t>％。在美国的出口产品中，</w:t>
      </w:r>
      <w:r>
        <w:rPr>
          <w:rFonts w:ascii="Times New Roman" w:hAnsi="Times New Roman" w:cs="Times New Roman" w:eastAsia="Times New Roman"/>
          <w:spacing w:val="-4"/>
        </w:rPr>
        <w:t>40</w:t>
      </w:r>
      <w:r>
        <w:rPr>
          <w:rFonts w:ascii="宋体" w:hAnsi="宋体" w:cs="宋体" w:eastAsia="宋体"/>
          <w:spacing w:val="-4"/>
        </w:rPr>
        <w:t>％以上是</w:t>
      </w:r>
      <w:r>
        <w:rPr>
          <w:rFonts w:ascii="宋体" w:hAnsi="宋体" w:cs="宋体" w:eastAsia="宋体"/>
          <w:spacing w:val="-94"/>
        </w:rPr>
        <w:t> </w:t>
      </w:r>
      <w:r>
        <w:rPr>
          <w:rFonts w:ascii="宋体" w:hAnsi="宋体" w:cs="宋体" w:eastAsia="宋体"/>
          <w:spacing w:val="-94"/>
        </w:rPr>
      </w:r>
      <w:r>
        <w:rPr>
          <w:rFonts w:ascii="宋体" w:hAnsi="宋体" w:cs="宋体" w:eastAsia="宋体"/>
          <w:spacing w:val="-5"/>
        </w:rPr>
        <w:t>电子计算机、半导体、航空、通讯设备等具有高附加值的高科技产品。结合“图 </w:t>
      </w:r>
      <w:r>
        <w:rPr>
          <w:rFonts w:ascii="Times New Roman" w:hAnsi="Times New Roman" w:cs="Times New Roman" w:eastAsia="Times New Roman"/>
        </w:rPr>
        <w:t>8</w:t>
      </w:r>
      <w:r>
        <w:rPr>
          <w:rFonts w:ascii="Times New Roman" w:hAnsi="Times New Roman" w:cs="Times New Roman" w:eastAsia="Times New Roman"/>
          <w:spacing w:val="28"/>
        </w:rPr>
        <w:t> </w:t>
      </w:r>
      <w:r>
        <w:rPr>
          <w:rFonts w:ascii="宋体" w:hAnsi="宋体" w:cs="宋体" w:eastAsia="宋体"/>
        </w:rPr>
        <w:t>发达国家与发</w:t>
      </w:r>
    </w:p>
    <w:p>
      <w:pPr>
        <w:pStyle w:val="BodyText"/>
        <w:spacing w:line="274" w:lineRule="exact"/>
        <w:ind w:right="0"/>
        <w:jc w:val="left"/>
        <w:rPr>
          <w:rFonts w:ascii="宋体" w:hAnsi="宋体" w:cs="宋体" w:eastAsia="宋体"/>
        </w:rPr>
      </w:pPr>
      <w:r>
        <w:rPr/>
        <w:pict>
          <v:group style="position:absolute;margin-left:293.125pt;margin-top:11.050039pt;width:209.85pt;height:153.2pt;mso-position-horizontal-relative:page;mso-position-vertical-relative:paragraph;z-index:1960" coordorigin="5863,221" coordsize="4197,3064">
            <v:group style="position:absolute;left:5870;top:258;width:2675;height:2820" coordorigin="5870,258" coordsize="2675,2820">
              <v:shape style="position:absolute;left:5870;top:258;width:2675;height:2820" coordorigin="5870,258" coordsize="2675,2820" path="m7208,258l7098,262,6991,276,6886,298,6785,329,6687,368,6593,415,6503,469,6418,530,6337,597,6262,670,6192,750,6128,835,6070,925,6019,1019,5975,1119,5938,1222,5909,1329,5888,1439,5874,1552,5870,1668,5874,1783,5888,1896,5909,2006,5938,2113,5975,2216,6019,2316,6070,2410,6128,2500,6192,2585,6262,2665,6337,2738,6418,2805,6503,2866,6593,2920,6687,2967,6785,3006,6886,3037,6991,3059,7098,3073,7208,3078,7317,3073,7425,3059,7529,3037,7630,3006,7728,2967,7822,2920,7912,2866,7997,2805,8078,2738,8153,2665,8223,2585,8287,2500,8345,2410,8396,2316,8440,2216,8477,2113,8506,2006,8527,1896,8541,1783,8545,1668,8541,1552,8527,1439,8506,1329,8477,1222,8440,1119,8396,1019,8345,925,8287,835,8223,750,8153,670,8078,597,7997,530,7912,469,7822,415,7728,368,7630,329,7529,298,7425,276,7317,262,7208,258xe" filled="false" stroked="true" strokeweight=".75pt" strokecolor="#000000">
                <v:path arrowok="t"/>
              </v:shape>
            </v:group>
            <v:group style="position:absolute;left:7366;top:229;width:2675;height:2943" coordorigin="7366,229" coordsize="2675,2943">
              <v:shape style="position:absolute;left:7366;top:229;width:2675;height:2943" coordorigin="7366,229" coordsize="2675,2943" path="m8704,229l8594,233,8487,248,8382,271,8281,304,8183,344,8089,393,7999,449,7914,512,7833,583,7758,659,7688,742,7624,831,7566,925,7515,1024,7471,1127,7434,1235,7405,1346,7384,1461,7370,1579,7366,1700,7370,1821,7384,1939,7405,2054,7434,2165,7471,2273,7515,2376,7566,2475,7624,2569,7688,2658,7758,2741,7833,2817,7914,2888,7999,2951,8089,3007,8183,3056,8281,3096,8382,3129,8487,3152,8594,3167,8704,3172,8813,3167,8921,3152,9025,3129,9126,3096,9224,3056,9318,3007,9408,2951,9493,2888,9574,2817,9649,2741,9719,2658,9783,2569,9841,2475,9892,2376,9936,2273,9973,2165,10002,2054,10023,1939,10037,1821,10041,1700,10037,1579,10023,1461,10002,1346,9973,1235,9936,1127,9892,1024,9841,925,9783,831,9719,742,9649,659,9574,583,9493,512,9408,449,9318,393,9224,344,9126,304,9025,271,8921,248,8813,233,8704,229xe" filled="false" stroked="true" strokeweight=".75pt" strokecolor="#000000">
                <v:path arrowok="t"/>
              </v:shape>
            </v:group>
            <v:group style="position:absolute;left:6648;top:229;width:2690;height:2580" coordorigin="6648,229" coordsize="2690,2580">
              <v:shape style="position:absolute;left:6648;top:229;width:2690;height:2580" coordorigin="6648,229" coordsize="2690,2580" path="m6648,2809l9338,2809,9338,229,6648,229,6648,2809xe" filled="true" fillcolor="#ffffff" stroked="false">
                <v:path arrowok="t"/>
                <v:fill type="solid"/>
              </v:shape>
            </v:group>
            <v:group style="position:absolute;left:6648;top:3056;width:2690;height:189" coordorigin="6648,3056" coordsize="2690,189">
              <v:shape style="position:absolute;left:6648;top:3056;width:2690;height:189" coordorigin="6648,3056" coordsize="2690,189" path="m6648,3245l9338,3245,9338,3056,6648,3056,6648,3245xe" filled="true" fillcolor="#ffffff" stroked="false">
                <v:path arrowok="t"/>
                <v:fill type="solid"/>
              </v:shape>
            </v:group>
            <v:group style="position:absolute;left:6071;top:2809;width:3722;height:247" coordorigin="6071,2809" coordsize="3722,247">
              <v:shape style="position:absolute;left:6071;top:2809;width:3722;height:247" coordorigin="6071,2809" coordsize="3722,247" path="m6071,3056l9793,3056,9793,2809,6071,2809,6071,3056xe" filled="true" fillcolor="#ffffff" stroked="false">
                <v:path arrowok="t"/>
                <v:fill type="solid"/>
              </v:shape>
              <v:shape style="position:absolute;left:6053;top:430;width:2316;height:1994" type="#_x0000_t75" stroked="false">
                <v:imagedata r:id="rId25" o:title=""/>
              </v:shape>
            </v:group>
            <v:group style="position:absolute;left:9458;top:776;width:72;height:52" coordorigin="9458,776" coordsize="72,52">
              <v:shape style="position:absolute;left:9458;top:776;width:72;height:52" coordorigin="9458,776" coordsize="72,52" path="m9463,776l9459,801,9458,817,9462,825,9471,827,9487,825,9509,822,9530,813,9530,805,9471,776,9463,776xe" filled="true" fillcolor="#808080" stroked="false">
                <v:path arrowok="t"/>
                <v:fill type="solid"/>
              </v:shape>
            </v:group>
            <v:group style="position:absolute;left:9458;top:776;width:72;height:52" coordorigin="9458,776" coordsize="72,52">
              <v:shape style="position:absolute;left:9458;top:776;width:72;height:52" coordorigin="9458,776" coordsize="72,52" path="m9463,776l9459,801,9458,817,9462,825,9471,827,9487,825,9509,822,9530,813,9530,805,9471,776,9463,776xe" filled="false" stroked="true" strokeweight="1pt" strokecolor="#000000">
                <v:path arrowok="t"/>
              </v:shape>
            </v:group>
            <v:group style="position:absolute;left:9400;top:1276;width:49;height:33" coordorigin="9400,1276" coordsize="49,33">
              <v:shape style="position:absolute;left:9400;top:1276;width:49;height:33" coordorigin="9400,1276" coordsize="49,33" path="m9434,1278l9418,1281,9400,1292,9400,1309,9410,1307,9416,1309,9422,1304,9429,1302,9434,1296,9449,1276,9442,1278,9434,1278xe" filled="false" stroked="true" strokeweight="1pt" strokecolor="#000000">
                <v:path arrowok="t"/>
              </v:shape>
            </v:group>
            <v:group style="position:absolute;left:9455;top:1294;width:80;height:46" coordorigin="9455,1294" coordsize="80,46">
              <v:shape style="position:absolute;left:9455;top:1294;width:80;height:46" coordorigin="9455,1294" coordsize="80,46" path="m9515,1302l9498,1297,9478,1294,9460,1296,9455,1309,9466,1319,9483,1332,9499,1338,9511,1338,9520,1339,9526,1333,9535,1320,9528,1311,9513,1305,9501,1303,9492,1300,9509,1302,9515,1302xe" filled="false" stroked="true" strokeweight="1pt" strokecolor="#000000">
                <v:path arrowok="t"/>
              </v:shape>
            </v:group>
            <v:group style="position:absolute;left:9543;top:1334;width:47;height:32" coordorigin="9543,1334" coordsize="47,32">
              <v:shape style="position:absolute;left:9543;top:1334;width:47;height:32" coordorigin="9543,1334" coordsize="47,32" path="m9584,1334l9566,1338,9544,1349,9543,1360,9555,1361,9560,1365,9582,1361,9589,1359,9588,1355,9585,1344,9584,1334xe" filled="false" stroked="true" strokeweight="1pt" strokecolor="#000000">
                <v:path arrowok="t"/>
              </v:shape>
            </v:group>
            <v:group style="position:absolute;left:9619;top:1344;width:23;height:25" coordorigin="9619,1344" coordsize="23,25">
              <v:shape style="position:absolute;left:9619;top:1344;width:23;height:25" coordorigin="9619,1344" coordsize="23,25" path="m9637,1346l9631,1348,9619,1345,9619,1352,9619,1360,9630,1369,9637,1365,9642,1362,9631,1353,9631,1346,9631,1344,9635,1346,9637,1346xe" filled="false" stroked="true" strokeweight="1pt" strokecolor="#000000">
                <v:path arrowok="t"/>
              </v:shape>
            </v:group>
            <v:group style="position:absolute;left:9659;top:1375;width:23;height:25" coordorigin="9659,1375" coordsize="23,25">
              <v:shape style="position:absolute;left:9659;top:1375;width:23;height:25" coordorigin="9659,1375" coordsize="23,25" path="m9677,1377l9671,1379,9659,1376,9659,1383,9659,1391,9670,1400,9677,1396,9682,1393,9671,1384,9671,1377,9671,1375,9675,1377,9677,1377xe" filled="false" stroked="true" strokeweight="1pt" strokecolor="#000000">
                <v:path arrowok="t"/>
              </v:shape>
            </v:group>
            <v:group style="position:absolute;left:9682;top:1401;width:23;height:24" coordorigin="9682,1401" coordsize="23,24">
              <v:shape style="position:absolute;left:9682;top:1401;width:23;height:24" coordorigin="9682,1401" coordsize="23,24" path="m9700,1403l9694,1405,9682,1402,9682,1409,9682,1416,9693,1425,9700,1421,9705,1418,9694,1409,9694,1403,9694,1401,9698,1403,9700,1403xe" filled="false" stroked="true" strokeweight="1pt" strokecolor="#000000">
                <v:path arrowok="t"/>
              </v:shape>
            </v:group>
            <v:group style="position:absolute;left:9694;top:1438;width:23;height:25" coordorigin="9694,1438" coordsize="23,25">
              <v:shape style="position:absolute;left:9694;top:1438;width:23;height:25" coordorigin="9694,1438" coordsize="23,25" path="m9712,1440l9706,1442,9694,1439,9694,1446,9694,1454,9705,1463,9712,1459,9717,1456,9706,1447,9706,1440,9706,1438,9710,1440,9712,1440xe" filled="false" stroked="true" strokeweight="1pt" strokecolor="#000000">
                <v:path arrowok="t"/>
              </v:shape>
            </v:group>
            <v:group style="position:absolute;left:9694;top:1457;width:23;height:24" coordorigin="9694,1457" coordsize="23,24">
              <v:shape style="position:absolute;left:9694;top:1457;width:23;height:24" coordorigin="9694,1457" coordsize="23,24" path="m9712,1459l9706,1461,9694,1458,9694,1465,9694,1472,9705,1481,9712,1477,9717,1474,9706,1465,9706,1459,9706,1457,9710,1459,9712,1459xe" filled="false" stroked="true" strokeweight="1pt" strokecolor="#000000">
                <v:path arrowok="t"/>
              </v:shape>
              <v:shape style="position:absolute;left:8651;top:383;width:799;height:245" type="#_x0000_t75" stroked="false">
                <v:imagedata r:id="rId26" o:title=""/>
              </v:shape>
            </v:group>
            <v:group style="position:absolute;left:9267;top:2681;width:49;height:33" coordorigin="9267,2681" coordsize="49,33">
              <v:shape style="position:absolute;left:9267;top:2681;width:49;height:33" coordorigin="9267,2681" coordsize="49,33" path="m9301,2683l9285,2686,9267,2697,9267,2714,9277,2712,9283,2714,9289,2709,9296,2707,9301,2701,9316,2681,9309,2683,9301,2683xe" filled="false" stroked="true" strokeweight="1pt" strokecolor="#000000">
                <v:path arrowok="t"/>
              </v:shape>
            </v:group>
            <v:group style="position:absolute;left:8609;top:1394;width:49;height:34" coordorigin="8609,1394" coordsize="49,34">
              <v:shape style="position:absolute;left:8609;top:1394;width:49;height:34" coordorigin="8609,1394" coordsize="49,34" path="m8642,1396l8626,1399,8609,1410,8609,1428,8619,1425,8625,1428,8630,1423,8638,1421,8642,1415,8657,1394,8651,1396,8642,1396xe" filled="false" stroked="true" strokeweight="1pt" strokecolor="#000000">
                <v:path arrowok="t"/>
              </v:shape>
            </v:group>
            <v:group style="position:absolute;left:8601;top:1363;width:23;height:24" coordorigin="8601,1363" coordsize="23,24">
              <v:shape style="position:absolute;left:8601;top:1363;width:23;height:24" coordorigin="8601,1363" coordsize="23,24" path="m8619,1365l8613,1367,8601,1364,8601,1371,8601,1378,8612,1387,8619,1383,8624,1380,8613,1371,8613,1365,8613,1363,8617,1365,8619,1365xe" filled="false" stroked="true" strokeweight="1pt" strokecolor="#000000">
                <v:path arrowok="t"/>
              </v:shape>
            </v:group>
            <v:group style="position:absolute;left:9382;top:2668;width:22;height:24" coordorigin="9382,2668" coordsize="22,24">
              <v:shape style="position:absolute;left:9382;top:2668;width:22;height:24" coordorigin="9382,2668" coordsize="22,24" path="m9399,2670l9393,2672,9382,2669,9382,2676,9382,2683,9393,2692,9399,2688,9404,2685,9393,2676,9393,2670,9393,2668,9397,2670,9399,2670xe" filled="false" stroked="true" strokeweight="1pt" strokecolor="#000000">
                <v:path arrowok="t"/>
              </v:shape>
              <v:shape style="position:absolute;left:6902;top:888;width:87;height:176" type="#_x0000_t75" stroked="false">
                <v:imagedata r:id="rId27" o:title=""/>
              </v:shape>
              <v:shape style="position:absolute;left:6050;top:435;width:3408;height:1791" type="#_x0000_t75" stroked="false">
                <v:imagedata r:id="rId28" o:title=""/>
              </v:shape>
            </v:group>
            <v:group style="position:absolute;left:8844;top:866;width:601;height:82" coordorigin="8844,866" coordsize="601,82">
              <v:shape style="position:absolute;left:8844;top:866;width:601;height:82" coordorigin="8844,866" coordsize="601,82" path="m8844,938l8915,910,8972,907,8993,907,9056,896,9094,883,9104,879,9116,875,9136,879,9155,884,9174,888,9193,893,9213,897,9239,903,9257,908,9276,921,9291,935,9305,947,9316,929,9322,920,9325,918,9327,918,9331,919,9338,917,9361,902,9378,890,9383,881,9381,871,9387,869,9395,866,9403,873,9410,875,9422,879,9445,888e" filled="false" stroked="true" strokeweight=".75pt" strokecolor="#000000">
                <v:path arrowok="t"/>
                <v:stroke dashstyle="dash"/>
              </v:shape>
            </v:group>
            <v:group style="position:absolute;left:9012;top:1171;width:242;height:94" coordorigin="9012,1171" coordsize="242,94">
              <v:shape style="position:absolute;left:9012;top:1171;width:242;height:94" coordorigin="9012,1171" coordsize="242,94" path="m9012,1171l9024,1173,9035,1174,9047,1177,9058,1180,9081,1189,9101,1183,9117,1179,9136,1182,9151,1201,9165,1211,9183,1218,9202,1225,9209,1228,9214,1233,9219,1239,9220,1247,9225,1252,9233,1259,9245,1260,9254,1265e" filled="false" stroked="true" strokeweight=".75pt" strokecolor="#000000">
                <v:path arrowok="t"/>
                <v:stroke dashstyle="dash"/>
              </v:shape>
            </v:group>
            <v:group style="position:absolute;left:9359;top:1405;width:22;height:61" coordorigin="9359,1405" coordsize="22,61">
              <v:shape style="position:absolute;left:9359;top:1405;width:22;height:61" coordorigin="9359,1405" coordsize="22,61" path="m9359,1466l9363,1445,9369,1421,9380,1405e" filled="false" stroked="true" strokeweight=".75pt" strokecolor="#000000">
                <v:path arrowok="t"/>
                <v:stroke dashstyle="dash"/>
              </v:shape>
            </v:group>
            <v:group style="position:absolute;left:9595;top:1516;width:142;height:188" coordorigin="9595,1516" coordsize="142,188">
              <v:shape style="position:absolute;left:9595;top:1516;width:142;height:188" coordorigin="9595,1516" coordsize="142,188" path="m9601,1516l9596,1534,9595,1554,9596,1574,9603,1592,9617,1608,9625,1607,9630,1610,9636,1613,9642,1618,9647,1622,9653,1641,9659,1660,9665,1679,9672,1704,9682,1702,9688,1704,9692,1697,9698,1692,9700,1685,9701,1678,9693,1673,9694,1666,9697,1646,9709,1646,9723,1641,9731,1628,9735,1621,9737,1615,9736,1608,9735,1595,9734,1573e" filled="false" stroked="true" strokeweight=".75pt" strokecolor="#000000">
                <v:path arrowok="t"/>
                <v:stroke dashstyle="dash"/>
              </v:shape>
            </v:group>
            <v:group style="position:absolute;left:9396;top:1441;width:55;height:45" coordorigin="9396,1441" coordsize="55,45">
              <v:shape style="position:absolute;left:9396;top:1441;width:55;height:45" coordorigin="9396,1441" coordsize="55,45" path="m9404,1441l9399,1456,9396,1477,9417,1485,9434,1481,9443,1472,9451,1459e" filled="false" stroked="true" strokeweight=".75pt" strokecolor="#000000">
                <v:path arrowok="t"/>
                <v:stroke dashstyle="dash"/>
              </v:shape>
            </v:group>
            <v:group style="position:absolute;left:9729;top:1626;width:47;height:82" coordorigin="9729,1626" coordsize="47,82">
              <v:shape style="position:absolute;left:9729;top:1626;width:47;height:82" coordorigin="9729,1626" coordsize="47,82" path="m9729,1641l9735,1665,9740,1682,9747,1695,9760,1708,9767,1704,9774,1699,9775,1692,9776,1683,9770,1675,9769,1666,9769,1646,9769,1626e" filled="false" stroked="true" strokeweight=".75pt" strokecolor="#000000">
                <v:path arrowok="t"/>
                <v:stroke dashstyle="dash"/>
              </v:shape>
            </v:group>
            <v:group style="position:absolute;left:9457;top:1516;width:17;height:19" coordorigin="9457,1516" coordsize="17,19">
              <v:shape style="position:absolute;left:9457;top:1516;width:17;height:19" coordorigin="9457,1516" coordsize="17,19" path="m9457,1535l9463,1528,9474,1516,9463,1528,9457,1535xe" filled="false" stroked="true" strokeweight=".75pt" strokecolor="#000000">
                <v:path arrowok="t"/>
                <v:stroke dashstyle="dash"/>
              </v:shape>
            </v:group>
            <v:group style="position:absolute;left:9775;top:1644;width:29;height:41" coordorigin="9775,1644" coordsize="29,41">
              <v:shape style="position:absolute;left:9775;top:1644;width:29;height:41" coordorigin="9775,1644" coordsize="29,41" path="m9775,1679l9792,1684,9801,1685,9803,1680,9802,1667,9799,1644e" filled="false" stroked="true" strokeweight=".75pt" strokecolor="#000000">
                <v:path arrowok="t"/>
                <v:stroke dashstyle="dash"/>
              </v:shape>
            </v:group>
            <v:group style="position:absolute;left:9486;top:1541;width:7;height:34" coordorigin="9486,1541" coordsize="7,34">
              <v:shape style="position:absolute;left:9486;top:1541;width:7;height:34" coordorigin="9486,1541" coordsize="7,34" path="m9492,1541l9487,1555,9486,1562,9486,1574e" filled="false" stroked="true" strokeweight=".75pt" strokecolor="#000000">
                <v:path arrowok="t"/>
                <v:stroke dashstyle="dash"/>
              </v:shape>
            </v:group>
            <v:group style="position:absolute;left:9804;top:1660;width:31;height:34" coordorigin="9804,1660" coordsize="31,34">
              <v:shape style="position:absolute;left:9804;top:1660;width:31;height:34" coordorigin="9804,1660" coordsize="31,34" path="m9804,1685l9810,1687,9815,1694,9821,1691,9835,1685,9833,1671,9833,1660e" filled="false" stroked="true" strokeweight=".75pt" strokecolor="#000000">
                <v:path arrowok="t"/>
                <v:stroke dashstyle="dash"/>
              </v:shape>
            </v:group>
            <v:group style="position:absolute;left:9509;top:1704;width:69;height:113" coordorigin="9509,1704" coordsize="69,113">
              <v:shape style="position:absolute;left:9509;top:1704;width:69;height:113" coordorigin="9509,1704" coordsize="69,113" path="m9520,1704l9540,1704,9559,1706,9574,1728,9578,1746,9568,1764,9558,1781,9551,1792,9550,1802,9543,1804,9532,1808,9509,1817e" filled="false" stroked="true" strokeweight=".75pt" strokecolor="#000000">
                <v:path arrowok="t"/>
                <v:stroke dashstyle="dash"/>
              </v:shape>
            </v:group>
            <v:group style="position:absolute;left:9590;top:1704;width:75;height:107" coordorigin="9590,1704" coordsize="75,107">
              <v:shape style="position:absolute;left:9590;top:1704;width:75;height:107" coordorigin="9590,1704" coordsize="75,107" path="m9590,1741l9592,1752,9590,1764,9596,1773,9599,1778,9608,1776,9613,1779,9619,1782,9625,1788,9630,1792,9632,1798,9630,1811,9636,1811,9642,1811,9642,1798,9642,1792,9640,1771,9636,1752,9632,1729,9632,1720,9636,1716,9642,1711,9652,1713,9659,1710,9662,1709,9663,1706,9665,1704e" filled="false" stroked="true" strokeweight=".75pt" strokecolor="#000000">
                <v:path arrowok="t"/>
                <v:stroke dashstyle="dash"/>
              </v:shape>
            </v:group>
            <v:group style="position:absolute;left:9578;top:1798;width:114;height:589" coordorigin="9578,1798" coordsize="114,589">
              <v:shape style="position:absolute;left:9578;top:1798;width:114;height:589" coordorigin="9578,1798" coordsize="114,589" path="m9618,1798l9605,1812,9593,1828,9584,1854,9578,1871,9581,1898,9584,1917,9590,1932,9601,1945,9622,1944,9639,1938,9647,1942,9651,1955,9652,1969,9659,1980,9663,1986,9668,1992,9671,1999,9676,2011,9678,2024,9682,2036,9684,2043,9688,2055,9690,2074,9691,2094,9692,2114,9692,2134,9691,2155,9688,2216,9679,2298,9665,2314,9640,2328,9623,2340,9620,2350,9620,2358,9624,2363,9634,2376,9640,2382,9643,2383,9643,2381,9642,2377,9641,2374,9641,2374,9643,2377,9647,2386e" filled="false" stroked="true" strokeweight=".75pt" strokecolor="#000000">
                <v:path arrowok="t"/>
                <v:stroke dashstyle="dash"/>
              </v:shape>
            </v:group>
            <v:group style="position:absolute;left:9561;top:1949;width:58;height:163" coordorigin="9561,1949" coordsize="58,163">
              <v:shape style="position:absolute;left:9561;top:1949;width:58;height:163" coordorigin="9561,1949" coordsize="58,163" path="m9613,1949l9615,1955,9619,1961,9619,1967,9606,2029,9578,2084,9561,2112e" filled="false" stroked="true" strokeweight=".75pt" strokecolor="#000000">
                <v:path arrowok="t"/>
                <v:stroke dashstyle="dash"/>
              </v:shape>
            </v:group>
            <v:group style="position:absolute;left:9294;top:2093;width:284;height:566" coordorigin="9294,2093" coordsize="284,566">
              <v:shape style="position:absolute;left:9294;top:2093;width:284;height:566" coordorigin="9294,2093" coordsize="284,566" path="m9578,2093l9573,2112,9569,2131,9567,2147,9560,2214,9527,2283,9487,2351,9479,2355,9474,2362,9431,2430,9411,2464,9401,2482,9390,2500,9390,2507,9387,2513,9361,2568,9324,2615,9309,2637,9302,2648,9298,2653,9294,2658e" filled="false" stroked="true" strokeweight=".75pt" strokecolor="#000000">
                <v:path arrowok="t"/>
                <v:stroke dashstyle="dash"/>
              </v:shape>
            </v:group>
            <v:group style="position:absolute;left:9578;top:2137;width:101;height:37" coordorigin="9578,2137" coordsize="101,37">
              <v:shape style="position:absolute;left:9578;top:2137;width:101;height:37" coordorigin="9578,2137" coordsize="101,37" path="m9578,2155l9595,2168,9609,2173,9629,2168,9643,2148,9657,2139,9679,2137e" filled="false" stroked="true" strokeweight=".75pt" strokecolor="#000000">
                <v:path arrowok="t"/>
                <v:stroke dashstyle="dash"/>
              </v:shape>
            </v:group>
            <v:group style="position:absolute;left:9617;top:2162;width:54;height:129" coordorigin="9617,2162" coordsize="54,129">
              <v:shape style="position:absolute;left:9617;top:2162;width:54;height:129" coordorigin="9617,2162" coordsize="54,129" path="m9636,2162l9634,2168,9633,2175,9630,2180,9627,2187,9617,2192,9619,2199,9620,2207,9630,2208,9636,2212,9640,2218,9646,2223,9647,2231,9644,2248,9637,2271,9660,2279,9669,2283,9671,2290e" filled="false" stroked="true" strokeweight=".75pt" strokecolor="#000000">
                <v:path arrowok="t"/>
                <v:stroke dashstyle="dash"/>
              </v:shape>
            </v:group>
            <v:group style="position:absolute;left:6012;top:1171;width:3948;height:191" coordorigin="6012,1171" coordsize="3948,191">
              <v:shape style="position:absolute;left:6012;top:1171;width:3948;height:191" coordorigin="6012,1171" coordsize="3948,191" path="m6012,1171l6081,1181,6153,1192,6232,1204,6299,1213,6347,1220,6370,1223,6437,1233,6483,1240,6506,1243,6580,1254,6659,1265,6748,1275,6814,1283,6885,1290,6923,1293,6964,1297,7048,1305,7139,1313,7234,1322,7332,1330,7434,1338,7537,1345,7642,1351,7746,1355,7850,1359,7954,1360,8062,1361,8116,1360,8226,1360,8337,1358,8449,1355,8561,1351,8672,1347,8782,1342,8890,1336,8995,1330,9100,1323,9203,1314,9306,1305,9408,1295,9509,1285,9610,1274,9710,1263,9810,1251,9910,1239,9960,1233e" filled="false" stroked="true" strokeweight=".75pt" strokecolor="#000000">
                <v:path arrowok="t"/>
                <v:stroke dashstyle="dash"/>
              </v:shape>
            </v:group>
            <v:group style="position:absolute;left:5902;top:1679;width:4150;height:32" coordorigin="5902,1679" coordsize="4150,32">
              <v:shape style="position:absolute;left:5902;top:1679;width:4150;height:32" coordorigin="5902,1679" coordsize="4150,32" path="m5902,1679l10052,1711e" filled="false" stroked="true" strokeweight=".75pt" strokecolor="#000000">
                <v:path arrowok="t"/>
              </v:shape>
            </v:group>
            <v:group style="position:absolute;left:6000;top:2058;width:3948;height:198" coordorigin="6000,2058" coordsize="3948,198">
              <v:shape style="position:absolute;left:6000;top:2058;width:3948;height:198" coordorigin="6000,2058" coordsize="3948,198" path="m6000,2199l6060,2191,6121,2183,6184,2174,6251,2166,6323,2157,6401,2149,6457,2143,6486,2140,6516,2136,6546,2133,6576,2130,6608,2126,6639,2123,6705,2116,6772,2109,6843,2102,6915,2096,6991,2090,7069,2084,7151,2080,7235,2076,7324,2072,7416,2068,7511,2065,7608,2062,7707,2060,7808,2058,7908,2058,7959,2058,8060,2060,8161,2063,8265,2067,8371,2072,8480,2079,8589,2086,8698,2094,8805,2103,8910,2112,9012,2122,9109,2131,9201,2141,9290,2152,9375,2162,9457,2174,9537,2186,9614,2198,9690,2210,9765,2223,9838,2236,9912,2249,9948,2256e" filled="false" stroked="true" strokeweight=".75pt" strokecolor="#000000">
                <v:path arrowok="t"/>
                <v:stroke dashstyle="dash"/>
              </v:shape>
            </v:group>
            <v:group style="position:absolute;left:7155;top:2715;width:1535;height:92" coordorigin="7155,2715" coordsize="1535,92">
              <v:shape style="position:absolute;left:7155;top:2715;width:1535;height:92" coordorigin="7155,2715" coordsize="1535,92" path="m7155,2795l7219,2777,7296,2760,7363,2750,7423,2742,7486,2734,7550,2727,7615,2721,7681,2717,7747,2715,7769,2715,7791,2715,7859,2717,7929,2721,8002,2726,8074,2733,8146,2740,8217,2747,8240,2749,8309,2756,8377,2764,8445,2773,8512,2782,8579,2791,8646,2800,8668,2803,8690,2807e" filled="false" stroked="true" strokeweight=".75pt" strokecolor="#000000">
                <v:path arrowok="t"/>
                <v:stroke dashstyle="dash"/>
              </v:shape>
            </v:group>
            <v:group style="position:absolute;left:8376;top:526;width:1613;height:2143" coordorigin="8376,526" coordsize="1613,2143">
              <v:shape style="position:absolute;left:8376;top:526;width:1613;height:2143" coordorigin="8376,526" coordsize="1613,2143" path="m8584,594l8564,595,8545,596,8525,597,8505,597,8485,596,8466,596,8389,618,8379,645,8385,660,8388,679,8379,681,8376,688,8380,705,8397,711,8400,731,8395,748,8389,766,8407,774,8427,779,8441,784,8445,791,8451,794,8459,798,8467,799,8475,801,8464,818,8454,835,8448,845,8427,850,8434,851,8454,851,8473,847,8490,838,8493,831,8498,826,8503,820,8512,820,8515,813,8522,796,8523,787,8522,783,8521,782,8524,780,8535,777,8542,769,8543,759,8550,757,8567,761,8587,768,8608,771,8628,773,8647,775,8668,783,8686,791,8702,799,8714,818,8721,831,8730,842,8754,842,8768,846,8778,855,8791,868,8807,881,8823,892,8833,899,8844,907,8839,909,8827,907,8827,914,8827,921,8840,920,8877,979,8890,1017,8897,1039,8904,1056,8911,1071,8922,1089,8929,1101,8927,1109,8931,1114,8935,1120,8943,1123,8949,1127,8957,1140,8961,1147,8965,1151,8973,1156,8988,1166,9001,1175,9012,1183,9016,1190,9019,1197,9024,1202,9029,1208,9037,1209,9041,1215,9045,1220,9044,1228,9047,1234,9057,1251,9070,1261,9084,1279,9097,1294,9111,1306,9110,1286,9105,1266,9094,1248,9074,1235,9066,1227,9063,1221,9058,1215,9046,1201,9041,1196,9048,1198,9060,1211,9067,1218,9071,1221,9073,1222,9074,1220,9074,1219,9075,1218,9107,1252,9106,1253,9104,1252,9102,1251,9103,1252,9149,1310,9151,1317,9150,1321,9150,1324,9153,1329,9162,1340,9167,1346,9174,1349,9180,1353,9214,1403,9268,1435,9305,1443,9326,1447,9382,1474,9433,1513,9437,1520,9439,1523,9440,1523,9439,1521,9439,1519,9469,1551,9469,1552,9468,1552,9466,1552,9467,1552,9470,1554,9477,1560,9493,1578,9505,1587,9517,1594,9532,1603,9536,1610,9543,1615,9544,1622,9545,1633,9541,1643,9538,1654,9535,1667,9528,1693,9522,1716,9515,1742,9510,1759,9516,1781,9520,1794,9520,1805,9515,1816,9505,1834,9505,1854,9512,1914,9528,1973,9534,1992,9540,2010,9547,2034,9553,2054,9558,2070,9563,2087,9567,2099,9565,2119,9562,2139,9559,2150,9553,2155,9550,2162,9542,2180,9535,2199,9527,2217,9523,2225,9518,2231,9515,2237,9510,2249,9510,2264,9503,2275,9493,2292,9483,2309,9472,2326,9462,2343,9451,2360,9439,2381,9430,2397,9395,2442,9386,2456,9375,2475,9366,2495,9356,2515,9346,2533,9336,2550,9323,2564,9309,2576,9297,2597,9292,2615,9285,2642,9279,2661,9294,2669,9310,2666,9318,2659,9319,2650,9324,2645,9329,2641,9336,2642,9342,2639,9348,2635,9353,2630,9359,2626,9372,2610,9385,2597,9400,2583,9410,2569,9416,2561,9420,2556,9421,2554,9420,2555,9418,2556,9415,2558,9413,2560,9412,2560,9412,2558,9414,2553,9419,2544,9431,2526,9439,2520,9448,2517,9470,2506,9537,2475,9558,2470,9567,2465,9576,2464,9579,2457,9585,2436,9585,2422,9584,2415,9585,2413,9593,2415,9612,2412,9621,2412,9623,2412,9623,2411,9623,2407,9628,2398,9645,2384,9662,2376,9667,2362,9670,2356,9671,2356,9672,2358,9677,2358,9686,2352,9694,2346,9695,2337,9700,2331,9705,2325,9712,2319,9717,2313,9721,2300,9723,2294,9723,2293,9723,2295,9724,2296,9727,2294,9732,2287,9740,2272,9743,2261,9744,2254,9746,2249,9751,2244,9762,2238,9787,2229,9807,2222,9825,2216,9876,2167,9897,2109,9903,2088,9907,2070,9912,2051,9918,2030,9925,2013,9935,1995,9946,1978,9952,1968,9952,1961,9954,1955,9957,1948,9963,1943,9966,1936,9971,1924,9974,1911,9977,1899,9979,1892,9981,1886,9983,1880,9985,1873,9989,1861,9979,1843,9970,1826,9961,1808,9952,1790,9936,1780,9918,1780,9904,1760,9891,1754,9876,1756,9860,1754,9860,1746,9856,1742,9847,1733,9841,1731,9839,1732,9839,1735,9839,1738,9839,1737,9837,1730,9841,1708,9844,1693,9845,1684,9845,1677,9843,1670,9839,1659,9833,1642,9831,1635,9829,1629,9827,1622,9814,1611,9791,1604,9766,1589,9748,1577,9740,1572,9739,1566,9738,1559,9735,1553,9686,1507,9666,1505,9642,1499,9624,1496,9611,1500,9602,1510,9604,1520,9602,1528,9598,1522,9593,1516,9590,1510,9587,1504,9590,1492,9584,1491,9578,1489,9573,1499,9567,1503,9538,1545,9522,1545,9497,1547,9488,1528,9481,1510,9469,1493,9459,1476,9455,1466,9455,1458,9451,1453,9447,1447,9440,1443,9434,1441,9423,1435,9399,1428,9395,1408,9392,1389,9390,1370,9387,1352,9380,1334,9370,1332,9364,1334,9359,1340,9345,1361,9336,1377,9330,1376,9293,1328,9293,1321,9290,1315,9285,1308,9278,1303,9272,1296,9265,1277,9258,1263,9254,1249,9254,1231,9267,1205,9277,1197,9284,1198,9289,1202,9295,1202,9310,1199,9315,1190,9324,1177,9329,1173,9336,1173,9342,1171,9355,1175,9362,1179,9365,1184,9371,1196,9388,1218,9404,1232,9420,1241,9434,1246,9428,1224,9420,1208,9405,1194,9397,1179,9394,1169,9394,1158,9397,1137,9404,1119,9412,1101,9411,1073,9410,1053,9406,1039,9397,1025,9392,1008,9397,1002,9399,995,9404,983,9411,957,9412,937,9415,918,9419,908,9430,912,9434,907,9448,889,9456,873,9462,854,9453,834,9442,826,9428,826,9408,830,9384,827,9377,826,9381,824,9393,819,9400,816,9405,811,9411,807,9420,785,9434,775,9441,756,9442,735,9437,716,9416,703,9401,700,9394,696,9388,691,9382,688,9371,682,9347,675,9342,669,9337,662,9330,656,9310,641,9296,631,9290,633,9283,635,9278,638,9272,641,9268,650,9261,650,9248,650,9238,642,9226,638,9207,630,9190,622,9163,619,9146,623,9147,647,9159,665,9173,677,9184,688,9186,695,9191,700,9196,706,9205,706,9209,713,9214,731,9218,751,9200,760,9188,758,9178,750,9167,738,9152,726,9133,719,9111,715,9090,714,9066,707,9029,673,9029,653,9030,631,9029,610,9026,592,9009,577,8987,568,8972,562,8952,551,8911,526,8910,533,8911,542,8914,550,8917,557,8924,561,8925,569,8927,575,8922,581,8920,587,8902,583,8883,581,8865,585,8857,591,8858,600,8856,606,8836,603,8816,600,8804,597,8781,587,8761,596,8750,600,8741,597,8722,579,8712,569,8702,571,8692,571,8683,575,8669,584,8660,591,8636,593,8616,594,8598,594,8584,594xe" filled="false" stroked="true" strokeweight="1pt" strokecolor="#000000">
                <v:path arrowok="t"/>
              </v:shape>
              <v:shape style="position:absolute;left:9171;top:863;width:131;height:93" type="#_x0000_t75" stroked="false">
                <v:imagedata r:id="rId29" o:title=""/>
              </v:shape>
            </v:group>
            <v:group style="position:absolute;left:9171;top:863;width:131;height:94" coordorigin="9171,863" coordsize="131,94">
              <v:shape style="position:absolute;left:9171;top:863;width:131;height:94" coordorigin="9171,863" coordsize="131,94" path="m9179,888l9177,882,9171,875,9173,869,9189,863,9209,868,9218,876,9219,886,9226,888,9245,886,9264,882,9272,882,9278,886,9284,888,9285,894,9287,901,9289,907,9298,921,9301,927,9297,926,9279,922,9260,921,9252,920,9249,926,9243,940,9242,950,9243,956,9242,956,9235,949,9226,926,9221,908,9210,902,9193,896,9178,892,9174,889,9179,888xe" filled="false" stroked="true" strokeweight=".75pt" strokecolor="#000000">
                <v:path arrowok="t"/>
              </v:shape>
            </v:group>
            <v:group style="position:absolute;left:6628;top:394;width:2709;height:2" coordorigin="6628,394" coordsize="2709,2">
              <v:shape style="position:absolute;left:6628;top:394;width:2709;height:2" coordorigin="6628,394" coordsize="2709,2" path="m6628,396l9337,394e" filled="false" stroked="true" strokeweight="1pt" strokecolor="#000000">
                <v:path arrowok="t"/>
              </v:shape>
            </v:group>
            <v:group style="position:absolute;left:6387;top:1422;width:10;height:116" coordorigin="6387,1422" coordsize="10,116">
              <v:shape style="position:absolute;left:6387;top:1422;width:10;height:116" coordorigin="6387,1422" coordsize="10,116" path="m6393,1422l6397,1443,6394,1460,6390,1477,6388,1502,6387,1521,6388,1537e" filled="false" stroked="true" strokeweight=".75pt" strokecolor="#000000">
                <v:path arrowok="t"/>
                <v:stroke dashstyle="dash"/>
              </v:shape>
            </v:group>
            <v:group style="position:absolute;left:7318;top:926;width:21;height:8" coordorigin="7318,926" coordsize="21,8">
              <v:shape style="position:absolute;left:7318;top:926;width:21;height:8" coordorigin="7318,926" coordsize="21,8" path="m7318,926l7332,931,7339,933e" filled="false" stroked="true" strokeweight=".75pt" strokecolor="#000000">
                <v:path arrowok="t"/>
                <v:stroke dashstyle="dash"/>
              </v:shape>
            </v:group>
            <v:group style="position:absolute;left:7388;top:1365;width:12;height:19" coordorigin="7388,1365" coordsize="12,19">
              <v:shape style="position:absolute;left:7388;top:1365;width:12;height:19" coordorigin="7388,1365" coordsize="12,19" path="m7388,1365l7392,1371,7400,1384,7392,1371,7388,1365xe" filled="false" stroked="true" strokeweight=".75pt" strokecolor="#000000">
                <v:path arrowok="t"/>
                <v:stroke dashstyle="dash"/>
              </v:shape>
            </v:group>
            <v:group style="position:absolute;left:6563;top:838;width:33;height:34" coordorigin="6563,838" coordsize="33,34">
              <v:shape style="position:absolute;left:6563;top:838;width:33;height:34" coordorigin="6563,838" coordsize="33,34" path="m6596,838l6593,860,6590,869,6582,871,6563,869e" filled="false" stroked="true" strokeweight=".75pt" strokecolor="#000000">
                <v:path arrowok="t"/>
                <v:stroke dashstyle="dash"/>
              </v:shape>
            </v:group>
            <v:group style="position:absolute;left:6601;top:769;width:41;height:27" coordorigin="6601,769" coordsize="41,27">
              <v:shape style="position:absolute;left:6601;top:769;width:41;height:27" coordorigin="6601,769" coordsize="41,27" path="m6642,769l6634,789,6623,795,6601,794e" filled="false" stroked="true" strokeweight=".75pt" strokecolor="#000000">
                <v:path arrowok="t"/>
                <v:stroke dashstyle="dash"/>
              </v:shape>
            </v:group>
            <v:group style="position:absolute;left:6636;top:788;width:27;height:20" coordorigin="6636,788" coordsize="27,20">
              <v:shape style="position:absolute;left:6636;top:788;width:27;height:20" coordorigin="6636,788" coordsize="27,20" path="m6636,788l6648,802,6654,807,6663,807e" filled="false" stroked="true" strokeweight=".75pt" strokecolor="#000000">
                <v:path arrowok="t"/>
                <v:stroke dashstyle="dash"/>
              </v:shape>
            </v:group>
            <v:group style="position:absolute;left:6249;top:1397;width:64;height:81" coordorigin="6249,1397" coordsize="64,81">
              <v:shape style="position:absolute;left:6249;top:1397;width:64;height:81" coordorigin="6249,1397" coordsize="64,81" path="m6249,1478l6255,1476,6263,1477,6266,1471,6275,1453,6279,1434,6286,1409,6296,1412,6301,1409,6306,1406,6309,1401,6313,1397e" filled="false" stroked="true" strokeweight=".75pt" strokecolor="#000000">
                <v:path arrowok="t"/>
                <v:stroke dashstyle="dash"/>
              </v:shape>
            </v:group>
            <v:group style="position:absolute;left:7342;top:1428;width:19;height:82" coordorigin="7342,1428" coordsize="19,82">
              <v:shape style="position:absolute;left:7342;top:1428;width:19;height:82" coordorigin="7342,1428" coordsize="19,82" path="m7348,1428l7357,1442,7361,1452,7360,1465,7354,1486,7351,1498,7342,1510e" filled="false" stroked="true" strokeweight=".75pt" strokecolor="#000000">
                <v:path arrowok="t"/>
                <v:stroke dashstyle="dash"/>
              </v:shape>
            </v:group>
            <v:group style="position:absolute;left:7353;top:1585;width:45;height:19" coordorigin="7353,1585" coordsize="45,19">
              <v:shape style="position:absolute;left:7353;top:1585;width:45;height:19" coordorigin="7353,1585" coordsize="45,19" path="m7353,1585l7361,1587,7369,1588,7376,1591,7389,1599,7393,1603,7397,1601e" filled="false" stroked="true" strokeweight=".75pt" strokecolor="#000000">
                <v:path arrowok="t"/>
                <v:stroke dashstyle="dash"/>
              </v:shape>
            </v:group>
            <v:group style="position:absolute;left:7486;top:1608;width:81;height:71" coordorigin="7486,1608" coordsize="81,71">
              <v:shape style="position:absolute;left:7486;top:1608;width:81;height:71" coordorigin="7486,1608" coordsize="81,71" path="m7486,1679l7503,1663,7517,1655,7535,1650,7553,1629,7562,1620,7566,1615,7567,1608e" filled="false" stroked="true" strokeweight=".75pt" strokecolor="#000000">
                <v:path arrowok="t"/>
                <v:stroke dashstyle="dash"/>
              </v:shape>
            </v:group>
            <v:group style="position:absolute;left:7167;top:2723;width:1081;height:81" coordorigin="7167,2723" coordsize="1081,81">
              <v:shape style="position:absolute;left:7167;top:2723;width:1081;height:81" coordorigin="7167,2723" coordsize="1081,81" path="m7167,2797l7207,2779,7288,2785,7334,2804,7438,2785,7479,2760,7542,2741,7618,2729,7699,2729,7751,2741,7832,2741,7866,2741,7919,2723,7965,2723,8017,2729,8098,2754,8155,2766,8248,2804,7167,2797xe" filled="false" stroked="true" strokeweight=".75pt" strokecolor="#000000">
                <v:path arrowok="t"/>
              </v:shape>
            </v:group>
            <v:group style="position:absolute;left:6677;top:1108;width:7;height:67" coordorigin="6677,1108" coordsize="7,67">
              <v:shape style="position:absolute;left:6677;top:1108;width:7;height:67" coordorigin="6677,1108" coordsize="7,67" path="m6677,1108l6681,1121,6683,1129,6684,1134,6684,1141,6683,1153,6683,1174e" filled="false" stroked="true" strokeweight="2.25pt" strokecolor="#000000">
                <v:path arrowok="t"/>
                <v:stroke dashstyle="longDash"/>
              </v:shape>
            </v:group>
            <v:group style="position:absolute;left:9504;top:1547;width:5;height:38" coordorigin="9504,1547" coordsize="5,38">
              <v:shape style="position:absolute;left:9504;top:1547;width:5;height:38" coordorigin="9504,1547" coordsize="5,38" path="m9504,1547l9506,1559,9509,1585e" filled="false" stroked="true" strokeweight="2.25pt" strokecolor="#000000">
                <v:path arrowok="t"/>
                <v:stroke dashstyle="longDash"/>
              </v:shape>
            </v:group>
            <v:group style="position:absolute;left:8365;top:631;width:2;height:94" coordorigin="8365,631" coordsize="2,94">
              <v:shape style="position:absolute;left:8365;top:631;width:2;height:94" coordorigin="8365,631" coordsize="0,94" path="m8365,631l8365,725e" filled="false" stroked="true" strokeweight="2.25pt" strokecolor="#000000">
                <v:path arrowok="t"/>
                <v:stroke dashstyle="longDash"/>
              </v:shape>
            </v:group>
            <v:group style="position:absolute;left:6417;top:2797;width:3176;height:2" coordorigin="6417,2797" coordsize="3176,2">
              <v:shape style="position:absolute;left:6417;top:2797;width:3176;height:2" coordorigin="6417,2797" coordsize="3176,0" path="m6417,2797l9593,2797e" filled="false" stroked="true" strokeweight=".75pt" strokecolor="#000000">
                <v:path arrowok="t"/>
              </v:shape>
            </v:group>
            <v:group style="position:absolute;left:9030;top:1184;width:93;height:130" coordorigin="9030,1184" coordsize="93,130">
              <v:shape style="position:absolute;left:9030;top:1184;width:93;height:130" coordorigin="9030,1184" coordsize="93,130" path="m9031,1184l9053,1256,9080,1282,9096,1297,9111,1311,9123,1314,9123,1295,9114,1270,9102,1259,9086,1245,9067,1226,9052,1207,9039,1190,9031,1184xe" filled="true" fillcolor="#808080" stroked="false">
                <v:path arrowok="t"/>
                <v:fill type="solid"/>
              </v:shape>
            </v:group>
            <v:group style="position:absolute;left:8373;top:531;width:1083;height:748" coordorigin="8373,531" coordsize="1083,748">
              <v:shape style="position:absolute;left:8373;top:531;width:1083;height:748" coordorigin="8373,531" coordsize="1083,748" path="m9392,1181l9064,1181,9086,1182,9110,1184,9129,1188,9147,1197,9159,1208,9171,1223,9189,1239,9207,1252,9226,1265,9245,1275,9259,1279,9262,1269,9261,1249,9266,1227,9276,1211,9291,1196,9311,1184,9394,1184,9392,1181xe" filled="true" fillcolor="#808080" stroked="false">
                <v:path arrowok="t"/>
                <v:fill type="solid"/>
              </v:shape>
              <v:shape style="position:absolute;left:8373;top:531;width:1083;height:748" coordorigin="8373,531" coordsize="1083,748" path="m9394,1184l9311,1184,9330,1184,9351,1189,9370,1199,9377,1216,9389,1232,9407,1242,9428,1248,9437,1244,9426,1229,9411,1210,9397,1191,9394,1184xe" filled="true" fillcolor="#808080" stroked="false">
                <v:path arrowok="t"/>
                <v:fill type="solid"/>
              </v:shape>
              <v:shape style="position:absolute;left:8373;top:531;width:1083;height:748" coordorigin="8373,531" coordsize="1083,748" path="m9176,758l8570,758,8593,759,8611,765,8632,773,8672,783,8692,790,8709,798,8721,812,8731,830,8745,845,8762,848,8782,856,8794,869,8813,885,8834,895,8848,904,8841,917,8833,930,8849,937,8869,950,8876,965,8882,985,8891,1007,8899,1022,8909,1046,8923,1087,8929,1104,8936,1120,8941,1123,8951,1137,8964,1153,8977,1168,8986,1176,8992,1176,9003,1183,9044,1229,9045,1241,9045,1181,9064,1181,9392,1181,9390,1176,9385,1158,9385,1133,9393,1114,9402,1094,9406,1074,9399,1060,9391,1044,9389,1018,9406,957,9431,909,9441,897,9449,879,9456,859,9456,842,9439,841,9415,840,9392,837,9378,827,9387,816,9403,800,9437,769,9437,768,9184,768,9176,758xe" filled="true" fillcolor="#808080" stroked="false">
                <v:path arrowok="t"/>
                <v:fill type="solid"/>
              </v:shape>
              <v:shape style="position:absolute;left:8373;top:531;width:1083;height:748" coordorigin="8373,531" coordsize="1083,748" path="m8562,592l8499,592,8420,607,8373,647,8378,665,8387,682,8400,699,8410,715,8407,735,8400,753,8396,764,8382,773,8391,780,8408,782,8435,789,8454,800,8466,817,8459,832,8462,841,8481,835,8502,819,8511,800,8521,781,8533,765,8550,760,8570,758,9176,758,9171,752,9101,718,9058,708,9041,701,9027,685,9024,667,9023,645,9023,623,9022,612,8838,612,8829,611,8813,604,8810,601,8743,601,8735,594,8643,594,8629,594,8602,592,8562,592xe" filled="true" fillcolor="#808080" stroked="false">
                <v:path arrowok="t"/>
                <v:fill type="solid"/>
              </v:shape>
              <v:shape style="position:absolute;left:8373;top:531;width:1083;height:748" coordorigin="8373,531" coordsize="1083,748" path="m9172,633l9159,638,9167,652,9180,669,9193,686,9206,702,9214,720,9211,739,9201,760,9184,768,9437,768,9399,700,9386,699,9366,690,9352,677,9336,660,9322,646,9275,646,9263,645,9237,640,9216,636,9192,633,9172,633xe" filled="true" fillcolor="#808080" stroked="false">
                <v:path arrowok="t"/>
                <v:fill type="solid"/>
              </v:shape>
              <v:shape style="position:absolute;left:8373;top:531;width:1083;height:748" coordorigin="8373,531" coordsize="1083,748" path="m9306,635l9289,639,9275,646,9322,646,9321,645,9306,635xe" filled="true" fillcolor="#808080" stroked="false">
                <v:path arrowok="t"/>
                <v:fill type="solid"/>
              </v:shape>
              <v:shape style="position:absolute;left:8373;top:531;width:1083;height:748" coordorigin="8373,531" coordsize="1083,748" path="m8876,578l8861,593,8848,607,8838,612,9022,612,9021,601,9018,585,8911,585,8893,580,8876,578xe" filled="true" fillcolor="#808080" stroked="false">
                <v:path arrowok="t"/>
                <v:fill type="solid"/>
              </v:shape>
              <v:shape style="position:absolute;left:8373;top:531;width:1083;height:748" coordorigin="8373,531" coordsize="1083,748" path="m8777,585l8762,596,8743,601,8810,601,8798,591,8777,585xe" filled="true" fillcolor="#808080" stroked="false">
                <v:path arrowok="t"/>
                <v:fill type="solid"/>
              </v:shape>
              <v:shape style="position:absolute;left:8373;top:531;width:1083;height:748" coordorigin="8373,531" coordsize="1083,748" path="m8694,563l8679,571,8662,584,8643,594,8735,594,8728,588,8712,572,8694,563xe" filled="true" fillcolor="#808080" stroked="false">
                <v:path arrowok="t"/>
                <v:fill type="solid"/>
              </v:shape>
              <v:shape style="position:absolute;left:8373;top:531;width:1083;height:748" coordorigin="8373,531" coordsize="1083,748" path="m8928,531l8915,531,8916,551,8917,570,8911,585,9018,585,9018,584,9011,579,8996,573,8965,551,8946,539,8928,531xe" filled="true" fillcolor="#808080" stroked="false">
                <v:path arrowok="t"/>
                <v:fill type="solid"/>
              </v:shape>
            </v:group>
            <v:group style="position:absolute;left:8386;top:607;width:29;height:24" coordorigin="8386,607" coordsize="29,24">
              <v:shape style="position:absolute;left:8386;top:607;width:29;height:24" coordorigin="8386,607" coordsize="29,24" path="m8409,607l8392,607,8386,612,8386,625,8392,631,8409,631,8415,625,8415,612,8409,607xe" filled="true" fillcolor="#777777" stroked="false">
                <v:path arrowok="t"/>
                <v:fill type="solid"/>
              </v:shape>
            </v:group>
            <v:group style="position:absolute;left:8401;top:602;width:28;height:24" coordorigin="8401,602" coordsize="28,24">
              <v:shape style="position:absolute;left:8401;top:602;width:28;height:24" coordorigin="8401,602" coordsize="28,24" path="m8423,602l8407,602,8401,607,8401,620,8407,626,8423,626,8429,620,8429,607,8423,602xe" filled="true" fillcolor="#777777" stroked="false">
                <v:path arrowok="t"/>
                <v:fill type="solid"/>
              </v:shape>
            </v:group>
            <v:group style="position:absolute;left:8401;top:593;width:28;height:24" coordorigin="8401,593" coordsize="28,24">
              <v:shape style="position:absolute;left:8401;top:593;width:28;height:24" coordorigin="8401,593" coordsize="28,24" path="m8423,593l8407,593,8401,598,8401,611,8407,617,8423,617,8429,611,8429,598,8423,593xe" filled="true" fillcolor="#777777" stroked="false">
                <v:path arrowok="t"/>
                <v:fill type="solid"/>
              </v:shape>
            </v:group>
            <v:group style="position:absolute;left:8381;top:684;width:29;height:24" coordorigin="8381,684" coordsize="29,24">
              <v:shape style="position:absolute;left:8381;top:684;width:29;height:24" coordorigin="8381,684" coordsize="29,24" path="m8404,684l8387,684,8381,689,8381,702,8387,708,8404,708,8410,702,8410,689,8404,684xe" filled="true" fillcolor="#777777" stroked="false">
                <v:path arrowok="t"/>
                <v:fill type="solid"/>
              </v:shape>
            </v:group>
            <v:group style="position:absolute;left:9372;top:1021;width:29;height:24" coordorigin="9372,1021" coordsize="29,24">
              <v:shape style="position:absolute;left:9372;top:1021;width:29;height:24" coordorigin="9372,1021" coordsize="29,24" path="m9395,1021l9378,1021,9372,1026,9372,1039,9378,1045,9395,1045,9401,1039,9401,1026,9395,1021xe" filled="true" fillcolor="#777777" stroked="false">
                <v:path arrowok="t"/>
                <v:fill type="solid"/>
              </v:shape>
            </v:group>
            <v:group style="position:absolute;left:9382;top:1040;width:29;height:24" coordorigin="9382,1040" coordsize="29,24">
              <v:shape style="position:absolute;left:9382;top:1040;width:29;height:24" coordorigin="9382,1040" coordsize="29,24" path="m9405,1040l9388,1040,9382,1045,9382,1058,9388,1064,9405,1064,9411,1058,9411,1045,9405,1040xe" filled="true" fillcolor="#777777" stroked="false">
                <v:path arrowok="t"/>
                <v:fill type="solid"/>
              </v:shape>
            </v:group>
            <v:group style="position:absolute;left:9387;top:1059;width:29;height:24" coordorigin="9387,1059" coordsize="29,24">
              <v:shape style="position:absolute;left:9387;top:1059;width:29;height:24" coordorigin="9387,1059" coordsize="29,24" path="m9410,1059l9393,1059,9387,1064,9387,1077,9393,1083,9410,1083,9416,1077,9416,1064,9410,1059xe" filled="true" fillcolor="#777777" stroked="false">
                <v:path arrowok="t"/>
                <v:fill type="solid"/>
              </v:shape>
            </v:group>
            <v:group style="position:absolute;left:9382;top:1083;width:29;height:24" coordorigin="9382,1083" coordsize="29,24">
              <v:shape style="position:absolute;left:9382;top:1083;width:29;height:24" coordorigin="9382,1083" coordsize="29,24" path="m9405,1083l9388,1083,9382,1088,9382,1101,9388,1107,9405,1107,9411,1101,9411,1088,9405,1083xe" filled="true" fillcolor="#777777" stroked="false">
                <v:path arrowok="t"/>
                <v:fill type="solid"/>
              </v:shape>
            </v:group>
            <v:group style="position:absolute;left:9368;top:1117;width:29;height:24" coordorigin="9368,1117" coordsize="29,24">
              <v:shape style="position:absolute;left:9368;top:1117;width:29;height:24" coordorigin="9368,1117" coordsize="29,24" path="m9391,1117l9374,1117,9368,1122,9368,1135,9374,1141,9391,1141,9397,1135,9397,1122,9391,1117xe" filled="true" fillcolor="#777777" stroked="false">
                <v:path arrowok="t"/>
                <v:fill type="solid"/>
              </v:shape>
            </v:group>
            <v:group style="position:absolute;left:9286;top:1175;width:28;height:24" coordorigin="9286,1175" coordsize="28,24">
              <v:shape style="position:absolute;left:9286;top:1175;width:28;height:24" coordorigin="9286,1175" coordsize="28,24" path="m9308,1175l9292,1175,9286,1180,9286,1193,9292,1199,9308,1199,9314,1193,9314,1180,9308,1175xe" filled="true" fillcolor="#777777" stroked="false">
                <v:path arrowok="t"/>
                <v:fill type="solid"/>
              </v:shape>
            </v:group>
            <v:group style="position:absolute;left:9368;top:1141;width:29;height:24" coordorigin="9368,1141" coordsize="29,24">
              <v:shape style="position:absolute;left:9368;top:1141;width:29;height:24" coordorigin="9368,1141" coordsize="29,24" path="m9391,1141l9374,1141,9368,1146,9368,1159,9374,1165,9391,1165,9397,1159,9397,1146,9391,1141xe" filled="true" fillcolor="#777777" stroked="false">
                <v:path arrowok="t"/>
                <v:fill type="solid"/>
              </v:shape>
            </v:group>
            <v:group style="position:absolute;left:9377;top:1103;width:29;height:24" coordorigin="9377,1103" coordsize="29,24">
              <v:shape style="position:absolute;left:9377;top:1103;width:29;height:24" coordorigin="9377,1103" coordsize="29,24" path="m9400,1103l9383,1103,9377,1108,9377,1121,9383,1127,9400,1127,9406,1121,9406,1108,9400,1103xe" filled="true" fillcolor="#777777" stroked="false">
                <v:path arrowok="t"/>
                <v:fill type="solid"/>
              </v:shape>
            </v:group>
            <v:group style="position:absolute;left:9372;top:1160;width:29;height:24" coordorigin="9372,1160" coordsize="29,24">
              <v:shape style="position:absolute;left:9372;top:1160;width:29;height:24" coordorigin="9372,1160" coordsize="29,24" path="m9395,1160l9378,1160,9372,1165,9372,1178,9378,1184,9395,1184,9401,1178,9401,1165,9395,1160xe" filled="true" fillcolor="#777777" stroked="false">
                <v:path arrowok="t"/>
                <v:fill type="solid"/>
              </v:shape>
            </v:group>
            <v:group style="position:absolute;left:9406;top:708;width:29;height:24" coordorigin="9406,708" coordsize="29,24">
              <v:shape style="position:absolute;left:9406;top:708;width:29;height:24" coordorigin="9406,708" coordsize="29,24" path="m9429,708l9412,708,9406,713,9406,726,9412,732,9429,732,9435,726,9435,713,9429,708xe" filled="true" fillcolor="#777777" stroked="false">
                <v:path arrowok="t"/>
                <v:fill type="solid"/>
              </v:shape>
            </v:group>
            <v:group style="position:absolute;left:9343;top:679;width:29;height:24" coordorigin="9343,679" coordsize="29,24">
              <v:shape style="position:absolute;left:9343;top:679;width:29;height:24" coordorigin="9343,679" coordsize="29,24" path="m9366,679l9349,679,9343,684,9343,697,9349,703,9366,703,9372,697,9372,684,9366,679xe" filled="true" fillcolor="#777777" stroked="false">
                <v:path arrowok="t"/>
                <v:fill type="solid"/>
              </v:shape>
            </v:group>
            <v:group style="position:absolute;left:9146;top:612;width:29;height:24" coordorigin="9146,612" coordsize="29,24">
              <v:shape style="position:absolute;left:9146;top:612;width:29;height:24" coordorigin="9146,612" coordsize="29,24" path="m9169,612l9152,612,9146,617,9146,630,9152,636,9169,636,9175,630,9175,617,9169,612xe" filled="true" fillcolor="#777777" stroked="false">
                <v:path arrowok="t"/>
                <v:fill type="solid"/>
              </v:shape>
            </v:group>
            <v:group style="position:absolute;left:9146;top:650;width:29;height:25" coordorigin="9146,650" coordsize="29,25">
              <v:shape style="position:absolute;left:9146;top:650;width:29;height:25" coordorigin="9146,650" coordsize="29,25" path="m9169,650l9152,650,9146,655,9146,669,9152,675,9169,675,9175,669,9175,655,9169,650xe" filled="true" fillcolor="#777777" stroked="false">
                <v:path arrowok="t"/>
                <v:fill type="solid"/>
              </v:shape>
            </v:group>
            <v:group style="position:absolute;left:9137;top:626;width:29;height:25" coordorigin="9137,626" coordsize="29,25">
              <v:shape style="position:absolute;left:9137;top:626;width:29;height:25" coordorigin="9137,626" coordsize="29,25" path="m9160,626l9143,626,9137,631,9137,645,9143,651,9160,651,9166,645,9166,631,9160,626xe" filled="true" fillcolor="#777777" stroked="false">
                <v:path arrowok="t"/>
                <v:fill type="solid"/>
              </v:shape>
            </v:group>
            <v:group style="position:absolute;left:9166;top:665;width:29;height:24" coordorigin="9166,665" coordsize="29,24">
              <v:shape style="position:absolute;left:9166;top:665;width:29;height:24" coordorigin="9166,665" coordsize="29,24" path="m9189,665l9172,665,9166,670,9166,683,9172,689,9189,689,9195,683,9195,670,9189,665xe" filled="true" fillcolor="#777777" stroked="false">
                <v:path arrowok="t"/>
                <v:fill type="solid"/>
              </v:shape>
            </v:group>
            <v:group style="position:absolute;left:9161;top:612;width:29;height:24" coordorigin="9161,612" coordsize="29,24">
              <v:shape style="position:absolute;left:9161;top:612;width:29;height:24" coordorigin="9161,612" coordsize="29,24" path="m9184,612l9167,612,9161,617,9161,630,9167,636,9184,636,9190,630,9190,617,9184,612xe" filled="true" fillcolor="#777777" stroked="false">
                <v:path arrowok="t"/>
                <v:fill type="solid"/>
              </v:shape>
            </v:group>
            <v:group style="position:absolute;left:6700;top:482;width:349;height:195" coordorigin="6700,482" coordsize="349,195">
              <v:shape style="position:absolute;left:6700;top:482;width:349;height:195" coordorigin="6700,482" coordsize="349,195" path="m7012,482l6934,495,6872,513,6814,534,6791,544,6772,552,6757,558,6737,567,6721,576,6709,594,6700,614,6710,633,6728,640,6729,653,6729,657,6722,673,6736,676,6757,670,6776,656,6788,642,6800,628,6818,617,6837,606,6872,588,6895,574,6904,569,6991,569,6998,560,7007,547,7024,528,7039,512,7048,499,7048,496,7037,486,7012,482xe" filled="true" fillcolor="#5f5f5f" stroked="false">
                <v:path arrowok="t"/>
                <v:fill type="solid"/>
              </v:shape>
              <v:shape style="position:absolute;left:6700;top:482;width:349;height:195" coordorigin="6700,482" coordsize="349,195" path="m6991,569l6904,569,6894,580,6876,597,6864,615,6867,635,6878,653,6893,663,6908,657,6955,612,6986,574,6991,569xe" filled="true" fillcolor="#5f5f5f" stroked="false">
                <v:path arrowok="t"/>
                <v:fill type="solid"/>
              </v:shape>
            </v:group>
            <v:group style="position:absolute;left:6346;top:678;width:374;height:295" coordorigin="6346,678" coordsize="374,295">
              <v:shape style="position:absolute;left:6346;top:678;width:374;height:295" coordorigin="6346,678" coordsize="374,295" path="m6405,835l6390,848,6380,869,6386,888,6389,905,6386,915,6368,917,6361,924,6354,931,6346,940,6348,956,6353,973,6369,972,6386,965,6406,953,6423,943,6437,935,6442,931,6459,917,6466,907,6484,893,6493,884,6514,877,6527,876,6593,876,6593,868,6594,859,6588,851,6573,843,6458,843,6444,841,6425,836,6405,835xe" filled="true" fillcolor="#5f5f5f" stroked="false">
                <v:path arrowok="t"/>
                <v:fill type="solid"/>
              </v:shape>
              <v:shape style="position:absolute;left:6346;top:678;width:374;height:295" coordorigin="6346,678" coordsize="374,295" path="m6593,876l6527,876,6536,880,6546,885,6555,899,6560,909,6566,920,6566,933,6574,953,6577,966,6590,969,6606,959,6608,953,6609,946,6596,941,6593,921,6593,899,6593,885,6593,876xe" filled="true" fillcolor="#5f5f5f" stroked="false">
                <v:path arrowok="t"/>
                <v:fill type="solid"/>
              </v:shape>
              <v:shape style="position:absolute;left:6346;top:678;width:374;height:295" coordorigin="6346,678" coordsize="374,295" path="m6508,745l6466,807,6465,828,6458,843,6573,843,6563,826,6575,809,6597,793,6618,789,6636,784,6649,778,6651,764,6660,760,6668,756,6693,756,6695,755,6694,753,6514,753,6508,745xe" filled="true" fillcolor="#5f5f5f" stroked="false">
                <v:path arrowok="t"/>
                <v:fill type="solid"/>
              </v:shape>
              <v:shape style="position:absolute;left:6346;top:678;width:374;height:295" coordorigin="6346,678" coordsize="374,295" path="m6693,756l6668,756,6682,765,6693,756xe" filled="true" fillcolor="#5f5f5f" stroked="false">
                <v:path arrowok="t"/>
                <v:fill type="solid"/>
              </v:shape>
              <v:shape style="position:absolute;left:6346;top:678;width:374;height:295" coordorigin="6346,678" coordsize="374,295" path="m6677,678l6665,687,6643,703,6625,711,6603,721,6545,746,6514,753,6694,753,6693,741,6703,722,6720,711,6717,702,6714,698,6696,685,6677,678xe" filled="true" fillcolor="#5f5f5f" stroked="false">
                <v:path arrowok="t"/>
                <v:fill type="solid"/>
              </v:shape>
            </v:group>
            <v:group style="position:absolute;left:6222;top:2847;width:293;height:161" coordorigin="6222,2847" coordsize="293,161">
              <v:shape style="position:absolute;left:6222;top:2847;width:293;height:161" coordorigin="6222,2847" coordsize="293,161" path="m6222,3008l6515,3008,6515,2847,6222,2847,6222,3008xe" filled="true" fillcolor="#4d4d4d" stroked="false">
                <v:path arrowok="t"/>
                <v:fill type="solid"/>
              </v:shape>
            </v:group>
            <v:group style="position:absolute;left:6222;top:2847;width:293;height:161" coordorigin="6222,2847" coordsize="293,161">
              <v:shape style="position:absolute;left:6222;top:2847;width:293;height:161" coordorigin="6222,2847" coordsize="293,161" path="m6222,3008l6515,3008,6515,2847,6222,2847,6222,3008xe" filled="false" stroked="true" strokeweight=".75pt" strokecolor="#000000">
                <v:path arrowok="t"/>
              </v:shape>
            </v:group>
            <v:group style="position:absolute;left:7966;top:2867;width:285;height:160" coordorigin="7966,2867" coordsize="285,160">
              <v:shape style="position:absolute;left:7966;top:2867;width:285;height:160" coordorigin="7966,2867" coordsize="285,160" path="m7966,3027l8251,3027,8251,2867,7966,2867,7966,3027xe" filled="true" fillcolor="#ffffff" stroked="false">
                <v:path arrowok="t"/>
                <v:fill type="solid"/>
              </v:shape>
            </v:group>
            <v:group style="position:absolute;left:7966;top:2867;width:285;height:160" coordorigin="7966,2867" coordsize="285,160">
              <v:shape style="position:absolute;left:7966;top:2867;width:285;height:160" coordorigin="7966,2867" coordsize="285,160" path="m7966,3027l8251,3027,8251,2867,7966,2867,7966,3027xe" filled="false" stroked="true" strokeweight=".75pt" strokecolor="#000000">
                <v:path arrowok="t"/>
              </v:shape>
              <v:shape style="position:absolute;left:7257;top:1067;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中国</w:t>
                      </w:r>
                    </w:p>
                  </w:txbxContent>
                </v:textbox>
                <w10:wrap type="none"/>
              </v:shape>
              <v:shape style="position:absolute;left:8978;top:979;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美国</w:t>
                      </w:r>
                    </w:p>
                  </w:txbxContent>
                </v:textbox>
                <w10:wrap type="none"/>
              </v:shape>
              <v:shape style="position:absolute;left:6570;top:2837;width:72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发达国家</w:t>
                      </w:r>
                    </w:p>
                  </w:txbxContent>
                </v:textbox>
                <w10:wrap type="none"/>
              </v:shape>
              <v:shape style="position:absolute;left:8313;top:2846;width:90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发展中国家</w:t>
                      </w:r>
                    </w:p>
                  </w:txbxContent>
                </v:textbox>
                <w10:wrap type="none"/>
              </v:shape>
              <v:shape style="position:absolute;left:7799;top:3062;width:370;height:223" type="#_x0000_t202" filled="false" stroked="false">
                <v:textbox inset="0,0,0,0">
                  <w:txbxContent>
                    <w:p>
                      <w:pPr>
                        <w:spacing w:line="223" w:lineRule="exact" w:before="0"/>
                        <w:ind w:left="0" w:right="0" w:firstLine="0"/>
                        <w:jc w:val="left"/>
                        <w:rPr>
                          <w:rFonts w:ascii="Times New Roman" w:hAnsi="Times New Roman" w:cs="Times New Roman" w:eastAsia="Times New Roman"/>
                          <w:sz w:val="21"/>
                          <w:szCs w:val="21"/>
                        </w:rPr>
                      </w:pPr>
                      <w:r>
                        <w:rPr>
                          <w:rFonts w:ascii="宋体" w:hAnsi="宋体" w:cs="宋体" w:eastAsia="宋体"/>
                          <w:w w:val="100"/>
                          <w:sz w:val="21"/>
                          <w:szCs w:val="21"/>
                        </w:rPr>
                        <w:t>图</w:t>
                      </w:r>
                      <w:r>
                        <w:rPr>
                          <w:rFonts w:ascii="宋体" w:hAnsi="宋体" w:cs="宋体" w:eastAsia="宋体"/>
                          <w:spacing w:val="-53"/>
                          <w:sz w:val="21"/>
                          <w:szCs w:val="21"/>
                        </w:rPr>
                        <w:t> </w:t>
                      </w:r>
                      <w:r>
                        <w:rPr>
                          <w:rFonts w:ascii="Times New Roman" w:hAnsi="Times New Roman" w:cs="Times New Roman" w:eastAsia="Times New Roman"/>
                          <w:w w:val="100"/>
                          <w:sz w:val="21"/>
                          <w:szCs w:val="21"/>
                        </w:rPr>
                        <w:t>8</w:t>
                      </w:r>
                    </w:p>
                  </w:txbxContent>
                </v:textbox>
                <w10:wrap type="none"/>
              </v:shape>
            </v:group>
            <w10:wrap type="none"/>
          </v:group>
        </w:pict>
      </w:r>
      <w:r>
        <w:rPr>
          <w:rFonts w:ascii="宋体" w:hAnsi="宋体" w:cs="宋体" w:eastAsia="宋体"/>
          <w:spacing w:val="-12"/>
        </w:rPr>
        <w:t>展中国家分布”，完成 </w:t>
      </w:r>
      <w:r>
        <w:rPr>
          <w:rFonts w:ascii="Times New Roman" w:hAnsi="Times New Roman" w:cs="Times New Roman" w:eastAsia="Times New Roman"/>
        </w:rPr>
        <w:t>33-35</w:t>
      </w:r>
      <w:r>
        <w:rPr>
          <w:rFonts w:ascii="Times New Roman" w:hAnsi="Times New Roman" w:cs="Times New Roman" w:eastAsia="Times New Roman"/>
          <w:spacing w:val="-24"/>
        </w:rPr>
        <w:t> </w:t>
      </w:r>
      <w:r>
        <w:rPr>
          <w:rFonts w:ascii="宋体" w:hAnsi="宋体" w:cs="宋体" w:eastAsia="宋体"/>
        </w:rPr>
        <w:t>题。</w:t>
      </w:r>
    </w:p>
    <w:p>
      <w:pPr>
        <w:spacing w:line="240" w:lineRule="auto" w:before="2"/>
        <w:rPr>
          <w:rFonts w:ascii="宋体" w:hAnsi="宋体" w:cs="宋体" w:eastAsia="宋体"/>
          <w:sz w:val="18"/>
          <w:szCs w:val="18"/>
        </w:rPr>
      </w:pPr>
    </w:p>
    <w:p>
      <w:pPr>
        <w:pStyle w:val="BodyText"/>
        <w:spacing w:line="225" w:lineRule="auto"/>
        <w:ind w:left="423" w:right="5133" w:hanging="315"/>
        <w:jc w:val="left"/>
      </w:pPr>
      <w:r>
        <w:rPr>
          <w:rFonts w:ascii="Times New Roman" w:hAnsi="Times New Roman" w:cs="Times New Roman" w:eastAsia="Times New Roman"/>
        </w:rPr>
        <w:t>33.</w:t>
      </w:r>
      <w:r>
        <w:rPr>
          <w:rFonts w:ascii="Times New Roman" w:hAnsi="Times New Roman" w:cs="Times New Roman" w:eastAsia="Times New Roman"/>
          <w:spacing w:val="52"/>
        </w:rPr>
        <w:t> </w:t>
      </w:r>
      <w:r>
        <w:rPr/>
        <w:t>发达国家主要分布在</w:t>
      </w:r>
      <w:r>
        <w:rPr>
          <w:rFonts w:ascii="宋体" w:hAnsi="宋体" w:cs="宋体" w:eastAsia="宋体"/>
          <w:w w:val="100"/>
        </w:rPr>
        <w:t> </w:t>
      </w:r>
      <w:r>
        <w:rPr>
          <w:rFonts w:ascii="Times New Roman" w:hAnsi="Times New Roman" w:cs="Times New Roman" w:eastAsia="Times New Roman"/>
          <w:spacing w:val="-2"/>
        </w:rPr>
        <w:t>A</w:t>
      </w:r>
      <w:r>
        <w:rPr>
          <w:spacing w:val="-2"/>
        </w:rPr>
        <w:t>．欧洲、北美洲、大洋洲</w:t>
      </w:r>
      <w:r>
        <w:rPr>
          <w:w w:val="100"/>
        </w:rPr>
        <w:t> </w:t>
      </w:r>
      <w:r>
        <w:rPr>
          <w:rFonts w:ascii="Times New Roman" w:hAnsi="Times New Roman" w:cs="Times New Roman" w:eastAsia="Times New Roman"/>
        </w:rPr>
        <w:t>B</w:t>
      </w:r>
      <w:r>
        <w:rPr/>
        <w:t>．欧洲、亚洲、非洲</w:t>
      </w:r>
      <w:r>
        <w:rPr>
          <w:w w:val="100"/>
        </w:rPr>
        <w:t> </w:t>
      </w:r>
      <w:r>
        <w:rPr>
          <w:rFonts w:ascii="Times New Roman" w:hAnsi="Times New Roman" w:cs="Times New Roman" w:eastAsia="Times New Roman"/>
          <w:spacing w:val="-2"/>
        </w:rPr>
        <w:t>C</w:t>
      </w:r>
      <w:r>
        <w:rPr>
          <w:spacing w:val="-2"/>
        </w:rPr>
        <w:t>．亚洲、北美洲、南美洲</w:t>
      </w:r>
      <w:r>
        <w:rPr>
          <w:w w:val="100"/>
        </w:rPr>
        <w:t> </w:t>
      </w:r>
      <w:r>
        <w:rPr>
          <w:rFonts w:ascii="Times New Roman" w:hAnsi="Times New Roman" w:cs="Times New Roman" w:eastAsia="Times New Roman"/>
        </w:rPr>
        <w:t>D</w:t>
      </w:r>
      <w:r>
        <w:rPr/>
        <w:t>．亚洲、南美洲、非洲</w:t>
      </w:r>
    </w:p>
    <w:p>
      <w:pPr>
        <w:pStyle w:val="BodyText"/>
        <w:spacing w:line="228" w:lineRule="auto"/>
        <w:ind w:right="5133"/>
        <w:jc w:val="left"/>
        <w:rPr>
          <w:rFonts w:ascii="宋体" w:hAnsi="宋体" w:cs="宋体" w:eastAsia="宋体"/>
        </w:rPr>
      </w:pPr>
      <w:r>
        <w:rPr>
          <w:rFonts w:ascii="Times New Roman" w:hAnsi="Times New Roman" w:cs="Times New Roman" w:eastAsia="Times New Roman"/>
        </w:rPr>
        <w:t>34.</w:t>
      </w:r>
      <w:r>
        <w:rPr>
          <w:rFonts w:ascii="Times New Roman" w:hAnsi="Times New Roman" w:cs="Times New Roman" w:eastAsia="Times New Roman"/>
          <w:spacing w:val="49"/>
        </w:rPr>
        <w:t> </w:t>
      </w:r>
      <w:r>
        <w:rPr/>
        <w:t>有关信息技术对美国经济的影响，</w:t>
      </w:r>
      <w:r>
        <w:rPr>
          <w:w w:val="100"/>
        </w:rPr>
        <w:t> </w:t>
      </w:r>
      <w:r>
        <w:rPr>
          <w:spacing w:val="-37"/>
        </w:rPr>
        <w:t>不</w:t>
      </w:r>
      <w:r>
        <w:rPr>
          <w:spacing w:val="-37"/>
          <w:position w:val="-7"/>
        </w:rPr>
        <w:t>．</w:t>
      </w:r>
      <w:r>
        <w:rPr>
          <w:spacing w:val="-37"/>
        </w:rPr>
        <w:t>正确的是</w:t>
      </w:r>
      <w:r>
        <w:rPr>
          <w:rFonts w:ascii="宋体" w:hAnsi="宋体" w:cs="宋体" w:eastAsia="宋体"/>
        </w:rPr>
        <w:t> </w:t>
      </w:r>
    </w:p>
    <w:p>
      <w:pPr>
        <w:pStyle w:val="BodyText"/>
        <w:spacing w:line="225" w:lineRule="auto" w:before="4"/>
        <w:ind w:left="423" w:right="5133"/>
        <w:jc w:val="left"/>
      </w:pPr>
      <w:r>
        <w:rPr>
          <w:rFonts w:ascii="Times New Roman" w:hAnsi="Times New Roman" w:cs="Times New Roman" w:eastAsia="Times New Roman"/>
        </w:rPr>
        <w:t>A</w:t>
      </w:r>
      <w:r>
        <w:rPr/>
        <w:t>．逐渐成为美国的支柱产业</w:t>
      </w:r>
      <w:r>
        <w:rPr>
          <w:w w:val="100"/>
        </w:rPr>
        <w:t> </w:t>
      </w:r>
      <w:r>
        <w:rPr>
          <w:rFonts w:ascii="Times New Roman" w:hAnsi="Times New Roman" w:cs="Times New Roman" w:eastAsia="Times New Roman"/>
        </w:rPr>
        <w:t>B</w:t>
      </w:r>
      <w:r>
        <w:rPr/>
        <w:t>．经济增长的主要动力</w:t>
      </w:r>
      <w:r>
        <w:rPr>
          <w:w w:val="100"/>
        </w:rPr>
        <w:t> </w:t>
      </w:r>
      <w:r>
        <w:rPr>
          <w:rFonts w:ascii="Times New Roman" w:hAnsi="Times New Roman" w:cs="Times New Roman" w:eastAsia="Times New Roman"/>
        </w:rPr>
        <w:t>C</w:t>
      </w:r>
      <w:r>
        <w:rPr/>
        <w:t>．产值占美国</w:t>
      </w:r>
      <w:r>
        <w:rPr>
          <w:spacing w:val="-55"/>
        </w:rPr>
        <w:t> </w:t>
      </w:r>
      <w:r>
        <w:rPr>
          <w:rFonts w:ascii="Times New Roman" w:hAnsi="Times New Roman" w:cs="Times New Roman" w:eastAsia="Times New Roman"/>
        </w:rPr>
        <w:t>GDP</w:t>
      </w:r>
      <w:r>
        <w:rPr>
          <w:rFonts w:ascii="Times New Roman" w:hAnsi="Times New Roman" w:cs="Times New Roman" w:eastAsia="Times New Roman"/>
          <w:spacing w:val="1"/>
        </w:rPr>
        <w:t> </w:t>
      </w:r>
      <w:r>
        <w:rPr>
          <w:spacing w:val="-3"/>
        </w:rPr>
        <w:t>的一半</w:t>
      </w:r>
      <w:r>
        <w:rPr>
          <w:spacing w:val="-102"/>
        </w:rPr>
        <w:t> </w:t>
      </w:r>
      <w:r>
        <w:rPr>
          <w:rFonts w:ascii="Times New Roman" w:hAnsi="Times New Roman" w:cs="Times New Roman" w:eastAsia="Times New Roman"/>
        </w:rPr>
        <w:t>D</w:t>
      </w:r>
      <w:r>
        <w:rPr/>
        <w:t>．比重占美国出口产品的</w:t>
      </w:r>
      <w:r>
        <w:rPr>
          <w:spacing w:val="-53"/>
        </w:rPr>
        <w:t> </w:t>
      </w:r>
      <w:r>
        <w:rPr>
          <w:rFonts w:ascii="Times New Roman" w:hAnsi="Times New Roman" w:cs="Times New Roman" w:eastAsia="Times New Roman"/>
        </w:rPr>
        <w:t>1/3</w:t>
      </w:r>
      <w:r>
        <w:rPr>
          <w:rFonts w:ascii="Times New Roman" w:hAnsi="Times New Roman" w:cs="Times New Roman" w:eastAsia="Times New Roman"/>
          <w:spacing w:val="-1"/>
        </w:rPr>
        <w:t> </w:t>
      </w:r>
      <w:r>
        <w:rPr>
          <w:spacing w:val="-3"/>
        </w:rPr>
        <w:t>以上</w:t>
      </w:r>
      <w:r>
        <w:rPr/>
      </w:r>
    </w:p>
    <w:p>
      <w:pPr>
        <w:pStyle w:val="BodyText"/>
        <w:spacing w:line="230" w:lineRule="auto"/>
        <w:ind w:right="117"/>
        <w:jc w:val="both"/>
      </w:pPr>
      <w:r>
        <w:rPr>
          <w:rFonts w:ascii="Times New Roman" w:hAnsi="Times New Roman" w:cs="Times New Roman" w:eastAsia="Times New Roman"/>
        </w:rPr>
        <w:t>35. 2019 </w:t>
      </w:r>
      <w:r>
        <w:rPr/>
        <w:t>年 </w:t>
      </w:r>
      <w:r>
        <w:rPr>
          <w:rFonts w:ascii="Times New Roman" w:hAnsi="Times New Roman" w:cs="Times New Roman" w:eastAsia="Times New Roman"/>
        </w:rPr>
        <w:t>5 </w:t>
      </w:r>
      <w:r>
        <w:rPr>
          <w:spacing w:val="-3"/>
        </w:rPr>
        <w:t>月，第十一轮中美经贸高级别磋商结束，面对美国方面在谈判中的反复无常与加征</w:t>
      </w:r>
      <w:r>
        <w:rPr>
          <w:spacing w:val="-96"/>
        </w:rPr>
        <w:t> </w:t>
      </w:r>
      <w:r>
        <w:rPr>
          <w:spacing w:val="-96"/>
        </w:rPr>
      </w:r>
      <w:r>
        <w:rPr>
          <w:spacing w:val="-4"/>
        </w:rPr>
        <w:t>关税的威胁，中国方面也给予了强有的力回应和反制措施。有关美国与中国及其之间关系的表述</w:t>
      </w:r>
      <w:r>
        <w:rPr>
          <w:spacing w:val="-33"/>
        </w:rPr>
        <w:t> </w:t>
      </w:r>
      <w:r>
        <w:rPr>
          <w:spacing w:val="-33"/>
        </w:rPr>
      </w:r>
      <w:r>
        <w:rPr/>
        <w:t>正确的是</w:t>
      </w:r>
    </w:p>
    <w:p>
      <w:pPr>
        <w:pStyle w:val="BodyText"/>
        <w:spacing w:line="225" w:lineRule="auto" w:before="12"/>
        <w:ind w:left="423" w:right="2234"/>
        <w:jc w:val="left"/>
      </w:pPr>
      <w:r>
        <w:rPr>
          <w:rFonts w:ascii="Times New Roman" w:hAnsi="Times New Roman" w:cs="Times New Roman" w:eastAsia="Times New Roman"/>
        </w:rPr>
        <w:t>A</w:t>
      </w:r>
      <w:r>
        <w:rPr/>
        <w:t>．中国是世界上最大的发达国家</w:t>
      </w:r>
      <w:r>
        <w:rPr>
          <w:spacing w:val="-3"/>
          <w:w w:val="100"/>
        </w:rPr>
        <w:t> </w:t>
      </w:r>
      <w:r>
        <w:rPr>
          <w:rFonts w:ascii="Times New Roman" w:hAnsi="Times New Roman" w:cs="Times New Roman" w:eastAsia="Times New Roman"/>
        </w:rPr>
        <w:t>B</w:t>
      </w:r>
      <w:r>
        <w:rPr/>
        <w:t>．美国是世界上最大的发展中国家</w:t>
      </w:r>
      <w:r>
        <w:rPr>
          <w:spacing w:val="-3"/>
          <w:w w:val="100"/>
        </w:rPr>
        <w:t> </w:t>
      </w:r>
      <w:r>
        <w:rPr>
          <w:rFonts w:ascii="Times New Roman" w:hAnsi="Times New Roman" w:cs="Times New Roman" w:eastAsia="Times New Roman"/>
          <w:spacing w:val="-2"/>
        </w:rPr>
        <w:t>C</w:t>
      </w:r>
      <w:r>
        <w:rPr>
          <w:spacing w:val="-2"/>
        </w:rPr>
        <w:t>．中美贸易磋商只有通过对话开展合作才能实现共赢</w:t>
      </w:r>
      <w:r>
        <w:rPr>
          <w:spacing w:val="-62"/>
        </w:rPr>
        <w:t> </w:t>
      </w:r>
      <w:r>
        <w:rPr>
          <w:spacing w:val="-62"/>
        </w:rPr>
      </w:r>
      <w:r>
        <w:rPr>
          <w:rFonts w:ascii="Times New Roman" w:hAnsi="Times New Roman" w:cs="Times New Roman" w:eastAsia="Times New Roman"/>
        </w:rPr>
        <w:t>D</w:t>
      </w:r>
      <w:r>
        <w:rPr/>
        <w:t>．美国单边的贸易政策只是对中国经济造成损害</w:t>
      </w:r>
    </w:p>
    <w:p>
      <w:pPr>
        <w:pStyle w:val="BodyText"/>
        <w:spacing w:line="274" w:lineRule="exact" w:before="9"/>
        <w:ind w:right="122" w:firstLine="419"/>
        <w:jc w:val="both"/>
        <w:rPr>
          <w:rFonts w:ascii="宋体" w:hAnsi="宋体" w:cs="宋体" w:eastAsia="宋体"/>
        </w:rPr>
      </w:pPr>
      <w:r>
        <w:rPr>
          <w:rFonts w:ascii="宋体" w:hAnsi="宋体" w:cs="宋体" w:eastAsia="宋体"/>
          <w:spacing w:val="-3"/>
        </w:rPr>
        <w:t>地理要素之间相互联系、相互影响，共同构成一个整体。读某区域地形图（图</w:t>
      </w:r>
      <w:r>
        <w:rPr>
          <w:rFonts w:ascii="宋体" w:hAnsi="宋体" w:cs="宋体" w:eastAsia="宋体"/>
          <w:spacing w:val="-2"/>
        </w:rPr>
        <w:t> </w:t>
      </w:r>
      <w:r>
        <w:rPr>
          <w:rFonts w:ascii="宋体" w:hAnsi="宋体" w:cs="宋体" w:eastAsia="宋体"/>
          <w:spacing w:val="-3"/>
        </w:rPr>
        <w:t>9</w:t>
      </w:r>
      <w:r>
        <w:rPr>
          <w:rFonts w:ascii="宋体" w:hAnsi="宋体" w:cs="宋体" w:eastAsia="宋体"/>
          <w:spacing w:val="-3"/>
        </w:rPr>
        <w:t>）及气温曲</w:t>
      </w:r>
      <w:r>
        <w:rPr>
          <w:rFonts w:ascii="宋体" w:hAnsi="宋体" w:cs="宋体" w:eastAsia="宋体"/>
          <w:w w:val="100"/>
        </w:rPr>
        <w:t> </w:t>
      </w:r>
      <w:r>
        <w:rPr>
          <w:rFonts w:ascii="宋体" w:hAnsi="宋体" w:cs="宋体" w:eastAsia="宋体"/>
        </w:rPr>
        <w:t>线与降水量图（图</w:t>
      </w:r>
      <w:r>
        <w:rPr>
          <w:rFonts w:ascii="宋体" w:hAnsi="宋体" w:cs="宋体" w:eastAsia="宋体"/>
          <w:spacing w:val="-50"/>
        </w:rPr>
        <w:t> </w:t>
      </w:r>
      <w:r>
        <w:rPr>
          <w:rFonts w:ascii="宋体" w:hAnsi="宋体" w:cs="宋体" w:eastAsia="宋体"/>
          <w:spacing w:val="-19"/>
        </w:rPr>
        <w:t>10</w:t>
      </w:r>
      <w:r>
        <w:rPr>
          <w:rFonts w:ascii="宋体" w:hAnsi="宋体" w:cs="宋体" w:eastAsia="宋体"/>
          <w:spacing w:val="-19"/>
        </w:rPr>
        <w:t>），完成</w:t>
      </w:r>
      <w:r>
        <w:rPr>
          <w:rFonts w:ascii="宋体" w:hAnsi="宋体" w:cs="宋体" w:eastAsia="宋体"/>
          <w:spacing w:val="-50"/>
        </w:rPr>
        <w:t> </w:t>
      </w:r>
      <w:r>
        <w:rPr>
          <w:rFonts w:ascii="宋体" w:hAnsi="宋体" w:cs="宋体" w:eastAsia="宋体"/>
        </w:rPr>
        <w:t>36-38</w:t>
      </w:r>
      <w:r>
        <w:rPr>
          <w:rFonts w:ascii="宋体" w:hAnsi="宋体" w:cs="宋体" w:eastAsia="宋体"/>
          <w:spacing w:val="-52"/>
        </w:rPr>
        <w:t> </w:t>
      </w:r>
      <w:r>
        <w:rPr>
          <w:rFonts w:ascii="宋体" w:hAnsi="宋体" w:cs="宋体" w:eastAsia="宋体"/>
        </w:rPr>
        <w:t>题。</w:t>
      </w:r>
    </w:p>
    <w:p>
      <w:pPr>
        <w:tabs>
          <w:tab w:pos="1534" w:val="left" w:leader="none"/>
        </w:tabs>
        <w:spacing w:line="249" w:lineRule="exact" w:before="67"/>
        <w:ind w:left="0" w:right="261" w:firstLine="0"/>
        <w:jc w:val="right"/>
        <w:rPr>
          <w:rFonts w:ascii="宋体" w:hAnsi="宋体" w:cs="宋体" w:eastAsia="宋体"/>
          <w:sz w:val="18"/>
          <w:szCs w:val="18"/>
        </w:rPr>
      </w:pPr>
      <w:r>
        <w:rPr/>
        <w:pict>
          <v:group style="position:absolute;margin-left:96.800003pt;margin-top:10.941719pt;width:217.6pt;height:153.950pt;mso-position-horizontal-relative:page;mso-position-vertical-relative:paragraph;z-index:-58216" coordorigin="1936,219" coordsize="4352,3079">
            <v:group style="position:absolute;left:1946;top:229;width:3924;height:3057" coordorigin="1946,229" coordsize="3924,3057">
              <v:shape style="position:absolute;left:1946;top:229;width:3924;height:3057" coordorigin="1946,229" coordsize="3924,3057" path="m1946,3286l5870,3286,5870,229,1946,229,1946,3286xe" filled="false" stroked="true" strokeweight="1pt" strokecolor="#000000">
                <v:path arrowok="t"/>
              </v:shape>
              <v:shape style="position:absolute;left:2266;top:229;width:2036;height:502" type="#_x0000_t75" stroked="false">
                <v:imagedata r:id="rId30" o:title=""/>
              </v:shape>
            </v:group>
            <v:group style="position:absolute;left:2266;top:229;width:2037;height:502" coordorigin="2266,229" coordsize="2037,502">
              <v:shape style="position:absolute;left:2266;top:229;width:2037;height:502" coordorigin="2266,229" coordsize="2037,502" path="m3037,229l3008,284,2972,295,2953,293,2933,286,2913,277,2894,267,2876,257,2858,247,2842,240,2817,235,2793,233,2772,233,2754,235,2739,238,2724,251,2720,266,2716,276,2702,271,2685,259,2667,248,2650,257,2639,273,2629,292,2618,311,2568,346,2533,364,2511,375,2491,385,2472,394,2454,403,2437,411,2381,443,2320,490,2275,540,2266,555,2273,572,2290,585,2312,592,2332,594,2350,588,2366,574,2382,560,2404,553,2424,550,2444,550,2462,549,2478,547,2497,537,2513,523,2528,512,2547,519,2562,535,2576,552,2591,563,2607,563,2626,557,2645,549,2662,544,2676,545,2682,557,2685,576,2686,598,2687,618,2691,635,2706,636,2722,633,2778,607,2815,586,2832,576,2855,566,2876,556,2894,548,2911,541,2928,536,2945,534,2966,537,3028,555,3083,579,3098,586,3122,598,3141,611,3156,621,3171,628,3192,624,3210,613,3226,600,3241,590,3264,588,3286,591,3304,598,3308,615,3304,633,3295,651,3289,666,3298,687,3317,696,3338,694,3362,688,3384,681,3399,674,3398,667,3381,661,3360,647,3341,633,3328,620,3331,601,3343,586,3361,582,3375,588,3392,599,3410,613,3427,626,3445,640,3459,654,3474,665,3493,672,3510,671,3529,667,3550,662,3572,655,3593,649,3613,645,3631,642,3655,647,3674,658,3689,671,3703,683,3717,694,3773,714,3814,722,3835,725,3856,729,3876,731,3894,730,3953,684,3965,666,3976,651,3992,636,4009,623,4022,611,3985,564,3926,535,3854,519,3839,515,3844,507,3860,499,3883,491,3906,484,3926,477,3949,465,3964,454,3972,439,3970,422,3963,402,3955,382,3951,366,3963,363,3979,368,3999,376,4019,384,4039,390,4062,391,4086,390,4109,387,4128,382,4139,374,4138,362,4129,347,4115,329,4102,313,4093,298,4092,289,4101,287,4118,289,4139,294,4162,300,4184,305,4247,295,4300,258,4303,242e" filled="false" stroked="true" strokeweight="1pt" strokecolor="#000000">
                <v:path arrowok="t"/>
              </v:shape>
              <v:shape style="position:absolute;left:2240;top:229;width:3602;height:3057" type="#_x0000_t75" stroked="false">
                <v:imagedata r:id="rId31" o:title=""/>
              </v:shape>
            </v:group>
            <v:group style="position:absolute;left:2240;top:229;width:3602;height:3057" coordorigin="2240,229" coordsize="3602,3057">
              <v:shape style="position:absolute;left:2240;top:229;width:3602;height:3057" coordorigin="2240,229" coordsize="3602,3057" path="m5842,235l4985,229,4985,265,4967,313,4895,349,4871,421,4787,433,4811,529,4739,576,4787,648,4661,636,4619,702,4619,744,4493,678,4452,720,4260,726,4110,774,4032,900,3990,1056,3882,1110,3696,1122,3606,1212,3559,1242,3493,1266,3319,1206,3247,1110,3229,1008,3097,984,3061,1056,3067,1158,3079,1260,3079,1398,3013,1452,2977,1380,2893,1356,2803,1398,2725,1344,2701,1254,2630,1200,2546,1206,2438,1200,2252,1200,2246,1284,2252,1422,2240,1482,2330,1512,2408,1601,2462,1631,2471,1656,2476,1669,2479,1675,2480,1680,2480,1689,2480,1709,2648,1667,2672,1745,2612,1859,2713,1871,2749,1961,2725,2039,2731,2207,2743,2297,2857,2321,2857,2453,2821,2549,2893,2704,2893,2818,2809,2698,2737,2824,2743,2938,2725,3004,2666,3070,2666,3148,2624,3250,2606,3286,5842,3286e" filled="false" stroked="true" strokeweight="1pt" strokecolor="#000000">
                <v:path arrowok="t"/>
              </v:shape>
              <v:shape style="position:absolute;left:3426;top:846;width:2416;height:2440" type="#_x0000_t75" stroked="false">
                <v:imagedata r:id="rId32" o:title=""/>
              </v:shape>
            </v:group>
            <v:group style="position:absolute;left:3426;top:846;width:2416;height:2440" coordorigin="3426,846" coordsize="2416,2440">
              <v:shape style="position:absolute;left:3426;top:846;width:2416;height:2440" coordorigin="3426,846" coordsize="2416,2440" path="m3744,3286l3630,3232,3522,3220,3462,3130,3522,3070,3504,2992,3426,2818,3498,2776,3624,2596,3660,2566,3828,2578,3882,2650,3972,2554,4043,2512,4059,2532,4068,2542,4072,2548,4073,2554,4073,2566,4085,2662,4217,2788,4235,2914,4265,2974,4349,2794,4325,2662,4403,2662,4469,2752,4481,2902,4541,2710,4589,2638,4697,2572,4853,2494,4841,2351,4613,2417,4661,2315,4745,2249,4841,2189,4925,2171,5075,2063,5087,2141,5141,1979,5159,1775,5242,1721,5296,1619,5398,1511,5416,1481,5428,1409,5470,1307,5434,1122,5410,924,5440,870,5530,846,5698,930,5710,996,5806,900,5842,900,5842,1019,5841,1138,5841,1258,5841,1377,5841,1496,5840,1616,5840,1735,5840,1854,5839,1974,5839,2093,5839,2212,5838,2331,5838,2451,5838,2570,5838,2689,5837,2809,5837,2928,5837,3047,5836,3167,5836,3286e" filled="false" stroked="true" strokeweight="1pt" strokecolor="#d9d9d9">
                <v:path arrowok="t"/>
              </v:shape>
              <v:shape style="position:absolute;left:4907;top:1113;width:449;height:359" type="#_x0000_t75" stroked="false">
                <v:imagedata r:id="rId33" o:title=""/>
              </v:shape>
            </v:group>
            <v:group style="position:absolute;left:4907;top:1113;width:450;height:359" coordorigin="4907,1113" coordsize="450,359">
              <v:shape style="position:absolute;left:4907;top:1113;width:450;height:359" coordorigin="4907,1113" coordsize="450,359" path="m5285,1406l5322,1358,5349,1300,5357,1262,5354,1241,5332,1176,5293,1126,5262,1113,5245,1114,5171,1137,5116,1164,5098,1172,5077,1181,5056,1190,5034,1198,5012,1206,4955,1232,4912,1277,4907,1313,4910,1333,4949,1398,5001,1432,5062,1457,5138,1472,5158,1471,5216,1452,5267,1421,5282,1409,5285,1406xe" filled="false" stroked="true" strokeweight="1pt" strokecolor="#d9d9d9">
                <v:path arrowok="t"/>
              </v:shape>
              <v:shape style="position:absolute;left:3768;top:2855;width:544;height:431" type="#_x0000_t75" stroked="false">
                <v:imagedata r:id="rId34" o:title=""/>
              </v:shape>
            </v:group>
            <v:group style="position:absolute;left:3768;top:2855;width:544;height:432" coordorigin="3768,2855" coordsize="544,432">
              <v:shape style="position:absolute;left:3768;top:2855;width:544;height:432" coordorigin="3768,2855" coordsize="544,432" path="m3913,3286l3874,3240,3824,3205,3806,3195,3789,3179,3777,3168,3770,3154,3768,3134,3770,3118,3781,3056,3798,2989,3823,2920,3867,2876,3883,2872,3898,2873,3933,2943,3944,2987,3949,3008,3954,3025,3961,3050,3966,3073,3971,3090,3978,3100,3990,3094,4043,3031,4078,2977,4109,2913,4119,2892,4128,2875,4136,2862,4143,2855,4148,2861,4159,2940,4160,2991,4160,3014,4154,3086,4139,3138,4135,3153,4130,3177,4125,3200,4122,3219,4123,3231,4132,3233,4148,3223,4165,3208,4176,3195,4188,3179,4201,3161,4253,3118,4303,3098,4310,3109,4312,3127,4310,3148,4306,3170,4303,3191,4303,3213,4303,3233,4303,3253,4303,3272e" filled="false" stroked="true" strokeweight="1pt" strokecolor="#bebebe">
                <v:path arrowok="t"/>
              </v:shape>
            </v:group>
            <v:group style="position:absolute;left:2738;top:1917;width:1558;height:1310" coordorigin="2738,1917" coordsize="1558,1310">
              <v:shape style="position:absolute;left:2738;top:1917;width:1558;height:1310" coordorigin="2738,1917" coordsize="1558,1310" path="m4146,3226l4182,3170,4216,3116,4246,3064,4276,2999,4293,2939,4296,2906,4295,2889,4285,2825,4268,2756,4250,2697,4230,2635,4209,2574,4188,2517,4166,2454,4142,2393,4113,2321,4085,2255,4068,2218,4059,2198,4032,2137,4005,2080,3970,2017,3931,1966,3868,1931,3851,1933,3781,1961,3744,1982,3726,1992,3667,2019,3590,2040,3527,2054,3465,2065,3391,2074,3366,2075,3343,2074,3282,2067,3212,2049,3149,2022,3114,2002,3098,1994,3082,1986,3066,1980,3045,1977,3025,1975,3004,1976,2985,1977,2965,1979,2947,1980,2885,1972,2812,1950,2754,1925,2738,1917e" filled="false" stroked="true" strokeweight="1pt" strokecolor="#41709c">
                <v:path arrowok="t"/>
              </v:shape>
            </v:group>
            <v:group style="position:absolute;left:3608;top:1226;width:1168;height:951" coordorigin="3608,1226" coordsize="1168,951">
              <v:shape style="position:absolute;left:3608;top:1226;width:1168;height:951" coordorigin="3608,1226" coordsize="1168,951" path="m4775,2177l4754,2118,4736,2061,4720,2002,4717,1946,4716,1929,4696,1860,4662,1808,4622,1757,4580,1709,4520,1655,4462,1622,4391,1600,4332,1592,4312,1591,4292,1592,4212,1603,4150,1621,4132,1627,4114,1632,4096,1636,4080,1638,4058,1635,3995,1618,3930,1576,3911,1523,3905,1500,3900,1478,3897,1457,3893,1437,3847,1383,3807,1371,3790,1365,3775,1357,3763,1340,3756,1320,3750,1299,3745,1280,3738,1266,3723,1253,3706,1247,3685,1242,3668,1238,3649,1234,3629,1230,3608,1226e" filled="false" stroked="true" strokeweight="1pt" strokecolor="#41709c">
                <v:path arrowok="t"/>
              </v:shape>
            </v:group>
            <v:group style="position:absolute;left:4840;top:445;width:979;height:2067" coordorigin="4840,445" coordsize="979,2067">
              <v:shape style="position:absolute;left:4840;top:445;width:979;height:2067" coordorigin="4840,445" coordsize="979,2067" path="m5818,2512l5797,2455,5725,2437,5705,2437,5684,2438,5662,2439,5641,2440,5620,2441,5601,2441,5578,2439,5556,2437,5493,2430,5423,2410,5373,2376,5336,2328,5320,2251,5319,2230,5320,2208,5324,2143,5337,2065,5376,2006,5427,1964,5491,1917,5551,1875,5623,1827,5662,1806,5678,1797,5714,1737,5718,1696,5717,1675,5716,1654,5714,1635,5712,1617,5710,1591,5705,1530,5659,1478,5596,1456,5577,1449,5529,1397,5526,1381,5522,1363,5517,1345,5511,1325,5505,1305,5499,1284,5492,1263,5474,1204,5450,1144,5434,1113,5426,1097,5401,1025,5385,966,5380,946,5374,926,5368,906,5363,888,5357,868,5339,809,5319,752,5303,712,5295,691,5272,636,5216,589,5145,574,5067,567,5009,565,4984,562,4962,562,4942,561,4925,560,4869,522,4846,466,4840,445e" filled="false" stroked="true" strokeweight="1.0pt" strokecolor="#41709c">
                <v:path arrowok="t"/>
              </v:shape>
              <v:shape style="position:absolute;left:4782;top:2692;width:1069;height:596" type="#_x0000_t75" stroked="false">
                <v:imagedata r:id="rId35" o:title=""/>
              </v:shape>
            </v:group>
            <v:group style="position:absolute;left:4782;top:2692;width:1070;height:596" coordorigin="4782,2692" coordsize="1070,596">
              <v:shape style="position:absolute;left:4782;top:2692;width:1070;height:596" coordorigin="4782,2692" coordsize="1070,596" path="m5851,3286l5815,3235,5760,3193,5742,3185,5729,3175,5729,3158,5736,3140,5746,3122,5757,3104,5765,3087,5766,3061,5765,3037,5760,3016,5751,3002,5738,3005,5723,3016,5708,3031,5692,3047,5675,3061,5658,3069,5640,3066,5622,3059,5603,3048,5584,3036,5566,3022,5548,3010,5531,2998,5515,2990,5491,2987,5469,2987,5401,3015,5389,3068,5389,3088,5390,3108,5389,3127,5351,3194,5285,3236,5217,3263,5154,3277,5093,3283,5025,3286,4956,3287,4913,3288,4893,3288,4831,3287,4782,3281,4787,3273,4796,3262,4809,3250,4826,3236,4845,3222,4863,3206,4878,3190,4889,3174,4891,3158,4888,3141,4883,3123,4876,3105,4868,3087,4861,3070,4856,3054,4855,3040,4858,3027,4922,3001,4989,2991,5011,2988,5071,2968,5131,2921,5144,2908,5158,2893,5202,2847,5230,2815,5244,2799,5286,2755,5346,2715,5405,2697,5466,2692,5485,2693,5556,2717,5604,2762,5619,2777,5634,2791,5648,2803,5662,2812,5684,2818,5704,2820,5724,2818,5795,2792,5823,2764,5834,2748e" filled="false" stroked="true" strokeweight="1pt" strokecolor="#bebebe">
                <v:path arrowok="t"/>
              </v:shape>
              <v:shape style="position:absolute;left:4326;top:3173;width:396;height:114" type="#_x0000_t75" stroked="false">
                <v:imagedata r:id="rId36" o:title=""/>
              </v:shape>
            </v:group>
            <v:group style="position:absolute;left:4326;top:3173;width:396;height:115" coordorigin="4326,3173" coordsize="396,115">
              <v:shape style="position:absolute;left:4326;top:3173;width:396;height:115" coordorigin="4326,3173" coordsize="396,115" path="m4326,3287l4392,3274,4451,3259,4517,3217,4526,3201,4536,3188,4557,3179,4579,3174,4600,3173,4620,3174,4636,3177,4653,3189,4661,3205,4667,3222,4681,3240,4694,3256,4708,3269,4722,3282e" filled="false" stroked="true" strokeweight="1pt" strokecolor="#bebebe">
                <v:path arrowok="t"/>
              </v:shape>
              <v:shape style="position:absolute;left:5922;top:1704;width:356;height:209" type="#_x0000_t75" stroked="false">
                <v:imagedata r:id="rId37" o:title=""/>
              </v:shape>
            </v:group>
            <v:group style="position:absolute;left:5922;top:1704;width:356;height:209" coordorigin="5922,1704" coordsize="356,209">
              <v:shape style="position:absolute;left:5922;top:1704;width:356;height:209" coordorigin="5922,1704" coordsize="356,209" path="m5922,1913l6278,1913,6278,1704,5922,1704,5922,1913xe" filled="false" stroked="true" strokeweight="1pt" strokecolor="#000000">
                <v:path arrowok="t"/>
              </v:shape>
              <v:shape style="position:absolute;left:5913;top:2037;width:356;height:209" type="#_x0000_t75" stroked="false">
                <v:imagedata r:id="rId38" o:title=""/>
              </v:shape>
            </v:group>
            <v:group style="position:absolute;left:5913;top:2037;width:356;height:209" coordorigin="5913,2037" coordsize="356,209">
              <v:shape style="position:absolute;left:5913;top:2037;width:356;height:209" coordorigin="5913,2037" coordsize="356,209" path="m5913,2246l6269,2246,6269,2037,5913,2037,5913,2246xe" filled="false" stroked="true" strokeweight="1pt" strokecolor="#d9d9d9">
                <v:path arrowok="t"/>
              </v:shape>
              <v:shape style="position:absolute;left:5913;top:2355;width:356;height:209" type="#_x0000_t75" stroked="false">
                <v:imagedata r:id="rId38" o:title=""/>
              </v:shape>
            </v:group>
            <v:group style="position:absolute;left:5913;top:2355;width:356;height:209" coordorigin="5913,2355" coordsize="356,209">
              <v:shape style="position:absolute;left:5913;top:2355;width:356;height:209" coordorigin="5913,2355" coordsize="356,209" path="m5913,2564l6269,2564,6269,2355,5913,2355,5913,2564xe" filled="false" stroked="true" strokeweight="1pt" strokecolor="#bebebe">
                <v:path arrowok="t"/>
              </v:shape>
            </v:group>
            <w10:wrap type="none"/>
          </v:group>
        </w:pict>
      </w:r>
      <w:r>
        <w:rPr>
          <w:rFonts w:ascii="宋体" w:hAnsi="宋体" w:cs="宋体" w:eastAsia="宋体"/>
          <w:spacing w:val="-1"/>
          <w:position w:val="2"/>
          <w:sz w:val="18"/>
          <w:szCs w:val="18"/>
        </w:rPr>
        <w:t>降水（</w:t>
      </w:r>
      <w:r>
        <w:rPr>
          <w:rFonts w:ascii="Times New Roman" w:hAnsi="Times New Roman" w:cs="Times New Roman" w:eastAsia="Times New Roman"/>
          <w:spacing w:val="-1"/>
          <w:position w:val="2"/>
          <w:sz w:val="18"/>
          <w:szCs w:val="18"/>
        </w:rPr>
        <w:t>mm</w:t>
      </w:r>
      <w:r>
        <w:rPr>
          <w:rFonts w:ascii="宋体" w:hAnsi="宋体" w:cs="宋体" w:eastAsia="宋体"/>
          <w:spacing w:val="-1"/>
          <w:position w:val="2"/>
          <w:sz w:val="18"/>
          <w:szCs w:val="18"/>
        </w:rPr>
        <w:t>）</w:t>
        <w:tab/>
      </w:r>
      <w:r>
        <w:rPr>
          <w:rFonts w:ascii="宋体" w:hAnsi="宋体" w:cs="宋体" w:eastAsia="宋体"/>
          <w:sz w:val="18"/>
          <w:szCs w:val="18"/>
        </w:rPr>
        <w:t>气温（℃）</w:t>
      </w:r>
    </w:p>
    <w:p>
      <w:pPr>
        <w:spacing w:line="151" w:lineRule="exact" w:before="0"/>
        <w:ind w:left="2591" w:right="4407" w:firstLine="0"/>
        <w:jc w:val="center"/>
        <w:rPr>
          <w:rFonts w:ascii="宋体" w:hAnsi="宋体" w:cs="宋体" w:eastAsia="宋体"/>
          <w:sz w:val="15"/>
          <w:szCs w:val="15"/>
        </w:rPr>
      </w:pPr>
      <w:r>
        <w:rPr>
          <w:rFonts w:ascii="宋体" w:hAnsi="宋体" w:cs="宋体" w:eastAsia="宋体"/>
          <w:w w:val="100"/>
          <w:sz w:val="15"/>
          <w:szCs w:val="15"/>
        </w:rPr>
        <w:t>莱</w:t>
      </w:r>
    </w:p>
    <w:p>
      <w:pPr>
        <w:spacing w:after="0" w:line="151" w:lineRule="exact"/>
        <w:jc w:val="center"/>
        <w:rPr>
          <w:rFonts w:ascii="宋体" w:hAnsi="宋体" w:cs="宋体" w:eastAsia="宋体"/>
          <w:sz w:val="15"/>
          <w:szCs w:val="15"/>
        </w:rPr>
        <w:sectPr>
          <w:pgSz w:w="11910" w:h="16840"/>
          <w:pgMar w:header="0" w:footer="999" w:top="1300" w:bottom="1180" w:left="1480" w:right="1460"/>
        </w:sectPr>
      </w:pPr>
    </w:p>
    <w:p>
      <w:pPr>
        <w:spacing w:line="240" w:lineRule="auto" w:before="10"/>
        <w:rPr>
          <w:rFonts w:ascii="宋体" w:hAnsi="宋体" w:cs="宋体" w:eastAsia="宋体"/>
          <w:sz w:val="18"/>
          <w:szCs w:val="18"/>
        </w:rPr>
      </w:pPr>
    </w:p>
    <w:p>
      <w:pPr>
        <w:spacing w:line="190" w:lineRule="exact" w:before="0"/>
        <w:ind w:left="204" w:right="0" w:firstLine="0"/>
        <w:jc w:val="center"/>
        <w:rPr>
          <w:rFonts w:ascii="宋体" w:hAnsi="宋体" w:cs="宋体" w:eastAsia="宋体"/>
          <w:sz w:val="15"/>
          <w:szCs w:val="15"/>
        </w:rPr>
      </w:pPr>
      <w:r>
        <w:rPr>
          <w:rFonts w:ascii="宋体" w:hAnsi="宋体" w:cs="宋体" w:eastAsia="宋体"/>
          <w:sz w:val="15"/>
          <w:szCs w:val="15"/>
        </w:rPr>
        <w:t>英吉利海峡</w:t>
      </w:r>
    </w:p>
    <w:p>
      <w:pPr>
        <w:spacing w:line="242" w:lineRule="exact" w:before="0"/>
        <w:ind w:left="466" w:right="0" w:firstLine="0"/>
        <w:jc w:val="left"/>
        <w:rPr>
          <w:rFonts w:ascii="宋体" w:hAnsi="宋体" w:cs="宋体" w:eastAsia="宋体"/>
          <w:sz w:val="19"/>
          <w:szCs w:val="19"/>
        </w:rPr>
      </w:pPr>
      <w:r>
        <w:rPr>
          <w:rFonts w:ascii="宋体" w:hAnsi="宋体" w:cs="宋体" w:eastAsia="宋体"/>
          <w:w w:val="94"/>
          <w:sz w:val="19"/>
          <w:szCs w:val="19"/>
        </w:rPr>
        <w:t>大</w:t>
      </w:r>
      <w:r>
        <w:rPr>
          <w:rFonts w:ascii="宋体" w:hAnsi="宋体" w:cs="宋体" w:eastAsia="宋体"/>
          <w:sz w:val="19"/>
          <w:szCs w:val="19"/>
        </w:rPr>
      </w:r>
    </w:p>
    <w:p>
      <w:pPr>
        <w:spacing w:before="2"/>
        <w:ind w:left="0" w:right="509" w:firstLine="0"/>
        <w:jc w:val="right"/>
        <w:rPr>
          <w:rFonts w:ascii="宋体" w:hAnsi="宋体" w:cs="宋体" w:eastAsia="宋体"/>
          <w:sz w:val="15"/>
          <w:szCs w:val="15"/>
        </w:rPr>
      </w:pPr>
      <w:r>
        <w:rPr>
          <w:rFonts w:ascii="宋体" w:hAnsi="宋体" w:cs="宋体" w:eastAsia="宋体"/>
          <w:w w:val="100"/>
          <w:sz w:val="15"/>
          <w:szCs w:val="15"/>
        </w:rPr>
        <w:t>塞</w:t>
      </w:r>
    </w:p>
    <w:p>
      <w:pPr>
        <w:spacing w:line="221" w:lineRule="exact" w:before="12"/>
        <w:ind w:left="0" w:right="0" w:firstLine="0"/>
        <w:jc w:val="right"/>
        <w:rPr>
          <w:rFonts w:ascii="宋体" w:hAnsi="宋体" w:cs="宋体" w:eastAsia="宋体"/>
          <w:sz w:val="15"/>
          <w:szCs w:val="15"/>
        </w:rPr>
      </w:pPr>
      <w:r>
        <w:rPr>
          <w:rFonts w:ascii="宋体" w:hAnsi="宋体" w:cs="宋体" w:eastAsia="宋体"/>
          <w:sz w:val="15"/>
          <w:szCs w:val="15"/>
        </w:rPr>
        <w:t>纳 </w:t>
      </w:r>
      <w:r>
        <w:rPr>
          <w:rFonts w:ascii="宋体" w:hAnsi="宋体" w:cs="宋体" w:eastAsia="宋体"/>
          <w:spacing w:val="20"/>
          <w:sz w:val="15"/>
          <w:szCs w:val="15"/>
        </w:rPr>
        <w:t> </w:t>
      </w:r>
      <w:r>
        <w:rPr>
          <w:rFonts w:ascii="宋体" w:hAnsi="宋体" w:cs="宋体" w:eastAsia="宋体"/>
          <w:position w:val="-3"/>
          <w:sz w:val="15"/>
          <w:szCs w:val="15"/>
        </w:rPr>
        <w:t>河</w:t>
      </w:r>
      <w:r>
        <w:rPr>
          <w:rFonts w:ascii="宋体" w:hAnsi="宋体" w:cs="宋体" w:eastAsia="宋体"/>
          <w:sz w:val="15"/>
          <w:szCs w:val="15"/>
        </w:rPr>
      </w:r>
    </w:p>
    <w:p>
      <w:pPr>
        <w:spacing w:line="233" w:lineRule="exact" w:before="0"/>
        <w:ind w:left="452" w:right="0" w:firstLine="0"/>
        <w:jc w:val="left"/>
        <w:rPr>
          <w:rFonts w:ascii="宋体" w:hAnsi="宋体" w:cs="宋体" w:eastAsia="宋体"/>
          <w:sz w:val="19"/>
          <w:szCs w:val="19"/>
        </w:rPr>
      </w:pPr>
      <w:r>
        <w:rPr>
          <w:rFonts w:ascii="宋体" w:hAnsi="宋体" w:cs="宋体" w:eastAsia="宋体"/>
          <w:w w:val="94"/>
          <w:sz w:val="19"/>
          <w:szCs w:val="19"/>
        </w:rPr>
        <w:t>西</w:t>
      </w:r>
      <w:r>
        <w:rPr>
          <w:rFonts w:ascii="宋体" w:hAnsi="宋体" w:cs="宋体" w:eastAsia="宋体"/>
          <w:sz w:val="19"/>
          <w:szCs w:val="19"/>
        </w:rPr>
      </w:r>
    </w:p>
    <w:p>
      <w:pPr>
        <w:spacing w:before="115"/>
        <w:ind w:left="452" w:right="0" w:firstLine="0"/>
        <w:jc w:val="left"/>
        <w:rPr>
          <w:rFonts w:ascii="宋体" w:hAnsi="宋体" w:cs="宋体" w:eastAsia="宋体"/>
          <w:sz w:val="15"/>
          <w:szCs w:val="15"/>
        </w:rPr>
      </w:pPr>
      <w:r>
        <w:rPr/>
        <w:br w:type="column"/>
      </w:r>
      <w:r>
        <w:rPr>
          <w:rFonts w:ascii="宋体" w:hAnsi="宋体" w:cs="宋体" w:eastAsia="宋体"/>
          <w:sz w:val="15"/>
          <w:szCs w:val="15"/>
        </w:rPr>
        <w:t>茵</w:t>
      </w:r>
    </w:p>
    <w:p>
      <w:pPr>
        <w:spacing w:line="240" w:lineRule="auto" w:before="10"/>
        <w:rPr>
          <w:rFonts w:ascii="宋体" w:hAnsi="宋体" w:cs="宋体" w:eastAsia="宋体"/>
          <w:sz w:val="11"/>
          <w:szCs w:val="11"/>
        </w:rPr>
      </w:pPr>
    </w:p>
    <w:p>
      <w:pPr>
        <w:spacing w:before="0"/>
        <w:ind w:left="613" w:right="0" w:firstLine="0"/>
        <w:jc w:val="left"/>
        <w:rPr>
          <w:rFonts w:ascii="宋体" w:hAnsi="宋体" w:cs="宋体" w:eastAsia="宋体"/>
          <w:sz w:val="15"/>
          <w:szCs w:val="15"/>
        </w:rPr>
      </w:pPr>
      <w:r>
        <w:rPr>
          <w:rFonts w:ascii="宋体" w:hAnsi="宋体" w:cs="宋体" w:eastAsia="宋体"/>
          <w:w w:val="100"/>
          <w:sz w:val="15"/>
          <w:szCs w:val="15"/>
        </w:rPr>
        <w:t>河</w:t>
      </w: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11"/>
        <w:rPr>
          <w:rFonts w:ascii="宋体" w:hAnsi="宋体" w:cs="宋体" w:eastAsia="宋体"/>
          <w:sz w:val="10"/>
          <w:szCs w:val="10"/>
        </w:rPr>
      </w:pPr>
    </w:p>
    <w:p>
      <w:pPr>
        <w:spacing w:line="174" w:lineRule="exact" w:before="0"/>
        <w:ind w:left="0" w:right="0" w:firstLine="0"/>
        <w:jc w:val="right"/>
        <w:rPr>
          <w:rFonts w:ascii="宋体" w:hAnsi="宋体" w:cs="宋体" w:eastAsia="宋体"/>
          <w:sz w:val="18"/>
          <w:szCs w:val="18"/>
        </w:rPr>
      </w:pPr>
      <w:r>
        <w:rPr>
          <w:rFonts w:ascii="宋体"/>
          <w:spacing w:val="-1"/>
          <w:sz w:val="18"/>
        </w:rPr>
        <w:t>0-500m</w:t>
      </w:r>
    </w:p>
    <w:p>
      <w:pPr>
        <w:tabs>
          <w:tab w:pos="1988" w:val="left" w:leader="none"/>
        </w:tabs>
        <w:spacing w:line="167" w:lineRule="exact" w:before="0"/>
        <w:ind w:left="0" w:right="540" w:firstLine="0"/>
        <w:jc w:val="right"/>
        <w:rPr>
          <w:rFonts w:ascii="Arial" w:hAnsi="Arial" w:cs="Arial" w:eastAsia="Arial"/>
          <w:sz w:val="16"/>
          <w:szCs w:val="16"/>
        </w:rPr>
      </w:pPr>
      <w:r>
        <w:rPr>
          <w:spacing w:val="-2"/>
        </w:rPr>
        <w:br w:type="column"/>
      </w:r>
      <w:r>
        <w:rPr>
          <w:rFonts w:ascii="Arial"/>
          <w:spacing w:val="-2"/>
          <w:sz w:val="16"/>
        </w:rPr>
        <w:t>400</w:t>
        <w:tab/>
        <w:t>30</w:t>
      </w:r>
      <w:r>
        <w:rPr>
          <w:rFonts w:ascii="Arial"/>
          <w:sz w:val="16"/>
        </w:rPr>
      </w:r>
    </w:p>
    <w:p>
      <w:pPr>
        <w:spacing w:line="167" w:lineRule="exact" w:before="129"/>
        <w:ind w:left="0" w:right="540" w:firstLine="0"/>
        <w:jc w:val="right"/>
        <w:rPr>
          <w:rFonts w:ascii="Arial" w:hAnsi="Arial" w:cs="Arial" w:eastAsia="Arial"/>
          <w:sz w:val="16"/>
          <w:szCs w:val="16"/>
        </w:rPr>
      </w:pPr>
      <w:r>
        <w:rPr/>
        <w:pict>
          <v:group style="position:absolute;margin-left:405.477386pt;margin-top:-5.455295pt;width:76.25pt;height:95.15pt;mso-position-horizontal-relative:page;mso-position-vertical-relative:paragraph;z-index:-58240" coordorigin="8110,-109" coordsize="1525,1903">
            <v:group style="position:absolute;left:8125;top:-94;width:1480;height:1837" coordorigin="8125,-94" coordsize="1480,1837">
              <v:shape style="position:absolute;left:8125;top:-94;width:1480;height:1837" coordorigin="8125,-94" coordsize="1480,1837" path="m8125,1742l9605,1742,9605,-94,8125,-94,8125,1742xe" filled="true" fillcolor="#ccffff" stroked="false">
                <v:path arrowok="t"/>
                <v:fill type="solid"/>
              </v:shape>
            </v:group>
            <v:group style="position:absolute;left:8125;top:1279;width:1480;height:2" coordorigin="8125,1279" coordsize="1480,2">
              <v:shape style="position:absolute;left:8125;top:1279;width:1480;height:2" coordorigin="8125,1279" coordsize="1480,0" path="m8125,1279l9605,1279e" filled="false" stroked="true" strokeweight="1.496492pt" strokecolor="#ffffff">
                <v:path arrowok="t"/>
              </v:shape>
            </v:group>
            <v:group style="position:absolute;left:8125;top:832;width:1480;height:2" coordorigin="8125,832" coordsize="1480,2">
              <v:shape style="position:absolute;left:8125;top:832;width:1480;height:2" coordorigin="8125,832" coordsize="1480,0" path="m8125,832l9605,832e" filled="false" stroked="true" strokeweight="1.496492pt" strokecolor="#ffffff">
                <v:path arrowok="t"/>
              </v:shape>
            </v:group>
            <v:group style="position:absolute;left:8125;top:369;width:1480;height:2" coordorigin="8125,369" coordsize="1480,2">
              <v:shape style="position:absolute;left:8125;top:369;width:1480;height:2" coordorigin="8125,369" coordsize="1480,0" path="m8125,369l9605,369e" filled="false" stroked="true" strokeweight="1.496492pt" strokecolor="#ffffff">
                <v:path arrowok="t"/>
              </v:shape>
            </v:group>
            <v:group style="position:absolute;left:8125;top:-94;width:1480;height:2" coordorigin="8125,-94" coordsize="1480,2">
              <v:shape style="position:absolute;left:8125;top:-94;width:1480;height:2" coordorigin="8125,-94" coordsize="1480,0" path="m8125,-94l9605,-94e" filled="false" stroked="true" strokeweight="1.496492pt" strokecolor="#ffffff">
                <v:path arrowok="t"/>
              </v:shape>
            </v:group>
            <v:group style="position:absolute;left:8245;top:-94;width:2;height:1837" coordorigin="8245,-94" coordsize="2,1837">
              <v:shape style="position:absolute;left:8245;top:-94;width:2;height:1837" coordorigin="8245,-94" coordsize="0,1837" path="m8245,-94l8245,1742e" filled="false" stroked="true" strokeweight="1.493871pt" strokecolor="#ffffff">
                <v:path arrowok="t"/>
              </v:shape>
            </v:group>
            <v:group style="position:absolute;left:8379;top:-94;width:2;height:1837" coordorigin="8379,-94" coordsize="2,1837">
              <v:shape style="position:absolute;left:8379;top:-94;width:2;height:1837" coordorigin="8379,-94" coordsize="0,1837" path="m8379,-94l8379,1742e" filled="false" stroked="true" strokeweight="1.493871pt" strokecolor="#ffffff">
                <v:path arrowok="t"/>
              </v:shape>
            </v:group>
            <v:group style="position:absolute;left:8499;top:-94;width:2;height:1837" coordorigin="8499,-94" coordsize="2,1837">
              <v:shape style="position:absolute;left:8499;top:-94;width:2;height:1837" coordorigin="8499,-94" coordsize="0,1837" path="m8499,-94l8499,1742e" filled="false" stroked="true" strokeweight="1.493871pt" strokecolor="#ffffff">
                <v:path arrowok="t"/>
              </v:shape>
            </v:group>
            <v:group style="position:absolute;left:8618;top:-94;width:2;height:1837" coordorigin="8618,-94" coordsize="2,1837">
              <v:shape style="position:absolute;left:8618;top:-94;width:2;height:1837" coordorigin="8618,-94" coordsize="0,1837" path="m8618,-94l8618,1742e" filled="false" stroked="true" strokeweight="1.493871pt" strokecolor="#ffffff">
                <v:path arrowok="t"/>
              </v:shape>
            </v:group>
            <v:group style="position:absolute;left:8738;top:-94;width:2;height:1837" coordorigin="8738,-94" coordsize="2,1837">
              <v:shape style="position:absolute;left:8738;top:-94;width:2;height:1837" coordorigin="8738,-94" coordsize="0,1837" path="m8738,-94l8738,1742e" filled="false" stroked="true" strokeweight="1.493871pt" strokecolor="#ffffff">
                <v:path arrowok="t"/>
              </v:shape>
            </v:group>
            <v:group style="position:absolute;left:8872;top:-94;width:2;height:1837" coordorigin="8872,-94" coordsize="2,1837">
              <v:shape style="position:absolute;left:8872;top:-94;width:2;height:1837" coordorigin="8872,-94" coordsize="0,1837" path="m8872,-94l8872,1742e" filled="false" stroked="true" strokeweight="1.493871pt" strokecolor="#ffffff">
                <v:path arrowok="t"/>
              </v:shape>
            </v:group>
            <v:group style="position:absolute;left:8992;top:-94;width:2;height:1837" coordorigin="8992,-94" coordsize="2,1837">
              <v:shape style="position:absolute;left:8992;top:-94;width:2;height:1837" coordorigin="8992,-94" coordsize="0,1837" path="m8992,-94l8992,1742e" filled="false" stroked="true" strokeweight="1.493871pt" strokecolor="#ffffff">
                <v:path arrowok="t"/>
              </v:shape>
            </v:group>
            <v:group style="position:absolute;left:9111;top:-94;width:2;height:1837" coordorigin="9111,-94" coordsize="2,1837">
              <v:shape style="position:absolute;left:9111;top:-94;width:2;height:1837" coordorigin="9111,-94" coordsize="0,1837" path="m9111,-94l9111,1742e" filled="false" stroked="true" strokeweight="1.493871pt" strokecolor="#ffffff">
                <v:path arrowok="t"/>
              </v:shape>
            </v:group>
            <v:group style="position:absolute;left:9231;top:-94;width:2;height:1837" coordorigin="9231,-94" coordsize="2,1837">
              <v:shape style="position:absolute;left:9231;top:-94;width:2;height:1837" coordorigin="9231,-94" coordsize="0,1837" path="m9231,-94l9231,1742e" filled="false" stroked="true" strokeweight="1.493871pt" strokecolor="#ffffff">
                <v:path arrowok="t"/>
              </v:shape>
            </v:group>
            <v:group style="position:absolute;left:9366;top:-94;width:2;height:1837" coordorigin="9366,-94" coordsize="2,1837">
              <v:shape style="position:absolute;left:9366;top:-94;width:2;height:1837" coordorigin="9366,-94" coordsize="0,1837" path="m9366,-94l9366,1742e" filled="false" stroked="true" strokeweight="1.493871pt" strokecolor="#ffffff">
                <v:path arrowok="t"/>
              </v:shape>
            </v:group>
            <v:group style="position:absolute;left:9485;top:-94;width:2;height:1837" coordorigin="9485,-94" coordsize="2,1837">
              <v:shape style="position:absolute;left:9485;top:-94;width:2;height:1837" coordorigin="9485,-94" coordsize="0,1837" path="m9485,-94l9485,1742e" filled="false" stroked="true" strokeweight="1.493871pt" strokecolor="#ffffff">
                <v:path arrowok="t"/>
              </v:shape>
            </v:group>
            <v:group style="position:absolute;left:9605;top:-94;width:2;height:1837" coordorigin="9605,-94" coordsize="2,1837">
              <v:shape style="position:absolute;left:9605;top:-94;width:2;height:1837" coordorigin="9605,-94" coordsize="0,1837" path="m9605,-94l9605,1742e" filled="false" stroked="true" strokeweight="1.493871pt" strokecolor="#ffffff">
                <v:path arrowok="t"/>
              </v:shape>
            </v:group>
            <v:group style="position:absolute;left:8132;top:-87;width:1465;height:2" coordorigin="8132,-87" coordsize="1465,2">
              <v:shape style="position:absolute;left:8132;top:-87;width:1465;height:2" coordorigin="8132,-87" coordsize="1465,0" path="m8132,-87l9597,-87e" filled="false" stroked="true" strokeweight=".748226pt" strokecolor="#808080">
                <v:path arrowok="t"/>
              </v:shape>
            </v:group>
            <v:group style="position:absolute;left:9612;top:-87;width:2;height:1822" coordorigin="9612,-87" coordsize="2,1822">
              <v:shape style="position:absolute;left:9612;top:-87;width:2;height:1822" coordorigin="9612,-87" coordsize="0,1822" path="m9612,-87l9612,1734e" filled="false" stroked="true" strokeweight=".746916pt" strokecolor="#808080">
                <v:path arrowok="t"/>
              </v:shape>
            </v:group>
            <v:group style="position:absolute;left:8147;top:1749;width:1465;height:2" coordorigin="8147,1749" coordsize="1465,2">
              <v:shape style="position:absolute;left:8147;top:1749;width:1465;height:2" coordorigin="8147,1749" coordsize="1465,0" path="m9612,1749l8147,1749e" filled="false" stroked="true" strokeweight=".748226pt" strokecolor="#808080">
                <v:path arrowok="t"/>
              </v:shape>
            </v:group>
            <v:group style="position:absolute;left:8132;top:-72;width:2;height:1822" coordorigin="8132,-72" coordsize="2,1822">
              <v:shape style="position:absolute;left:8132;top:-72;width:2;height:1822" coordorigin="8132,-72" coordsize="0,1822" path="m8132,1749l8132,-72e" filled="false" stroked="true" strokeweight=".746916pt" strokecolor="#808080">
                <v:path arrowok="t"/>
              </v:shape>
            </v:group>
            <v:group style="position:absolute;left:8192;top:1390;width:2;height:359" coordorigin="8192,1390" coordsize="2,359">
              <v:shape style="position:absolute;left:8192;top:1390;width:2;height:359" coordorigin="8192,1390" coordsize="0,359" path="m8192,1390l8192,1749e" filled="false" stroked="true" strokeweight="4.481518pt" strokecolor="#000000">
                <v:path arrowok="t"/>
              </v:shape>
            </v:group>
            <v:group style="position:absolute;left:8266;top:1435;width:105;height:314" coordorigin="8266,1435" coordsize="105,314">
              <v:shape style="position:absolute;left:8266;top:1435;width:105;height:314" coordorigin="8266,1435" coordsize="105,314" path="m8266,1749l8371,1749,8371,1435,8266,1435,8266,1749xe" filled="true" fillcolor="#000000" stroked="false">
                <v:path arrowok="t"/>
                <v:fill type="solid"/>
              </v:shape>
            </v:group>
            <v:group style="position:absolute;left:8401;top:1450;width:91;height:299" coordorigin="8401,1450" coordsize="91,299">
              <v:shape style="position:absolute;left:8401;top:1450;width:91;height:299" coordorigin="8401,1450" coordsize="91,299" path="m8401,1749l8491,1749,8491,1450,8401,1450,8401,1749xe" filled="true" fillcolor="#000000" stroked="false">
                <v:path arrowok="t"/>
                <v:fill type="solid"/>
              </v:shape>
            </v:group>
            <v:group style="position:absolute;left:8565;top:1480;width:2;height:269" coordorigin="8565,1480" coordsize="2,269">
              <v:shape style="position:absolute;left:8565;top:1480;width:2;height:269" coordorigin="8565,1480" coordsize="0,269" path="m8565,1480l8565,1749e" filled="false" stroked="true" strokeweight="4.481517pt" strokecolor="#000000">
                <v:path arrowok="t"/>
              </v:shape>
            </v:group>
            <v:group style="position:absolute;left:8685;top:1390;width:2;height:359" coordorigin="8685,1390" coordsize="2,359">
              <v:shape style="position:absolute;left:8685;top:1390;width:2;height:359" coordorigin="8685,1390" coordsize="0,359" path="m8685,1390l8685,1749e" filled="false" stroked="true" strokeweight="4.481518pt" strokecolor="#000000">
                <v:path arrowok="t"/>
              </v:shape>
            </v:group>
            <v:group style="position:absolute;left:8760;top:1420;width:105;height:329" coordorigin="8760,1420" coordsize="105,329">
              <v:shape style="position:absolute;left:8760;top:1420;width:105;height:329" coordorigin="8760,1420" coordsize="105,329" path="m8760,1749l8864,1749,8864,1420,8760,1420,8760,1749xe" filled="true" fillcolor="#000000" stroked="false">
                <v:path arrowok="t"/>
                <v:fill type="solid"/>
              </v:shape>
            </v:group>
            <v:group style="position:absolute;left:8939;top:1376;width:2;height:374" coordorigin="8939,1376" coordsize="2,374">
              <v:shape style="position:absolute;left:8939;top:1376;width:2;height:374" coordorigin="8939,1376" coordsize="0,374" path="m8939,1376l8939,1749e" filled="false" stroked="true" strokeweight="4.481518pt" strokecolor="#000000">
                <v:path arrowok="t"/>
              </v:shape>
            </v:group>
            <v:group style="position:absolute;left:9058;top:1405;width:2;height:344" coordorigin="9058,1405" coordsize="2,344">
              <v:shape style="position:absolute;left:9058;top:1405;width:2;height:344" coordorigin="9058,1405" coordsize="0,344" path="m9058,1405l9058,1749e" filled="false" stroked="true" strokeweight="4.481518pt" strokecolor="#000000">
                <v:path arrowok="t"/>
              </v:shape>
            </v:group>
            <v:group style="position:absolute;left:9133;top:1450;width:91;height:299" coordorigin="9133,1450" coordsize="91,299">
              <v:shape style="position:absolute;left:9133;top:1450;width:91;height:299" coordorigin="9133,1450" coordsize="91,299" path="m9133,1749l9223,1749,9223,1450,9133,1450,9133,1749xe" filled="true" fillcolor="#000000" stroked="false">
                <v:path arrowok="t"/>
                <v:fill type="solid"/>
              </v:shape>
            </v:group>
            <v:group style="position:absolute;left:9253;top:1331;width:105;height:418" coordorigin="9253,1331" coordsize="105,418">
              <v:shape style="position:absolute;left:9253;top:1331;width:105;height:418" coordorigin="9253,1331" coordsize="105,418" path="m9253,1749l9358,1749,9358,1331,9253,1331,9253,1749xe" filled="true" fillcolor="#000000" stroked="false">
                <v:path arrowok="t"/>
                <v:fill type="solid"/>
              </v:shape>
            </v:group>
            <v:group style="position:absolute;left:9432;top:1465;width:2;height:284" coordorigin="9432,1465" coordsize="2,284">
              <v:shape style="position:absolute;left:9432;top:1465;width:2;height:284" coordorigin="9432,1465" coordsize="0,284" path="m9432,1465l9432,1749e" filled="false" stroked="true" strokeweight="4.481517pt" strokecolor="#000000">
                <v:path arrowok="t"/>
              </v:shape>
            </v:group>
            <v:group style="position:absolute;left:9552;top:1420;width:2;height:329" coordorigin="9552,1420" coordsize="2,329">
              <v:shape style="position:absolute;left:9552;top:1420;width:2;height:329" coordorigin="9552,1420" coordsize="0,329" path="m9552,1420l9552,1749e" filled="false" stroked="true" strokeweight="4.481518pt" strokecolor="#000000">
                <v:path arrowok="t"/>
              </v:shape>
            </v:group>
            <v:group style="position:absolute;left:8132;top:-87;width:2;height:1822" coordorigin="8132,-87" coordsize="2,1822">
              <v:shape style="position:absolute;left:8132;top:-87;width:2;height:1822" coordorigin="8132,-87" coordsize="0,1822" path="m8132,-87l8132,1734e" filled="false" stroked="true" strokeweight=".746916pt" strokecolor="#000000">
                <v:path arrowok="t"/>
              </v:shape>
            </v:group>
            <v:group style="position:absolute;left:8132;top:1749;width:30;height:2" coordorigin="8132,1749" coordsize="30,2">
              <v:shape style="position:absolute;left:8132;top:1749;width:30;height:2" coordorigin="8132,1749" coordsize="30,0" path="m8132,1749l8162,1749e" filled="false" stroked="true" strokeweight=".748226pt" strokecolor="#000000">
                <v:path arrowok="t"/>
              </v:shape>
            </v:group>
            <v:group style="position:absolute;left:8132;top:1286;width:30;height:2" coordorigin="8132,1286" coordsize="30,2">
              <v:shape style="position:absolute;left:8132;top:1286;width:30;height:2" coordorigin="8132,1286" coordsize="30,0" path="m8132,1286l8162,1286e" filled="false" stroked="true" strokeweight=".748226pt" strokecolor="#000000">
                <v:path arrowok="t"/>
              </v:shape>
            </v:group>
            <v:group style="position:absolute;left:8132;top:838;width:30;height:2" coordorigin="8132,838" coordsize="30,2">
              <v:shape style="position:absolute;left:8132;top:838;width:30;height:2" coordorigin="8132,838" coordsize="30,0" path="m8132,838l8162,838e" filled="false" stroked="true" strokeweight=".748226pt" strokecolor="#000000">
                <v:path arrowok="t"/>
              </v:shape>
            </v:group>
            <v:group style="position:absolute;left:8132;top:375;width:30;height:2" coordorigin="8132,375" coordsize="30,2">
              <v:shape style="position:absolute;left:8132;top:375;width:30;height:2" coordorigin="8132,375" coordsize="30,0" path="m8132,375l8162,375e" filled="false" stroked="true" strokeweight=".748226pt" strokecolor="#000000">
                <v:path arrowok="t"/>
              </v:shape>
            </v:group>
            <v:group style="position:absolute;left:8132;top:-87;width:30;height:2" coordorigin="8132,-87" coordsize="30,2">
              <v:shape style="position:absolute;left:8132;top:-87;width:30;height:2" coordorigin="8132,-87" coordsize="30,0" path="m8132,-87l8162,-87e" filled="false" stroked="true" strokeweight=".748226pt" strokecolor="#000000">
                <v:path arrowok="t"/>
              </v:shape>
            </v:group>
            <v:group style="position:absolute;left:8132;top:1749;width:1465;height:2" coordorigin="8132,1749" coordsize="1465,2">
              <v:shape style="position:absolute;left:8132;top:1749;width:1465;height:2" coordorigin="8132,1749" coordsize="1465,0" path="m8132,1749l9597,1749e" filled="false" stroked="true" strokeweight=".748226pt" strokecolor="#ffffff">
                <v:path arrowok="t"/>
              </v:shape>
            </v:group>
            <v:group style="position:absolute;left:8124;top:1734;width:15;height:2" coordorigin="8124,1734" coordsize="15,2">
              <v:shape style="position:absolute;left:8124;top:1734;width:15;height:2" coordorigin="8124,1734" coordsize="15,0" path="m8124,1734l8139,1734e" filled="false" stroked="true" strokeweight="1.475204pt" strokecolor="#ffffff">
                <v:path arrowok="t"/>
              </v:shape>
            </v:group>
            <v:group style="position:absolute;left:8244;top:1734;width:15;height:2" coordorigin="8244,1734" coordsize="15,2">
              <v:shape style="position:absolute;left:8244;top:1734;width:15;height:2" coordorigin="8244,1734" coordsize="15,0" path="m8244,1734l8259,1734e" filled="false" stroked="true" strokeweight="1.475204pt" strokecolor="#ffffff">
                <v:path arrowok="t"/>
              </v:shape>
            </v:group>
            <v:group style="position:absolute;left:8378;top:1734;width:15;height:2" coordorigin="8378,1734" coordsize="15,2">
              <v:shape style="position:absolute;left:8378;top:1734;width:15;height:2" coordorigin="8378,1734" coordsize="15,0" path="m8378,1734l8393,1734e" filled="false" stroked="true" strokeweight="1.475204pt" strokecolor="#ffffff">
                <v:path arrowok="t"/>
              </v:shape>
            </v:group>
            <v:group style="position:absolute;left:8498;top:1734;width:15;height:2" coordorigin="8498,1734" coordsize="15,2">
              <v:shape style="position:absolute;left:8498;top:1734;width:15;height:2" coordorigin="8498,1734" coordsize="15,0" path="m8498,1734l8513,1734e" filled="false" stroked="true" strokeweight="1.475204pt" strokecolor="#ffffff">
                <v:path arrowok="t"/>
              </v:shape>
            </v:group>
            <v:group style="position:absolute;left:8618;top:1734;width:15;height:2" coordorigin="8618,1734" coordsize="15,2">
              <v:shape style="position:absolute;left:8618;top:1734;width:15;height:2" coordorigin="8618,1734" coordsize="15,0" path="m8618,1734l8633,1734e" filled="false" stroked="true" strokeweight="1.475204pt" strokecolor="#ffffff">
                <v:path arrowok="t"/>
              </v:shape>
            </v:group>
            <v:group style="position:absolute;left:8737;top:1734;width:15;height:2" coordorigin="8737,1734" coordsize="15,2">
              <v:shape style="position:absolute;left:8737;top:1734;width:15;height:2" coordorigin="8737,1734" coordsize="15,0" path="m8737,1734l8752,1734e" filled="false" stroked="true" strokeweight="1.475204pt" strokecolor="#ffffff">
                <v:path arrowok="t"/>
              </v:shape>
            </v:group>
            <v:group style="position:absolute;left:8872;top:1734;width:15;height:2" coordorigin="8872,1734" coordsize="15,2">
              <v:shape style="position:absolute;left:8872;top:1734;width:15;height:2" coordorigin="8872,1734" coordsize="15,0" path="m8872,1734l8887,1734e" filled="false" stroked="true" strokeweight="1.475204pt" strokecolor="#ffffff">
                <v:path arrowok="t"/>
              </v:shape>
            </v:group>
            <v:group style="position:absolute;left:8991;top:1734;width:15;height:2" coordorigin="8991,1734" coordsize="15,2">
              <v:shape style="position:absolute;left:8991;top:1734;width:15;height:2" coordorigin="8991,1734" coordsize="15,0" path="m8991,1734l9006,1734e" filled="false" stroked="true" strokeweight="1.475204pt" strokecolor="#ffffff">
                <v:path arrowok="t"/>
              </v:shape>
            </v:group>
            <v:group style="position:absolute;left:9111;top:1734;width:15;height:2" coordorigin="9111,1734" coordsize="15,2">
              <v:shape style="position:absolute;left:9111;top:1734;width:15;height:2" coordorigin="9111,1734" coordsize="15,0" path="m9111,1734l9126,1734e" filled="false" stroked="true" strokeweight="1.475204pt" strokecolor="#ffffff">
                <v:path arrowok="t"/>
              </v:shape>
            </v:group>
            <v:group style="position:absolute;left:9231;top:1734;width:15;height:2" coordorigin="9231,1734" coordsize="15,2">
              <v:shape style="position:absolute;left:9231;top:1734;width:15;height:2" coordorigin="9231,1734" coordsize="15,0" path="m9231,1734l9246,1734e" filled="false" stroked="true" strokeweight="1.475204pt" strokecolor="#ffffff">
                <v:path arrowok="t"/>
              </v:shape>
            </v:group>
            <v:group style="position:absolute;left:9365;top:1734;width:15;height:2" coordorigin="9365,1734" coordsize="15,2">
              <v:shape style="position:absolute;left:9365;top:1734;width:15;height:2" coordorigin="9365,1734" coordsize="15,0" path="m9365,1734l9380,1734e" filled="false" stroked="true" strokeweight="1.475204pt" strokecolor="#ffffff">
                <v:path arrowok="t"/>
              </v:shape>
            </v:group>
            <v:group style="position:absolute;left:9485;top:1734;width:15;height:2" coordorigin="9485,1734" coordsize="15,2">
              <v:shape style="position:absolute;left:9485;top:1734;width:15;height:2" coordorigin="9485,1734" coordsize="15,0" path="m9485,1734l9500,1734e" filled="false" stroked="true" strokeweight="1.475204pt" strokecolor="#ffffff">
                <v:path arrowok="t"/>
              </v:shape>
            </v:group>
            <v:group style="position:absolute;left:9604;top:1734;width:15;height:2" coordorigin="9604,1734" coordsize="15,2">
              <v:shape style="position:absolute;left:9604;top:1734;width:15;height:2" coordorigin="9604,1734" coordsize="15,0" path="m9604,1734l9619,1734e" filled="false" stroked="true" strokeweight="1.475204pt" strokecolor="#ffffff">
                <v:path arrowok="t"/>
              </v:shape>
            </v:group>
            <v:group style="position:absolute;left:9612;top:-87;width:2;height:1822" coordorigin="9612,-87" coordsize="2,1822">
              <v:shape style="position:absolute;left:9612;top:-87;width:2;height:1822" coordorigin="9612,-87" coordsize="0,1822" path="m9612,-87l9612,1734e" filled="false" stroked="true" strokeweight=".746916pt" strokecolor="#000000">
                <v:path arrowok="t"/>
              </v:shape>
            </v:group>
            <v:group style="position:absolute;left:9567;top:1749;width:30;height:2" coordorigin="9567,1749" coordsize="30,2">
              <v:shape style="position:absolute;left:9567;top:1749;width:30;height:2" coordorigin="9567,1749" coordsize="30,0" path="m9567,1749l9597,1749e" filled="false" stroked="true" strokeweight=".748226pt" strokecolor="#000000">
                <v:path arrowok="t"/>
              </v:shape>
            </v:group>
            <v:group style="position:absolute;left:9567;top:1450;width:30;height:2" coordorigin="9567,1450" coordsize="30,2">
              <v:shape style="position:absolute;left:9567;top:1450;width:30;height:2" coordorigin="9567,1450" coordsize="30,0" path="m9567,1450l9597,1450e" filled="false" stroked="true" strokeweight=".748226pt" strokecolor="#000000">
                <v:path arrowok="t"/>
              </v:shape>
            </v:group>
            <v:group style="position:absolute;left:9567;top:1137;width:30;height:2" coordorigin="9567,1137" coordsize="30,2">
              <v:shape style="position:absolute;left:9567;top:1137;width:30;height:2" coordorigin="9567,1137" coordsize="30,0" path="m9567,1137l9597,1137e" filled="false" stroked="true" strokeweight=".748226pt" strokecolor="#000000">
                <v:path arrowok="t"/>
              </v:shape>
            </v:group>
            <v:group style="position:absolute;left:9567;top:838;width:30;height:2" coordorigin="9567,838" coordsize="30,2">
              <v:shape style="position:absolute;left:9567;top:838;width:30;height:2" coordorigin="9567,838" coordsize="30,0" path="m9567,838l9597,838e" filled="false" stroked="true" strokeweight=".748226pt" strokecolor="#000000">
                <v:path arrowok="t"/>
              </v:shape>
            </v:group>
            <v:group style="position:absolute;left:9567;top:525;width:30;height:2" coordorigin="9567,525" coordsize="30,2">
              <v:shape style="position:absolute;left:9567;top:525;width:30;height:2" coordorigin="9567,525" coordsize="30,0" path="m9567,525l9597,525e" filled="false" stroked="true" strokeweight=".748226pt" strokecolor="#000000">
                <v:path arrowok="t"/>
              </v:shape>
            </v:group>
            <v:group style="position:absolute;left:9567;top:226;width:30;height:2" coordorigin="9567,226" coordsize="30,2">
              <v:shape style="position:absolute;left:9567;top:226;width:30;height:2" coordorigin="9567,226" coordsize="30,0" path="m9567,226l9597,226e" filled="false" stroked="true" strokeweight=".748226pt" strokecolor="#000000">
                <v:path arrowok="t"/>
              </v:shape>
            </v:group>
            <v:group style="position:absolute;left:9567;top:-87;width:30;height:2" coordorigin="9567,-87" coordsize="30,2">
              <v:shape style="position:absolute;left:9567;top:-87;width:30;height:2" coordorigin="9567,-87" coordsize="30,0" path="m9567,-87l9597,-87e" filled="false" stroked="true" strokeweight=".748226pt" strokecolor="#000000">
                <v:path arrowok="t"/>
              </v:shape>
            </v:group>
            <v:group style="position:absolute;left:8192;top:1212;width:120;height:45" coordorigin="8192,1212" coordsize="120,45">
              <v:shape style="position:absolute;left:8192;top:1212;width:120;height:45" coordorigin="8192,1212" coordsize="120,45" path="m8192,1256l8251,1241,8311,1212e" filled="false" stroked="true" strokeweight=".748067pt" strokecolor="#000000">
                <v:path arrowok="t"/>
              </v:shape>
            </v:group>
            <v:group style="position:absolute;left:8311;top:1077;width:135;height:135" coordorigin="8311,1077" coordsize="135,135">
              <v:shape style="position:absolute;left:8311;top:1077;width:135;height:135" coordorigin="8311,1077" coordsize="135,135" path="m8311,1212l8371,1152,8445,1077e" filled="false" stroked="true" strokeweight=".747571pt" strokecolor="#000000">
                <v:path arrowok="t"/>
              </v:shape>
            </v:group>
            <v:group style="position:absolute;left:8445;top:898;width:120;height:180" coordorigin="8445,898" coordsize="120,180">
              <v:shape style="position:absolute;left:8445;top:898;width:120;height:180" coordorigin="8445,898" coordsize="120,180" path="m8445,1077l8506,987,8536,943,8565,898e" filled="false" stroked="true" strokeweight=".747321pt" strokecolor="#000000">
                <v:path arrowok="t"/>
              </v:shape>
            </v:group>
            <v:group style="position:absolute;left:8565;top:808;width:120;height:90" coordorigin="8565,808" coordsize="120,90">
              <v:shape style="position:absolute;left:8565;top:808;width:120;height:90" coordorigin="8565,808" coordsize="120,90" path="m8565,898l8625,838,8685,808e" filled="false" stroked="true" strokeweight=".747756pt" strokecolor="#000000">
                <v:path arrowok="t"/>
              </v:shape>
            </v:group>
            <v:group style="position:absolute;left:8685;top:748;width:120;height:60" coordorigin="8685,748" coordsize="120,60">
              <v:shape style="position:absolute;left:8685;top:748;width:120;height:60" coordorigin="8685,748" coordsize="120,60" path="m8685,808l8745,778,8804,748e" filled="false" stroked="true" strokeweight=".747963pt" strokecolor="#000000">
                <v:path arrowok="t"/>
              </v:shape>
            </v:group>
            <v:group style="position:absolute;left:8804;top:733;width:135;height:15" coordorigin="8804,733" coordsize="135,15">
              <v:shape style="position:absolute;left:8804;top:733;width:135;height:15" coordorigin="8804,733" coordsize="135,15" path="m8804,748l8864,733,8939,733e" filled="false" stroked="true" strokeweight=".74821pt" strokecolor="#000000">
                <v:path arrowok="t"/>
              </v:shape>
            </v:group>
            <v:group style="position:absolute;left:8939;top:733;width:120;height:30" coordorigin="8939,733" coordsize="120,30">
              <v:shape style="position:absolute;left:8939;top:733;width:120;height:30" coordorigin="8939,733" coordsize="120,30" path="m8939,733l8999,748,9058,763e" filled="false" stroked="true" strokeweight=".748148pt" strokecolor="#000000">
                <v:path arrowok="t"/>
              </v:shape>
            </v:group>
            <v:group style="position:absolute;left:9058;top:763;width:120;height:90" coordorigin="9058,763" coordsize="120,90">
              <v:shape style="position:absolute;left:9058;top:763;width:120;height:90" coordorigin="9058,763" coordsize="120,90" path="m9058,763l9118,808,9178,853e" filled="false" stroked="true" strokeweight=".747755pt" strokecolor="#000000">
                <v:path arrowok="t"/>
              </v:shape>
            </v:group>
            <v:group style="position:absolute;left:9178;top:853;width:120;height:75" coordorigin="9178,853" coordsize="120,75">
              <v:shape style="position:absolute;left:9178;top:853;width:120;height:75" coordorigin="9178,853" coordsize="120,75" path="m9178,853l9238,883,9298,928e" filled="false" stroked="true" strokeweight=".74786pt" strokecolor="#000000">
                <v:path arrowok="t"/>
              </v:shape>
            </v:group>
            <v:group style="position:absolute;left:9298;top:928;width:135;height:150" coordorigin="9298,928" coordsize="135,150">
              <v:shape style="position:absolute;left:9298;top:928;width:135;height:150" coordorigin="9298,928" coordsize="135,150" path="m9298,928l9358,1002,9432,1077e" filled="false" stroked="true" strokeweight=".747502pt" strokecolor="#000000">
                <v:path arrowok="t"/>
              </v:shape>
            </v:group>
            <v:group style="position:absolute;left:9432;top:1077;width:120;height:120" coordorigin="9432,1077" coordsize="120,120">
              <v:shape style="position:absolute;left:9432;top:1077;width:120;height:120" coordorigin="9432,1077" coordsize="120,120" path="m9432,1077l9492,1137,9552,1197e" filled="false" stroked="true" strokeweight=".747571pt" strokecolor="#000000">
                <v:path arrowok="t"/>
              </v:shape>
            </v:group>
            <v:group style="position:absolute;left:8155;top:1220;width:45;height:45" coordorigin="8155,1220" coordsize="45,45">
              <v:shape style="position:absolute;left:8155;top:1220;width:45;height:45" coordorigin="8155,1220" coordsize="45,45" path="m8200,1220l8155,1220,8155,1264,8170,1264,8189,1256,8200,1237,8200,1220xe" filled="true" fillcolor="#000000" stroked="false">
                <v:path arrowok="t"/>
                <v:fill type="solid"/>
              </v:shape>
            </v:group>
            <v:group style="position:absolute;left:8155;top:1220;width:45;height:45" coordorigin="8155,1220" coordsize="45,45">
              <v:shape style="position:absolute;left:8155;top:1220;width:45;height:45" coordorigin="8155,1220" coordsize="45,45" path="m8155,1234l8155,1249,8155,1264,8170,1264,8189,1256,8200,1237,8200,1220,8185,1220,8170,1220,8155,1220,8155,1234xe" filled="false" stroked="true" strokeweight=".747576pt" strokecolor="#000000">
                <v:path arrowok="t"/>
              </v:shape>
            </v:group>
            <v:group style="position:absolute;left:8274;top:1175;width:45;height:45" coordorigin="8274,1175" coordsize="45,45">
              <v:shape style="position:absolute;left:8274;top:1175;width:45;height:45" coordorigin="8274,1175" coordsize="45,45" path="m8319,1175l8274,1175,8274,1220,8289,1220,8309,1211,8319,1192,8319,1175xe" filled="true" fillcolor="#000000" stroked="false">
                <v:path arrowok="t"/>
                <v:fill type="solid"/>
              </v:shape>
            </v:group>
            <v:group style="position:absolute;left:8274;top:1175;width:45;height:45" coordorigin="8274,1175" coordsize="45,45">
              <v:shape style="position:absolute;left:8274;top:1175;width:45;height:45" coordorigin="8274,1175" coordsize="45,45" path="m8274,1190l8274,1205,8274,1220,8289,1220,8309,1211,8319,1192,8319,1175,8304,1175,8289,1175,8274,1175,8274,1190xe" filled="false" stroked="true" strokeweight=".747569pt" strokecolor="#000000">
                <v:path arrowok="t"/>
              </v:shape>
            </v:group>
            <v:group style="position:absolute;left:8409;top:1040;width:45;height:45" coordorigin="8409,1040" coordsize="45,45">
              <v:shape style="position:absolute;left:8409;top:1040;width:45;height:45" coordorigin="8409,1040" coordsize="45,45" path="m8454,1040l8409,1040,8409,1085,8424,1085,8443,1077,8454,1058,8454,1040xe" filled="true" fillcolor="#000000" stroked="false">
                <v:path arrowok="t"/>
                <v:fill type="solid"/>
              </v:shape>
            </v:group>
            <v:group style="position:absolute;left:8409;top:1040;width:45;height:45" coordorigin="8409,1040" coordsize="45,45">
              <v:shape style="position:absolute;left:8409;top:1040;width:45;height:45" coordorigin="8409,1040" coordsize="45,45" path="m8409,1055l8409,1070,8409,1085,8424,1085,8443,1077,8454,1058,8454,1040,8439,1040,8424,1040,8409,1040,8409,1055xe" filled="false" stroked="true" strokeweight=".747569pt" strokecolor="#000000">
                <v:path arrowok="t"/>
              </v:shape>
            </v:group>
            <v:group style="position:absolute;left:8529;top:861;width:45;height:45" coordorigin="8529,861" coordsize="45,45">
              <v:shape style="position:absolute;left:8529;top:861;width:45;height:45" coordorigin="8529,861" coordsize="45,45" path="m8574,861l8529,861,8529,906,8544,906,8563,898,8574,879,8574,861xe" filled="true" fillcolor="#000000" stroked="false">
                <v:path arrowok="t"/>
                <v:fill type="solid"/>
              </v:shape>
            </v:group>
            <v:group style="position:absolute;left:8529;top:861;width:45;height:45" coordorigin="8529,861" coordsize="45,45">
              <v:shape style="position:absolute;left:8529;top:861;width:45;height:45" coordorigin="8529,861" coordsize="45,45" path="m8529,876l8529,891,8529,906,8544,906,8563,898,8574,879,8574,861,8559,861,8544,861,8529,861,8529,876xe" filled="false" stroked="true" strokeweight=".747569pt" strokecolor="#000000">
                <v:path arrowok="t"/>
              </v:shape>
            </v:group>
            <v:group style="position:absolute;left:8648;top:772;width:45;height:45" coordorigin="8648,772" coordsize="45,45">
              <v:shape style="position:absolute;left:8648;top:772;width:45;height:45" coordorigin="8648,772" coordsize="45,45" path="m8693,772l8648,772,8648,817,8663,817,8683,808,8693,789,8693,772xe" filled="true" fillcolor="#000000" stroked="false">
                <v:path arrowok="t"/>
                <v:fill type="solid"/>
              </v:shape>
            </v:group>
            <v:group style="position:absolute;left:8648;top:772;width:45;height:45" coordorigin="8648,772" coordsize="45,45">
              <v:shape style="position:absolute;left:8648;top:772;width:45;height:45" coordorigin="8648,772" coordsize="45,45" path="m8648,787l8648,802,8648,817,8663,817,8683,808,8693,789,8693,772,8678,772,8663,772,8648,772,8648,787xe" filled="false" stroked="true" strokeweight=".747569pt" strokecolor="#000000">
                <v:path arrowok="t"/>
              </v:shape>
            </v:group>
            <v:group style="position:absolute;left:8768;top:712;width:45;height:45" coordorigin="8768,712" coordsize="45,45">
              <v:shape style="position:absolute;left:8768;top:712;width:45;height:45" coordorigin="8768,712" coordsize="45,45" path="m8813,712l8768,712,8768,757,8783,757,8802,748,8813,729,8813,712xe" filled="true" fillcolor="#000000" stroked="false">
                <v:path arrowok="t"/>
                <v:fill type="solid"/>
              </v:shape>
            </v:group>
            <v:group style="position:absolute;left:8768;top:712;width:45;height:45" coordorigin="8768,712" coordsize="45,45">
              <v:shape style="position:absolute;left:8768;top:712;width:45;height:45" coordorigin="8768,712" coordsize="45,45" path="m8768,727l8768,742,8768,757,8783,757,8802,748,8813,729,8813,712,8798,712,8783,712,8768,712,8768,727xe" filled="false" stroked="true" strokeweight=".747576pt" strokecolor="#000000">
                <v:path arrowok="t"/>
              </v:shape>
            </v:group>
            <v:group style="position:absolute;left:8902;top:697;width:45;height:45" coordorigin="8902,697" coordsize="45,45">
              <v:shape style="position:absolute;left:8902;top:697;width:45;height:45" coordorigin="8902,697" coordsize="45,45" path="m8947,697l8902,697,8902,742,8917,742,8937,733,8947,714,8947,697xe" filled="true" fillcolor="#000000" stroked="false">
                <v:path arrowok="t"/>
                <v:fill type="solid"/>
              </v:shape>
            </v:group>
            <v:group style="position:absolute;left:8902;top:697;width:45;height:45" coordorigin="8902,697" coordsize="45,45">
              <v:shape style="position:absolute;left:8902;top:697;width:45;height:45" coordorigin="8902,697" coordsize="45,45" path="m8902,712l8902,727,8902,742,8917,742,8937,733,8947,714,8947,697,8932,697,8917,697,8902,697,8902,712xe" filled="false" stroked="true" strokeweight=".747576pt" strokecolor="#000000">
                <v:path arrowok="t"/>
              </v:shape>
            </v:group>
            <v:group style="position:absolute;left:9022;top:727;width:45;height:45" coordorigin="9022,727" coordsize="45,45">
              <v:shape style="position:absolute;left:9022;top:727;width:45;height:45" coordorigin="9022,727" coordsize="45,45" path="m9067,727l9022,727,9022,772,9037,772,9056,763,9066,744,9067,727xe" filled="true" fillcolor="#000000" stroked="false">
                <v:path arrowok="t"/>
                <v:fill type="solid"/>
              </v:shape>
            </v:group>
            <v:group style="position:absolute;left:9022;top:727;width:45;height:45" coordorigin="9022,727" coordsize="45,45">
              <v:shape style="position:absolute;left:9022;top:727;width:45;height:45" coordorigin="9022,727" coordsize="45,45" path="m9022,742l9022,757,9022,772,9037,772,9056,763,9066,744,9067,727,9052,727,9037,727,9022,727,9022,742xe" filled="false" stroked="true" strokeweight=".747569pt" strokecolor="#000000">
                <v:path arrowok="t"/>
              </v:shape>
            </v:group>
            <v:group style="position:absolute;left:9141;top:817;width:46;height:45" coordorigin="9141,817" coordsize="46,45">
              <v:shape style="position:absolute;left:9141;top:817;width:46;height:45" coordorigin="9141,817" coordsize="46,45" path="m9187,817l9141,817,9141,861,9157,861,9176,853,9187,834,9187,817xe" filled="true" fillcolor="#000000" stroked="false">
                <v:path arrowok="t"/>
                <v:fill type="solid"/>
              </v:shape>
            </v:group>
            <v:group style="position:absolute;left:9141;top:817;width:46;height:45" coordorigin="9141,817" coordsize="46,45">
              <v:shape style="position:absolute;left:9141;top:817;width:46;height:45" coordorigin="9141,817" coordsize="46,45" path="m9141,832l9141,847,9141,861,9157,861,9176,853,9187,834,9187,817,9172,817,9157,817,9141,817,9141,832xe" filled="false" stroked="true" strokeweight=".747583pt" strokecolor="#000000">
                <v:path arrowok="t"/>
              </v:shape>
            </v:group>
            <v:group style="position:absolute;left:9261;top:891;width:45;height:45" coordorigin="9261,891" coordsize="45,45">
              <v:shape style="position:absolute;left:9261;top:891;width:45;height:45" coordorigin="9261,891" coordsize="45,45" path="m9306,891l9261,891,9261,936,9276,936,9296,928,9306,909,9306,891xe" filled="true" fillcolor="#000000" stroked="false">
                <v:path arrowok="t"/>
                <v:fill type="solid"/>
              </v:shape>
            </v:group>
            <v:group style="position:absolute;left:9261;top:891;width:45;height:45" coordorigin="9261,891" coordsize="45,45">
              <v:shape style="position:absolute;left:9261;top:891;width:45;height:45" coordorigin="9261,891" coordsize="45,45" path="m9261,906l9261,921,9261,936,9276,936,9296,928,9306,909,9306,891,9291,891,9276,891,9261,891,9261,906xe" filled="false" stroked="true" strokeweight=".747569pt" strokecolor="#000000">
                <v:path arrowok="t"/>
              </v:shape>
            </v:group>
            <v:group style="position:absolute;left:9396;top:1040;width:45;height:45" coordorigin="9396,1040" coordsize="45,45">
              <v:shape style="position:absolute;left:9396;top:1040;width:45;height:45" coordorigin="9396,1040" coordsize="45,45" path="m9441,1040l9396,1040,9396,1085,9411,1085,9430,1077,9440,1058,9441,1040xe" filled="true" fillcolor="#000000" stroked="false">
                <v:path arrowok="t"/>
                <v:fill type="solid"/>
              </v:shape>
            </v:group>
            <v:group style="position:absolute;left:9396;top:1040;width:45;height:45" coordorigin="9396,1040" coordsize="45,45">
              <v:shape style="position:absolute;left:9396;top:1040;width:45;height:45" coordorigin="9396,1040" coordsize="45,45" path="m9396,1055l9396,1070,9396,1085,9411,1085,9430,1077,9440,1058,9441,1040,9426,1040,9411,1040,9396,1040,9396,1055xe" filled="false" stroked="true" strokeweight=".747569pt" strokecolor="#000000">
                <v:path arrowok="t"/>
              </v:shape>
            </v:group>
            <v:group style="position:absolute;left:9515;top:1160;width:45;height:45" coordorigin="9515,1160" coordsize="45,45">
              <v:shape style="position:absolute;left:9515;top:1160;width:45;height:45" coordorigin="9515,1160" coordsize="45,45" path="m9560,1160l9515,1160,9515,1205,9530,1205,9550,1196,9560,1177,9560,1160xe" filled="true" fillcolor="#000000" stroked="false">
                <v:path arrowok="t"/>
                <v:fill type="solid"/>
              </v:shape>
            </v:group>
            <v:group style="position:absolute;left:9515;top:1160;width:45;height:45" coordorigin="9515,1160" coordsize="45,45">
              <v:shape style="position:absolute;left:9515;top:1160;width:45;height:45" coordorigin="9515,1160" coordsize="45,45" path="m9515,1175l9515,1190,9515,1205,9530,1205,9550,1196,9560,1177,9560,1160,9545,1160,9530,1160,9515,1160,9515,1175xe" filled="false" stroked="true" strokeweight=".747567pt" strokecolor="#000000">
                <v:path arrowok="t"/>
              </v:shape>
            </v:group>
            <w10:wrap type="none"/>
          </v:group>
        </w:pict>
      </w:r>
      <w:r>
        <w:rPr>
          <w:rFonts w:ascii="Arial"/>
          <w:spacing w:val="-2"/>
          <w:sz w:val="16"/>
        </w:rPr>
        <w:t>25</w:t>
      </w:r>
      <w:r>
        <w:rPr>
          <w:rFonts w:ascii="Arial"/>
          <w:sz w:val="16"/>
        </w:rPr>
      </w:r>
    </w:p>
    <w:p>
      <w:pPr>
        <w:spacing w:line="149" w:lineRule="exact" w:before="0"/>
        <w:ind w:left="452" w:right="0" w:firstLine="0"/>
        <w:jc w:val="left"/>
        <w:rPr>
          <w:rFonts w:ascii="Arial" w:hAnsi="Arial" w:cs="Arial" w:eastAsia="Arial"/>
          <w:sz w:val="16"/>
          <w:szCs w:val="16"/>
        </w:rPr>
      </w:pPr>
      <w:r>
        <w:rPr>
          <w:rFonts w:ascii="Arial"/>
          <w:spacing w:val="-2"/>
          <w:sz w:val="16"/>
        </w:rPr>
        <w:t>300</w:t>
      </w:r>
      <w:r>
        <w:rPr>
          <w:rFonts w:ascii="Arial"/>
          <w:sz w:val="16"/>
        </w:rPr>
      </w:r>
    </w:p>
    <w:p>
      <w:pPr>
        <w:spacing w:line="167" w:lineRule="exact" w:before="0"/>
        <w:ind w:left="0" w:right="540" w:firstLine="0"/>
        <w:jc w:val="right"/>
        <w:rPr>
          <w:rFonts w:ascii="Arial" w:hAnsi="Arial" w:cs="Arial" w:eastAsia="Arial"/>
          <w:sz w:val="16"/>
          <w:szCs w:val="16"/>
        </w:rPr>
      </w:pPr>
      <w:r>
        <w:rPr>
          <w:rFonts w:ascii="Arial"/>
          <w:spacing w:val="-2"/>
          <w:sz w:val="16"/>
        </w:rPr>
        <w:t>20</w:t>
      </w:r>
      <w:r>
        <w:rPr>
          <w:rFonts w:ascii="Arial"/>
          <w:sz w:val="16"/>
        </w:rPr>
      </w:r>
    </w:p>
    <w:p>
      <w:pPr>
        <w:tabs>
          <w:tab w:pos="1988" w:val="left" w:leader="none"/>
        </w:tabs>
        <w:spacing w:before="129"/>
        <w:ind w:left="0" w:right="540" w:firstLine="0"/>
        <w:jc w:val="right"/>
        <w:rPr>
          <w:rFonts w:ascii="Arial" w:hAnsi="Arial" w:cs="Arial" w:eastAsia="Arial"/>
          <w:sz w:val="16"/>
          <w:szCs w:val="16"/>
        </w:rPr>
      </w:pPr>
      <w:r>
        <w:rPr>
          <w:rFonts w:ascii="Arial"/>
          <w:spacing w:val="-2"/>
          <w:sz w:val="16"/>
        </w:rPr>
        <w:t>200</w:t>
        <w:tab/>
        <w:t>15</w:t>
      </w:r>
      <w:r>
        <w:rPr>
          <w:rFonts w:ascii="Arial"/>
          <w:sz w:val="16"/>
        </w:rPr>
      </w:r>
    </w:p>
    <w:p>
      <w:pPr>
        <w:spacing w:line="137" w:lineRule="exact" w:before="114"/>
        <w:ind w:left="0" w:right="540" w:firstLine="0"/>
        <w:jc w:val="right"/>
        <w:rPr>
          <w:rFonts w:ascii="Arial" w:hAnsi="Arial" w:cs="Arial" w:eastAsia="Arial"/>
          <w:sz w:val="16"/>
          <w:szCs w:val="16"/>
        </w:rPr>
      </w:pPr>
      <w:r>
        <w:rPr>
          <w:rFonts w:ascii="Arial"/>
          <w:spacing w:val="-2"/>
          <w:sz w:val="16"/>
        </w:rPr>
        <w:t>10</w:t>
      </w:r>
      <w:r>
        <w:rPr>
          <w:rFonts w:ascii="Arial"/>
          <w:sz w:val="16"/>
        </w:rPr>
      </w:r>
    </w:p>
    <w:p>
      <w:pPr>
        <w:spacing w:after="0" w:line="137" w:lineRule="exact"/>
        <w:jc w:val="right"/>
        <w:rPr>
          <w:rFonts w:ascii="Arial" w:hAnsi="Arial" w:cs="Arial" w:eastAsia="Arial"/>
          <w:sz w:val="16"/>
          <w:szCs w:val="16"/>
        </w:rPr>
        <w:sectPr>
          <w:type w:val="continuous"/>
          <w:pgSz w:w="11910" w:h="16840"/>
          <w:pgMar w:top="1420" w:bottom="1180" w:left="1480" w:right="1460"/>
          <w:cols w:num="3" w:equalWidth="0">
            <w:col w:w="2952" w:space="399"/>
            <w:col w:w="2012" w:space="441"/>
            <w:col w:w="3166"/>
          </w:cols>
        </w:sectPr>
      </w:pPr>
    </w:p>
    <w:p>
      <w:pPr>
        <w:spacing w:line="248" w:lineRule="exact" w:before="0"/>
        <w:ind w:left="1400" w:right="0" w:firstLine="0"/>
        <w:jc w:val="left"/>
        <w:rPr>
          <w:rFonts w:ascii="宋体" w:hAnsi="宋体" w:cs="宋体" w:eastAsia="宋体"/>
          <w:sz w:val="15"/>
          <w:szCs w:val="15"/>
        </w:rPr>
      </w:pPr>
      <w:r>
        <w:rPr>
          <w:rFonts w:ascii="宋体" w:hAnsi="宋体" w:cs="宋体" w:eastAsia="宋体"/>
          <w:position w:val="2"/>
          <w:sz w:val="15"/>
          <w:szCs w:val="15"/>
        </w:rPr>
        <w:t>卢  </w:t>
      </w:r>
      <w:r>
        <w:rPr>
          <w:rFonts w:ascii="宋体" w:hAnsi="宋体" w:cs="宋体" w:eastAsia="宋体"/>
          <w:position w:val="-6"/>
          <w:sz w:val="15"/>
          <w:szCs w:val="15"/>
        </w:rPr>
        <w:t>瓦  </w:t>
      </w:r>
      <w:r>
        <w:rPr>
          <w:rFonts w:ascii="宋体" w:hAnsi="宋体" w:cs="宋体" w:eastAsia="宋体"/>
          <w:position w:val="-7"/>
          <w:sz w:val="15"/>
          <w:szCs w:val="15"/>
        </w:rPr>
        <w:t>尔</w:t>
      </w:r>
      <w:r>
        <w:rPr>
          <w:rFonts w:ascii="宋体" w:hAnsi="宋体" w:cs="宋体" w:eastAsia="宋体"/>
          <w:spacing w:val="-7"/>
          <w:position w:val="-7"/>
          <w:sz w:val="15"/>
          <w:szCs w:val="15"/>
        </w:rPr>
        <w:t> </w:t>
      </w:r>
      <w:r>
        <w:rPr>
          <w:rFonts w:ascii="宋体" w:hAnsi="宋体" w:cs="宋体" w:eastAsia="宋体"/>
          <w:sz w:val="15"/>
          <w:szCs w:val="15"/>
        </w:rPr>
        <w:t>河</w:t>
      </w:r>
    </w:p>
    <w:p>
      <w:pPr>
        <w:spacing w:line="240" w:lineRule="auto" w:before="8"/>
        <w:rPr>
          <w:rFonts w:ascii="宋体" w:hAnsi="宋体" w:cs="宋体" w:eastAsia="宋体"/>
          <w:sz w:val="22"/>
          <w:szCs w:val="22"/>
        </w:rPr>
      </w:pPr>
    </w:p>
    <w:p>
      <w:pPr>
        <w:spacing w:before="0"/>
        <w:ind w:left="466" w:right="0" w:firstLine="0"/>
        <w:jc w:val="left"/>
        <w:rPr>
          <w:rFonts w:ascii="宋体" w:hAnsi="宋体" w:cs="宋体" w:eastAsia="宋体"/>
          <w:sz w:val="19"/>
          <w:szCs w:val="19"/>
        </w:rPr>
      </w:pPr>
      <w:r>
        <w:rPr>
          <w:rFonts w:ascii="宋体" w:hAnsi="宋体" w:cs="宋体" w:eastAsia="宋体"/>
          <w:w w:val="94"/>
          <w:sz w:val="19"/>
          <w:szCs w:val="19"/>
        </w:rPr>
        <w:t>洋</w:t>
      </w:r>
      <w:r>
        <w:rPr>
          <w:rFonts w:ascii="宋体" w:hAnsi="宋体" w:cs="宋体" w:eastAsia="宋体"/>
          <w:sz w:val="19"/>
          <w:szCs w:val="19"/>
        </w:rPr>
      </w:r>
    </w:p>
    <w:p>
      <w:pPr>
        <w:spacing w:before="150"/>
        <w:ind w:left="466" w:right="0" w:firstLine="0"/>
        <w:jc w:val="left"/>
        <w:rPr>
          <w:rFonts w:ascii="宋体" w:hAnsi="宋体" w:cs="宋体" w:eastAsia="宋体"/>
          <w:sz w:val="18"/>
          <w:szCs w:val="18"/>
        </w:rPr>
      </w:pPr>
      <w:r>
        <w:rPr/>
        <w:br w:type="column"/>
      </w:r>
      <w:r>
        <w:rPr>
          <w:rFonts w:ascii="宋体"/>
          <w:sz w:val="18"/>
        </w:rPr>
        <w:t>500-1000m</w:t>
      </w:r>
    </w:p>
    <w:p>
      <w:pPr>
        <w:spacing w:before="103"/>
        <w:ind w:left="466" w:right="0" w:firstLine="0"/>
        <w:jc w:val="left"/>
        <w:rPr>
          <w:rFonts w:ascii="宋体" w:hAnsi="宋体" w:cs="宋体" w:eastAsia="宋体"/>
          <w:sz w:val="18"/>
          <w:szCs w:val="18"/>
        </w:rPr>
      </w:pPr>
      <w:r>
        <w:rPr>
          <w:rFonts w:ascii="宋体" w:hAnsi="宋体" w:cs="宋体" w:eastAsia="宋体"/>
          <w:sz w:val="18"/>
          <w:szCs w:val="18"/>
        </w:rPr>
        <w:t>1000m</w:t>
      </w:r>
      <w:r>
        <w:rPr>
          <w:rFonts w:ascii="宋体" w:hAnsi="宋体" w:cs="宋体" w:eastAsia="宋体"/>
          <w:spacing w:val="-47"/>
          <w:sz w:val="18"/>
          <w:szCs w:val="18"/>
        </w:rPr>
        <w:t> </w:t>
      </w:r>
      <w:r>
        <w:rPr>
          <w:rFonts w:ascii="宋体" w:hAnsi="宋体" w:cs="宋体" w:eastAsia="宋体"/>
          <w:sz w:val="18"/>
          <w:szCs w:val="18"/>
        </w:rPr>
        <w:t>以上</w:t>
      </w:r>
    </w:p>
    <w:p>
      <w:pPr>
        <w:spacing w:before="12"/>
        <w:ind w:left="0" w:right="1" w:firstLine="0"/>
        <w:jc w:val="right"/>
        <w:rPr>
          <w:rFonts w:ascii="Arial" w:hAnsi="Arial" w:cs="Arial" w:eastAsia="Arial"/>
          <w:sz w:val="16"/>
          <w:szCs w:val="16"/>
        </w:rPr>
      </w:pPr>
      <w:r>
        <w:rPr>
          <w:spacing w:val="-2"/>
        </w:rPr>
        <w:br w:type="column"/>
      </w:r>
      <w:r>
        <w:rPr>
          <w:rFonts w:ascii="Arial"/>
          <w:spacing w:val="-2"/>
          <w:sz w:val="16"/>
        </w:rPr>
        <w:t>100</w:t>
      </w:r>
      <w:r>
        <w:rPr>
          <w:rFonts w:ascii="Arial"/>
          <w:sz w:val="16"/>
        </w:rPr>
      </w:r>
    </w:p>
    <w:p>
      <w:pPr>
        <w:spacing w:line="240" w:lineRule="auto" w:before="0"/>
        <w:rPr>
          <w:rFonts w:ascii="Arial" w:hAnsi="Arial" w:cs="Arial" w:eastAsia="Arial"/>
          <w:sz w:val="16"/>
          <w:szCs w:val="16"/>
        </w:rPr>
      </w:pPr>
    </w:p>
    <w:p>
      <w:pPr>
        <w:spacing w:before="94"/>
        <w:ind w:left="0" w:right="0" w:firstLine="0"/>
        <w:jc w:val="right"/>
        <w:rPr>
          <w:rFonts w:ascii="Arial" w:hAnsi="Arial" w:cs="Arial" w:eastAsia="Arial"/>
          <w:sz w:val="16"/>
          <w:szCs w:val="16"/>
        </w:rPr>
      </w:pPr>
      <w:r>
        <w:rPr>
          <w:rFonts w:ascii="Arial"/>
          <w:w w:val="102"/>
          <w:sz w:val="16"/>
        </w:rPr>
        <w:t>0</w:t>
      </w:r>
      <w:r>
        <w:rPr>
          <w:rFonts w:ascii="Arial"/>
          <w:sz w:val="16"/>
        </w:rPr>
      </w:r>
    </w:p>
    <w:p>
      <w:pPr>
        <w:spacing w:line="240" w:lineRule="auto" w:before="4"/>
        <w:rPr>
          <w:rFonts w:ascii="Arial" w:hAnsi="Arial" w:cs="Arial" w:eastAsia="Arial"/>
          <w:sz w:val="15"/>
          <w:szCs w:val="15"/>
        </w:rPr>
      </w:pPr>
      <w:r>
        <w:rPr/>
        <w:br w:type="column"/>
      </w:r>
      <w:r>
        <w:rPr>
          <w:rFonts w:ascii="Arial"/>
          <w:sz w:val="15"/>
        </w:rPr>
      </w:r>
    </w:p>
    <w:p>
      <w:pPr>
        <w:spacing w:before="0"/>
        <w:ind w:left="0" w:right="628" w:firstLine="0"/>
        <w:jc w:val="right"/>
        <w:rPr>
          <w:rFonts w:ascii="Arial" w:hAnsi="Arial" w:cs="Arial" w:eastAsia="Arial"/>
          <w:sz w:val="16"/>
          <w:szCs w:val="16"/>
        </w:rPr>
      </w:pPr>
      <w:r>
        <w:rPr>
          <w:rFonts w:ascii="Arial"/>
          <w:w w:val="102"/>
          <w:sz w:val="16"/>
        </w:rPr>
        <w:t>5</w:t>
      </w:r>
      <w:r>
        <w:rPr>
          <w:rFonts w:ascii="Arial"/>
          <w:sz w:val="16"/>
        </w:rPr>
      </w:r>
    </w:p>
    <w:p>
      <w:pPr>
        <w:spacing w:line="140" w:lineRule="exact" w:before="114"/>
        <w:ind w:left="0" w:right="628" w:firstLine="0"/>
        <w:jc w:val="right"/>
        <w:rPr>
          <w:rFonts w:ascii="Arial" w:hAnsi="Arial" w:cs="Arial" w:eastAsia="Arial"/>
          <w:sz w:val="16"/>
          <w:szCs w:val="16"/>
        </w:rPr>
      </w:pPr>
      <w:r>
        <w:rPr>
          <w:rFonts w:ascii="Arial"/>
          <w:w w:val="102"/>
          <w:sz w:val="16"/>
        </w:rPr>
        <w:t>0</w:t>
      </w:r>
      <w:r>
        <w:rPr>
          <w:rFonts w:ascii="Arial"/>
          <w:sz w:val="16"/>
        </w:rPr>
      </w:r>
    </w:p>
    <w:p>
      <w:pPr>
        <w:tabs>
          <w:tab w:pos="348" w:val="left" w:leader="none"/>
          <w:tab w:pos="694" w:val="left" w:leader="none"/>
          <w:tab w:pos="1006" w:val="left" w:leader="none"/>
        </w:tabs>
        <w:spacing w:line="204" w:lineRule="exact" w:before="0"/>
        <w:ind w:left="0" w:right="454" w:firstLine="0"/>
        <w:jc w:val="center"/>
        <w:rPr>
          <w:rFonts w:ascii="宋体" w:hAnsi="宋体" w:cs="宋体" w:eastAsia="宋体"/>
          <w:sz w:val="18"/>
          <w:szCs w:val="18"/>
        </w:rPr>
      </w:pPr>
      <w:r>
        <w:rPr>
          <w:rFonts w:ascii="Times New Roman" w:hAnsi="Times New Roman" w:cs="Times New Roman" w:eastAsia="Times New Roman"/>
          <w:position w:val="1"/>
          <w:sz w:val="18"/>
          <w:szCs w:val="18"/>
        </w:rPr>
        <w:t>1</w:t>
        <w:tab/>
        <w:t>4</w:t>
        <w:tab/>
        <w:t>7</w:t>
        <w:tab/>
      </w:r>
      <w:r>
        <w:rPr>
          <w:rFonts w:ascii="Times New Roman" w:hAnsi="Times New Roman" w:cs="Times New Roman" w:eastAsia="Times New Roman"/>
          <w:sz w:val="18"/>
          <w:szCs w:val="18"/>
        </w:rPr>
        <w:t>10</w:t>
      </w:r>
      <w:r>
        <w:rPr>
          <w:rFonts w:ascii="宋体" w:hAnsi="宋体" w:cs="宋体" w:eastAsia="宋体"/>
          <w:sz w:val="18"/>
          <w:szCs w:val="18"/>
        </w:rPr>
        <w:t>（月）</w:t>
      </w:r>
    </w:p>
    <w:p>
      <w:pPr>
        <w:pStyle w:val="BodyText"/>
        <w:spacing w:line="274" w:lineRule="exact"/>
        <w:ind w:left="0" w:right="336"/>
        <w:jc w:val="center"/>
        <w:rPr>
          <w:rFonts w:ascii="宋体" w:hAnsi="宋体" w:cs="宋体" w:eastAsia="宋体"/>
        </w:rPr>
      </w:pPr>
      <w:r>
        <w:rPr/>
        <w:t>图</w:t>
      </w:r>
      <w:r>
        <w:rPr>
          <w:spacing w:val="-54"/>
        </w:rPr>
        <w:t> </w:t>
      </w:r>
      <w:r>
        <w:rPr>
          <w:rFonts w:ascii="宋体" w:hAnsi="宋体" w:cs="宋体" w:eastAsia="宋体"/>
        </w:rPr>
        <w:t>10 </w:t>
      </w:r>
    </w:p>
    <w:p>
      <w:pPr>
        <w:spacing w:after="0" w:line="274" w:lineRule="exact"/>
        <w:jc w:val="center"/>
        <w:rPr>
          <w:rFonts w:ascii="宋体" w:hAnsi="宋体" w:cs="宋体" w:eastAsia="宋体"/>
        </w:rPr>
        <w:sectPr>
          <w:type w:val="continuous"/>
          <w:pgSz w:w="11910" w:h="16840"/>
          <w:pgMar w:top="1420" w:bottom="1180" w:left="1480" w:right="1460"/>
          <w:cols w:num="4" w:equalWidth="0">
            <w:col w:w="2371" w:space="1983"/>
            <w:col w:w="1322" w:space="113"/>
            <w:col w:w="738" w:space="40"/>
            <w:col w:w="2403"/>
          </w:cols>
        </w:sectPr>
      </w:pPr>
    </w:p>
    <w:p>
      <w:pPr>
        <w:spacing w:line="240" w:lineRule="auto" w:before="5"/>
        <w:rPr>
          <w:rFonts w:ascii="宋体" w:hAnsi="宋体" w:cs="宋体" w:eastAsia="宋体"/>
          <w:sz w:val="28"/>
          <w:szCs w:val="28"/>
        </w:rPr>
      </w:pPr>
    </w:p>
    <w:p>
      <w:pPr>
        <w:pStyle w:val="BodyText"/>
        <w:spacing w:line="240" w:lineRule="auto" w:before="36"/>
        <w:ind w:left="2351" w:right="0"/>
        <w:jc w:val="left"/>
        <w:rPr>
          <w:rFonts w:ascii="Times New Roman" w:hAnsi="Times New Roman" w:cs="Times New Roman" w:eastAsia="Times New Roman"/>
        </w:rPr>
      </w:pPr>
      <w:r>
        <w:rPr/>
        <w:t>图</w:t>
      </w:r>
      <w:r>
        <w:rPr>
          <w:spacing w:val="-52"/>
        </w:rPr>
        <w:t> </w:t>
      </w:r>
      <w:r>
        <w:rPr>
          <w:rFonts w:ascii="Times New Roman" w:hAnsi="Times New Roman" w:cs="Times New Roman" w:eastAsia="Times New Roman"/>
        </w:rPr>
        <w:t>9</w:t>
      </w:r>
    </w:p>
    <w:p>
      <w:pPr>
        <w:spacing w:line="240" w:lineRule="auto" w:before="1"/>
        <w:rPr>
          <w:rFonts w:ascii="Times New Roman" w:hAnsi="Times New Roman" w:cs="Times New Roman" w:eastAsia="Times New Roman"/>
          <w:sz w:val="17"/>
          <w:szCs w:val="17"/>
        </w:rPr>
      </w:pPr>
    </w:p>
    <w:p>
      <w:pPr>
        <w:pStyle w:val="BodyText"/>
        <w:spacing w:line="225" w:lineRule="auto" w:before="51"/>
        <w:ind w:left="423" w:right="2234" w:hanging="315"/>
        <w:jc w:val="left"/>
      </w:pPr>
      <w:r>
        <w:rPr>
          <w:rFonts w:ascii="Times New Roman" w:hAnsi="Times New Roman" w:cs="Times New Roman" w:eastAsia="Times New Roman"/>
        </w:rPr>
        <w:t>36.</w:t>
      </w:r>
      <w:r>
        <w:rPr>
          <w:rFonts w:ascii="Times New Roman" w:hAnsi="Times New Roman" w:cs="Times New Roman" w:eastAsia="Times New Roman"/>
          <w:spacing w:val="52"/>
        </w:rPr>
        <w:t> </w:t>
      </w:r>
      <w:r>
        <w:rPr/>
        <w:t>本地区地势对河流流向影响的表述，正确的是</w:t>
      </w:r>
      <w:r>
        <w:rPr>
          <w:w w:val="100"/>
        </w:rPr>
        <w:t> </w:t>
      </w:r>
      <w:r>
        <w:rPr>
          <w:rFonts w:ascii="Times New Roman" w:hAnsi="Times New Roman" w:cs="Times New Roman" w:eastAsia="Times New Roman"/>
        </w:rPr>
        <w:t>A</w:t>
      </w:r>
      <w:r>
        <w:rPr/>
        <w:t>．地势北高南低，河流流向自南流向北</w:t>
      </w:r>
      <w:r>
        <w:rPr>
          <w:w w:val="100"/>
        </w:rPr>
        <w:t> </w:t>
      </w:r>
      <w:r>
        <w:rPr>
          <w:rFonts w:ascii="Times New Roman" w:hAnsi="Times New Roman" w:cs="Times New Roman" w:eastAsia="Times New Roman"/>
        </w:rPr>
        <w:t>B</w:t>
      </w:r>
      <w:r>
        <w:rPr/>
        <w:t>．地势东高西低，河流流向自西流向东</w:t>
      </w:r>
      <w:r>
        <w:rPr>
          <w:w w:val="100"/>
        </w:rPr>
        <w:t> </w:t>
      </w:r>
      <w:r>
        <w:rPr>
          <w:rFonts w:ascii="Times New Roman" w:hAnsi="Times New Roman" w:cs="Times New Roman" w:eastAsia="Times New Roman"/>
          <w:spacing w:val="-2"/>
        </w:rPr>
        <w:t>C</w:t>
      </w:r>
      <w:r>
        <w:rPr>
          <w:spacing w:val="-2"/>
        </w:rPr>
        <w:t>．地势东北高西南低，河流流向自东北流向西南</w:t>
      </w:r>
      <w:r>
        <w:rPr>
          <w:w w:val="100"/>
        </w:rPr>
        <w:t> </w:t>
      </w:r>
      <w:r>
        <w:rPr>
          <w:rFonts w:ascii="Times New Roman" w:hAnsi="Times New Roman" w:cs="Times New Roman" w:eastAsia="Times New Roman"/>
          <w:spacing w:val="-2"/>
        </w:rPr>
        <w:t>D</w:t>
      </w:r>
      <w:r>
        <w:rPr>
          <w:spacing w:val="-2"/>
        </w:rPr>
        <w:t>．地势东南高西北低，河流流向自东南流向西北</w:t>
      </w:r>
    </w:p>
    <w:p>
      <w:pPr>
        <w:spacing w:line="240" w:lineRule="auto" w:before="5"/>
        <w:rPr>
          <w:rFonts w:ascii="宋体" w:hAnsi="宋体" w:cs="宋体" w:eastAsia="宋体"/>
          <w:sz w:val="18"/>
          <w:szCs w:val="18"/>
        </w:rPr>
      </w:pPr>
    </w:p>
    <w:p>
      <w:pPr>
        <w:pStyle w:val="BodyText"/>
        <w:spacing w:line="225" w:lineRule="auto"/>
        <w:ind w:left="423" w:right="3021" w:hanging="315"/>
        <w:jc w:val="left"/>
      </w:pPr>
      <w:r>
        <w:rPr>
          <w:rFonts w:ascii="Times New Roman" w:hAnsi="Times New Roman" w:cs="Times New Roman" w:eastAsia="Times New Roman"/>
        </w:rPr>
        <w:t>37</w:t>
      </w:r>
      <w:r>
        <w:rPr>
          <w:rFonts w:ascii="Times New Roman" w:hAnsi="Times New Roman" w:cs="Times New Roman" w:eastAsia="Times New Roman"/>
          <w:spacing w:val="51"/>
        </w:rPr>
        <w:t> </w:t>
      </w:r>
      <w:r>
        <w:rPr/>
        <w:t>本地区气候对河流水文影响的表述，正确的是</w:t>
      </w:r>
      <w:r>
        <w:rPr>
          <w:w w:val="100"/>
        </w:rPr>
        <w:t> </w:t>
      </w:r>
      <w:r>
        <w:rPr>
          <w:rFonts w:ascii="Times New Roman" w:hAnsi="Times New Roman" w:cs="Times New Roman" w:eastAsia="Times New Roman"/>
        </w:rPr>
        <w:t>A</w:t>
      </w:r>
      <w:r>
        <w:rPr/>
        <w:t>．气温的年温差较小，河流有凌汛现象</w:t>
      </w:r>
      <w:r>
        <w:rPr>
          <w:w w:val="100"/>
        </w:rPr>
        <w:t> </w:t>
      </w:r>
      <w:r>
        <w:rPr>
          <w:rFonts w:ascii="Times New Roman" w:hAnsi="Times New Roman" w:cs="Times New Roman" w:eastAsia="Times New Roman"/>
        </w:rPr>
        <w:t>B</w:t>
      </w:r>
      <w:r>
        <w:rPr/>
        <w:t>．一月最低气温在</w:t>
      </w:r>
      <w:r>
        <w:rPr>
          <w:spacing w:val="-56"/>
        </w:rPr>
        <w:t> </w:t>
      </w:r>
      <w:r>
        <w:rPr>
          <w:rFonts w:ascii="Times New Roman" w:hAnsi="Times New Roman" w:cs="Times New Roman" w:eastAsia="Times New Roman"/>
        </w:rPr>
        <w:t>0</w:t>
      </w:r>
      <w:r>
        <w:rPr/>
        <w:t>℃以上，河流有长时间结冰现象</w:t>
      </w:r>
      <w:r>
        <w:rPr>
          <w:w w:val="100"/>
        </w:rPr>
        <w:t> </w:t>
      </w:r>
      <w:r>
        <w:rPr>
          <w:rFonts w:ascii="Times New Roman" w:hAnsi="Times New Roman" w:cs="Times New Roman" w:eastAsia="Times New Roman"/>
        </w:rPr>
        <w:t>C</w:t>
      </w:r>
      <w:r>
        <w:rPr/>
        <w:t>．年降水量大，河流含沙量大</w:t>
      </w:r>
      <w:r>
        <w:rPr>
          <w:w w:val="100"/>
        </w:rPr>
        <w:t> </w:t>
      </w:r>
      <w:r>
        <w:rPr>
          <w:rFonts w:ascii="Times New Roman" w:hAnsi="Times New Roman" w:cs="Times New Roman" w:eastAsia="Times New Roman"/>
        </w:rPr>
        <w:t>D</w:t>
      </w:r>
      <w:r>
        <w:rPr/>
        <w:t>．降水量季节分配均匀，河流水量四季平稳</w:t>
      </w:r>
    </w:p>
    <w:p>
      <w:pPr>
        <w:spacing w:after="0" w:line="225" w:lineRule="auto"/>
        <w:jc w:val="left"/>
        <w:sectPr>
          <w:type w:val="continuous"/>
          <w:pgSz w:w="11910" w:h="16840"/>
          <w:pgMar w:top="1420" w:bottom="1180" w:left="1480" w:right="1460"/>
        </w:sectPr>
      </w:pPr>
    </w:p>
    <w:p>
      <w:pPr>
        <w:pStyle w:val="BodyText"/>
        <w:spacing w:line="282" w:lineRule="exact" w:before="8"/>
        <w:ind w:right="0"/>
        <w:jc w:val="left"/>
      </w:pPr>
      <w:r>
        <w:rPr>
          <w:rFonts w:ascii="Times New Roman" w:hAnsi="Times New Roman" w:cs="Times New Roman" w:eastAsia="Times New Roman"/>
        </w:rPr>
        <w:t>38.</w:t>
      </w:r>
      <w:r>
        <w:rPr>
          <w:rFonts w:ascii="Times New Roman" w:hAnsi="Times New Roman" w:cs="Times New Roman" w:eastAsia="Times New Roman"/>
          <w:spacing w:val="50"/>
        </w:rPr>
        <w:t> </w:t>
      </w:r>
      <w:r>
        <w:rPr/>
        <w:t>受地形、气候等综合因素影响，本地区河流的价值主要体现在</w:t>
      </w:r>
    </w:p>
    <w:p>
      <w:pPr>
        <w:pStyle w:val="BodyText"/>
        <w:tabs>
          <w:tab w:pos="2677" w:val="left" w:leader="none"/>
          <w:tab w:pos="4917" w:val="left" w:leader="none"/>
          <w:tab w:pos="7053" w:val="left" w:leader="none"/>
        </w:tabs>
        <w:spacing w:line="272" w:lineRule="exact"/>
        <w:ind w:left="423" w:right="0"/>
        <w:jc w:val="left"/>
      </w:pPr>
      <w:r>
        <w:rPr>
          <w:rFonts w:ascii="Times New Roman" w:hAnsi="Times New Roman" w:cs="Times New Roman" w:eastAsia="Times New Roman"/>
          <w:spacing w:val="-1"/>
        </w:rPr>
        <w:t>A</w:t>
      </w:r>
      <w:r>
        <w:rPr>
          <w:spacing w:val="-1"/>
        </w:rPr>
        <w:t>．便于航运</w:t>
        <w:tab/>
      </w:r>
      <w:r>
        <w:rPr>
          <w:rFonts w:ascii="Times New Roman" w:hAnsi="Times New Roman" w:cs="Times New Roman" w:eastAsia="Times New Roman"/>
          <w:spacing w:val="-1"/>
        </w:rPr>
        <w:t>B</w:t>
      </w:r>
      <w:r>
        <w:rPr>
          <w:spacing w:val="-1"/>
        </w:rPr>
        <w:t>．开发水能</w:t>
        <w:tab/>
      </w:r>
      <w:r>
        <w:rPr>
          <w:rFonts w:ascii="Times New Roman" w:hAnsi="Times New Roman" w:cs="Times New Roman" w:eastAsia="Times New Roman"/>
          <w:spacing w:val="-1"/>
        </w:rPr>
        <w:t>C</w:t>
      </w:r>
      <w:r>
        <w:rPr>
          <w:spacing w:val="-1"/>
        </w:rPr>
        <w:t>．防洪抗旱</w:t>
        <w:tab/>
      </w:r>
      <w:r>
        <w:rPr>
          <w:rFonts w:ascii="Times New Roman" w:hAnsi="Times New Roman" w:cs="Times New Roman" w:eastAsia="Times New Roman"/>
          <w:spacing w:val="-1"/>
        </w:rPr>
        <w:t>D</w:t>
      </w:r>
      <w:r>
        <w:rPr>
          <w:spacing w:val="-1"/>
        </w:rPr>
        <w:t>．发展渔业</w:t>
      </w:r>
    </w:p>
    <w:p>
      <w:pPr>
        <w:pStyle w:val="BodyText"/>
        <w:spacing w:line="264" w:lineRule="exact"/>
        <w:ind w:left="529" w:right="0"/>
        <w:jc w:val="left"/>
        <w:rPr>
          <w:rFonts w:ascii="宋体" w:hAnsi="宋体" w:cs="宋体" w:eastAsia="宋体"/>
        </w:rPr>
      </w:pPr>
      <w:r>
        <w:rPr>
          <w:rFonts w:ascii="宋体" w:hAnsi="宋体" w:cs="宋体" w:eastAsia="宋体"/>
        </w:rPr>
        <w:t>气候的分布受纬度位置、海陆位置、地形等多种因素的影响。读中国气候类型分布图（图</w:t>
      </w:r>
    </w:p>
    <w:p>
      <w:pPr>
        <w:pStyle w:val="BodyText"/>
        <w:spacing w:line="274" w:lineRule="exact"/>
        <w:ind w:right="0"/>
        <w:jc w:val="left"/>
        <w:rPr>
          <w:rFonts w:ascii="宋体" w:hAnsi="宋体" w:cs="宋体" w:eastAsia="宋体"/>
        </w:rPr>
      </w:pPr>
      <w:r>
        <w:rPr/>
        <w:pict>
          <v:group style="position:absolute;margin-left:239.425003pt;margin-top:5.418556pt;width:280.850pt;height:224.35pt;mso-position-horizontal-relative:page;mso-position-vertical-relative:paragraph;z-index:-58048" coordorigin="4789,108" coordsize="5617,4487">
            <v:group style="position:absolute;left:8383;top:3736;width:733;height:625" coordorigin="8383,3736" coordsize="733,625">
              <v:shape style="position:absolute;left:8383;top:3736;width:733;height:625" coordorigin="8383,3736" coordsize="733,625" path="m9116,3736l8383,4361e" filled="false" stroked="true" strokeweight=".75pt" strokecolor="#000000">
                <v:path arrowok="t"/>
              </v:shape>
            </v:group>
            <v:group style="position:absolute;left:9045;top:3622;width:130;height:49" coordorigin="9045,3622" coordsize="130,49">
              <v:shape style="position:absolute;left:9045;top:3622;width:130;height:49" coordorigin="9045,3622" coordsize="130,49" path="m9045,3622l9059,3642,9073,3659,9088,3671,9108,3670,9126,3665,9143,3655,9159,3643,9175,3630e" filled="false" stroked="true" strokeweight="1.5pt" strokecolor="#000000">
                <v:path arrowok="t"/>
              </v:shape>
            </v:group>
            <v:group style="position:absolute;left:9369;top:3752;width:22;height:2" coordorigin="9369,3752" coordsize="22,2">
              <v:shape style="position:absolute;left:9369;top:3752;width:22;height:2" coordorigin="9369,3752" coordsize="22,0" path="m9369,3752l9391,3752e" filled="false" stroked="true" strokeweight="1.1pt" strokecolor="#808080">
                <v:path arrowok="t"/>
              </v:shape>
            </v:group>
            <v:group style="position:absolute;left:9329;top:3752;width:22;height:2" coordorigin="9329,3752" coordsize="22,2">
              <v:shape style="position:absolute;left:9329;top:3752;width:22;height:2" coordorigin="9329,3752" coordsize="22,0" path="m9329,3752l9351,3752e" filled="false" stroked="true" strokeweight="1.1pt" strokecolor="#000000">
                <v:path arrowok="t"/>
              </v:shape>
            </v:group>
            <v:group style="position:absolute;left:9321;top:3752;width:37;height:2" coordorigin="9321,3752" coordsize="37,2">
              <v:shape style="position:absolute;left:9321;top:3752;width:37;height:2" coordorigin="9321,3752" coordsize="37,0" path="m9321,3752l9358,3752e" filled="false" stroked="true" strokeweight="1.85pt" strokecolor="#000000">
                <v:path arrowok="t"/>
              </v:shape>
            </v:group>
            <v:group style="position:absolute;left:9192;top:3831;width:133;height:210" coordorigin="9192,3831" coordsize="133,210">
              <v:shape style="position:absolute;left:9192;top:3831;width:133;height:210" coordorigin="9192,3831" coordsize="133,210" path="m9325,3831l9192,4041e" filled="false" stroked="true" strokeweight=".75pt" strokecolor="#333333">
                <v:path arrowok="t"/>
              </v:shape>
            </v:group>
            <v:group style="position:absolute;left:9152;top:3831;width:133;height:210" coordorigin="9152,3831" coordsize="133,210">
              <v:shape style="position:absolute;left:9152;top:3831;width:133;height:210" coordorigin="9152,3831" coordsize="133,210" path="m9285,3831l9152,4041e" filled="false" stroked="true" strokeweight=".75pt" strokecolor="#000000">
                <v:path arrowok="t"/>
              </v:shape>
            </v:group>
            <v:group style="position:absolute;left:9136;top:4090;width:32;height:2" coordorigin="9136,4090" coordsize="32,2">
              <v:shape style="position:absolute;left:9136;top:4090;width:32;height:2" coordorigin="9136,4090" coordsize="32,0" path="m9136,4090l9168,4090e" filled="false" stroked="true" strokeweight="1.65pt" strokecolor="#808080">
                <v:path arrowok="t"/>
              </v:shape>
            </v:group>
            <v:group style="position:absolute;left:9096;top:4090;width:32;height:2" coordorigin="9096,4090" coordsize="32,2">
              <v:shape style="position:absolute;left:9096;top:4090;width:32;height:2" coordorigin="9096,4090" coordsize="32,0" path="m9096,4090l9128,4090e" filled="false" stroked="true" strokeweight="1.65pt" strokecolor="#000000">
                <v:path arrowok="t"/>
              </v:shape>
            </v:group>
            <v:group style="position:absolute;left:9089;top:4090;width:47;height:2" coordorigin="9089,4090" coordsize="47,2">
              <v:shape style="position:absolute;left:9089;top:4090;width:47;height:2" coordorigin="9089,4090" coordsize="47,0" path="m9089,4090l9136,4090e" filled="false" stroked="true" strokeweight="2.4pt" strokecolor="#000000">
                <v:path arrowok="t"/>
              </v:shape>
            </v:group>
            <v:group style="position:absolute;left:8938;top:4218;width:111;height:100" coordorigin="8938,4218" coordsize="111,100">
              <v:shape style="position:absolute;left:8938;top:4218;width:111;height:100" coordorigin="8938,4218" coordsize="111,100" path="m9049,4218l8938,4318e" filled="false" stroked="true" strokeweight=".75pt" strokecolor="#333333">
                <v:path arrowok="t"/>
              </v:shape>
            </v:group>
            <v:group style="position:absolute;left:8898;top:4218;width:111;height:100" coordorigin="8898,4218" coordsize="111,100">
              <v:shape style="position:absolute;left:8898;top:4218;width:111;height:100" coordorigin="8898,4218" coordsize="111,100" path="m9009,4218l8898,4318e" filled="false" stroked="true" strokeweight=".75pt" strokecolor="#000000">
                <v:path arrowok="t"/>
              </v:shape>
            </v:group>
            <v:group style="position:absolute;left:7859;top:637;width:1094;height:1867" coordorigin="7859,637" coordsize="1094,1867">
              <v:shape style="position:absolute;left:7859;top:637;width:1094;height:1867" coordorigin="7859,637" coordsize="1094,1867" path="m8539,637l8592,674,8641,714,8690,775,8711,843,8717,893,8717,910,8704,984,8678,1050,8641,1116,8591,1190,8551,1244,8509,1299,8465,1355,8422,1410,8381,1462,8361,1486,8343,1509,8326,1531,8310,1551,8296,1569,8277,1593,8232,1646,8209,1670,8199,1680,8155,1744,8128,1814,8112,1873,8098,1937,8085,2000,8081,2021,8077,2041,8061,2114,8055,2139,8049,2163,8044,2186,8039,2207,8035,2228,8015,2299,7982,2359,7931,2395,7895,2414,7879,2423,7867,2431,7860,2438,7859,2444,7867,2449,7927,2462,7992,2467,8065,2470,8089,2471,8156,2475,8218,2480,8279,2487,8300,2489,8360,2495,8437,2500,8501,2502,8567,2503,8588,2503,8609,2503,8686,2499,8755,2489,8821,2466,8881,2434,8930,2404,8942,2396,8953,2390e" filled="false" stroked="true" strokeweight="1pt" strokecolor="#000000">
                <v:path arrowok="t"/>
              </v:shape>
            </v:group>
            <v:group style="position:absolute;left:5011;top:985;width:2368;height:2094" coordorigin="5011,985" coordsize="2368,2094">
              <v:shape style="position:absolute;left:5011;top:985;width:2368;height:2094" coordorigin="5011,985" coordsize="2368,2094" path="m5624,985l5680,1027,5745,1068,5806,1097,5863,1118,5922,1137,5986,1155,6052,1173,6116,1188,6191,1206,6251,1217,6295,1221,6311,1220,6326,1219,6340,1218,6357,1217,6379,1219,6401,1220,6466,1224,6539,1235,6607,1269,6641,1305,6633,1314,6615,1321,6591,1326,6566,1329,6543,1332,6517,1341,6501,1350,6490,1352,6483,1341,6480,1326,6477,1309,6474,1291,6419,1253,6348,1246,6298,1244,6274,1244,6210,1250,6206,1255,6211,1262,6277,1298,6295,1307,6310,1314,6333,1324,6355,1332,6374,1339,6385,1344,6315,1368,6292,1369,6271,1363,6251,1355,6231,1345,6212,1334,6194,1323,6178,1315,6164,1309,6138,1307,6117,1310,6102,1317,6097,1330,6102,1345,6148,1384,6189,1410,6207,1421,6221,1430,6228,1437,6221,1437,6146,1421,6077,1397,6027,1363,5986,1318,5972,1303,5904,1264,5831,1250,5792,1248,5771,1248,5709,1251,5634,1261,5573,1271,5512,1282,5450,1294,5430,1298,5410,1302,5347,1313,5278,1320,5232,1324,5210,1326,5146,1334,5074,1352,5022,1402,5011,1474,5012,1494,5022,1556,5041,1616,5077,1683,5122,1728,5177,1764,5234,1794,5288,1819,5303,1826,5317,1832,5338,1843,5354,1852,5367,1859,5379,1864,5391,1867,5404,1869,5421,1869,5443,1868,5513,1857,5574,1845,5639,1830,5703,1814,5763,1798,5782,1794,5800,1789,5816,1785,5842,1778,5904,1759,5939,1747,5956,1741,6026,1722,6105,1713,6168,1710,6232,1709,6253,1709,6273,1709,6351,1710,6415,1712,6488,1717,6562,1730,6602,1738,6619,1742,6695,1759,6755,1773,6816,1790,6875,1809,6932,1832,7003,1867,7057,1897,7110,1930,7161,1965,7208,2004,7260,2061,7294,2111,7323,2164,7347,2220,7365,2277,7378,2356,7379,2395,7378,2414,7365,2477,7343,2544,7313,2611,7279,2676,7243,2737,7208,2790,7172,2840,7126,2892,7080,2931,7014,2965,6942,2978,6923,2977,6864,2966,6803,2949,6764,2936,6745,2930,6727,2924,6710,2919,6689,2913,6670,2904,6653,2895,6638,2885,6623,2875,6609,2866,6594,2858,6579,2851,6563,2847,6545,2846,6525,2848,6459,2874,6389,2914,6334,2950,6277,2991,6220,3034,6181,3064,6162,3079e" filled="false" stroked="true" strokeweight="1pt" strokecolor="#000000">
                <v:path arrowok="t"/>
              </v:shape>
            </v:group>
            <v:group style="position:absolute;left:7370;top:2455;width:591;height:25" coordorigin="7370,2455" coordsize="591,25">
              <v:shape style="position:absolute;left:7370;top:2455;width:591;height:25" coordorigin="7370,2455" coordsize="591,25" path="m7961,2455l7951,2456,7940,2458,7926,2462,7910,2466,7833,2478,7755,2479,7734,2480,7713,2479,7644,2479,7597,2478,7572,2478,7547,2478,7522,2478,7497,2478,7472,2478,7447,2478,7421,2478,7396,2478,7370,2479e" filled="false" stroked="true" strokeweight="1pt" strokecolor="#000000">
                <v:path arrowok="t"/>
              </v:shape>
            </v:group>
            <v:group style="position:absolute;left:6845;top:3680;width:576;height:52" coordorigin="6845,3680" coordsize="576,52">
              <v:shape style="position:absolute;left:6845;top:3680;width:576;height:52" coordorigin="6845,3680" coordsize="576,52" path="m6845,3693l6909,3688,6970,3684,7047,3680,7113,3680,7132,3680,7205,3686,7282,3699,7341,3712,7400,3726,7420,3731e" filled="false" stroked="true" strokeweight="1pt" strokecolor="#000000">
                <v:path arrowok="t"/>
              </v:shape>
            </v:group>
            <v:group style="position:absolute;left:9496;top:3343;width:731;height:820" coordorigin="9496,3343" coordsize="731,820">
              <v:shape style="position:absolute;left:9496;top:3343;width:731;height:820" coordorigin="9496,3343" coordsize="731,820" path="m9496,4163l10227,4163,10227,3343,9496,3343,9496,4163xe" filled="false" stroked="true" strokeweight=".75pt" strokecolor="#000000">
                <v:path arrowok="t"/>
              </v:shape>
            </v:group>
            <v:group style="position:absolute;left:9496;top:3344;width:504;height:137" coordorigin="9496,3344" coordsize="504,137">
              <v:shape style="position:absolute;left:9496;top:3344;width:504;height:137" coordorigin="9496,3344" coordsize="504,137" path="m9496,3377l9563,3387,9634,3416,9647,3452,9653,3465,9672,3477,9692,3481,9698,3470,9696,3454,9692,3438,9695,3424,9708,3416,9727,3410,9749,3404,9771,3399,9794,3391,9866,3368,9888,3368,9910,3369,9931,3370,9950,3370,9965,3369,9987,3359,10000,3344e" filled="false" stroked="true" strokeweight="1pt" strokecolor="#000000">
                <v:path arrowok="t"/>
              </v:shape>
            </v:group>
            <v:group style="position:absolute;left:10122;top:3349;width:46;height:60" coordorigin="10122,3349" coordsize="46,60">
              <v:shape style="position:absolute;left:10122;top:3349;width:46;height:60" coordorigin="10122,3349" coordsize="46,60" path="m10130,3349l10125,3374,10122,3395,10123,3408,10135,3408,10151,3395,10161,3378,10168,3359e" filled="false" stroked="true" strokeweight=".75pt" strokecolor="#000000">
                <v:path arrowok="t"/>
              </v:shape>
            </v:group>
            <v:group style="position:absolute;left:9641;top:3518;width:66;height:84" coordorigin="9641,3518" coordsize="66,84">
              <v:shape style="position:absolute;left:9641;top:3518;width:66;height:84" coordorigin="9641,3518" coordsize="66,84" path="m9688,3527l9675,3530,9661,3533,9654,3542,9644,3560,9641,3579,9655,3594,9673,3602,9682,3600,9685,3585,9690,3574,9698,3555,9705,3535,9706,3523,9698,3518,9693,3518,9689,3518,9683,3524,9678,3530e" filled="false" stroked="true" strokeweight="1.0pt" strokecolor="#000000">
                <v:path arrowok="t"/>
              </v:shape>
            </v:group>
            <v:group style="position:absolute;left:9645;top:3395;width:608;height:744" coordorigin="9645,3395" coordsize="608,744">
              <v:shape style="position:absolute;left:9645;top:3395;width:608;height:744" coordorigin="9645,3395" coordsize="608,744" path="m9645,3629l9676,3701,9681,3717,9688,3735,9708,3793,9721,3854,9721,3874,9720,3895,9717,3916,9713,3937,9709,3958,9705,3978,9701,3997,9699,4015,9699,4032,9704,4058,9730,4119,9769,4139,9786,4135,9840,4105,9885,4064,9934,4002,9966,3949,9993,3893,10018,3837,10033,3801,10040,3783,10048,3766,10057,3745,10066,3724,10074,3703,10083,3683,10091,3663,10099,3644,10130,3575,10168,3519,10209,3476,10221,3465,10230,3454,10243,3431,10250,3412,10253,3395e" filled="false" stroked="true" strokeweight=".75pt" strokecolor="#333333">
                <v:path arrowok="t"/>
                <v:stroke dashstyle="dash"/>
              </v:shape>
            </v:group>
            <v:group style="position:absolute;left:9605;top:3395;width:608;height:744" coordorigin="9605,3395" coordsize="608,744">
              <v:shape style="position:absolute;left:9605;top:3395;width:608;height:744" coordorigin="9605,3395" coordsize="608,744" path="m9605,3629l9636,3701,9641,3717,9648,3735,9668,3793,9681,3854,9681,3874,9680,3895,9677,3916,9673,3937,9669,3958,9665,3978,9661,3997,9659,4015,9659,4032,9664,4058,9690,4119,9729,4139,9746,4135,9800,4105,9845,4064,9894,4002,9926,3949,9953,3893,9978,3837,9993,3801,10000,3783,10008,3766,10017,3745,10026,3724,10034,3703,10043,3683,10051,3663,10059,3644,10090,3575,10128,3519,10169,3476,10181,3465,10190,3454,10203,3431,10210,3412,10213,3395e" filled="false" stroked="true" strokeweight=".75pt" strokecolor="#000000">
                <v:path arrowok="t"/>
                <v:stroke dashstyle="dash"/>
              </v:shape>
            </v:group>
            <v:group style="position:absolute;left:9690;top:3740;width:22;height:2" coordorigin="9690,3740" coordsize="22,2">
              <v:shape style="position:absolute;left:9690;top:3740;width:22;height:2" coordorigin="9690,3740" coordsize="22,0" path="m9690,3740l9712,3740e" filled="false" stroked="true" strokeweight="1.1pt" strokecolor="#808080">
                <v:path arrowok="t"/>
              </v:shape>
            </v:group>
            <v:group style="position:absolute;left:9650;top:3740;width:22;height:2" coordorigin="9650,3740" coordsize="22,2">
              <v:shape style="position:absolute;left:9650;top:3740;width:22;height:2" coordorigin="9650,3740" coordsize="22,0" path="m9650,3740l9672,3740e" filled="false" stroked="true" strokeweight="1.1pt" strokecolor="#000000">
                <v:path arrowok="t"/>
              </v:shape>
            </v:group>
            <v:group style="position:absolute;left:9643;top:3740;width:37;height:2" coordorigin="9643,3740" coordsize="37,2">
              <v:shape style="position:absolute;left:9643;top:3740;width:37;height:2" coordorigin="9643,3740" coordsize="37,0" path="m9643,3740l9680,3740e" filled="false" stroked="true" strokeweight="1.85pt" strokecolor="#000000">
                <v:path arrowok="t"/>
              </v:shape>
            </v:group>
            <v:group style="position:absolute;left:9712;top:3900;width:11;height:2" coordorigin="9712,3900" coordsize="11,2">
              <v:shape style="position:absolute;left:9712;top:3900;width:11;height:2" coordorigin="9712,3900" coordsize="11,0" path="m9712,3900l9723,3900e" filled="false" stroked="true" strokeweight=".54999pt" strokecolor="#808080">
                <v:path arrowok="t"/>
              </v:shape>
            </v:group>
            <v:group style="position:absolute;left:9672;top:3900;width:11;height:2" coordorigin="9672,3900" coordsize="11,2">
              <v:shape style="position:absolute;left:9672;top:3900;width:11;height:2" coordorigin="9672,3900" coordsize="11,0" path="m9672,3900l9683,3900e" filled="false" stroked="true" strokeweight=".54999pt" strokecolor="#000000">
                <v:path arrowok="t"/>
              </v:shape>
            </v:group>
            <v:group style="position:absolute;left:9665;top:3900;width:26;height:2" coordorigin="9665,3900" coordsize="26,2">
              <v:shape style="position:absolute;left:9665;top:3900;width:26;height:2" coordorigin="9665,3900" coordsize="26,0" path="m9665,3900l9691,3900e" filled="false" stroked="true" strokeweight="1.29999pt" strokecolor="#000000">
                <v:path arrowok="t"/>
              </v:shape>
            </v:group>
            <v:group style="position:absolute;left:9701;top:4055;width:12;height:2" coordorigin="9701,4055" coordsize="12,2">
              <v:shape style="position:absolute;left:9701;top:4055;width:12;height:2" coordorigin="9701,4055" coordsize="12,0" path="m9701,4055l9713,4055e" filled="false" stroked="true" strokeweight=".550020pt" strokecolor="#808080">
                <v:path arrowok="t"/>
              </v:shape>
            </v:group>
            <v:group style="position:absolute;left:9661;top:4055;width:12;height:2" coordorigin="9661,4055" coordsize="12,2">
              <v:shape style="position:absolute;left:9661;top:4055;width:12;height:2" coordorigin="9661,4055" coordsize="12,0" path="m9661,4055l9673,4055e" filled="false" stroked="true" strokeweight=".550020pt" strokecolor="#000000">
                <v:path arrowok="t"/>
              </v:shape>
            </v:group>
            <v:group style="position:absolute;left:9654;top:4055;width:27;height:2" coordorigin="9654,4055" coordsize="27,2">
              <v:shape style="position:absolute;left:9654;top:4055;width:27;height:2" coordorigin="9654,4055" coordsize="27,0" path="m9654,4055l9681,4055e" filled="false" stroked="true" strokeweight="1.30002pt" strokecolor="#000000">
                <v:path arrowok="t"/>
              </v:shape>
            </v:group>
            <v:group style="position:absolute;left:9800;top:4144;width:11;height:2" coordorigin="9800,4144" coordsize="11,2">
              <v:shape style="position:absolute;left:9800;top:4144;width:11;height:2" coordorigin="9800,4144" coordsize="11,0" path="m9800,4144l9811,4144e" filled="false" stroked="true" strokeweight=".54999pt" strokecolor="#808080">
                <v:path arrowok="t"/>
              </v:shape>
            </v:group>
            <v:group style="position:absolute;left:9760;top:4144;width:11;height:2" coordorigin="9760,4144" coordsize="11,2">
              <v:shape style="position:absolute;left:9760;top:4144;width:11;height:2" coordorigin="9760,4144" coordsize="11,0" path="m9760,4144l9771,4144e" filled="false" stroked="true" strokeweight=".54999pt" strokecolor="#000000">
                <v:path arrowok="t"/>
              </v:shape>
            </v:group>
            <v:group style="position:absolute;left:9753;top:4144;width:26;height:2" coordorigin="9753,4144" coordsize="26,2">
              <v:shape style="position:absolute;left:9753;top:4144;width:26;height:2" coordorigin="9753,4144" coordsize="26,0" path="m9753,4144l9778,4144e" filled="false" stroked="true" strokeweight="1.29999pt" strokecolor="#000000">
                <v:path arrowok="t"/>
              </v:shape>
            </v:group>
            <v:group style="position:absolute;left:9911;top:4044;width:11;height:2" coordorigin="9911,4044" coordsize="11,2">
              <v:shape style="position:absolute;left:9911;top:4044;width:11;height:2" coordorigin="9911,4044" coordsize="11,0" path="m9911,4044l9922,4044e" filled="false" stroked="true" strokeweight=".54999pt" strokecolor="#808080">
                <v:path arrowok="t"/>
              </v:shape>
            </v:group>
            <v:group style="position:absolute;left:9871;top:4044;width:11;height:2" coordorigin="9871,4044" coordsize="11,2">
              <v:shape style="position:absolute;left:9871;top:4044;width:11;height:2" coordorigin="9871,4044" coordsize="11,0" path="m9871,4044l9882,4044e" filled="false" stroked="true" strokeweight=".54999pt" strokecolor="#000000">
                <v:path arrowok="t"/>
              </v:shape>
            </v:group>
            <v:group style="position:absolute;left:9864;top:4044;width:26;height:2" coordorigin="9864,4044" coordsize="26,2">
              <v:shape style="position:absolute;left:9864;top:4044;width:26;height:2" coordorigin="9864,4044" coordsize="26,0" path="m9864,4044l9890,4044e" filled="false" stroked="true" strokeweight="1.29999pt" strokecolor="#000000">
                <v:path arrowok="t"/>
              </v:shape>
            </v:group>
            <v:group style="position:absolute;left:9989;top:3911;width:11;height:2" coordorigin="9989,3911" coordsize="11,2">
              <v:shape style="position:absolute;left:9989;top:3911;width:11;height:2" coordorigin="9989,3911" coordsize="11,0" path="m9989,3911l10000,3911e" filled="false" stroked="true" strokeweight=".54999pt" strokecolor="#808080">
                <v:path arrowok="t"/>
              </v:shape>
            </v:group>
            <v:group style="position:absolute;left:9949;top:3911;width:11;height:2" coordorigin="9949,3911" coordsize="11,2">
              <v:shape style="position:absolute;left:9949;top:3911;width:11;height:2" coordorigin="9949,3911" coordsize="11,0" path="m9949,3911l9960,3911e" filled="false" stroked="true" strokeweight=".54999pt" strokecolor="#000000">
                <v:path arrowok="t"/>
              </v:shape>
            </v:group>
            <v:group style="position:absolute;left:9941;top:3911;width:26;height:2" coordorigin="9941,3911" coordsize="26,2">
              <v:shape style="position:absolute;left:9941;top:3911;width:26;height:2" coordorigin="9941,3911" coordsize="26,0" path="m9941,3911l9968,3911e" filled="false" stroked="true" strokeweight="1.29999pt" strokecolor="#000000">
                <v:path arrowok="t"/>
              </v:shape>
            </v:group>
            <v:group style="position:absolute;left:10046;top:3740;width:22;height:2" coordorigin="10046,3740" coordsize="22,2">
              <v:shape style="position:absolute;left:10046;top:3740;width:22;height:2" coordorigin="10046,3740" coordsize="22,0" path="m10046,3740l10068,3740e" filled="false" stroked="true" strokeweight="1.1pt" strokecolor="#808080">
                <v:path arrowok="t"/>
              </v:shape>
            </v:group>
            <v:group style="position:absolute;left:10006;top:3740;width:22;height:2" coordorigin="10006,3740" coordsize="22,2">
              <v:shape style="position:absolute;left:10006;top:3740;width:22;height:2" coordorigin="10006,3740" coordsize="22,0" path="m10006,3740l10028,3740e" filled="false" stroked="true" strokeweight="1.1pt" strokecolor="#000000">
                <v:path arrowok="t"/>
              </v:shape>
            </v:group>
            <v:group style="position:absolute;left:9999;top:3740;width:37;height:2" coordorigin="9999,3740" coordsize="37,2">
              <v:shape style="position:absolute;left:9999;top:3740;width:37;height:2" coordorigin="9999,3740" coordsize="37,0" path="m9999,3740l10036,3740e" filled="false" stroked="true" strokeweight="1.85pt" strokecolor="#000000">
                <v:path arrowok="t"/>
              </v:shape>
            </v:group>
            <v:group style="position:absolute;left:10100;top:3607;width:22;height:2" coordorigin="10100,3607" coordsize="22,2">
              <v:shape style="position:absolute;left:10100;top:3607;width:22;height:2" coordorigin="10100,3607" coordsize="22,0" path="m10100,3607l10122,3607e" filled="false" stroked="true" strokeweight="1.1pt" strokecolor="#808080">
                <v:path arrowok="t"/>
              </v:shape>
            </v:group>
            <v:group style="position:absolute;left:10060;top:3607;width:22;height:2" coordorigin="10060,3607" coordsize="22,2">
              <v:shape style="position:absolute;left:10060;top:3607;width:22;height:2" coordorigin="10060,3607" coordsize="22,0" path="m10060,3607l10082,3607e" filled="false" stroked="true" strokeweight="1.1pt" strokecolor="#000000">
                <v:path arrowok="t"/>
              </v:shape>
            </v:group>
            <v:group style="position:absolute;left:10053;top:3607;width:37;height:2" coordorigin="10053,3607" coordsize="37,2">
              <v:shape style="position:absolute;left:10053;top:3607;width:37;height:2" coordorigin="10053,3607" coordsize="37,0" path="m10053,3607l10090,3607e" filled="false" stroked="true" strokeweight="1.85pt" strokecolor="#000000">
                <v:path arrowok="t"/>
              </v:shape>
            </v:group>
            <v:group style="position:absolute;left:10199;top:3474;width:22;height:2" coordorigin="10199,3474" coordsize="22,2">
              <v:shape style="position:absolute;left:10199;top:3474;width:22;height:2" coordorigin="10199,3474" coordsize="22,0" path="m10199,3474l10221,3474e" filled="false" stroked="true" strokeweight="1.1pt" strokecolor="#808080">
                <v:path arrowok="t"/>
              </v:shape>
            </v:group>
            <v:group style="position:absolute;left:10159;top:3474;width:22;height:2" coordorigin="10159,3474" coordsize="22,2">
              <v:shape style="position:absolute;left:10159;top:3474;width:22;height:2" coordorigin="10159,3474" coordsize="22,0" path="m10159,3474l10181,3474e" filled="false" stroked="true" strokeweight="1.1pt" strokecolor="#000000">
                <v:path arrowok="t"/>
              </v:shape>
            </v:group>
            <v:group style="position:absolute;left:10151;top:3474;width:37;height:2" coordorigin="10151,3474" coordsize="37,2">
              <v:shape style="position:absolute;left:10151;top:3474;width:37;height:2" coordorigin="10151,3474" coordsize="37,0" path="m10151,3474l10188,3474e" filled="false" stroked="true" strokeweight="1.85pt" strokecolor="#000000">
                <v:path arrowok="t"/>
              </v:shape>
            </v:group>
            <v:group style="position:absolute;left:9853;top:3441;width:32;height:32" coordorigin="9853,3441" coordsize="32,32">
              <v:shape style="position:absolute;left:9853;top:3441;width:32;height:32" coordorigin="9853,3441" coordsize="32,32" path="m9854,3459l9855,3463,9867,3473,9872,3471,9877,3469,9885,3451,9884,3447,9883,3442,9871,3441,9866,3443,9861,3444,9853,3454,9854,3459xe" filled="false" stroked="true" strokeweight=".75pt" strokecolor="#333333">
                <v:path arrowok="t"/>
              </v:shape>
            </v:group>
            <v:group style="position:absolute;left:9833;top:3441;width:32;height:32" coordorigin="9833,3441" coordsize="32,32">
              <v:shape style="position:absolute;left:9833;top:3441;width:32;height:32" coordorigin="9833,3441" coordsize="32,32" path="m9834,3459l9835,3463,9847,3473,9852,3471,9857,3469,9865,3451,9864,3447,9863,3442,9851,3441,9846,3443,9841,3444,9833,3454,9834,3459xe" filled="false" stroked="true" strokeweight=".75pt" strokecolor="#000000">
                <v:path arrowok="t"/>
              </v:shape>
            </v:group>
            <v:group style="position:absolute;left:9764;top:3607;width:33;height:32" coordorigin="9764,3607" coordsize="33,32">
              <v:shape style="position:absolute;left:9764;top:3607;width:33;height:32" coordorigin="9764,3607" coordsize="33,32" path="m9765,3625l9766,3629,9778,3639,9784,3637,9789,3635,9797,3617,9796,3613,9795,3608,9783,3607,9777,3609,9772,3610,9764,3620,9765,3625xe" filled="false" stroked="true" strokeweight=".75pt" strokecolor="#333333">
                <v:path arrowok="t"/>
              </v:shape>
            </v:group>
            <v:group style="position:absolute;left:9744;top:3607;width:33;height:32" coordorigin="9744,3607" coordsize="33,32">
              <v:shape style="position:absolute;left:9744;top:3607;width:33;height:32" coordorigin="9744,3607" coordsize="33,32" path="m9745,3625l9746,3629,9758,3639,9764,3637,9769,3635,9777,3617,9776,3613,9775,3608,9763,3607,9757,3609,9752,3610,9744,3620,9745,3625xe" filled="false" stroked="true" strokeweight=".75pt" strokecolor="#000000">
                <v:path arrowok="t"/>
              </v:shape>
            </v:group>
            <v:group style="position:absolute;left:9885;top:3861;width:22;height:22" coordorigin="9885,3861" coordsize="22,22">
              <v:shape style="position:absolute;left:9885;top:3861;width:22;height:22" coordorigin="9885,3861" coordsize="22,22" path="m9886,3871l9886,3867,9895,3861,9898,3862,9901,3864,9907,3876,9906,3879,9906,3882,9897,3883,9894,3882,9891,3880,9885,3874,9886,3871xe" filled="false" stroked="true" strokeweight=".75pt" strokecolor="#333333">
                <v:path arrowok="t"/>
              </v:shape>
            </v:group>
            <v:group style="position:absolute;left:9865;top:3861;width:22;height:22" coordorigin="9865,3861" coordsize="22,22">
              <v:shape style="position:absolute;left:9865;top:3861;width:22;height:22" coordorigin="9865,3861" coordsize="22,22" path="m9866,3871l9866,3867,9875,3861,9878,3862,9881,3864,9887,3876,9886,3879,9886,3882,9877,3883,9874,3882,9871,3880,9865,3874,9866,3871xe" filled="false" stroked="true" strokeweight=".75pt" strokecolor="#000000">
                <v:path arrowok="t"/>
              </v:shape>
            </v:group>
            <v:group style="position:absolute;left:9863;top:3938;width:22;height:23" coordorigin="9863,3938" coordsize="22,23">
              <v:shape style="position:absolute;left:9863;top:3938;width:22;height:23" coordorigin="9863,3938" coordsize="22,23" path="m9864,3948l9864,3945,9873,3938,9876,3939,9879,3941,9885,3953,9884,3957,9884,3960,9875,3961,9872,3960,9869,3958,9863,3951,9864,3948xe" filled="false" stroked="true" strokeweight=".75pt" strokecolor="#333333">
                <v:path arrowok="t"/>
              </v:shape>
            </v:group>
            <v:group style="position:absolute;left:9843;top:3938;width:22;height:23" coordorigin="9843,3938" coordsize="22,23">
              <v:shape style="position:absolute;left:9843;top:3938;width:22;height:23" coordorigin="9843,3938" coordsize="22,23" path="m9844,3948l9844,3945,9853,3938,9856,3939,9859,3941,9865,3953,9864,3957,9864,3960,9855,3961,9852,3960,9849,3958,9843,3951,9844,3948xe" filled="false" stroked="true" strokeweight=".75pt" strokecolor="#000000">
                <v:path arrowok="t"/>
              </v:shape>
            </v:group>
            <v:group style="position:absolute;left:9730;top:4038;width:22;height:22" coordorigin="9730,4038" coordsize="22,22">
              <v:shape style="position:absolute;left:9730;top:4038;width:22;height:22" coordorigin="9730,4038" coordsize="22,22" path="m9731,4048l9731,4044,9740,4038,9743,4039,9746,4041,9752,4053,9751,4056,9751,4059,9742,4060,9739,4059,9736,4057,9730,4051,9731,4048xe" filled="false" stroked="true" strokeweight=".75pt" strokecolor="#333333">
                <v:path arrowok="t"/>
              </v:shape>
            </v:group>
            <v:group style="position:absolute;left:9710;top:4038;width:22;height:22" coordorigin="9710,4038" coordsize="22,22">
              <v:shape style="position:absolute;left:9710;top:4038;width:22;height:22" coordorigin="9710,4038" coordsize="22,22" path="m9711,4048l9711,4044,9720,4038,9723,4039,9726,4041,9732,4053,9731,4056,9731,4059,9722,4060,9719,4059,9716,4057,9710,4051,9711,4048xe" filled="false" stroked="true" strokeweight=".75pt" strokecolor="#000000">
                <v:path arrowok="t"/>
              </v:shape>
            </v:group>
            <v:group style="position:absolute;left:9381;top:3421;width:2;height:242" coordorigin="9381,3421" coordsize="2,242">
              <v:shape style="position:absolute;left:9381;top:3421;width:2;height:242" coordorigin="9381,3421" coordsize="0,242" path="m9381,3421l9381,3662e" filled="false" stroked="true" strokeweight=".03042pt" strokecolor="#333333">
                <v:path arrowok="t"/>
              </v:shape>
            </v:group>
            <v:group style="position:absolute;left:9341;top:3421;width:2;height:242" coordorigin="9341,3421" coordsize="2,242">
              <v:shape style="position:absolute;left:9341;top:3421;width:2;height:242" coordorigin="9341,3421" coordsize="0,242" path="m9341,3421l9341,3662e" filled="false" stroked="true" strokeweight=".03042pt" strokecolor="#000000">
                <v:path arrowok="t"/>
              </v:shape>
            </v:group>
            <v:group style="position:absolute;left:4973;top:162;width:4813;height:3455" coordorigin="4973,162" coordsize="4813,3455">
              <v:shape style="position:absolute;left:4973;top:162;width:4813;height:3455" coordorigin="4973,162" coordsize="4813,3455" path="m4973,1270l5034,1235,5071,1232,5096,1235,5111,1246,5114,1263,5130,1279,5147,1290,5166,1298,5183,1303,5202,1295,5218,1283,5233,1269,5247,1255,5262,1243,5321,1225,5382,1221,5461,1217,5481,1216,5536,1187,5564,1161,5577,1148,5613,1099,5631,1026,5630,1007,5618,934,5607,899,5631,890,5653,885,5672,883,5690,883,5706,885,5721,888,5736,894,5751,900,5767,907,5784,914,5802,921,5810,900,5817,883,5822,870,5827,860,5830,853,5833,846,5835,841,5857,780,5866,754,5871,739,5896,741,5919,742,5939,744,6007,759,6043,779,6066,779,6081,772,6089,757,6095,739,6100,718,6105,696,6151,633,6189,623,6207,618,6221,600,6232,585,6260,579,6279,577,6291,579,6298,584,6302,592,6305,602,6309,614,6342,669,6384,714,6417,733,6440,748,6477,815,6486,842,6491,859,6490,879,6489,899,6489,919,6487,939,6486,959,6483,978,6474,1002,6463,1017,6461,1042,6467,1056,6479,1062,6494,1067,6514,1079,6529,1089,6550,1097,6570,1102,6588,1108,6610,1122,6625,1132,6647,1140,6668,1145,6687,1150,6706,1153,6724,1157,6774,1199,6807,1259,6814,1275,6822,1292,6832,1310,6836,1331,6880,1384,6899,1388,6920,1395,6982,1412,7041,1425,7118,1436,7195,1444,7234,1447,7256,1454,7276,1464,7295,1475,7312,1485,7328,1495,7342,1502,7363,1508,7383,1513,7402,1518,7421,1524,7438,1532,7457,1544,7468,1552,7475,1556,7481,1559,7488,1562,7501,1566,7520,1565,7584,1559,7643,1543,7658,1534,7678,1523,7740,1488,7813,1475,7893,1472,7913,1471,7933,1471,7952,1470,7966,1466,7980,1466,7989,1458,7999,1450,8002,1436,8053,1386,8070,1374,8078,1353,8082,1334,8082,1316,8080,1298,8076,1281,8071,1262,8078,1235,8086,1215,8095,1203,8106,1196,8119,1194,8135,1195,8154,1198,8177,1202,8199,1209,8217,1214,8232,1215,8247,1209,8263,1192,8272,1176,8289,1162,8306,1151,8324,1141,8342,1133,8360,1125,8400,1078,8401,1078,8398,1087,8399,1087,8449,1037,8455,1025,8458,1020,8519,992,8577,975,8654,957,8672,952,8685,938,8694,921,8698,905,8695,890,8672,877,8648,867,8628,862,8620,860,8609,848,8594,833,8577,820,8559,815,8539,824,8524,836,8505,844,8442,856,8404,859,8383,859,8362,860,8345,859,8332,849,8327,832,8328,814,8333,795,8339,777,8346,750,8374,690,8432,642,8473,628,8494,633,8512,638,8536,634,8584,593,8601,552,8609,531,8638,460,8670,405,8680,380,8689,356,8695,337,8698,328,8683,322,8668,315,8655,305,8646,294,8642,280,8645,265,8662,245,8677,235,8695,220,8706,209,8713,202,8717,197,8791,174,8842,162,8863,165,8880,167,8947,182,8961,187,8979,193,9001,200,9017,205,9031,210,9053,217,9095,267,9139,325,9154,349,9154,350,9154,350,9153,350,9153,350,9165,362,9172,369,9181,379,9187,395,9192,408,9195,417,9197,422,9198,425,9198,425,9198,424,9198,421,9197,418,9196,413,9195,409,9194,406,9194,403,9194,402,9226,469,9230,489,9236,507,9306,542,9383,548,9402,549,9454,581,9484,624,9497,642,9546,678,9582,693,9598,688,9608,685,9655,643,9673,639,9692,620,9705,605,9715,594,9722,586,9727,580,9766,563,9777,572,9786,582,9785,594,9779,617,9770,642,9764,658,9762,678,9761,699,9760,719,9759,739,9758,759,9756,779,9749,856,9731,923,9676,950,9657,957,9640,965,9621,982,9610,996,9608,1019,9611,1040,9616,1059,9623,1076,9631,1092,9639,1109,9647,1126,9648,1138,9648,1158,9646,1183,9642,1209,9634,1231,9623,1245,9603,1247,9586,1241,9561,1241,9519,1285,9517,1312,9515,1328,9508,1345,9495,1359,9475,1369,9454,1377,9441,1400,9387,1439,9349,1444,9326,1446,9291,1498,9244,1534,9231,1551,9218,1567,9207,1583,9198,1600,9193,1614,9193,1627,9186,1636,9178,1646,9163,1649,9153,1658,9136,1673,9126,1684,9118,1692,9108,1701,9092,1710,9071,1718,9054,1724,9048,1728,9032,1739,9010,1753,8988,1768,8968,1782,8954,1791,8933,1805,8920,1813,8923,1802,8926,1790,8931,1780,8944,1764,8953,1747,8945,1729,8931,1713,8933,1694,8936,1674,8951,1653,8966,1643,8980,1620,8990,1596,8996,1577,8997,1569,8975,1563,8957,1561,8941,1562,8882,1602,8870,1620,8866,1625,8864,1627,8864,1628,8864,1627,8864,1626,8865,1624,8866,1622,8866,1620,8865,1619,8815,1666,8809,1679,8809,1680,8808,1681,8804,1683,8796,1685,8782,1689,8772,1702,8770,1714,8765,1725,8759,1736,8748,1745,8742,1758,8739,1777,8735,1795,8718,1809,8699,1813,8679,1817,8659,1819,8640,1822,8618,1838,8610,1852,8614,1877,8626,1895,8643,1907,8663,1915,8684,1921,8708,1931,8748,1977,8775,2001,8794,1993,8811,1984,8827,1972,8842,1960,8858,1948,8875,1935,8895,1940,8914,1945,8933,1952,8990,1982,9047,1990,9049,2002,8985,2043,8963,2053,8948,2064,8935,2082,8924,2097,8906,2110,8890,2120,8881,2138,8876,2156,8865,2176,8832,2222,8832,2222,8831,2224,8830,2227,8828,2232,8825,2240,8822,2252,8842,2309,8876,2330,8892,2340,8907,2356,8918,2366,8924,2373,8930,2377,8935,2381,8942,2386,8954,2394,8964,2414,8973,2433,8982,2451,8991,2468,9000,2485,9008,2502,9015,2520,9027,2543,9043,2564,9061,2581,9077,2594,9085,2600,9075,2607,9056,2609,9053,2622,9059,2638,9073,2653,9080,2666,9082,2678,9086,2689,9075,2692,9011,2727,8986,2744,9002,2755,9013,2763,9020,2767,9028,2768,9038,2766,9108,2745,9140,2734,9138,2754,9127,2818,9114,2856,9109,2872,9106,2890,9103,2910,9100,2932,9086,2993,9058,3049,9036,3079,9021,3103,8992,3159,8993,3161,8995,3161,8998,3160,9013,3151,9011,3153,8968,3210,8956,3251,8950,3271,8922,3342,8877,3405,8844,3434,8832,3456,8785,3516,8770,3528,8755,3548,8745,3562,8734,3575,8721,3588,8698,3606,8680,3617e" filled="false" stroked="true" strokeweight="1pt" strokecolor="#000000">
                <v:path arrowok="t"/>
              </v:shape>
            </v:group>
            <v:group style="position:absolute;left:7025;top:3818;width:585;height:489" coordorigin="7025,3818" coordsize="585,489">
              <v:shape style="position:absolute;left:7025;top:3818;width:585;height:489" coordorigin="7025,3818" coordsize="585,489" path="m7025,3818l7610,4307e" filled="false" stroked="true" strokeweight=".75pt" strokecolor="#000000">
                <v:path arrowok="t"/>
              </v:shape>
            </v:group>
            <v:group style="position:absolute;left:7787;top:3953;width:216;height:325" coordorigin="7787,3953" coordsize="216,325">
              <v:shape style="position:absolute;left:7787;top:3953;width:216;height:325" coordorigin="7787,3953" coordsize="216,325" path="m8003,3953l7787,4278e" filled="false" stroked="true" strokeweight=".75pt" strokecolor="#000000">
                <v:path arrowok="t"/>
              </v:shape>
            </v:group>
            <v:group style="position:absolute;left:7840;top:4129;width:150;height:177" coordorigin="7840,4129" coordsize="150,177">
              <v:shape style="position:absolute;left:7840;top:4129;width:150;height:177" coordorigin="7840,4129" coordsize="150,177" path="m7990,4129l7840,4306e" filled="false" stroked="true" strokeweight=".75pt" strokecolor="#000000">
                <v:path arrowok="t"/>
              </v:shape>
            </v:group>
            <v:group style="position:absolute;left:7942;top:3850;width:278;height:43" coordorigin="7942,3850" coordsize="278,43">
              <v:shape style="position:absolute;left:7942;top:3850;width:278;height:43" coordorigin="7942,3850" coordsize="278,43" path="m7942,3892l8005,3876,8065,3863,8142,3851,8183,3850,8202,3850,8220,3852e" filled="false" stroked="true" strokeweight="1pt" strokecolor="#000000">
                <v:path arrowok="t"/>
              </v:shape>
            </v:group>
            <v:group style="position:absolute;left:4907;top:1270;width:3769;height:2691" coordorigin="4907,1270" coordsize="3769,2691">
              <v:shape style="position:absolute;left:4907;top:1270;width:3769;height:2691" coordorigin="4907,1270" coordsize="3769,2691" path="m8676,3620l8657,3628,8639,3636,8622,3646,8604,3654,8585,3662,8563,3667,8542,3673,8522,3678,8450,3703,8433,3712,8409,3713,8393,3709,8372,3712,8353,3720,8335,3732,8318,3745,8301,3759,8285,3772,8269,3781,8245,3787,8225,3792,8209,3795,8148,3814,8112,3827,8088,3835,8072,3840,8047,3848,8033,3853,8038,3877,8042,3897,8045,3915,8044,3929,8039,3941,8028,3951,8009,3961,7992,3941,7981,3925,7974,3911,7971,3896,7971,3878,7975,3857,7960,3849,7941,3832,7943,3832,7880,3834,7857,3830,7836,3827,7816,3825,7797,3823,7779,3821,7757,3814,7737,3806,7719,3798,7702,3790,7686,3782,7642,3724,7639,3706,7618,3691,7594,3682,7574,3677,7566,3657,7558,3643,7545,3642,7525,3644,7458,3659,7408,3690,7394,3702,7379,3709,7353,3704,7327,3698,7304,3693,7287,3689,7279,3687,7259,3689,7240,3691,7220,3693,7200,3695,7180,3698,7159,3699,7124,3757,7124,3771,7124,3784,7125,3796,7125,3807,7090,3849,7079,3835,7070,3823,7064,3813,7059,3804,7055,3798,7052,3793,7004,3780,6988,3780,6922,3764,6895,3714,6876,3702,6858,3698,6853,3684,6850,3674,6848,3668,6847,3665,6846,3664,6847,3664,6848,3666,6850,3667,6851,3666,6858,3622,6854,3603,6845,3583,6833,3566,6845,3548,6858,3537,6846,3524,6827,3522,6812,3518,6783,3509,6782,3509,6731,3461,6730,3442,6732,3424,6746,3403,6761,3394,6774,3379,6810,3329,6843,3274,6868,3219,6876,3156,6875,3138,6870,3123,6854,3111,6837,3101,6830,3082,6827,3063,6817,3042,6807,3027,6782,3031,6717,3068,6703,3088,6684,3082,6622,3058,6571,3023,6551,3024,6531,3027,6509,3042,6499,3057,6482,3073,6415,3115,6337,3130,6318,3131,6300,3132,6278,3131,6257,3132,6238,3131,6191,3090,6188,3071,6176,3047,6126,3000,6115,2997,6101,2992,6080,2980,6063,2969,6050,2957,6037,2944,6012,2947,5992,2954,5976,2964,5963,2977,5950,2992,5932,2991,5909,2997,5911,2996,5860,2944,5801,2936,5781,2934,5765,2929,5754,2926,5747,2924,5742,2923,5740,2922,5740,2922,5741,2922,5742,2921,5742,2920,5742,2918,5739,2915,5677,2880,5656,2868,5608,2814,5603,2803,5600,2795,5598,2791,5597,2790,5596,2790,5595,2792,5593,2794,5590,2796,5586,2797,5580,2796,5572,2793,5561,2786,5547,2768,5543,2752,5527,2736,5468,2681,5433,2626,5422,2608,5385,2559,5312,2523,5251,2516,5233,2514,5216,2512,5201,2494,5187,2477,5174,2462,5123,2409,5106,2397,5095,2382,5065,2313,5063,2296,5063,2280,5102,2226,5160,2213,5163,2192,5166,2171,5170,2152,5173,2133,5176,2114,5178,2096,5179,2078,5179,2060,5176,2042,5172,2024,5166,2007,5157,1989,5152,1967,5150,1946,5148,1926,5145,1908,5090,1861,5067,1850,5048,1840,5010,1790,4985,1720,4982,1702,4948,1642,4930,1614,4942,1595,4952,1581,4960,1570,4965,1562,4979,1517,4981,1502,4984,1482,4981,1469,4982,1455,4933,1418,4907,1403,4909,1390,4926,1320,4985,1276,4995,1270e" filled="false" stroked="true" strokeweight="1pt" strokecolor="#000000">
                <v:path arrowok="t"/>
              </v:shape>
              <v:shape style="position:absolute;left:5155;top:199;width:4479;height:3713" type="#_x0000_t75" stroked="false">
                <v:imagedata r:id="rId39" o:title=""/>
              </v:shape>
            </v:group>
            <v:group style="position:absolute;left:7868;top:4038;width:236;height:221" coordorigin="7868,4038" coordsize="236,221">
              <v:shape style="position:absolute;left:7868;top:4038;width:236;height:221" coordorigin="7868,4038" coordsize="236,221" path="m8077,4038l8019,4054,7980,4063,7961,4068,7904,4094,7874,4157,7868,4175,7868,4197,7920,4254,7939,4258,7958,4256,8020,4238,8049,4180,8053,4164,8061,4144,8071,4127,8083,4110,8093,4093,8103,4076,8085,4061,8078,4054,8077,4047,8077,4038xe" filled="false" stroked="true" strokeweight="1pt" strokecolor="#000000">
                <v:path arrowok="t"/>
              </v:shape>
            </v:group>
            <v:group style="position:absolute;left:4796;top:116;width:5602;height:4472" coordorigin="4796,116" coordsize="5602,4472">
              <v:shape style="position:absolute;left:4796;top:116;width:5602;height:4472" coordorigin="4796,116" coordsize="5602,4472" path="m4796,4588l10398,4588,10398,116,4796,116,4796,4588xe" filled="false" stroked="true" strokeweight=".75pt" strokecolor="#000000">
                <v:path arrowok="t"/>
              </v:shape>
            </v:group>
            <w10:wrap type="none"/>
          </v:group>
        </w:pict>
      </w:r>
      <w:r>
        <w:rPr>
          <w:rFonts w:ascii="宋体" w:hAnsi="宋体" w:cs="宋体" w:eastAsia="宋体"/>
          <w:spacing w:val="-19"/>
        </w:rPr>
        <w:t>11</w:t>
      </w:r>
      <w:r>
        <w:rPr>
          <w:rFonts w:ascii="宋体" w:hAnsi="宋体" w:cs="宋体" w:eastAsia="宋体"/>
          <w:spacing w:val="-19"/>
        </w:rPr>
        <w:t>），完成 </w:t>
      </w:r>
      <w:r>
        <w:rPr>
          <w:rFonts w:ascii="宋体" w:hAnsi="宋体" w:cs="宋体" w:eastAsia="宋体"/>
        </w:rPr>
        <w:t>39-40</w:t>
      </w:r>
      <w:r>
        <w:rPr>
          <w:rFonts w:ascii="宋体" w:hAnsi="宋体" w:cs="宋体" w:eastAsia="宋体"/>
          <w:spacing w:val="-76"/>
        </w:rPr>
        <w:t> </w:t>
      </w:r>
      <w:r>
        <w:rPr>
          <w:rFonts w:ascii="宋体" w:hAnsi="宋体" w:cs="宋体" w:eastAsia="宋体"/>
          <w:spacing w:val="-3"/>
        </w:rPr>
        <w:t>题。</w:t>
      </w:r>
      <w:r>
        <w:rPr>
          <w:rFonts w:ascii="宋体" w:hAnsi="宋体" w:cs="宋体" w:eastAsia="宋体"/>
        </w:rPr>
      </w:r>
    </w:p>
    <w:p>
      <w:pPr>
        <w:spacing w:line="240" w:lineRule="auto" w:before="6"/>
        <w:rPr>
          <w:rFonts w:ascii="宋体" w:hAnsi="宋体" w:cs="宋体" w:eastAsia="宋体"/>
          <w:sz w:val="15"/>
          <w:szCs w:val="15"/>
        </w:rPr>
      </w:pPr>
    </w:p>
    <w:p>
      <w:pPr>
        <w:spacing w:after="0" w:line="240" w:lineRule="auto"/>
        <w:rPr>
          <w:rFonts w:ascii="宋体" w:hAnsi="宋体" w:cs="宋体" w:eastAsia="宋体"/>
          <w:sz w:val="15"/>
          <w:szCs w:val="15"/>
        </w:rPr>
        <w:sectPr>
          <w:pgSz w:w="11910" w:h="16840"/>
          <w:pgMar w:header="0" w:footer="999" w:top="1300" w:bottom="1180" w:left="1480" w:right="1400"/>
        </w:sectPr>
      </w:pPr>
    </w:p>
    <w:p>
      <w:pPr>
        <w:pStyle w:val="BodyText"/>
        <w:spacing w:line="281" w:lineRule="exact" w:before="36"/>
        <w:ind w:right="0"/>
        <w:jc w:val="left"/>
      </w:pPr>
      <w:r>
        <w:rPr>
          <w:rFonts w:ascii="Times New Roman" w:hAnsi="Times New Roman" w:cs="Times New Roman" w:eastAsia="Times New Roman"/>
        </w:rPr>
        <w:t>39.</w:t>
      </w:r>
      <w:r>
        <w:rPr>
          <w:rFonts w:ascii="Times New Roman" w:hAnsi="Times New Roman" w:cs="Times New Roman" w:eastAsia="Times New Roman"/>
          <w:spacing w:val="51"/>
        </w:rPr>
        <w:t> </w:t>
      </w:r>
      <w:r>
        <w:rPr/>
        <w:t>我国的气候特征为</w:t>
      </w:r>
    </w:p>
    <w:p>
      <w:pPr>
        <w:pStyle w:val="BodyText"/>
        <w:spacing w:line="274" w:lineRule="exact" w:before="16"/>
        <w:ind w:right="0" w:firstLine="314"/>
        <w:jc w:val="left"/>
      </w:pPr>
      <w:r>
        <w:rPr>
          <w:rFonts w:ascii="Times New Roman" w:hAnsi="Times New Roman" w:cs="Times New Roman" w:eastAsia="Times New Roman"/>
          <w:spacing w:val="-2"/>
        </w:rPr>
        <w:t>A</w:t>
      </w:r>
      <w:r>
        <w:rPr>
          <w:spacing w:val="-2"/>
        </w:rPr>
        <w:t>．温带大陆性气候为主，分</w:t>
      </w:r>
      <w:r>
        <w:rPr>
          <w:w w:val="100"/>
        </w:rPr>
        <w:t> </w:t>
      </w:r>
      <w:r>
        <w:rPr/>
        <w:t>布在我国东部地区</w:t>
      </w:r>
    </w:p>
    <w:p>
      <w:pPr>
        <w:pStyle w:val="BodyText"/>
        <w:spacing w:line="262" w:lineRule="exact"/>
        <w:ind w:left="423" w:right="0"/>
        <w:jc w:val="left"/>
      </w:pPr>
      <w:r>
        <w:rPr>
          <w:rFonts w:ascii="Times New Roman" w:hAnsi="Times New Roman" w:cs="Times New Roman" w:eastAsia="Times New Roman"/>
          <w:spacing w:val="-2"/>
        </w:rPr>
        <w:t>B</w:t>
      </w:r>
      <w:r>
        <w:rPr>
          <w:spacing w:val="-2"/>
        </w:rPr>
        <w:t>．高原、高山气候面积广大，</w:t>
      </w:r>
    </w:p>
    <w:p>
      <w:pPr>
        <w:spacing w:line="233" w:lineRule="exact" w:before="71"/>
        <w:ind w:left="0" w:right="1094" w:firstLine="0"/>
        <w:jc w:val="right"/>
        <w:rPr>
          <w:rFonts w:ascii="宋体" w:hAnsi="宋体" w:cs="宋体" w:eastAsia="宋体"/>
          <w:sz w:val="18"/>
          <w:szCs w:val="18"/>
        </w:rPr>
      </w:pPr>
      <w:r>
        <w:rPr/>
        <w:br w:type="column"/>
      </w:r>
      <w:r>
        <w:rPr>
          <w:rFonts w:ascii="宋体" w:hAnsi="宋体" w:cs="宋体" w:eastAsia="宋体"/>
          <w:sz w:val="18"/>
          <w:szCs w:val="18"/>
        </w:rPr>
        <w:t>温</w:t>
      </w:r>
    </w:p>
    <w:p>
      <w:pPr>
        <w:spacing w:line="233" w:lineRule="exact" w:before="0"/>
        <w:ind w:left="0" w:right="1286" w:firstLine="0"/>
        <w:jc w:val="right"/>
        <w:rPr>
          <w:rFonts w:ascii="宋体" w:hAnsi="宋体" w:cs="宋体" w:eastAsia="宋体"/>
          <w:sz w:val="18"/>
          <w:szCs w:val="18"/>
        </w:rPr>
      </w:pPr>
      <w:r>
        <w:rPr>
          <w:rFonts w:ascii="宋体" w:hAnsi="宋体" w:cs="宋体" w:eastAsia="宋体"/>
          <w:sz w:val="18"/>
          <w:szCs w:val="18"/>
        </w:rPr>
        <w:t>带</w:t>
      </w:r>
    </w:p>
    <w:p>
      <w:pPr>
        <w:spacing w:before="7"/>
        <w:ind w:left="2963" w:right="0" w:firstLine="230"/>
        <w:jc w:val="left"/>
        <w:rPr>
          <w:rFonts w:ascii="宋体" w:hAnsi="宋体" w:cs="宋体" w:eastAsia="宋体"/>
          <w:sz w:val="18"/>
          <w:szCs w:val="18"/>
        </w:rPr>
      </w:pPr>
      <w:r>
        <w:rPr>
          <w:rFonts w:ascii="宋体" w:hAnsi="宋体" w:cs="宋体" w:eastAsia="宋体"/>
          <w:sz w:val="18"/>
          <w:szCs w:val="18"/>
        </w:rPr>
        <w:t>季</w:t>
      </w:r>
    </w:p>
    <w:p>
      <w:pPr>
        <w:spacing w:line="179" w:lineRule="exact" w:before="64"/>
        <w:ind w:left="1214" w:right="0" w:firstLine="0"/>
        <w:jc w:val="center"/>
        <w:rPr>
          <w:rFonts w:ascii="宋体" w:hAnsi="宋体" w:cs="宋体" w:eastAsia="宋体"/>
          <w:sz w:val="18"/>
          <w:szCs w:val="18"/>
        </w:rPr>
      </w:pPr>
      <w:r>
        <w:rPr>
          <w:rFonts w:ascii="宋体" w:hAnsi="宋体" w:cs="宋体" w:eastAsia="宋体"/>
          <w:sz w:val="18"/>
          <w:szCs w:val="18"/>
        </w:rPr>
        <w:t>风</w:t>
      </w:r>
    </w:p>
    <w:p>
      <w:pPr>
        <w:spacing w:line="162" w:lineRule="exact" w:before="0"/>
        <w:ind w:left="109" w:right="0" w:firstLine="0"/>
        <w:jc w:val="left"/>
        <w:rPr>
          <w:rFonts w:ascii="宋体" w:hAnsi="宋体" w:cs="宋体" w:eastAsia="宋体"/>
          <w:sz w:val="18"/>
          <w:szCs w:val="18"/>
        </w:rPr>
      </w:pPr>
      <w:r>
        <w:rPr>
          <w:rFonts w:ascii="宋体" w:hAnsi="宋体" w:cs="宋体" w:eastAsia="宋体"/>
          <w:sz w:val="18"/>
          <w:szCs w:val="18"/>
        </w:rPr>
        <w:t>温带大陆性气候</w:t>
      </w:r>
    </w:p>
    <w:p>
      <w:pPr>
        <w:spacing w:after="0" w:line="162" w:lineRule="exact"/>
        <w:jc w:val="left"/>
        <w:rPr>
          <w:rFonts w:ascii="宋体" w:hAnsi="宋体" w:cs="宋体" w:eastAsia="宋体"/>
          <w:sz w:val="18"/>
          <w:szCs w:val="18"/>
        </w:rPr>
        <w:sectPr>
          <w:type w:val="continuous"/>
          <w:pgSz w:w="11910" w:h="16840"/>
          <w:pgMar w:top="1420" w:bottom="1180" w:left="1480" w:right="1400"/>
          <w:cols w:num="2" w:equalWidth="0">
            <w:col w:w="3298" w:space="836"/>
            <w:col w:w="4896"/>
          </w:cols>
        </w:sectPr>
      </w:pPr>
    </w:p>
    <w:p>
      <w:pPr>
        <w:pStyle w:val="BodyText"/>
        <w:spacing w:line="214" w:lineRule="exact"/>
        <w:ind w:left="423" w:right="0" w:hanging="315"/>
        <w:jc w:val="left"/>
      </w:pPr>
      <w:r>
        <w:rPr/>
        <w:t>分布在我国南部地区</w:t>
      </w:r>
    </w:p>
    <w:p>
      <w:pPr>
        <w:pStyle w:val="BodyText"/>
        <w:spacing w:line="272" w:lineRule="exact" w:before="26"/>
        <w:ind w:right="0" w:firstLine="314"/>
        <w:jc w:val="left"/>
      </w:pPr>
      <w:r>
        <w:rPr>
          <w:rFonts w:ascii="Times New Roman" w:hAnsi="Times New Roman" w:cs="Times New Roman" w:eastAsia="Times New Roman"/>
          <w:spacing w:val="-2"/>
        </w:rPr>
        <w:t>C</w:t>
      </w:r>
      <w:r>
        <w:rPr>
          <w:spacing w:val="-2"/>
        </w:rPr>
        <w:t>．气候复杂多样，季风气候</w:t>
      </w:r>
      <w:r>
        <w:rPr>
          <w:w w:val="100"/>
        </w:rPr>
        <w:t> </w:t>
      </w:r>
      <w:r>
        <w:rPr/>
        <w:t>显著</w:t>
      </w:r>
    </w:p>
    <w:p>
      <w:pPr>
        <w:pStyle w:val="BodyText"/>
        <w:spacing w:line="272" w:lineRule="exact" w:before="1"/>
        <w:ind w:right="0" w:firstLine="314"/>
        <w:jc w:val="left"/>
      </w:pPr>
      <w:r>
        <w:rPr>
          <w:rFonts w:ascii="Times New Roman" w:hAnsi="Times New Roman" w:cs="Times New Roman" w:eastAsia="Times New Roman"/>
          <w:spacing w:val="-2"/>
        </w:rPr>
        <w:t>D</w:t>
      </w:r>
      <w:r>
        <w:rPr>
          <w:spacing w:val="-2"/>
        </w:rPr>
        <w:t>．气候类型齐全，温带大陆</w:t>
      </w:r>
      <w:r>
        <w:rPr>
          <w:w w:val="100"/>
        </w:rPr>
        <w:t> </w:t>
      </w:r>
      <w:r>
        <w:rPr/>
        <w:t>性气候广</w:t>
      </w:r>
    </w:p>
    <w:p>
      <w:pPr>
        <w:pStyle w:val="BodyText"/>
        <w:spacing w:line="272" w:lineRule="exact" w:before="1"/>
        <w:ind w:right="0"/>
        <w:jc w:val="left"/>
      </w:pPr>
      <w:r>
        <w:rPr>
          <w:rFonts w:ascii="Times New Roman" w:hAnsi="Times New Roman" w:cs="Times New Roman" w:eastAsia="Times New Roman"/>
        </w:rPr>
        <w:t>40. </w:t>
      </w:r>
      <w:r>
        <w:rPr/>
        <w:t>沿</w:t>
      </w:r>
      <w:r>
        <w:rPr>
          <w:spacing w:val="-55"/>
        </w:rPr>
        <w:t> </w:t>
      </w:r>
      <w:r>
        <w:rPr>
          <w:rFonts w:ascii="Times New Roman" w:hAnsi="Times New Roman" w:cs="Times New Roman" w:eastAsia="Times New Roman"/>
        </w:rPr>
        <w:t>a </w:t>
      </w:r>
      <w:r>
        <w:rPr/>
        <w:t>线方向，影响气候类型变</w:t>
      </w:r>
      <w:r>
        <w:rPr>
          <w:w w:val="100"/>
        </w:rPr>
        <w:t> </w:t>
      </w:r>
      <w:r>
        <w:rPr/>
        <w:t>化的主要因素是</w:t>
      </w:r>
    </w:p>
    <w:p>
      <w:pPr>
        <w:pStyle w:val="BodyText"/>
        <w:spacing w:line="225" w:lineRule="auto"/>
        <w:ind w:left="423" w:right="835"/>
        <w:jc w:val="left"/>
      </w:pPr>
      <w:r>
        <w:rPr>
          <w:rFonts w:ascii="Times New Roman" w:hAnsi="Times New Roman" w:cs="Times New Roman" w:eastAsia="Times New Roman"/>
          <w:spacing w:val="-1"/>
        </w:rPr>
        <w:t>A</w:t>
      </w:r>
      <w:r>
        <w:rPr>
          <w:spacing w:val="-1"/>
        </w:rPr>
        <w:t>．海陆位置</w:t>
      </w:r>
      <w:r>
        <w:rPr>
          <w:spacing w:val="-98"/>
        </w:rPr>
        <w:t> </w:t>
      </w:r>
      <w:r>
        <w:rPr>
          <w:spacing w:val="-98"/>
        </w:rPr>
      </w:r>
      <w:r>
        <w:rPr>
          <w:rFonts w:ascii="Times New Roman" w:hAnsi="Times New Roman" w:cs="Times New Roman" w:eastAsia="Times New Roman"/>
        </w:rPr>
        <w:t>B</w:t>
      </w:r>
      <w:r>
        <w:rPr/>
        <w:t>．地形</w:t>
      </w:r>
      <w:r>
        <w:rPr>
          <w:w w:val="100"/>
        </w:rPr>
        <w:t> </w:t>
      </w:r>
      <w:r>
        <w:rPr>
          <w:rFonts w:ascii="Times New Roman" w:hAnsi="Times New Roman" w:cs="Times New Roman" w:eastAsia="Times New Roman"/>
        </w:rPr>
        <w:t>C</w:t>
      </w:r>
      <w:r>
        <w:rPr/>
        <w:t>．纬度位置</w:t>
      </w:r>
      <w:r>
        <w:rPr>
          <w:w w:val="100"/>
        </w:rPr>
        <w:t> </w:t>
      </w:r>
      <w:r>
        <w:rPr>
          <w:rFonts w:ascii="Times New Roman" w:hAnsi="Times New Roman" w:cs="Times New Roman" w:eastAsia="Times New Roman"/>
        </w:rPr>
        <w:t>D</w:t>
      </w:r>
      <w:r>
        <w:rPr/>
        <w:t>．季风</w:t>
      </w:r>
    </w:p>
    <w:p>
      <w:pPr>
        <w:spacing w:line="240" w:lineRule="auto" w:before="0"/>
        <w:rPr>
          <w:rFonts w:ascii="宋体" w:hAnsi="宋体" w:cs="宋体" w:eastAsia="宋体"/>
          <w:sz w:val="18"/>
          <w:szCs w:val="18"/>
        </w:rPr>
      </w:pPr>
      <w:r>
        <w:rPr/>
        <w:br w:type="column"/>
      </w:r>
      <w:r>
        <w:rPr>
          <w:rFonts w:ascii="宋体"/>
          <w:sz w:val="18"/>
        </w:rPr>
      </w:r>
    </w:p>
    <w:p>
      <w:pPr>
        <w:spacing w:line="240" w:lineRule="auto" w:before="1"/>
        <w:rPr>
          <w:rFonts w:ascii="宋体" w:hAnsi="宋体" w:cs="宋体" w:eastAsia="宋体"/>
          <w:sz w:val="16"/>
          <w:szCs w:val="16"/>
        </w:rPr>
      </w:pPr>
    </w:p>
    <w:p>
      <w:pPr>
        <w:spacing w:before="0"/>
        <w:ind w:left="109" w:right="0" w:firstLine="0"/>
        <w:jc w:val="left"/>
        <w:rPr>
          <w:rFonts w:ascii="宋体" w:hAnsi="宋体" w:cs="宋体" w:eastAsia="宋体"/>
          <w:sz w:val="18"/>
          <w:szCs w:val="18"/>
        </w:rPr>
      </w:pPr>
      <w:r>
        <w:rPr>
          <w:rFonts w:ascii="宋体" w:hAnsi="宋体" w:cs="宋体" w:eastAsia="宋体"/>
          <w:sz w:val="18"/>
          <w:szCs w:val="18"/>
        </w:rPr>
        <w:t>高原和高山气候</w:t>
      </w:r>
    </w:p>
    <w:p>
      <w:pPr>
        <w:spacing w:line="224" w:lineRule="exact" w:before="0"/>
        <w:ind w:left="992" w:right="0" w:firstLine="148"/>
        <w:jc w:val="left"/>
        <w:rPr>
          <w:rFonts w:ascii="宋体" w:hAnsi="宋体" w:cs="宋体" w:eastAsia="宋体"/>
          <w:sz w:val="18"/>
          <w:szCs w:val="18"/>
        </w:rPr>
      </w:pPr>
      <w:r>
        <w:rPr>
          <w:spacing w:val="-13"/>
        </w:rPr>
        <w:br w:type="column"/>
      </w:r>
      <w:r>
        <w:rPr>
          <w:rFonts w:ascii="宋体" w:hAnsi="宋体" w:cs="宋体" w:eastAsia="宋体"/>
          <w:spacing w:val="-13"/>
          <w:position w:val="-2"/>
          <w:sz w:val="18"/>
          <w:szCs w:val="18"/>
        </w:rPr>
        <w:t>气</w:t>
      </w:r>
      <w:r>
        <w:rPr>
          <w:rFonts w:ascii="宋体" w:hAnsi="宋体" w:cs="宋体" w:eastAsia="宋体"/>
          <w:spacing w:val="-13"/>
          <w:sz w:val="18"/>
          <w:szCs w:val="18"/>
        </w:rPr>
        <w:t>★</w:t>
      </w:r>
      <w:r>
        <w:rPr>
          <w:rFonts w:ascii="宋体" w:hAnsi="宋体" w:cs="宋体" w:eastAsia="宋体"/>
          <w:spacing w:val="-13"/>
          <w:position w:val="1"/>
          <w:sz w:val="18"/>
          <w:szCs w:val="18"/>
        </w:rPr>
        <w:t>北京</w:t>
      </w:r>
      <w:r>
        <w:rPr>
          <w:rFonts w:ascii="宋体" w:hAnsi="宋体" w:cs="宋体" w:eastAsia="宋体"/>
          <w:spacing w:val="-13"/>
          <w:sz w:val="18"/>
          <w:szCs w:val="18"/>
        </w:rPr>
      </w:r>
    </w:p>
    <w:p>
      <w:pPr>
        <w:spacing w:before="99"/>
        <w:ind w:left="992" w:right="0" w:firstLine="0"/>
        <w:jc w:val="left"/>
        <w:rPr>
          <w:rFonts w:ascii="宋体" w:hAnsi="宋体" w:cs="宋体" w:eastAsia="宋体"/>
          <w:sz w:val="18"/>
          <w:szCs w:val="18"/>
        </w:rPr>
      </w:pPr>
      <w:r>
        <w:rPr>
          <w:rFonts w:ascii="宋体" w:hAnsi="宋体" w:cs="宋体" w:eastAsia="宋体"/>
          <w:sz w:val="18"/>
          <w:szCs w:val="18"/>
        </w:rPr>
        <w:t>候</w:t>
      </w:r>
    </w:p>
    <w:p>
      <w:pPr>
        <w:spacing w:line="240" w:lineRule="auto" w:before="0"/>
        <w:rPr>
          <w:rFonts w:ascii="宋体" w:hAnsi="宋体" w:cs="宋体" w:eastAsia="宋体"/>
          <w:sz w:val="18"/>
          <w:szCs w:val="18"/>
        </w:rPr>
      </w:pPr>
    </w:p>
    <w:p>
      <w:pPr>
        <w:spacing w:line="240" w:lineRule="auto" w:before="7"/>
        <w:rPr>
          <w:rFonts w:ascii="宋体" w:hAnsi="宋体" w:cs="宋体" w:eastAsia="宋体"/>
          <w:sz w:val="13"/>
          <w:szCs w:val="13"/>
        </w:rPr>
      </w:pPr>
    </w:p>
    <w:p>
      <w:pPr>
        <w:pStyle w:val="BodyText"/>
        <w:spacing w:line="240" w:lineRule="auto"/>
        <w:ind w:left="2120" w:right="1117"/>
        <w:jc w:val="center"/>
        <w:rPr>
          <w:rFonts w:ascii="Times New Roman" w:hAnsi="Times New Roman" w:cs="Times New Roman" w:eastAsia="Times New Roman"/>
        </w:rPr>
      </w:pPr>
      <w:r>
        <w:rPr>
          <w:rFonts w:ascii="Times New Roman"/>
          <w:w w:val="100"/>
        </w:rPr>
        <w:t>a</w:t>
      </w:r>
    </w:p>
    <w:p>
      <w:pPr>
        <w:spacing w:line="240" w:lineRule="auto" w:before="1"/>
        <w:rPr>
          <w:rFonts w:ascii="Times New Roman" w:hAnsi="Times New Roman" w:cs="Times New Roman" w:eastAsia="Times New Roman"/>
          <w:sz w:val="19"/>
          <w:szCs w:val="19"/>
        </w:rPr>
      </w:pPr>
    </w:p>
    <w:p>
      <w:pPr>
        <w:spacing w:before="0"/>
        <w:ind w:left="109" w:right="0" w:firstLine="163"/>
        <w:jc w:val="left"/>
        <w:rPr>
          <w:rFonts w:ascii="宋体" w:hAnsi="宋体" w:cs="宋体" w:eastAsia="宋体"/>
          <w:sz w:val="18"/>
          <w:szCs w:val="18"/>
        </w:rPr>
      </w:pPr>
      <w:r>
        <w:rPr>
          <w:rFonts w:ascii="宋体" w:hAnsi="宋体" w:cs="宋体" w:eastAsia="宋体"/>
          <w:sz w:val="18"/>
          <w:szCs w:val="18"/>
        </w:rPr>
        <w:t>亚热带季风气候</w:t>
      </w:r>
    </w:p>
    <w:p>
      <w:pPr>
        <w:spacing w:line="240" w:lineRule="auto" w:before="0"/>
        <w:rPr>
          <w:rFonts w:ascii="宋体" w:hAnsi="宋体" w:cs="宋体" w:eastAsia="宋体"/>
          <w:sz w:val="18"/>
          <w:szCs w:val="18"/>
        </w:rPr>
      </w:pPr>
    </w:p>
    <w:p>
      <w:pPr>
        <w:spacing w:line="240" w:lineRule="auto" w:before="0"/>
        <w:rPr>
          <w:rFonts w:ascii="宋体" w:hAnsi="宋体" w:cs="宋体" w:eastAsia="宋体"/>
          <w:sz w:val="18"/>
          <w:szCs w:val="18"/>
        </w:rPr>
      </w:pPr>
    </w:p>
    <w:p>
      <w:pPr>
        <w:spacing w:line="240" w:lineRule="auto" w:before="0"/>
        <w:rPr>
          <w:rFonts w:ascii="宋体" w:hAnsi="宋体" w:cs="宋体" w:eastAsia="宋体"/>
          <w:sz w:val="18"/>
          <w:szCs w:val="18"/>
        </w:rPr>
      </w:pPr>
    </w:p>
    <w:p>
      <w:pPr>
        <w:spacing w:line="240" w:lineRule="auto" w:before="4"/>
        <w:rPr>
          <w:rFonts w:ascii="宋体" w:hAnsi="宋体" w:cs="宋体" w:eastAsia="宋体"/>
          <w:sz w:val="19"/>
          <w:szCs w:val="19"/>
        </w:rPr>
      </w:pPr>
    </w:p>
    <w:p>
      <w:pPr>
        <w:spacing w:before="0"/>
        <w:ind w:left="90" w:right="2160" w:firstLine="0"/>
        <w:jc w:val="center"/>
        <w:rPr>
          <w:rFonts w:ascii="宋体" w:hAnsi="宋体" w:cs="宋体" w:eastAsia="宋体"/>
          <w:sz w:val="18"/>
          <w:szCs w:val="18"/>
        </w:rPr>
      </w:pPr>
      <w:r>
        <w:rPr>
          <w:rFonts w:ascii="宋体" w:hAnsi="宋体" w:cs="宋体" w:eastAsia="宋体"/>
          <w:sz w:val="18"/>
          <w:szCs w:val="18"/>
        </w:rPr>
        <w:t>热带季风气候</w:t>
      </w:r>
    </w:p>
    <w:p>
      <w:pPr>
        <w:pStyle w:val="BodyText"/>
        <w:spacing w:line="240" w:lineRule="auto" w:before="123"/>
        <w:ind w:left="366" w:right="0"/>
        <w:jc w:val="left"/>
        <w:rPr>
          <w:rFonts w:ascii="Times New Roman" w:hAnsi="Times New Roman" w:cs="Times New Roman" w:eastAsia="Times New Roman"/>
        </w:rPr>
      </w:pPr>
      <w:r>
        <w:rPr/>
        <w:t>图</w:t>
      </w:r>
      <w:r>
        <w:rPr>
          <w:spacing w:val="-51"/>
        </w:rPr>
        <w:t> </w:t>
      </w:r>
      <w:r>
        <w:rPr>
          <w:rFonts w:ascii="Times New Roman" w:hAnsi="Times New Roman" w:cs="Times New Roman" w:eastAsia="Times New Roman"/>
          <w:spacing w:val="-8"/>
        </w:rPr>
        <w:t>11</w:t>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40"/>
          <w:pgMar w:top="1420" w:bottom="1180" w:left="1480" w:right="1400"/>
          <w:cols w:num="3" w:equalWidth="0">
            <w:col w:w="3199" w:space="622"/>
            <w:col w:w="1370" w:space="464"/>
            <w:col w:w="3375"/>
          </w:cols>
        </w:sectPr>
      </w:pPr>
    </w:p>
    <w:p>
      <w:pPr>
        <w:pStyle w:val="Heading1"/>
        <w:spacing w:line="431" w:lineRule="exact"/>
        <w:ind w:left="2305" w:right="220"/>
        <w:jc w:val="left"/>
        <w:rPr>
          <w:b w:val="0"/>
          <w:bCs w:val="0"/>
        </w:rPr>
      </w:pPr>
      <w:r>
        <w:rPr/>
        <w:t>第二部分非选择题（共 </w:t>
      </w:r>
      <w:r>
        <w:rPr>
          <w:rFonts w:ascii="Times New Roman" w:hAnsi="Times New Roman" w:cs="Times New Roman" w:eastAsia="Times New Roman"/>
        </w:rPr>
        <w:t>50</w:t>
      </w:r>
      <w:r>
        <w:rPr>
          <w:rFonts w:ascii="Times New Roman" w:hAnsi="Times New Roman" w:cs="Times New Roman" w:eastAsia="Times New Roman"/>
          <w:spacing w:val="13"/>
        </w:rPr>
        <w:t> </w:t>
      </w:r>
      <w:r>
        <w:rPr/>
        <w:t>分）</w:t>
      </w:r>
      <w:r>
        <w:rPr>
          <w:b w:val="0"/>
          <w:bCs w:val="0"/>
        </w:rPr>
      </w:r>
    </w:p>
    <w:p>
      <w:pPr>
        <w:pStyle w:val="BodyText"/>
        <w:spacing w:line="240" w:lineRule="auto" w:before="81"/>
        <w:ind w:right="220"/>
        <w:jc w:val="left"/>
      </w:pPr>
      <w:r>
        <w:rPr>
          <w:rFonts w:ascii="Times New Roman" w:hAnsi="Times New Roman" w:cs="Times New Roman" w:eastAsia="Times New Roman"/>
        </w:rPr>
        <w:t>41</w:t>
      </w:r>
      <w:r>
        <w:rPr/>
        <w:t>．图</w:t>
      </w:r>
      <w:r>
        <w:rPr>
          <w:spacing w:val="-54"/>
        </w:rPr>
        <w:t> </w:t>
      </w:r>
      <w:r>
        <w:rPr>
          <w:rFonts w:ascii="宋体" w:hAnsi="宋体" w:cs="宋体" w:eastAsia="宋体"/>
        </w:rPr>
        <w:t>7</w:t>
      </w:r>
      <w:r>
        <w:rPr>
          <w:rFonts w:ascii="宋体" w:hAnsi="宋体" w:cs="宋体" w:eastAsia="宋体"/>
          <w:spacing w:val="-54"/>
        </w:rPr>
        <w:t> </w:t>
      </w:r>
      <w:r>
        <w:rPr/>
        <w:t>是朔州、大同部分地区位置图。阅读图</w:t>
      </w:r>
      <w:r>
        <w:rPr>
          <w:spacing w:val="-53"/>
        </w:rPr>
        <w:t> </w:t>
      </w:r>
      <w:r>
        <w:rPr>
          <w:rFonts w:ascii="宋体" w:hAnsi="宋体" w:cs="宋体" w:eastAsia="宋体"/>
        </w:rPr>
        <w:t>12</w:t>
      </w:r>
      <w:r>
        <w:rPr>
          <w:rFonts w:ascii="宋体" w:hAnsi="宋体" w:cs="宋体" w:eastAsia="宋体"/>
          <w:spacing w:val="-56"/>
        </w:rPr>
        <w:t> </w:t>
      </w:r>
      <w:r>
        <w:rPr/>
        <w:t>及相关材料，回答下列问题。共</w:t>
      </w:r>
      <w:r>
        <w:rPr>
          <w:spacing w:val="-53"/>
        </w:rPr>
        <w:t> </w:t>
      </w:r>
      <w:r>
        <w:rPr>
          <w:rFonts w:ascii="宋体" w:hAnsi="宋体" w:cs="宋体" w:eastAsia="宋体"/>
        </w:rPr>
        <w:t>12</w:t>
      </w:r>
      <w:r>
        <w:rPr>
          <w:rFonts w:ascii="宋体" w:hAnsi="宋体" w:cs="宋体" w:eastAsia="宋体"/>
          <w:spacing w:val="-56"/>
        </w:rPr>
        <w:t> </w:t>
      </w:r>
      <w:r>
        <w:rPr/>
        <w:t>分。</w:t>
      </w:r>
    </w:p>
    <w:p>
      <w:pPr>
        <w:spacing w:line="240" w:lineRule="auto" w:before="13"/>
        <w:rPr>
          <w:rFonts w:ascii="宋体" w:hAnsi="宋体" w:cs="宋体" w:eastAsia="宋体"/>
          <w:sz w:val="7"/>
          <w:szCs w:val="7"/>
        </w:rPr>
      </w:pPr>
    </w:p>
    <w:p>
      <w:pPr>
        <w:spacing w:line="7734" w:lineRule="exact"/>
        <w:ind w:left="145" w:right="0" w:firstLine="0"/>
        <w:rPr>
          <w:rFonts w:ascii="宋体" w:hAnsi="宋体" w:cs="宋体" w:eastAsia="宋体"/>
          <w:sz w:val="20"/>
          <w:szCs w:val="20"/>
        </w:rPr>
      </w:pPr>
      <w:r>
        <w:rPr>
          <w:rFonts w:ascii="宋体"/>
          <w:position w:val="-154"/>
          <w:sz w:val="20"/>
        </w:rPr>
        <w:pict>
          <v:group style="width:289.150pt;height:386.7pt;mso-position-horizontal-relative:char;mso-position-vertical-relative:line" coordorigin="0,0" coordsize="5783,7734">
            <v:group style="position:absolute;left:3656;top:6566;width:2087;height:830" coordorigin="3656,6566" coordsize="2087,830">
              <v:shape style="position:absolute;left:3656;top:6566;width:2087;height:830" coordorigin="3656,6566" coordsize="2087,830" path="m3656,7396l3716,7385,3775,7370,3850,7343,3901,7311,3947,7265,3989,7213,4028,7160,4040,7144,4083,7091,4139,7063,4149,7063,4161,7063,4219,7040,4282,6997,4299,6986,4315,6974,4368,6938,4423,6906,4478,6881,4536,6861,4597,6842,4658,6825,4678,6820,4698,6815,4772,6793,4850,6766,4910,6740,4947,6723,4965,6715,5032,6686,5107,6666,5183,6660,5201,6659,5278,6647,5338,6624,5376,6607,5395,6598,5468,6571,5502,6566,5519,6567,5589,6588,5658,6630,5709,6670,5726,6684,5743,6698e" filled="false" stroked="true" strokeweight="1.5pt" strokecolor="#1f4d78">
                <v:path arrowok="t"/>
              </v:shape>
            </v:group>
            <v:group style="position:absolute;left:3351;top:5208;width:2396;height:1145" coordorigin="3351,5208" coordsize="2396,1145">
              <v:shape style="position:absolute;left:3351;top:5208;width:2396;height:1145" coordorigin="3351,5208" coordsize="2396,1145" path="m3351,6353l3422,6344,3498,6330,3561,6311,3617,6289,3689,6257,3746,6230,3802,6202,3856,6172,3907,6140,3971,6094,4015,6053,4069,5995,4083,5980,4139,5923,4186,5885,4254,5845,4309,5818,4367,5793,4426,5770,4483,5750,4555,5726,4623,5706,4685,5691,4761,5677,4779,5674,4848,5658,4869,5652,4891,5646,4956,5629,5016,5611,5080,5579,5106,5528,5105,5517,5103,5505,5100,5493,5097,5480,5095,5468,5094,5455,5095,5442,5141,5382,5201,5354,5276,5327,5363,5301,5427,5283,5494,5266,5565,5250,5637,5233,5710,5216,5747,5208e" filled="false" stroked="true" strokeweight="1.5pt" strokecolor="#1f4d78">
                <v:path arrowok="t"/>
              </v:shape>
            </v:group>
            <v:group style="position:absolute;left:30;top:3979;width:5717;height:3745" coordorigin="30,3979" coordsize="5717,3745">
              <v:shape style="position:absolute;left:30;top:3979;width:5717;height:3745" coordorigin="30,3979" coordsize="5717,3745" path="m30,7724l5747,7724,5747,3979,30,3979,30,7724xe" filled="true" fillcolor="#d7d7d7" stroked="false">
                <v:path arrowok="t"/>
                <v:fill type="solid"/>
              </v:shape>
            </v:group>
            <v:group style="position:absolute;left:30;top:3979;width:5717;height:3745" coordorigin="30,3979" coordsize="5717,3745">
              <v:shape style="position:absolute;left:30;top:3979;width:5717;height:3745" coordorigin="30,3979" coordsize="5717,3745" path="m30,7724l5747,7724,5747,3979,30,3979,30,7724xe" filled="false" stroked="true" strokeweight="1pt" strokecolor="#000000">
                <v:path arrowok="t"/>
              </v:shape>
              <v:shape style="position:absolute;left:88;top:0;width:4639;height:3846" type="#_x0000_t75" stroked="false">
                <v:imagedata r:id="rId40" o:title=""/>
              </v:shape>
            </v:group>
            <v:group style="position:absolute;left:2882;top:1569;width:218;height:2437" coordorigin="2882,1569" coordsize="218,2437">
              <v:shape style="position:absolute;left:2882;top:1569;width:218;height:2437" coordorigin="2882,1569" coordsize="218,2437" path="m2882,3882l2934,4006,2992,3907,2950,3907,2930,3906,2932,3886,2882,3882xe" filled="true" fillcolor="#000000" stroked="false">
                <v:path arrowok="t"/>
                <v:fill type="solid"/>
              </v:shape>
              <v:shape style="position:absolute;left:2882;top:1569;width:218;height:2437" coordorigin="2882,1569" coordsize="218,2437" path="m2932,3886l2930,3906,2950,3907,2952,3887,2932,3886xe" filled="true" fillcolor="#000000" stroked="false">
                <v:path arrowok="t"/>
                <v:fill type="solid"/>
              </v:shape>
              <v:shape style="position:absolute;left:2882;top:1569;width:218;height:2437" coordorigin="2882,1569" coordsize="218,2437" path="m2952,3887l2950,3907,2992,3907,3001,3890,2952,3887xe" filled="true" fillcolor="#000000" stroked="false">
                <v:path arrowok="t"/>
                <v:fill type="solid"/>
              </v:shape>
              <v:shape style="position:absolute;left:2882;top:1569;width:218;height:2437" coordorigin="2882,1569" coordsize="218,2437" path="m3079,1569l2932,3886,2952,3887,3099,1571,3079,1569xe" filled="true" fillcolor="#000000" stroked="false">
                <v:path arrowok="t"/>
                <v:fill type="solid"/>
              </v:shape>
            </v:group>
            <v:group style="position:absolute;left:3057;top:1528;width:98;height:97" coordorigin="3057,1528" coordsize="98,97">
              <v:shape style="position:absolute;left:3057;top:1528;width:98;height:97" coordorigin="3057,1528" coordsize="98,97" path="m3057,1625l3155,1625,3155,1528,3057,1528,3057,1625xe" filled="true" fillcolor="#ffffff" stroked="false">
                <v:path arrowok="t"/>
                <v:fill type="solid"/>
              </v:shape>
            </v:group>
            <v:group style="position:absolute;left:3057;top:1528;width:98;height:97" coordorigin="3057,1528" coordsize="98,97">
              <v:shape style="position:absolute;left:3057;top:1528;width:98;height:97" coordorigin="3057,1528" coordsize="98,97" path="m3057,1625l3155,1625,3155,1528,3057,1528,3057,1625xe" filled="false" stroked="true" strokeweight=".75pt" strokecolor="#000000">
                <v:path arrowok="t"/>
              </v:shape>
            </v:group>
            <v:group style="position:absolute;left:3767;top:4362;width:112;height:115" coordorigin="3767,4362" coordsize="112,115">
              <v:shape style="position:absolute;left:3767;top:4362;width:112;height:115" coordorigin="3767,4362" coordsize="112,115" path="m3767,4477l3879,4477,3879,4362,3767,4362,3767,4477xe" filled="true" fillcolor="#000000" stroked="false">
                <v:path arrowok="t"/>
                <v:fill type="solid"/>
              </v:shape>
            </v:group>
            <v:group style="position:absolute;left:3767;top:4362;width:112;height:115" coordorigin="3767,4362" coordsize="112,115">
              <v:shape style="position:absolute;left:3767;top:4362;width:112;height:115" coordorigin="3767,4362" coordsize="112,115" path="m3767,4477l3879,4477,3879,4362,3767,4362,3767,4477xe" filled="false" stroked="true" strokeweight=".75pt" strokecolor="#000000">
                <v:path arrowok="t"/>
              </v:shape>
            </v:group>
            <v:group style="position:absolute;left:3729;top:4687;width:112;height:115" coordorigin="3729,4687" coordsize="112,115">
              <v:shape style="position:absolute;left:3729;top:4687;width:112;height:115" coordorigin="3729,4687" coordsize="112,115" path="m3729,4802l3841,4802,3841,4687,3729,4687,3729,4802xe" filled="true" fillcolor="#000000" stroked="false">
                <v:path arrowok="t"/>
                <v:fill type="solid"/>
              </v:shape>
            </v:group>
            <v:group style="position:absolute;left:3729;top:4687;width:112;height:115" coordorigin="3729,4687" coordsize="112,115">
              <v:shape style="position:absolute;left:3729;top:4687;width:112;height:115" coordorigin="3729,4687" coordsize="112,115" path="m3729,4802l3841,4802,3841,4687,3729,4687,3729,4802xe" filled="false" stroked="true" strokeweight=".75pt" strokecolor="#000000">
                <v:path arrowok="t"/>
              </v:shape>
            </v:group>
            <v:group style="position:absolute;left:3466;top:4415;width:112;height:115" coordorigin="3466,4415" coordsize="112,115">
              <v:shape style="position:absolute;left:3466;top:4415;width:112;height:115" coordorigin="3466,4415" coordsize="112,115" path="m3466,4530l3578,4530,3578,4415,3466,4415,3466,4530xe" filled="true" fillcolor="#000000" stroked="false">
                <v:path arrowok="t"/>
                <v:fill type="solid"/>
              </v:shape>
            </v:group>
            <v:group style="position:absolute;left:3466;top:4415;width:112;height:115" coordorigin="3466,4415" coordsize="112,115">
              <v:shape style="position:absolute;left:3466;top:4415;width:112;height:115" coordorigin="3466,4415" coordsize="112,115" path="m3466,4530l3578,4530,3578,4415,3466,4415,3466,4530xe" filled="false" stroked="true" strokeweight=".75pt" strokecolor="#000000">
                <v:path arrowok="t"/>
              </v:shape>
            </v:group>
            <v:group style="position:absolute;left:3678;top:4948;width:112;height:115" coordorigin="3678,4948" coordsize="112,115">
              <v:shape style="position:absolute;left:3678;top:4948;width:112;height:115" coordorigin="3678,4948" coordsize="112,115" path="m3678,5063l3790,5063,3790,4948,3678,4948,3678,5063xe" filled="true" fillcolor="#000000" stroked="false">
                <v:path arrowok="t"/>
                <v:fill type="solid"/>
              </v:shape>
            </v:group>
            <v:group style="position:absolute;left:3678;top:4948;width:112;height:115" coordorigin="3678,4948" coordsize="112,115">
              <v:shape style="position:absolute;left:3678;top:4948;width:112;height:115" coordorigin="3678,4948" coordsize="112,115" path="m3678,5063l3790,5063,3790,4948,3678,4948,3678,5063xe" filled="false" stroked="true" strokeweight=".75pt" strokecolor="#000000">
                <v:path arrowok="t"/>
              </v:shape>
            </v:group>
            <v:group style="position:absolute;left:4113;top:4295;width:112;height:115" coordorigin="4113,4295" coordsize="112,115">
              <v:shape style="position:absolute;left:4113;top:4295;width:112;height:115" coordorigin="4113,4295" coordsize="112,115" path="m4113,4410l4225,4410,4225,4295,4113,4295,4113,4410xe" filled="true" fillcolor="#000000" stroked="false">
                <v:path arrowok="t"/>
                <v:fill type="solid"/>
              </v:shape>
            </v:group>
            <v:group style="position:absolute;left:4113;top:4295;width:112;height:115" coordorigin="4113,4295" coordsize="112,115">
              <v:shape style="position:absolute;left:4113;top:4295;width:112;height:115" coordorigin="4113,4295" coordsize="112,115" path="m4113,4410l4225,4410,4225,4295,4113,4295,4113,4410xe" filled="false" stroked="true" strokeweight=".75pt" strokecolor="#000000">
                <v:path arrowok="t"/>
              </v:shape>
            </v:group>
            <v:group style="position:absolute;left:2233;top:6832;width:112;height:115" coordorigin="2233,6832" coordsize="112,115">
              <v:shape style="position:absolute;left:2233;top:6832;width:112;height:115" coordorigin="2233,6832" coordsize="112,115" path="m2233,6947l2345,6947,2345,6832,2233,6832,2233,6947xe" filled="true" fillcolor="#000000" stroked="false">
                <v:path arrowok="t"/>
                <v:fill type="solid"/>
              </v:shape>
            </v:group>
            <v:group style="position:absolute;left:2233;top:6832;width:112;height:115" coordorigin="2233,6832" coordsize="112,115">
              <v:shape style="position:absolute;left:2233;top:6832;width:112;height:115" coordorigin="2233,6832" coordsize="112,115" path="m2233,6947l2345,6947,2345,6832,2233,6832,2233,6947xe" filled="false" stroked="true" strokeweight=".75pt" strokecolor="#000000">
                <v:path arrowok="t"/>
              </v:shape>
            </v:group>
            <v:group style="position:absolute;left:2317;top:6452;width:112;height:115" coordorigin="2317,6452" coordsize="112,115">
              <v:shape style="position:absolute;left:2317;top:6452;width:112;height:115" coordorigin="2317,6452" coordsize="112,115" path="m2317,6567l2429,6567,2429,6452,2317,6452,2317,6567xe" filled="true" fillcolor="#000000" stroked="false">
                <v:path arrowok="t"/>
                <v:fill type="solid"/>
              </v:shape>
            </v:group>
            <v:group style="position:absolute;left:2317;top:6452;width:112;height:115" coordorigin="2317,6452" coordsize="112,115">
              <v:shape style="position:absolute;left:2317;top:6452;width:112;height:115" coordorigin="2317,6452" coordsize="112,115" path="m2317,6567l2429,6567,2429,6452,2317,6452,2317,6567xe" filled="false" stroked="true" strokeweight=".75pt" strokecolor="#000000">
                <v:path arrowok="t"/>
              </v:shape>
            </v:group>
            <v:group style="position:absolute;left:2025;top:6493;width:112;height:115" coordorigin="2025,6493" coordsize="112,115">
              <v:shape style="position:absolute;left:2025;top:6493;width:112;height:115" coordorigin="2025,6493" coordsize="112,115" path="m2025,6608l2137,6608,2137,6493,2025,6493,2025,6608xe" filled="true" fillcolor="#000000" stroked="false">
                <v:path arrowok="t"/>
                <v:fill type="solid"/>
              </v:shape>
            </v:group>
            <v:group style="position:absolute;left:2025;top:6493;width:112;height:115" coordorigin="2025,6493" coordsize="112,115">
              <v:shape style="position:absolute;left:2025;top:6493;width:112;height:115" coordorigin="2025,6493" coordsize="112,115" path="m2025,6608l2137,6608,2137,6493,2025,6493,2025,6608xe" filled="false" stroked="true" strokeweight=".75pt" strokecolor="#000000">
                <v:path arrowok="t"/>
              </v:shape>
            </v:group>
            <v:group style="position:absolute;left:1999;top:6752;width:112;height:115" coordorigin="1999,6752" coordsize="112,115">
              <v:shape style="position:absolute;left:1999;top:6752;width:112;height:115" coordorigin="1999,6752" coordsize="112,115" path="m1999,6867l2111,6867,2111,6752,1999,6752,1999,6867xe" filled="true" fillcolor="#000000" stroked="false">
                <v:path arrowok="t"/>
                <v:fill type="solid"/>
              </v:shape>
            </v:group>
            <v:group style="position:absolute;left:1999;top:6752;width:112;height:115" coordorigin="1999,6752" coordsize="112,115">
              <v:shape style="position:absolute;left:1999;top:6752;width:112;height:115" coordorigin="1999,6752" coordsize="112,115" path="m1999,6867l2111,6867,2111,6752,1999,6752,1999,6867xe" filled="false" stroked="true" strokeweight=".75pt" strokecolor="#000000">
                <v:path arrowok="t"/>
              </v:shape>
            </v:group>
            <v:group style="position:absolute;left:2382;top:6119;width:112;height:115" coordorigin="2382,6119" coordsize="112,115">
              <v:shape style="position:absolute;left:2382;top:6119;width:112;height:115" coordorigin="2382,6119" coordsize="112,115" path="m2382,6234l2494,6234,2494,6119,2382,6119,2382,6234xe" filled="true" fillcolor="#000000" stroked="false">
                <v:path arrowok="t"/>
                <v:fill type="solid"/>
              </v:shape>
            </v:group>
            <v:group style="position:absolute;left:2382;top:6119;width:112;height:115" coordorigin="2382,6119" coordsize="112,115">
              <v:shape style="position:absolute;left:2382;top:6119;width:112;height:115" coordorigin="2382,6119" coordsize="112,115" path="m2382,6234l2494,6234,2494,6119,2382,6119,2382,6234xe" filled="false" stroked="true" strokeweight=".75pt" strokecolor="#000000">
                <v:path arrowok="t"/>
              </v:shape>
            </v:group>
            <v:group style="position:absolute;left:2543;top:6608;width:112;height:115" coordorigin="2543,6608" coordsize="112,115">
              <v:shape style="position:absolute;left:2543;top:6608;width:112;height:115" coordorigin="2543,6608" coordsize="112,115" path="m2543,6723l2655,6723,2655,6608,2543,6608,2543,6723xe" filled="true" fillcolor="#000000" stroked="false">
                <v:path arrowok="t"/>
                <v:fill type="solid"/>
              </v:shape>
            </v:group>
            <v:group style="position:absolute;left:2543;top:6608;width:112;height:115" coordorigin="2543,6608" coordsize="112,115">
              <v:shape style="position:absolute;left:2543;top:6608;width:112;height:115" coordorigin="2543,6608" coordsize="112,115" path="m2543,6723l2655,6723,2655,6608,2543,6608,2543,6723xe" filled="false" stroked="true" strokeweight=".75pt" strokecolor="#000000">
                <v:path arrowok="t"/>
              </v:shape>
            </v:group>
            <v:group style="position:absolute;left:3445;top:4687;width:112;height:115" coordorigin="3445,4687" coordsize="112,115">
              <v:shape style="position:absolute;left:3445;top:4687;width:112;height:115" coordorigin="3445,4687" coordsize="112,115" path="m3445,4802l3557,4802,3557,4687,3445,4687,3445,4802xe" filled="true" fillcolor="#000000" stroked="false">
                <v:path arrowok="t"/>
                <v:fill type="solid"/>
              </v:shape>
            </v:group>
            <v:group style="position:absolute;left:3445;top:4687;width:112;height:115" coordorigin="3445,4687" coordsize="112,115">
              <v:shape style="position:absolute;left:3445;top:4687;width:112;height:115" coordorigin="3445,4687" coordsize="112,115" path="m3445,4802l3557,4802,3557,4687,3445,4687,3445,4802xe" filled="false" stroked="true" strokeweight=".75pt" strokecolor="#000000">
                <v:path arrowok="t"/>
              </v:shape>
            </v:group>
            <v:group style="position:absolute;left:3372;top:5029;width:112;height:115" coordorigin="3372,5029" coordsize="112,115">
              <v:shape style="position:absolute;left:3372;top:5029;width:112;height:115" coordorigin="3372,5029" coordsize="112,115" path="m3372,5144l3484,5144,3484,5029,3372,5029,3372,5144xe" filled="true" fillcolor="#000000" stroked="false">
                <v:path arrowok="t"/>
                <v:fill type="solid"/>
              </v:shape>
            </v:group>
            <v:group style="position:absolute;left:3372;top:5029;width:112;height:115" coordorigin="3372,5029" coordsize="112,115">
              <v:shape style="position:absolute;left:3372;top:5029;width:112;height:115" coordorigin="3372,5029" coordsize="112,115" path="m3372,5144l3484,5144,3484,5029,3372,5029,3372,5144xe" filled="false" stroked="true" strokeweight=".75pt" strokecolor="#000000">
                <v:path arrowok="t"/>
              </v:shape>
            </v:group>
            <v:group style="position:absolute;left:3787;top:4114;width:112;height:115" coordorigin="3787,4114" coordsize="112,115">
              <v:shape style="position:absolute;left:3787;top:4114;width:112;height:115" coordorigin="3787,4114" coordsize="112,115" path="m3787,4229l3899,4229,3899,4114,3787,4114,3787,4229xe" filled="true" fillcolor="#000000" stroked="false">
                <v:path arrowok="t"/>
                <v:fill type="solid"/>
              </v:shape>
            </v:group>
            <v:group style="position:absolute;left:3787;top:4114;width:112;height:115" coordorigin="3787,4114" coordsize="112,115">
              <v:shape style="position:absolute;left:3787;top:4114;width:112;height:115" coordorigin="3787,4114" coordsize="112,115" path="m3787,4229l3899,4229,3899,4114,3787,4114,3787,4229xe" filled="false" stroked="true" strokeweight=".75pt" strokecolor="#000000">
                <v:path arrowok="t"/>
              </v:shape>
            </v:group>
            <v:group style="position:absolute;left:859;top:3990;width:2223;height:3540" coordorigin="859,3990" coordsize="2223,3540">
              <v:shape style="position:absolute;left:859;top:3990;width:2223;height:3540" coordorigin="859,3990" coordsize="2223,3540" path="m1710,7510l1504,7510,1524,7530,1691,7530,1710,7510xe" filled="true" fillcolor="#a4a4a4" stroked="false">
                <v:path arrowok="t"/>
                <v:fill type="solid"/>
              </v:shape>
              <v:shape style="position:absolute;left:859;top:3990;width:2223;height:3540" coordorigin="859,3990" coordsize="2223,3540" path="m1790,7490l1467,7490,1484,7510,1749,7510,1790,7490xe" filled="true" fillcolor="#a4a4a4" stroked="false">
                <v:path arrowok="t"/>
                <v:fill type="solid"/>
              </v:shape>
              <v:shape style="position:absolute;left:859;top:3990;width:2223;height:3540" coordorigin="859,3990" coordsize="2223,3540" path="m1893,7450l1431,7450,1440,7470,1452,7490,1811,7490,1832,7470,1874,7470,1893,7450xe" filled="true" fillcolor="#a4a4a4" stroked="false">
                <v:path arrowok="t"/>
                <v:fill type="solid"/>
              </v:shape>
              <v:shape style="position:absolute;left:859;top:3990;width:2223;height:3540" coordorigin="859,3990" coordsize="2223,3540" path="m2130,7390l1445,7390,1435,7410,1428,7430,1427,7450,1954,7450,2044,7430,2066,7410,2110,7410,2130,7390xe" filled="true" fillcolor="#a4a4a4" stroked="false">
                <v:path arrowok="t"/>
                <v:fill type="solid"/>
              </v:shape>
              <v:shape style="position:absolute;left:859;top:3990;width:2223;height:3540" coordorigin="859,3990" coordsize="2223,3540" path="m2209,6930l1400,6930,1423,6950,1440,6970,1453,6970,1462,6990,1468,7010,1470,7050,1471,7050,1470,7070,1465,7090,1456,7110,1443,7130,1428,7130,1410,7150,1391,7170,1654,7170,1654,7190,1650,7190,1642,7210,1630,7210,1617,7230,1601,7250,1583,7270,1546,7290,1526,7310,1507,7330,1489,7350,1472,7370,1458,7390,2186,7390,2202,7370,2229,7370,2249,7350,2260,7350,2264,7330,2262,7330,2257,7310,2250,7310,2245,7290,2242,7270,2242,7250,2243,7230,2246,7170,2247,7150,2247,7130,2247,7110,2247,7090,2240,7030,2223,6970,2216,6950,2209,6930xe" filled="true" fillcolor="#a4a4a4" stroked="false">
                <v:path arrowok="t"/>
                <v:fill type="solid"/>
              </v:shape>
              <v:shape style="position:absolute;left:859;top:3990;width:2223;height:3540" coordorigin="859,3990" coordsize="2223,3540" path="m1344,7270l1293,7270,1319,7290,1344,7270xe" filled="true" fillcolor="#a4a4a4" stroked="false">
                <v:path arrowok="t"/>
                <v:fill type="solid"/>
              </v:shape>
              <v:shape style="position:absolute;left:859;top:3990;width:2223;height:3540" coordorigin="859,3990" coordsize="2223,3540" path="m1426,7250l1181,7250,1199,7270,1404,7270,1426,7250xe" filled="true" fillcolor="#a4a4a4" stroked="false">
                <v:path arrowok="t"/>
                <v:fill type="solid"/>
              </v:shape>
              <v:shape style="position:absolute;left:859;top:3990;width:2223;height:3540" coordorigin="859,3990" coordsize="2223,3540" path="m1496,7230l1162,7230,1155,7250,1473,7250,1496,7230xe" filled="true" fillcolor="#a4a4a4" stroked="false">
                <v:path arrowok="t"/>
                <v:fill type="solid"/>
              </v:shape>
              <v:shape style="position:absolute;left:859;top:3990;width:2223;height:3540" coordorigin="859,3990" coordsize="2223,3540" path="m1541,7210l1260,7210,1235,7230,1519,7230,1541,7210xe" filled="true" fillcolor="#a4a4a4" stroked="false">
                <v:path arrowok="t"/>
                <v:fill type="solid"/>
              </v:shape>
              <v:shape style="position:absolute;left:859;top:3990;width:2223;height:3540" coordorigin="859,3990" coordsize="2223,3540" path="m1583,7190l1332,7190,1309,7210,1563,7210,1583,7190xe" filled="true" fillcolor="#a4a4a4" stroked="false">
                <v:path arrowok="t"/>
                <v:fill type="solid"/>
              </v:shape>
              <v:shape style="position:absolute;left:859;top:3990;width:2223;height:3540" coordorigin="859,3990" coordsize="2223,3540" path="m1631,7170l1371,7170,1352,7190,1617,7190,1631,7170xe" filled="true" fillcolor="#a4a4a4" stroked="false">
                <v:path arrowok="t"/>
                <v:fill type="solid"/>
              </v:shape>
              <v:shape style="position:absolute;left:859;top:3990;width:2223;height:3540" coordorigin="859,3990" coordsize="2223,3540" path="m921,7030l871,7030,877,7050,902,7050,921,7030xe" filled="true" fillcolor="#a4a4a4" stroked="false">
                <v:path arrowok="t"/>
                <v:fill type="solid"/>
              </v:shape>
              <v:shape style="position:absolute;left:859;top:3990;width:2223;height:3540" coordorigin="859,3990" coordsize="2223,3540" path="m1027,7010l886,7010,876,7030,997,7030,1027,7010xe" filled="true" fillcolor="#a4a4a4" stroked="false">
                <v:path arrowok="t"/>
                <v:fill type="solid"/>
              </v:shape>
              <v:shape style="position:absolute;left:859;top:3990;width:2223;height:3540" coordorigin="859,3990" coordsize="2223,3540" path="m2220,6610l1037,6610,1045,6630,1072,6630,1090,6650,1110,6650,1152,6670,1192,6670,1211,6690,1239,6690,1249,6710,1253,6710,1253,6730,1246,6750,1235,6750,1220,6770,1154,6830,1101,6870,1044,6910,1016,6910,989,6930,963,6950,939,6970,918,6990,900,7010,1059,7010,1125,6990,1158,6970,1191,6970,1223,6950,1283,6950,1310,6930,2209,6930,2202,6910,2196,6890,2190,6870,2185,6850,2180,6850,2178,6830,2178,6810,2180,6790,2183,6770,2187,6750,2193,6730,2198,6710,2210,6650,2215,6630,2220,6610xe" filled="true" fillcolor="#a4a4a4" stroked="false">
                <v:path arrowok="t"/>
                <v:fill type="solid"/>
              </v:shape>
              <v:shape style="position:absolute;left:859;top:3990;width:2223;height:3540" coordorigin="859,3990" coordsize="2223,3540" path="m2184,6490l1242,6490,1194,6510,1171,6530,1148,6530,1127,6550,1107,6550,1089,6570,1059,6570,1048,6590,1039,6590,1034,6610,2224,6610,2226,6590,2228,6570,2227,6550,2224,6530,2214,6510,2201,6510,2184,6490xe" filled="true" fillcolor="#a4a4a4" stroked="false">
                <v:path arrowok="t"/>
                <v:fill type="solid"/>
              </v:shape>
              <v:shape style="position:absolute;left:859;top:3990;width:2223;height:3540" coordorigin="859,3990" coordsize="2223,3540" path="m2143,6470l1290,6470,1266,6490,2164,6490,2143,6470xe" filled="true" fillcolor="#a4a4a4" stroked="false">
                <v:path arrowok="t"/>
                <v:fill type="solid"/>
              </v:shape>
              <v:shape style="position:absolute;left:859;top:3990;width:2223;height:3540" coordorigin="859,3990" coordsize="2223,3540" path="m2077,6450l1336,6450,1314,6470,2099,6470,2077,6450xe" filled="true" fillcolor="#a4a4a4" stroked="false">
                <v:path arrowok="t"/>
                <v:fill type="solid"/>
              </v:shape>
              <v:shape style="position:absolute;left:859;top:3990;width:2223;height:3540" coordorigin="859,3990" coordsize="2223,3540" path="m2022,6430l1378,6430,1358,6450,2038,6450,2022,6430xe" filled="true" fillcolor="#a4a4a4" stroked="false">
                <v:path arrowok="t"/>
                <v:fill type="solid"/>
              </v:shape>
              <v:shape style="position:absolute;left:859;top:3990;width:2223;height:3540" coordorigin="859,3990" coordsize="2223,3540" path="m2041,6270l1536,6270,1531,6290,1524,6310,1514,6310,1501,6330,1487,6350,1470,6370,1453,6390,1433,6390,1413,6410,1397,6430,2010,6430,2003,6410,2001,6390,2002,6370,2006,6370,2012,6350,2020,6330,2028,6310,2035,6290,2041,6270xe" filled="true" fillcolor="#a4a4a4" stroked="false">
                <v:path arrowok="t"/>
                <v:fill type="solid"/>
              </v:shape>
              <v:shape style="position:absolute;left:859;top:3990;width:2223;height:3540" coordorigin="859,3990" coordsize="2223,3540" path="m1981,6150l1232,6150,1243,6170,1251,6190,1256,6210,1260,6210,1262,6230,1269,6290,1281,6330,1361,6330,1382,6310,1405,6310,1427,6290,1469,6290,1488,6270,2041,6270,2045,6250,2047,6250,2042,6230,2034,6210,2023,6190,2009,6190,1995,6170,1981,6150xe" filled="true" fillcolor="#a4a4a4" stroked="false">
                <v:path arrowok="t"/>
                <v:fill type="solid"/>
              </v:shape>
              <v:shape style="position:absolute;left:859;top:3990;width:2223;height:3540" coordorigin="859,3990" coordsize="2223,3540" path="m1048,6130l924,6130,941,6150,1025,6150,1048,6130xe" filled="true" fillcolor="#a4a4a4" stroked="false">
                <v:path arrowok="t"/>
                <v:fill type="solid"/>
              </v:shape>
              <v:shape style="position:absolute;left:859;top:3990;width:2223;height:3540" coordorigin="859,3990" coordsize="2223,3540" path="m1955,6130l1190,6130,1205,6150,1967,6150,1955,6130xe" filled="true" fillcolor="#a4a4a4" stroked="false">
                <v:path arrowok="t"/>
                <v:fill type="solid"/>
              </v:shape>
              <v:shape style="position:absolute;left:859;top:3990;width:2223;height:3540" coordorigin="859,3990" coordsize="2223,3540" path="m1939,6090l865,6090,872,6110,881,6130,1946,6130,1940,6110,1939,6090xe" filled="true" fillcolor="#a4a4a4" stroked="false">
                <v:path arrowok="t"/>
                <v:fill type="solid"/>
              </v:shape>
              <v:shape style="position:absolute;left:859;top:3990;width:2223;height:3540" coordorigin="859,3990" coordsize="2223,3540" path="m2330,5930l910,5930,896,5950,867,6010,859,6070,861,6090,1943,6090,1953,6070,1980,6070,1997,6050,2016,6050,2037,6030,2082,6030,2106,6010,2130,6010,2178,5990,2225,5990,2247,5970,2286,5970,2303,5950,2318,5950,2330,5930xe" filled="true" fillcolor="#a4a4a4" stroked="false">
                <v:path arrowok="t"/>
                <v:fill type="solid"/>
              </v:shape>
              <v:shape style="position:absolute;left:859;top:3990;width:2223;height:3540" coordorigin="859,3990" coordsize="2223,3540" path="m2369,5870l994,5870,974,5890,955,5890,938,5910,923,5930,2347,5930,2359,5910,2366,5890,2369,5870xe" filled="true" fillcolor="#a4a4a4" stroked="false">
                <v:path arrowok="t"/>
                <v:fill type="solid"/>
              </v:shape>
              <v:shape style="position:absolute;left:859;top:3990;width:2223;height:3540" coordorigin="859,3990" coordsize="2223,3540" path="m2368,5810l1124,5810,1104,5830,1082,5830,1060,5850,1038,5850,1016,5870,2370,5870,2370,5850,2368,5830,2368,5810xe" filled="true" fillcolor="#a4a4a4" stroked="false">
                <v:path arrowok="t"/>
                <v:fill type="solid"/>
              </v:shape>
              <v:shape style="position:absolute;left:859;top:3990;width:2223;height:3540" coordorigin="859,3990" coordsize="2223,3540" path="m2428,5730l1217,5730,1216,5750,1210,5770,1191,5770,1178,5790,1162,5790,1144,5810,2368,5810,2372,5790,2382,5770,2397,5750,2413,5750,2428,5730xe" filled="true" fillcolor="#a4a4a4" stroked="false">
                <v:path arrowok="t"/>
                <v:fill type="solid"/>
              </v:shape>
              <v:shape style="position:absolute;left:859;top:3990;width:2223;height:3540" coordorigin="859,3990" coordsize="2223,3540" path="m2451,5690l1178,5690,1192,5710,1204,5710,1212,5730,2441,5730,2449,5710,2451,5690xe" filled="true" fillcolor="#a4a4a4" stroked="false">
                <v:path arrowok="t"/>
                <v:fill type="solid"/>
              </v:shape>
              <v:shape style="position:absolute;left:859;top:3990;width:2223;height:3540" coordorigin="859,3990" coordsize="2223,3540" path="m2406,5610l974,5610,999,5630,1070,5630,1090,5650,1106,5650,1125,5670,1143,5670,1161,5690,2446,5690,2439,5670,2429,5650,2419,5630,2406,5610xe" filled="true" fillcolor="#a4a4a4" stroked="false">
                <v:path arrowok="t"/>
                <v:fill type="solid"/>
              </v:shape>
              <v:shape style="position:absolute;left:859;top:3990;width:2223;height:3540" coordorigin="859,3990" coordsize="2223,3540" path="m2344,5550l862,5550,860,5570,864,5570,874,5590,906,5590,926,5610,2392,5610,2377,5590,2361,5570,2344,5550xe" filled="true" fillcolor="#a4a4a4" stroked="false">
                <v:path arrowok="t"/>
                <v:fill type="solid"/>
              </v:shape>
              <v:shape style="position:absolute;left:859;top:3990;width:2223;height:3540" coordorigin="859,3990" coordsize="2223,3540" path="m2289,5510l961,5510,938,5530,898,5530,882,5550,2326,5550,2308,5530,2289,5510xe" filled="true" fillcolor="#a4a4a4" stroked="false">
                <v:path arrowok="t"/>
                <v:fill type="solid"/>
              </v:shape>
              <v:shape style="position:absolute;left:859;top:3990;width:2223;height:3540" coordorigin="859,3990" coordsize="2223,3540" path="m1892,5490l1007,5490,984,5510,1913,5510,1892,5490xe" filled="true" fillcolor="#a4a4a4" stroked="false">
                <v:path arrowok="t"/>
                <v:fill type="solid"/>
              </v:shape>
              <v:shape style="position:absolute;left:859;top:3990;width:2223;height:3540" coordorigin="859,3990" coordsize="2223,3540" path="m1837,5430l1099,5430,1085,5450,1069,5470,1051,5470,1030,5490,1873,5490,1858,5470,1847,5450,1839,5450,1837,5430xe" filled="true" fillcolor="#a4a4a4" stroked="false">
                <v:path arrowok="t"/>
                <v:fill type="solid"/>
              </v:shape>
              <v:shape style="position:absolute;left:859;top:3990;width:2223;height:3540" coordorigin="859,3990" coordsize="2223,3540" path="m1993,4730l1707,4730,1691,4750,1673,4750,1652,4770,1636,4770,1620,4790,1584,4790,1547,4810,1508,4850,1489,4850,1470,4870,1452,4870,1434,4890,1417,4890,1401,4910,1385,4910,1371,4930,1359,4930,1342,4950,1304,5010,1278,5070,1258,5130,1252,5130,1246,5150,1235,5170,1225,5190,1217,5210,1210,5230,1203,5250,1196,5270,1188,5290,1179,5310,1170,5310,1161,5330,1134,5390,1112,5430,1844,5430,1855,5410,1870,5410,1888,5390,1908,5390,1930,5370,1975,5370,1997,5350,2017,5350,2035,5330,2051,5330,2069,5310,2086,5290,2101,5270,2115,5270,2126,5250,2135,5230,2142,5210,2145,5190,2144,5170,2141,5170,2134,5150,2124,5130,2112,5110,2099,5110,2056,5050,2021,4990,2005,4930,1998,4870,1995,4810,1994,4770,1994,4750,1993,4730xe" filled="true" fillcolor="#a4a4a4" stroked="false">
                <v:path arrowok="t"/>
                <v:fill type="solid"/>
              </v:shape>
              <v:shape style="position:absolute;left:859;top:3990;width:2223;height:3540" coordorigin="859,3990" coordsize="2223,3540" path="m2568,4890l2515,4890,2532,4910,2550,4910,2568,4890xe" filled="true" fillcolor="#a4a4a4" stroked="false">
                <v:path arrowok="t"/>
                <v:fill type="solid"/>
              </v:shape>
              <v:shape style="position:absolute;left:859;top:3990;width:2223;height:3540" coordorigin="859,3990" coordsize="2223,3540" path="m2947,4530l2493,4530,2490,4550,2485,4570,2479,4590,2471,4610,2463,4630,2445,4670,2437,4690,2430,4710,2424,4730,2419,4750,2417,4770,2417,4790,2422,4810,2432,4830,2445,4850,2461,4870,2478,4870,2496,4890,2585,4890,2601,4870,2617,4850,2632,4830,2647,4830,2662,4810,2676,4790,2696,4790,2715,4770,2733,4770,2750,4750,2767,4750,2782,4730,2798,4730,2813,4710,2827,4690,2839,4690,2852,4670,2864,4650,2877,4630,2889,4610,2900,4610,2912,4590,2924,4570,2935,4550,2947,4530xe" filled="true" fillcolor="#a4a4a4" stroked="false">
                <v:path arrowok="t"/>
                <v:fill type="solid"/>
              </v:shape>
              <v:shape style="position:absolute;left:859;top:3990;width:2223;height:3540" coordorigin="859,3990" coordsize="2223,3540" path="m2948,4110l2166,4110,2155,4130,2148,4150,2144,4170,2141,4170,2118,4230,2094,4270,2082,4270,2068,4290,2041,4330,2028,4330,2014,4350,1976,4410,1951,4450,1939,4450,1927,4470,1884,4530,1874,4550,1839,4610,1818,4650,1808,4650,1797,4670,1785,4690,1768,4710,1753,4710,1738,4730,1992,4730,1990,4710,1987,4690,1984,4670,1980,4630,1968,4570,1964,4530,1966,4510,1970,4490,1977,4470,1988,4470,2002,4450,2018,4430,2036,4430,2056,4410,2099,4410,2121,4390,2185,4390,2204,4370,3081,4370,3080,4350,3066,4290,3046,4230,3039,4210,3032,4190,3026,4190,3014,4170,3000,4150,2959,4150,2951,4130,2948,4110xe" filled="true" fillcolor="#a4a4a4" stroked="false">
                <v:path arrowok="t"/>
                <v:fill type="solid"/>
              </v:shape>
              <v:shape style="position:absolute;left:859;top:3990;width:2223;height:3540" coordorigin="859,3990" coordsize="2223,3540" path="m3081,4370l2358,4370,2373,4390,2391,4390,2409,4410,2426,4430,2442,4430,2457,4450,2470,4470,2481,4490,2489,4510,2493,4530,2963,4530,2979,4510,2997,4490,3014,4490,3031,4470,3046,4450,3060,4450,3071,4430,3078,4410,3081,4390,3081,4370xe" filled="true" fillcolor="#a4a4a4" stroked="false">
                <v:path arrowok="t"/>
                <v:fill type="solid"/>
              </v:shape>
              <v:shape style="position:absolute;left:859;top:3990;width:2223;height:3540" coordorigin="859,3990" coordsize="2223,3540" path="m2536,3990l2526,4050,2500,4090,2230,4090,2211,4110,2948,4110,2950,4090,2954,4070,2959,4050,2965,4030,2536,3990xe" filled="true" fillcolor="#a4a4a4" stroked="false">
                <v:path arrowok="t"/>
                <v:fill type="solid"/>
              </v:shape>
            </v:group>
            <v:group style="position:absolute;left:859;top:3979;width:2223;height:3552" coordorigin="859,3979" coordsize="2223,3552">
              <v:shape style="position:absolute;left:859;top:3979;width:2223;height:3552" coordorigin="859,3979" coordsize="2223,3552" path="m2536,3979l2526,4044,2467,4081,2448,4082,2427,4082,2406,4081,2384,4079,2363,4078,2342,4077,2274,4081,2211,4090,2155,4122,2141,4170,2136,4189,2094,4254,2055,4299,2041,4314,2001,4363,1963,4415,1927,4466,1894,4513,1884,4528,1850,4580,1828,4616,1818,4632,1768,4691,1707,4726,1691,4733,1673,4742,1652,4752,1636,4761,1620,4771,1602,4780,1584,4790,1565,4800,1547,4810,1489,4842,1434,4874,1371,4919,1328,4966,1294,5022,1271,5078,1258,5113,1252,5129,1246,5145,1235,5168,1225,5189,1217,5208,1210,5226,1203,5242,1196,5258,1188,5274,1179,5291,1170,5308,1161,5326,1123,5397,1085,5443,1030,5475,961,5502,938,5511,917,5519,862,5550,860,5557,864,5564,926,5592,999,5610,1024,5617,1090,5637,1125,5654,1143,5664,1204,5703,1217,5726,1216,5738,1162,5788,1104,5817,1060,5837,1038,5848,974,5879,923,5911,885,5958,862,6017,859,6056,861,6073,907,6127,981,6133,1003,6132,1025,6131,1048,6130,1070,6128,1092,6127,1114,6126,1135,6125,1155,6125,1173,6126,1232,6145,1260,6210,1264,6249,1266,6267,1304,6322,1321,6322,1382,6306,1449,6281,1469,6272,1488,6265,1505,6259,1518,6255,1528,6253,1535,6255,1537,6261,1536,6269,1501,6323,1453,6372,1397,6415,1336,6446,1266,6477,1194,6506,1171,6516,1107,6543,1048,6577,1033,6601,1037,6609,1110,6641,1131,6646,1152,6652,1211,6672,1253,6709,1253,6720,1201,6778,1128,6833,1072,6871,1016,6910,989,6928,939,6962,886,7004,871,7023,871,7029,877,7033,887,7034,902,7033,969,7019,1027,7003,1091,6984,1125,6975,1158,6965,1223,6947,1283,6932,1354,6920,1371,6920,1400,6925,1453,6969,1470,7030,1471,7050,1470,7066,1428,7128,1371,7164,1309,7192,1235,7211,1212,7216,1192,7220,1175,7225,1162,7229,1155,7233,1159,7238,1220,7259,1293,7270,1319,7270,1344,7270,1404,7256,1473,7231,1541,7203,1563,7194,1631,7169,1650,7167,1654,7169,1617,7219,1565,7268,1546,7285,1526,7303,1472,7355,1428,7413,1427,7431,1431,7448,1484,7500,1546,7523,1603,7530,1620,7529,1691,7513,1749,7493,1769,7486,1790,7479,1853,7458,1912,7442,1976,7427,2021,7417,2044,7411,2110,7395,2169,7379,2229,7358,2264,7325,2262,7316,2257,7305,2250,7293,2245,7279,2242,7261,2242,7246,2243,7228,2244,7210,2245,7190,2246,7170,2247,7148,2247,7127,2247,7105,2247,7084,2240,7021,2223,6962,2209,6925,2202,6906,2180,6831,2178,6811,2178,6792,2187,6732,2204,6670,2210,6649,2215,6629,2220,6609,2224,6591,2226,6573,2228,6556,2227,6540,2184,6485,2121,6460,2077,6447,2056,6441,2003,6401,2001,6385,2002,6368,2006,6351,2012,6333,2020,6315,2028,6298,2035,6280,2041,6264,2045,6247,2047,6232,2042,6217,1995,6162,1981,6149,1967,6136,1955,6124,1946,6112,1940,6101,1939,6089,1943,6077,1997,6045,2059,6022,2130,6000,2154,5993,2178,5986,2247,5965,2303,5944,2359,5899,2370,5852,2370,5836,2368,5821,2368,5806,2397,5749,2428,5726,2441,5715,2449,5702,2451,5687,2446,5674,2406,5609,2361,5560,2308,5519,2233,5498,2192,5496,2171,5496,2106,5500,2064,5503,2044,5505,2025,5506,2007,5507,1990,5507,1974,5506,1913,5491,1858,5461,1837,5427,1844,5417,1908,5378,1952,5360,1975,5351,2035,5323,2086,5283,2126,5237,2145,5187,2144,5169,2112,5107,2070,5058,2056,5041,2021,4987,2005,4927,1998,4866,1995,4806,1994,4767,1994,4748,1987,4671,1976,4609,1972,4588,1968,4568,1966,4549,1964,4530,1964,4512,1988,4452,2056,4410,2121,4387,2185,4371,2264,4357,2287,4355,2307,4355,2373,4376,2426,4410,2470,4454,2493,4511,2493,4526,2471,4601,2454,4642,2445,4663,2424,4723,2417,4757,2417,4772,2445,4833,2496,4878,2532,4892,2550,4890,2617,4846,2647,4814,2662,4798,2715,4759,2750,4742,2767,4734,2827,4690,2864,4643,2900,4591,2912,4574,2963,4511,3014,4471,3031,4458,3078,4402,3081,4365,3080,4345,3066,4281,3046,4221,3014,4158,2970,4139,2959,4133,2951,4123,2948,4108,2948,4091,2950,4072,2954,4053,2959,4032,2965,4011e" filled="false" stroked="true" strokeweight="1pt" strokecolor="#a4a4a4">
                <v:path arrowok="t"/>
              </v:shape>
              <v:shape style="position:absolute;left:2581;top:4285;width:3177;height:2158" type="#_x0000_t75" stroked="false">
                <v:imagedata r:id="rId41" o:title=""/>
              </v:shape>
              <v:shape style="position:absolute;left:3232;top:6822;width:2130;height:881" type="#_x0000_t75" stroked="false">
                <v:imagedata r:id="rId42" o:title=""/>
              </v:shape>
            </v:group>
            <v:group style="position:absolute;left:30;top:4709;width:491;height:2071" coordorigin="30,4709" coordsize="491,2071">
              <v:shape style="position:absolute;left:30;top:4709;width:491;height:2071" coordorigin="30,4709" coordsize="491,2071" path="m30,4709l69,4761,106,4812,153,4875,174,4904,190,4925,204,4942,217,4958,229,4971,240,4985,278,5050,299,5121,312,5182,323,5245,331,5306,337,5370,340,5431,340,5470,340,5489,337,5565,332,5627,323,5694,315,5737,312,5759,303,5819,300,5871,301,5885,331,5937,377,5963,391,5971,422,6037,433,6116,435,6136,457,6211,487,6266,496,6284,505,6302,512,6320,518,6338,521,6356,521,6374,490,6446,451,6500,437,6517,425,6534,395,6587,384,6639,382,6653,335,6711,286,6747,211,6772,132,6779,112,6780,92,6780,71,6779,51,6779,30,6778e" filled="false" stroked="true" strokeweight="3pt" strokecolor="#1f4d78">
                <v:path arrowok="t"/>
              </v:shape>
            </v:group>
            <v:group style="position:absolute;left:1859;top:4663;width:3870;height:2227" coordorigin="1859,4663" coordsize="3870,2227">
              <v:shape style="position:absolute;left:1859;top:4663;width:3870;height:2227" coordorigin="1859,4663" coordsize="3870,2227" path="m1859,6058l1906,6100,1987,6137,2055,6162,2127,6187,2164,6199,2237,6227,2305,6257,2363,6292,2409,6331,2448,6403,2463,6489,2464,6521,2464,6552,2463,6584,2461,6616,2459,6647,2457,6678,2454,6708,2453,6737,2452,6764,2452,6789,2462,6850,2525,6890,2543,6889,2606,6876,2676,6847,2749,6810,2817,6770,2877,6733,2930,6697,2979,6654,3021,6608,3059,6560,3092,6514,3103,6499,3136,6449,3161,6382,3165,6367,3170,6353,3202,6299,3269,6261,3334,6239,3406,6220,3479,6203,3502,6198,3567,6181,3634,6157,3692,6114,3729,6054,3736,6039,3788,5988,3801,5979,3814,5970,3865,5911,3894,5841,3914,5777,3933,5710,3939,5688,3959,5622,3981,5563,4018,5495,4061,5447,4109,5411,4142,5390,4158,5379,4221,5331,4264,5288,4277,5274,4290,5261,4345,5208,4394,5172,4445,5141,4501,5111,4558,5082,4577,5073,4595,5064,4661,5029,4719,4990,4751,4966,4766,4955,4828,4916,4902,4892,4962,4883,5002,4878,5022,4876,5099,4862,5160,4843,5220,4820,5239,4812,5258,4804,5328,4778,5385,4768,5402,4768,5418,4769,5434,4771,5507,4759,5575,4734,5631,4709,5689,4682,5709,4673,5728,4663e" filled="false" stroked="true" strokeweight="1.0pt" strokecolor="#000000">
                <v:path arrowok="t"/>
              </v:shape>
            </v:group>
            <v:group style="position:absolute;left:2654;top:6223;width:302;height:452" coordorigin="2654,6223" coordsize="302,452">
              <v:shape style="position:absolute;left:2654;top:6223;width:302;height:452" coordorigin="2654,6223" coordsize="302,452" path="m2654,6223l2667,6287,2670,6324,2672,6341,2685,6402,2696,6441,2701,6460,2705,6478,2708,6502,2707,6525,2705,6545,2704,6564,2703,6580,2742,6643,2797,6668,2875,6674,2895,6674,2915,6673,2935,6672,2956,6670e" filled="false" stroked="true" strokeweight="1pt" strokecolor="#000000">
                <v:path arrowok="t"/>
                <v:stroke dashstyle="dash"/>
              </v:shape>
            </v:group>
            <v:group style="position:absolute;left:38;top:4589;width:3999;height:1257" coordorigin="38,4589" coordsize="3999,1257">
              <v:shape style="position:absolute;left:38;top:4589;width:3999;height:1257" coordorigin="38,4589" coordsize="3999,1257" path="m4037,4628l3978,4612,3911,4606,3894,4605,3877,4603,3859,4601,3841,4599,3823,4597,3746,4590,3705,4589,3684,4589,3620,4595,3553,4611,3478,4636,3396,4669,3339,4694,3283,4719,3204,4758,3134,4794,3079,4824,3030,4865,3016,4900,3014,4908,2964,4953,2886,4974,2811,4989,2730,5003,2649,5016,2623,5020,2554,5031,2482,5046,2468,5049,2442,5059,2438,5062,2432,5066,2424,5073,2411,5081,2398,5089,2384,5097,2319,5139,2264,5175,2245,5188,2225,5201,2168,5238,2114,5273,2066,5303,2046,5316,2026,5328,2007,5340,1989,5352,1972,5363,1906,5402,1838,5430,1819,5435,1801,5440,1735,5455,1702,5458,1685,5458,1625,5450,1553,5429,1477,5394,1420,5364,1360,5331,1299,5296,1269,5279,1209,5247,1152,5218,1075,5185,1007,5168,985,5167,965,5169,901,5193,846,5236,831,5248,815,5260,798,5272,780,5281,762,5291,743,5302,683,5335,622,5370,563,5405,508,5441,446,5488,401,5534,365,5588,338,5643,330,5661,322,5677,279,5742,232,5790,173,5831,111,5846,92,5846,74,5844,56,5842,38,5838e" filled="false" stroked="true" strokeweight="1.5pt" strokecolor="#1f4d78">
                <v:path arrowok="t"/>
              </v:shape>
            </v:group>
            <v:group style="position:absolute;left:1631;top:3979;width:2390;height:3714" coordorigin="1631,3979" coordsize="2390,3714">
              <v:shape style="position:absolute;left:1631;top:3979;width:2390;height:3714" coordorigin="1631,3979" coordsize="2390,3714" path="m1631,7693l1685,7653,1738,7614,1788,7578,1850,7537,1919,7500,1981,7485,2000,7482,2023,7477,2099,7464,2166,7454,2189,7451,2255,7440,2329,7426,2361,7418,2375,7415,2404,7390,2409,7372,2421,7302,2423,7238,2424,7215,2429,7143,2443,7066,2473,6988,2504,6935,2547,6883,2603,6830,2671,6777,2747,6723,2829,6667,2871,6638,2914,6609,2999,6548,3083,6485,3161,6418,3232,6347,3294,6271,3353,6190,3408,6102,3461,6011,3511,5917,3559,5821,3604,5725,3647,5631,3687,5538,3725,5449,3761,5364,3794,5280,3825,5198,3853,5117,3879,5037,3903,4958,3924,4881,3943,4805,3960,4730,3976,4657,3989,4586,4000,4517,4008,4449,4014,4383,4017,4319,4019,4255,4020,4193,4020,4162,4019,4101,4017,4040,4017,4009,4016,3979e" filled="false" stroked="true" strokeweight="2.25pt" strokecolor="#000000">
                <v:path arrowok="t"/>
              </v:shape>
            </v:group>
            <v:group style="position:absolute;left:1628;top:3974;width:2390;height:3714" coordorigin="1628,3974" coordsize="2390,3714">
              <v:shape style="position:absolute;left:1628;top:3974;width:2390;height:3714" coordorigin="1628,3974" coordsize="2390,3714" path="m1628,7688l1682,7648,1735,7609,1785,7573,1847,7532,1916,7495,1978,7480,1997,7477,2020,7472,2096,7459,2163,7449,2186,7446,2252,7435,2326,7421,2358,7413,2372,7410,2401,7385,2406,7367,2418,7297,2420,7233,2421,7210,2426,7138,2440,7061,2470,6983,2501,6930,2544,6878,2600,6825,2668,6772,2744,6718,2826,6662,2868,6633,2911,6604,2996,6543,3080,6480,3158,6413,3229,6342,3291,6266,3350,6185,3405,6097,3458,6006,3508,5912,3556,5816,3601,5720,3644,5626,3684,5533,3722,5444,3758,5359,3791,5275,3822,5193,3850,5112,3876,5032,3900,4953,3921,4876,3940,4800,3957,4725,3973,4652,3986,4581,3997,4512,4005,4444,4011,4378,4014,4314,4016,4250,4017,4188,4017,4157,4016,4096,4014,4035,4014,4004,4013,3974e" filled="false" stroked="true" strokeweight="1pt" strokecolor="#ffffff">
                <v:path arrowok="t"/>
                <v:stroke dashstyle="dash"/>
              </v:shape>
            </v:group>
            <v:group style="position:absolute;left:3950;top:4545;width:142;height:142" coordorigin="3950,4545" coordsize="142,142">
              <v:shape style="position:absolute;left:3950;top:4545;width:142;height:142" coordorigin="3950,4545" coordsize="142,142" path="m4021,4545l3964,4574,3950,4616,3954,4638,3964,4658,3979,4673,3998,4683,4020,4687,4043,4683,4062,4674,4078,4658,4088,4639,4092,4617,4088,4594,4044,4549,4021,4545xe" filled="true" fillcolor="#ffffff" stroked="false">
                <v:path arrowok="t"/>
                <v:fill type="solid"/>
              </v:shape>
            </v:group>
            <v:group style="position:absolute;left:3950;top:4545;width:142;height:142" coordorigin="3950,4545" coordsize="142,142">
              <v:shape style="position:absolute;left:3950;top:4545;width:142;height:142" coordorigin="3950,4545" coordsize="142,142" path="m4021,4545l3964,4574,3950,4616,3954,4638,3964,4658,3979,4673,3998,4683,4020,4687,4043,4683,4062,4674,4078,4658,4088,4639,4092,4617,4088,4594,4044,4549,4021,4545xe" filled="false" stroked="true" strokeweight="1pt" strokecolor="#1f4d78">
                <v:path arrowok="t"/>
              </v:shape>
            </v:group>
            <v:group style="position:absolute;left:2407;top:6800;width:137;height:139" coordorigin="2407,6800" coordsize="137,139">
              <v:shape style="position:absolute;left:2407;top:6800;width:137;height:139" coordorigin="2407,6800" coordsize="137,139" path="m2474,6800l2452,6804,2433,6814,2417,6829,2407,6849,2409,6877,2415,6900,2426,6918,2440,6931,2457,6939,2484,6937,2507,6930,2524,6918,2537,6903,2544,6885,2541,6858,2505,6807,2474,6800xe" filled="true" fillcolor="#ffffff" stroked="false">
                <v:path arrowok="t"/>
                <v:fill type="solid"/>
              </v:shape>
            </v:group>
            <v:group style="position:absolute;left:2407;top:6800;width:137;height:139" coordorigin="2407,6800" coordsize="137,139">
              <v:shape style="position:absolute;left:2407;top:6800;width:137;height:139" coordorigin="2407,6800" coordsize="137,139" path="m2474,6800l2452,6804,2433,6814,2417,6829,2407,6849,2409,6877,2415,6900,2426,6918,2440,6931,2457,6939,2484,6937,2507,6930,2524,6918,2537,6903,2544,6885,2541,6858,2505,6807,2474,6800xe" filled="false" stroked="true" strokeweight="1pt" strokecolor="#1f4d78">
                <v:path arrowok="t"/>
              </v:shape>
            </v:group>
            <v:group style="position:absolute;left:4574;top:4665;width:106;height:108" coordorigin="4574,4665" coordsize="106,108">
              <v:shape style="position:absolute;left:4574;top:4665;width:106;height:108" coordorigin="4574,4665" coordsize="106,108" path="m4625,4665l4604,4670,4586,4682,4574,4701,4576,4729,4584,4750,4596,4765,4613,4772,4639,4770,4659,4760,4673,4746,4679,4727,4676,4702,4665,4683,4649,4670,4629,4665,4625,4665xe" filled="true" fillcolor="#ffffff" stroked="false">
                <v:path arrowok="t"/>
                <v:fill type="solid"/>
              </v:shape>
            </v:group>
            <v:group style="position:absolute;left:4574;top:4665;width:106;height:108" coordorigin="4574,4665" coordsize="106,108">
              <v:shape style="position:absolute;left:4574;top:4665;width:106;height:108" coordorigin="4574,4665" coordsize="106,108" path="m4625,4665l4604,4670,4586,4682,4574,4701,4576,4729,4584,4750,4596,4765,4613,4772,4639,4770,4659,4760,4673,4746,4679,4727,4676,4702,4665,4683,4649,4670,4629,4665,4625,4665xe" filled="false" stroked="true" strokeweight="1pt" strokecolor="#1f4d78">
                <v:path arrowok="t"/>
              </v:shape>
            </v:group>
            <v:group style="position:absolute;left:3681;top:5373;width:106;height:108" coordorigin="3681,5373" coordsize="106,108">
              <v:shape style="position:absolute;left:3681;top:5373;width:106;height:108" coordorigin="3681,5373" coordsize="106,108" path="m3732,5373l3710,5378,3693,5390,3681,5409,3683,5437,3691,5458,3703,5473,3720,5480,3746,5478,3766,5468,3780,5454,3786,5435,3783,5410,3772,5391,3756,5378,3736,5373,3732,5373xe" filled="true" fillcolor="#ffffff" stroked="false">
                <v:path arrowok="t"/>
                <v:fill type="solid"/>
              </v:shape>
            </v:group>
            <v:group style="position:absolute;left:3681;top:5373;width:106;height:108" coordorigin="3681,5373" coordsize="106,108">
              <v:shape style="position:absolute;left:3681;top:5373;width:106;height:108" coordorigin="3681,5373" coordsize="106,108" path="m3732,5373l3710,5378,3693,5390,3681,5409,3683,5437,3691,5458,3703,5473,3720,5480,3746,5478,3766,5468,3780,5454,3786,5435,3783,5410,3772,5391,3756,5378,3736,5373,3732,5373xe" filled="false" stroked="true" strokeweight="1pt" strokecolor="#1f4d78">
                <v:path arrowok="t"/>
              </v:shape>
            </v:group>
            <v:group style="position:absolute;left:3223;top:6244;width:106;height:108" coordorigin="3223,6244" coordsize="106,108">
              <v:shape style="position:absolute;left:3223;top:6244;width:106;height:108" coordorigin="3223,6244" coordsize="106,108" path="m3275,6244l3253,6249,3235,6261,3223,6279,3225,6308,3233,6329,3245,6344,3262,6351,3288,6349,3308,6339,3322,6325,3328,6306,3325,6281,3314,6262,3298,6249,3278,6244,3275,6244xe" filled="true" fillcolor="#ffffff" stroked="false">
                <v:path arrowok="t"/>
                <v:fill type="solid"/>
              </v:shape>
            </v:group>
            <v:group style="position:absolute;left:3223;top:6244;width:106;height:108" coordorigin="3223,6244" coordsize="106,108">
              <v:shape style="position:absolute;left:3223;top:6244;width:106;height:108" coordorigin="3223,6244" coordsize="106,108" path="m3275,6244l3253,6249,3235,6261,3223,6279,3225,6308,3233,6329,3245,6344,3262,6351,3288,6349,3308,6339,3322,6325,3328,6306,3325,6281,3314,6262,3298,6249,3278,6244,3275,6244xe" filled="false" stroked="true" strokeweight="1pt" strokecolor="#1f4d78">
                <v:path arrowok="t"/>
              </v:shape>
            </v:group>
            <v:group style="position:absolute;left:4857;top:5547;width:106;height:108" coordorigin="4857,5547" coordsize="106,108">
              <v:shape style="position:absolute;left:4857;top:5547;width:106;height:108" coordorigin="4857,5547" coordsize="106,108" path="m4908,5547l4886,5552,4869,5564,4857,5583,4859,5611,4867,5632,4879,5647,4896,5654,4922,5652,4942,5642,4956,5628,4962,5609,4959,5584,4948,5565,4932,5552,4912,5547,4908,5547xe" filled="true" fillcolor="#ffffff" stroked="false">
                <v:path arrowok="t"/>
                <v:fill type="solid"/>
              </v:shape>
            </v:group>
            <v:group style="position:absolute;left:4857;top:5547;width:106;height:108" coordorigin="4857,5547" coordsize="106,108">
              <v:shape style="position:absolute;left:4857;top:5547;width:106;height:108" coordorigin="4857,5547" coordsize="106,108" path="m4908,5547l4886,5552,4869,5564,4857,5583,4859,5611,4867,5632,4879,5647,4896,5654,4922,5652,4942,5642,4956,5628,4962,5609,4959,5584,4948,5565,4932,5552,4912,5547,4908,5547xe" filled="false" stroked="true" strokeweight="1pt" strokecolor="#1f4d78">
                <v:path arrowok="t"/>
              </v:shape>
            </v:group>
            <v:group style="position:absolute;left:3844;top:6037;width:106;height:108" coordorigin="3844,6037" coordsize="106,108">
              <v:shape style="position:absolute;left:3844;top:6037;width:106;height:108" coordorigin="3844,6037" coordsize="106,108" path="m3895,6037l3874,6042,3856,6054,3844,6073,3846,6101,3854,6122,3866,6137,3883,6144,3909,6142,3929,6132,3943,6118,3949,6099,3946,6074,3935,6055,3919,6042,3899,6037,3895,6037xe" filled="true" fillcolor="#ffffff" stroked="false">
                <v:path arrowok="t"/>
                <v:fill type="solid"/>
              </v:shape>
            </v:group>
            <v:group style="position:absolute;left:3844;top:6037;width:106;height:108" coordorigin="3844,6037" coordsize="106,108">
              <v:shape style="position:absolute;left:3844;top:6037;width:106;height:108" coordorigin="3844,6037" coordsize="106,108" path="m3895,6037l3874,6042,3856,6054,3844,6073,3846,6101,3854,6122,3866,6137,3883,6144,3909,6142,3929,6132,3943,6118,3949,6099,3946,6074,3935,6055,3919,6042,3899,6037,3895,6037xe" filled="false" stroked="true" strokeweight="1.0pt" strokecolor="#1f4d78">
                <v:path arrowok="t"/>
              </v:shape>
            </v:group>
            <v:group style="position:absolute;left:2167;top:6310;width:106;height:108" coordorigin="2167,6310" coordsize="106,108">
              <v:shape style="position:absolute;left:2167;top:6310;width:106;height:108" coordorigin="2167,6310" coordsize="106,108" path="m2219,6310l2197,6315,2179,6327,2167,6345,2169,6374,2177,6395,2189,6410,2206,6417,2232,6415,2252,6405,2266,6391,2272,6372,2269,6347,2258,6328,2242,6315,2222,6310,2219,6310xe" filled="true" fillcolor="#ffffff" stroked="false">
                <v:path arrowok="t"/>
                <v:fill type="solid"/>
              </v:shape>
            </v:group>
            <v:group style="position:absolute;left:2167;top:6310;width:106;height:108" coordorigin="2167,6310" coordsize="106,108">
              <v:shape style="position:absolute;left:2167;top:6310;width:106;height:108" coordorigin="2167,6310" coordsize="106,108" path="m2219,6310l2197,6315,2179,6327,2167,6345,2169,6374,2177,6395,2189,6410,2206,6417,2232,6415,2252,6405,2266,6391,2272,6372,2269,6347,2258,6328,2242,6315,2222,6310,2219,6310xe" filled="false" stroked="true" strokeweight="1pt" strokecolor="#1f4d78">
                <v:path arrowok="t"/>
              </v:shape>
            </v:group>
            <v:group style="position:absolute;left:3507;top:7333;width:105;height:108" coordorigin="3507,7333" coordsize="105,108">
              <v:shape style="position:absolute;left:3507;top:7333;width:105;height:108" coordorigin="3507,7333" coordsize="105,108" path="m3558,7333l3536,7338,3519,7350,3507,7369,3509,7397,3517,7418,3529,7433,3546,7441,3572,7438,3592,7428,3605,7413,3612,7394,3608,7370,3597,7351,3580,7338,3560,7333,3558,7333xe" filled="true" fillcolor="#ffffff" stroked="false">
                <v:path arrowok="t"/>
                <v:fill type="solid"/>
              </v:shape>
            </v:group>
            <v:group style="position:absolute;left:3507;top:7333;width:105;height:108" coordorigin="3507,7333" coordsize="105,108">
              <v:shape style="position:absolute;left:3507;top:7333;width:105;height:108" coordorigin="3507,7333" coordsize="105,108" path="m3558,7333l3536,7338,3519,7350,3507,7369,3509,7397,3517,7418,3529,7433,3546,7441,3572,7438,3592,7428,3605,7413,3612,7394,3608,7370,3597,7351,3580,7338,3560,7333,3558,7333xe" filled="false" stroked="true" strokeweight="1pt" strokecolor="#1f4d78">
                <v:path arrowok="t"/>
              </v:shape>
            </v:group>
            <v:group style="position:absolute;left:4138;top:6931;width:106;height:107" coordorigin="4138,6931" coordsize="106,107">
              <v:shape style="position:absolute;left:4138;top:6931;width:106;height:107" coordorigin="4138,6931" coordsize="106,107" path="m4189,6931l4167,6936,4150,6948,4138,6967,4140,6994,4148,7016,4161,7030,4178,7038,4204,7035,4224,7025,4237,7010,4244,6992,4240,6967,4229,6948,4212,6936,4191,6931,4189,6931xe" filled="true" fillcolor="#ffffff" stroked="false">
                <v:path arrowok="t"/>
                <v:fill type="solid"/>
              </v:shape>
            </v:group>
            <v:group style="position:absolute;left:4138;top:6931;width:106;height:107" coordorigin="4138,6931" coordsize="106,107">
              <v:shape style="position:absolute;left:4138;top:6931;width:106;height:107" coordorigin="4138,6931" coordsize="106,107" path="m4189,6931l4167,6936,4150,6948,4138,6967,4140,6994,4148,7016,4161,7030,4178,7038,4204,7035,4224,7025,4237,7010,4244,6992,4240,6967,4229,6948,4212,6936,4191,6931,4189,6931xe" filled="false" stroked="true" strokeweight="1.0pt" strokecolor="#1f4d78">
                <v:path arrowok="t"/>
              </v:shape>
            </v:group>
            <v:group style="position:absolute;left:2320;top:5003;width:106;height:108" coordorigin="2320,5003" coordsize="106,108">
              <v:shape style="position:absolute;left:2320;top:5003;width:106;height:108" coordorigin="2320,5003" coordsize="106,108" path="m2372,5003l2350,5008,2332,5020,2320,5038,2322,5067,2330,5088,2342,5103,2359,5110,2385,5108,2405,5098,2419,5084,2425,5065,2422,5040,2411,5021,2395,5008,2375,5003,2372,5003xe" filled="true" fillcolor="#ffffff" stroked="false">
                <v:path arrowok="t"/>
                <v:fill type="solid"/>
              </v:shape>
            </v:group>
            <v:group style="position:absolute;left:2320;top:5003;width:106;height:108" coordorigin="2320,5003" coordsize="106,108">
              <v:shape style="position:absolute;left:2320;top:5003;width:106;height:108" coordorigin="2320,5003" coordsize="106,108" path="m2372,5003l2350,5008,2332,5020,2320,5038,2322,5067,2330,5088,2342,5103,2359,5110,2385,5108,2405,5098,2419,5084,2425,5065,2422,5040,2411,5021,2395,5008,2375,5003,2372,5003xe" filled="false" stroked="true" strokeweight="1pt" strokecolor="#1f4d78">
                <v:path arrowok="t"/>
              </v:shape>
            </v:group>
            <v:group style="position:absolute;left:378;top:6190;width:153;height:2" coordorigin="378,6190" coordsize="153,2">
              <v:shape style="position:absolute;left:378;top:6190;width:153;height:2" coordorigin="378,6190" coordsize="153,0" path="m378,6190l531,6190e" filled="false" stroked="true" strokeweight="4.4pt" strokecolor="#ffffff">
                <v:path arrowok="t"/>
              </v:shape>
            </v:group>
            <v:group style="position:absolute;left:378;top:6146;width:153;height:88" coordorigin="378,6146" coordsize="153,88">
              <v:shape style="position:absolute;left:378;top:6146;width:153;height:88" coordorigin="378,6146" coordsize="153,88" path="m378,6234l531,6234,531,6146,378,6146,378,6234xe" filled="false" stroked="true" strokeweight="1pt" strokecolor="#1f4d78">
                <v:path arrowok="t"/>
              </v:shape>
            </v:group>
            <v:group style="position:absolute;left:4854;top:4491;width:120;height:98" coordorigin="4854,4491" coordsize="120,98">
              <v:shape style="position:absolute;left:4854;top:4491;width:120;height:98" coordorigin="4854,4491" coordsize="120,98" path="m4950,4491l4878,4491,4854,4589,4974,4589,4950,4491xe" filled="true" fillcolor="#000000" stroked="false">
                <v:path arrowok="t"/>
                <v:fill type="solid"/>
              </v:shape>
            </v:group>
            <v:group style="position:absolute;left:4854;top:4491;width:120;height:98" coordorigin="4854,4491" coordsize="120,98">
              <v:shape style="position:absolute;left:4854;top:4491;width:120;height:98" coordorigin="4854,4491" coordsize="120,98" path="m4854,4589l4878,4491,4950,4491,4974,4589,4854,4589xe" filled="false" stroked="true" strokeweight="1pt" strokecolor="#1f4d78">
                <v:path arrowok="t"/>
              </v:shape>
            </v:group>
            <v:group style="position:absolute;left:5278;top:4534;width:120;height:98" coordorigin="5278,4534" coordsize="120,98">
              <v:shape style="position:absolute;left:5278;top:4534;width:120;height:98" coordorigin="5278,4534" coordsize="120,98" path="m5374,4534l5302,4534,5278,4632,5398,4632,5374,4534xe" filled="true" fillcolor="#000000" stroked="false">
                <v:path arrowok="t"/>
                <v:fill type="solid"/>
              </v:shape>
            </v:group>
            <v:group style="position:absolute;left:5278;top:4534;width:120;height:98" coordorigin="5278,4534" coordsize="120,98">
              <v:shape style="position:absolute;left:5278;top:4534;width:120;height:98" coordorigin="5278,4534" coordsize="120,98" path="m5278,4632l5302,4534,5374,4534,5398,4632,5278,4632xe" filled="false" stroked="true" strokeweight="1pt" strokecolor="#1f4d78">
                <v:path arrowok="t"/>
              </v:shape>
            </v:group>
            <v:group style="position:absolute;left:5322;top:4850;width:120;height:98" coordorigin="5322,4850" coordsize="120,98">
              <v:shape style="position:absolute;left:5322;top:4850;width:120;height:98" coordorigin="5322,4850" coordsize="120,98" path="m5418,4850l5346,4850,5322,4948,5442,4948,5418,4850xe" filled="true" fillcolor="#000000" stroked="false">
                <v:path arrowok="t"/>
                <v:fill type="solid"/>
              </v:shape>
            </v:group>
            <v:group style="position:absolute;left:5322;top:4850;width:120;height:98" coordorigin="5322,4850" coordsize="120,98">
              <v:shape style="position:absolute;left:5322;top:4850;width:120;height:98" coordorigin="5322,4850" coordsize="120,98" path="m5322,4948l5346,4850,5418,4850,5442,4948,5322,4948xe" filled="false" stroked="true" strokeweight="1pt" strokecolor="#1f4d78">
                <v:path arrowok="t"/>
              </v:shape>
            </v:group>
            <v:group style="position:absolute;left:5093;top:4415;width:120;height:97" coordorigin="5093,4415" coordsize="120,97">
              <v:shape style="position:absolute;left:5093;top:4415;width:120;height:97" coordorigin="5093,4415" coordsize="120,97" path="m5189,4415l5117,4415,5093,4512,5213,4512,5189,4415xe" filled="true" fillcolor="#000000" stroked="false">
                <v:path arrowok="t"/>
                <v:fill type="solid"/>
              </v:shape>
            </v:group>
            <v:group style="position:absolute;left:5093;top:4415;width:120;height:97" coordorigin="5093,4415" coordsize="120,97">
              <v:shape style="position:absolute;left:5093;top:4415;width:120;height:97" coordorigin="5093,4415" coordsize="120,97" path="m5093,4512l5117,4415,5189,4415,5213,4512,5093,4512xe" filled="false" stroked="true" strokeweight="1pt" strokecolor="#1f4d78">
                <v:path arrowok="t"/>
              </v:shape>
            </v:group>
            <v:group style="position:absolute;left:5017;top:5547;width:98;height:207" coordorigin="5017,5547" coordsize="98,207">
              <v:shape style="position:absolute;left:5017;top:5547;width:98;height:207" coordorigin="5017,5547" coordsize="98,207" path="m5066,5547l5017,5754,5115,5754,5066,5547xe" filled="true" fillcolor="#000000" stroked="false">
                <v:path arrowok="t"/>
                <v:fill type="solid"/>
              </v:shape>
            </v:group>
            <v:group style="position:absolute;left:5017;top:5547;width:98;height:207" coordorigin="5017,5547" coordsize="98,207">
              <v:shape style="position:absolute;left:5017;top:5547;width:98;height:207" coordorigin="5017,5547" coordsize="98,207" path="m5066,5547l5017,5754,5115,5754,5066,5547xe" filled="false" stroked="true" strokeweight="1.0pt" strokecolor="#1f4d78">
                <v:path arrowok="t"/>
              </v:shape>
            </v:group>
            <v:group style="position:absolute;left:1761;top:6092;width:98;height:206" coordorigin="1761,6092" coordsize="98,206">
              <v:shape style="position:absolute;left:1761;top:6092;width:98;height:206" coordorigin="1761,6092" coordsize="98,206" path="m1810,6092l1761,6298,1859,6298,1810,6092xe" filled="true" fillcolor="#000000" stroked="false">
                <v:path arrowok="t"/>
                <v:fill type="solid"/>
              </v:shape>
            </v:group>
            <v:group style="position:absolute;left:1761;top:6092;width:98;height:206" coordorigin="1761,6092" coordsize="98,206">
              <v:shape style="position:absolute;left:1761;top:6092;width:98;height:206" coordorigin="1761,6092" coordsize="98,206" path="m1810,6092l1761,6298,1859,6298,1810,6092xe" filled="false" stroked="true" strokeweight="1pt" strokecolor="#1f4d78">
                <v:path arrowok="t"/>
              </v:shape>
            </v:group>
            <v:group style="position:absolute;left:517;top:4870;width:4358;height:1319" coordorigin="517,4870" coordsize="4358,1319">
              <v:shape style="position:absolute;left:517;top:4870;width:4358;height:1319" coordorigin="517,4870" coordsize="4358,1319" path="m594,6147l517,6169,523,6189,600,6166,594,6147xe" filled="true" fillcolor="#000000" stroked="false">
                <v:path arrowok="t"/>
                <v:fill type="solid"/>
              </v:shape>
              <v:shape style="position:absolute;left:517;top:4870;width:4358;height:1319" coordorigin="517,4870" coordsize="4358,1319" path="m728,6107l651,6130,657,6149,734,6126,728,6107xe" filled="true" fillcolor="#000000" stroked="false">
                <v:path arrowok="t"/>
                <v:fill type="solid"/>
              </v:shape>
              <v:shape style="position:absolute;left:517;top:4870;width:4358;height:1319" coordorigin="517,4870" coordsize="4358,1319" path="m862,6068l786,6090,791,6109,868,6087,862,6068xe" filled="true" fillcolor="#000000" stroked="false">
                <v:path arrowok="t"/>
                <v:fill type="solid"/>
              </v:shape>
              <v:shape style="position:absolute;left:517;top:4870;width:4358;height:1319" coordorigin="517,4870" coordsize="4358,1319" path="m997,6028l920,6051,926,6070,1002,6047,997,6028xe" filled="true" fillcolor="#000000" stroked="false">
                <v:path arrowok="t"/>
                <v:fill type="solid"/>
              </v:shape>
              <v:shape style="position:absolute;left:517;top:4870;width:4358;height:1319" coordorigin="517,4870" coordsize="4358,1319" path="m1131,5988l1054,6011,1060,6030,1137,6007,1131,5988xe" filled="true" fillcolor="#000000" stroked="false">
                <v:path arrowok="t"/>
                <v:fill type="solid"/>
              </v:shape>
              <v:shape style="position:absolute;left:517;top:4870;width:4358;height:1319" coordorigin="517,4870" coordsize="4358,1319" path="m1265,5949l1189,5971,1194,5990,1271,5968,1265,5949xe" filled="true" fillcolor="#000000" stroked="false">
                <v:path arrowok="t"/>
                <v:fill type="solid"/>
              </v:shape>
              <v:shape style="position:absolute;left:517;top:4870;width:4358;height:1319" coordorigin="517,4870" coordsize="4358,1319" path="m1400,5909l1323,5932,1328,5951,1405,5928,1400,5909xe" filled="true" fillcolor="#000000" stroked="false">
                <v:path arrowok="t"/>
                <v:fill type="solid"/>
              </v:shape>
              <v:shape style="position:absolute;left:517;top:4870;width:4358;height:1319" coordorigin="517,4870" coordsize="4358,1319" path="m1534,5869l1457,5892,1463,5911,1539,5889,1534,5869xe" filled="true" fillcolor="#000000" stroked="false">
                <v:path arrowok="t"/>
                <v:fill type="solid"/>
              </v:shape>
              <v:shape style="position:absolute;left:517;top:4870;width:4358;height:1319" coordorigin="517,4870" coordsize="4358,1319" path="m1668,5830l1591,5852,1597,5872,1674,5849,1668,5830xe" filled="true" fillcolor="#000000" stroked="false">
                <v:path arrowok="t"/>
                <v:fill type="solid"/>
              </v:shape>
              <v:shape style="position:absolute;left:517;top:4870;width:4358;height:1319" coordorigin="517,4870" coordsize="4358,1319" path="m1802,5790l1726,5813,1731,5832,1808,5809,1802,5790xe" filled="true" fillcolor="#000000" stroked="false">
                <v:path arrowok="t"/>
                <v:fill type="solid"/>
              </v:shape>
              <v:shape style="position:absolute;left:517;top:4870;width:4358;height:1319" coordorigin="517,4870" coordsize="4358,1319" path="m1937,5751l1860,5773,1866,5792,1942,5770,1937,5751xe" filled="true" fillcolor="#000000" stroked="false">
                <v:path arrowok="t"/>
                <v:fill type="solid"/>
              </v:shape>
              <v:shape style="position:absolute;left:517;top:4870;width:4358;height:1319" coordorigin="517,4870" coordsize="4358,1319" path="m2071,5711l1994,5734,2000,5753,2077,5730,2071,5711xe" filled="true" fillcolor="#000000" stroked="false">
                <v:path arrowok="t"/>
                <v:fill type="solid"/>
              </v:shape>
              <v:shape style="position:absolute;left:517;top:4870;width:4358;height:1319" coordorigin="517,4870" coordsize="4358,1319" path="m2205,5671l2128,5694,2134,5713,2211,5691,2205,5671xe" filled="true" fillcolor="#000000" stroked="false">
                <v:path arrowok="t"/>
                <v:fill type="solid"/>
              </v:shape>
              <v:shape style="position:absolute;left:517;top:4870;width:4358;height:1319" coordorigin="517,4870" coordsize="4358,1319" path="m2339,5632l2263,5654,2268,5674,2345,5651,2339,5632xe" filled="true" fillcolor="#000000" stroked="false">
                <v:path arrowok="t"/>
                <v:fill type="solid"/>
              </v:shape>
              <v:shape style="position:absolute;left:517;top:4870;width:4358;height:1319" coordorigin="517,4870" coordsize="4358,1319" path="m2474,5592l2397,5615,2403,5634,2479,5611,2474,5592xe" filled="true" fillcolor="#000000" stroked="false">
                <v:path arrowok="t"/>
                <v:fill type="solid"/>
              </v:shape>
              <v:shape style="position:absolute;left:517;top:4870;width:4358;height:1319" coordorigin="517,4870" coordsize="4358,1319" path="m2608,5552l2531,5575,2537,5594,2614,5572,2608,5552xe" filled="true" fillcolor="#000000" stroked="false">
                <v:path arrowok="t"/>
                <v:fill type="solid"/>
              </v:shape>
              <v:shape style="position:absolute;left:517;top:4870;width:4358;height:1319" coordorigin="517,4870" coordsize="4358,1319" path="m2742,5513l2666,5535,2671,5555,2748,5532,2742,5513xe" filled="true" fillcolor="#000000" stroked="false">
                <v:path arrowok="t"/>
                <v:fill type="solid"/>
              </v:shape>
              <v:shape style="position:absolute;left:517;top:4870;width:4358;height:1319" coordorigin="517,4870" coordsize="4358,1319" path="m2877,5473l2800,5496,2806,5515,2882,5492,2877,5473xe" filled="true" fillcolor="#000000" stroked="false">
                <v:path arrowok="t"/>
                <v:fill type="solid"/>
              </v:shape>
              <v:shape style="position:absolute;left:517;top:4870;width:4358;height:1319" coordorigin="517,4870" coordsize="4358,1319" path="m3011,5434l2934,5456,2940,5475,3017,5453,3011,5434xe" filled="true" fillcolor="#000000" stroked="false">
                <v:path arrowok="t"/>
                <v:fill type="solid"/>
              </v:shape>
              <v:shape style="position:absolute;left:517;top:4870;width:4358;height:1319" coordorigin="517,4870" coordsize="4358,1319" path="m3145,5394l3068,5417,3074,5436,3151,5413,3145,5394xe" filled="true" fillcolor="#000000" stroked="false">
                <v:path arrowok="t"/>
                <v:fill type="solid"/>
              </v:shape>
              <v:shape style="position:absolute;left:517;top:4870;width:4358;height:1319" coordorigin="517,4870" coordsize="4358,1319" path="m3279,5354l3203,5377,3208,5396,3285,5374,3279,5354xe" filled="true" fillcolor="#000000" stroked="false">
                <v:path arrowok="t"/>
                <v:fill type="solid"/>
              </v:shape>
              <v:shape style="position:absolute;left:517;top:4870;width:4358;height:1319" coordorigin="517,4870" coordsize="4358,1319" path="m3414,5315l3337,5337,3343,5357,3419,5334,3414,5315xe" filled="true" fillcolor="#000000" stroked="false">
                <v:path arrowok="t"/>
                <v:fill type="solid"/>
              </v:shape>
              <v:shape style="position:absolute;left:517;top:4870;width:4358;height:1319" coordorigin="517,4870" coordsize="4358,1319" path="m3548,5275l3471,5298,3477,5317,3554,5294,3548,5275xe" filled="true" fillcolor="#000000" stroked="false">
                <v:path arrowok="t"/>
                <v:fill type="solid"/>
              </v:shape>
              <v:shape style="position:absolute;left:517;top:4870;width:4358;height:1319" coordorigin="517,4870" coordsize="4358,1319" path="m3682,5235l3606,5258,3611,5277,3688,5255,3682,5235xe" filled="true" fillcolor="#000000" stroked="false">
                <v:path arrowok="t"/>
                <v:fill type="solid"/>
              </v:shape>
              <v:shape style="position:absolute;left:517;top:4870;width:4358;height:1319" coordorigin="517,4870" coordsize="4358,1319" path="m3817,5196l3740,5219,3745,5238,3822,5215,3817,5196xe" filled="true" fillcolor="#000000" stroked="false">
                <v:path arrowok="t"/>
                <v:fill type="solid"/>
              </v:shape>
              <v:shape style="position:absolute;left:517;top:4870;width:4358;height:1319" coordorigin="517,4870" coordsize="4358,1319" path="m3951,5156l3874,5179,3880,5198,3956,5175,3951,5156xe" filled="true" fillcolor="#000000" stroked="false">
                <v:path arrowok="t"/>
                <v:fill type="solid"/>
              </v:shape>
              <v:shape style="position:absolute;left:517;top:4870;width:4358;height:1319" coordorigin="517,4870" coordsize="4358,1319" path="m4085,5117l4008,5139,4014,5158,4091,5136,4085,5117xe" filled="true" fillcolor="#000000" stroked="false">
                <v:path arrowok="t"/>
                <v:fill type="solid"/>
              </v:shape>
              <v:shape style="position:absolute;left:517;top:4870;width:4358;height:1319" coordorigin="517,4870" coordsize="4358,1319" path="m4219,5077l4143,5100,4148,5119,4225,5096,4219,5077xe" filled="true" fillcolor="#000000" stroked="false">
                <v:path arrowok="t"/>
                <v:fill type="solid"/>
              </v:shape>
              <v:shape style="position:absolute;left:517;top:4870;width:4358;height:1319" coordorigin="517,4870" coordsize="4358,1319" path="m4354,5037l4277,5060,4283,5079,4359,5057,4354,5037xe" filled="true" fillcolor="#000000" stroked="false">
                <v:path arrowok="t"/>
                <v:fill type="solid"/>
              </v:shape>
              <v:shape style="position:absolute;left:517;top:4870;width:4358;height:1319" coordorigin="517,4870" coordsize="4358,1319" path="m4488,4998l4411,5020,4417,5040,4494,5017,4488,4998xe" filled="true" fillcolor="#000000" stroked="false">
                <v:path arrowok="t"/>
                <v:fill type="solid"/>
              </v:shape>
              <v:shape style="position:absolute;left:517;top:4870;width:4358;height:1319" coordorigin="517,4870" coordsize="4358,1319" path="m4622,4958l4545,4981,4551,5000,4628,4977,4622,4958xe" filled="true" fillcolor="#000000" stroked="false">
                <v:path arrowok="t"/>
                <v:fill type="solid"/>
              </v:shape>
              <v:shape style="position:absolute;left:517;top:4870;width:4358;height:1319" coordorigin="517,4870" coordsize="4358,1319" path="m4743,4870l4777,4986,4875,4894,4743,4870xe" filled="true" fillcolor="#000000" stroked="false">
                <v:path arrowok="t"/>
                <v:fill type="solid"/>
              </v:shape>
              <v:shape style="position:absolute;left:517;top:4870;width:4358;height:1319" coordorigin="517,4870" coordsize="4358,1319" path="m4756,4919l4680,4941,4685,4960,4762,4938,4756,4919xe" filled="true" fillcolor="#000000" stroked="false">
                <v:path arrowok="t"/>
                <v:fill type="solid"/>
              </v:shape>
            </v:group>
            <v:group style="position:absolute;left:2382;top:4902;width:3271;height:2780" coordorigin="2382,4902" coordsize="3271,2780">
              <v:shape style="position:absolute;left:2382;top:4902;width:3271;height:2780" coordorigin="2382,4902" coordsize="3271,2780" path="m3272,7482l2409,7482,2398,7502,2391,7522,2386,7542,2383,7542,2382,7562,2383,7582,2385,7602,2388,7622,2392,7642,2396,7662,2401,7682,3016,7682,3034,7662,3051,7662,3069,7642,3086,7642,3104,7622,3121,7622,3138,7602,3154,7582,3171,7582,3187,7562,3203,7562,3218,7542,3232,7522,3246,7522,3259,7502,3272,7482xe" filled="true" fillcolor="#a4a4a4" stroked="false">
                <v:path arrowok="t"/>
                <v:fill type="solid"/>
              </v:shape>
              <v:shape style="position:absolute;left:2382;top:4902;width:3271;height:2780" coordorigin="2382,4902" coordsize="3271,2780" path="m3516,7162l3040,7162,3026,7182,3013,7202,3000,7222,2987,7222,2962,7262,2950,7282,2937,7302,2923,7302,2909,7322,2894,7342,2878,7342,2861,7362,2826,7362,2807,7382,2628,7382,2610,7402,2572,7402,2550,7422,2509,7422,2489,7442,2470,7442,2453,7462,2436,7462,2421,7482,3285,7482,3298,7462,3310,7442,3323,7422,3351,7402,3362,7382,3372,7362,3382,7342,3392,7322,3413,7302,3445,7242,3471,7202,3484,7202,3499,7182,3516,7162xe" filled="true" fillcolor="#a4a4a4" stroked="false">
                <v:path arrowok="t"/>
                <v:fill type="solid"/>
              </v:shape>
              <v:shape style="position:absolute;left:2382;top:4902;width:3271;height:2780" coordorigin="2382,4902" coordsize="3271,2780" path="m3547,7142l3072,7142,3055,7162,3531,7162,3547,7142xe" filled="true" fillcolor="#a4a4a4" stroked="false">
                <v:path arrowok="t"/>
                <v:fill type="solid"/>
              </v:shape>
              <v:shape style="position:absolute;left:2382;top:4902;width:3271;height:2780" coordorigin="2382,4902" coordsize="3271,2780" path="m3601,7122l3106,7122,3089,7142,3582,7142,3601,7122xe" filled="true" fillcolor="#a4a4a4" stroked="false">
                <v:path arrowok="t"/>
                <v:fill type="solid"/>
              </v:shape>
              <v:shape style="position:absolute;left:2382;top:4902;width:3271;height:2780" coordorigin="2382,4902" coordsize="3271,2780" path="m3661,7102l3142,7102,3124,7122,3640,7122,3661,7102xe" filled="true" fillcolor="#a4a4a4" stroked="false">
                <v:path arrowok="t"/>
                <v:fill type="solid"/>
              </v:shape>
              <v:shape style="position:absolute;left:2382;top:4902;width:3271;height:2780" coordorigin="2382,4902" coordsize="3271,2780" path="m3820,7062l3214,7062,3178,7082,3160,7102,3722,7102,3743,7082,3802,7082,3820,7062xe" filled="true" fillcolor="#a4a4a4" stroked="false">
                <v:path arrowok="t"/>
                <v:fill type="solid"/>
              </v:shape>
              <v:shape style="position:absolute;left:2382;top:4902;width:3271;height:2780" coordorigin="2382,4902" coordsize="3271,2780" path="m3859,7042l3267,7042,3250,7062,3840,7062,3859,7042xe" filled="true" fillcolor="#a4a4a4" stroked="false">
                <v:path arrowok="t"/>
                <v:fill type="solid"/>
              </v:shape>
              <v:shape style="position:absolute;left:2382;top:4902;width:3271;height:2780" coordorigin="2382,4902" coordsize="3271,2780" path="m3893,7022l3301,7022,3284,7042,3876,7042,3893,7022xe" filled="true" fillcolor="#a4a4a4" stroked="false">
                <v:path arrowok="t"/>
                <v:fill type="solid"/>
              </v:shape>
              <v:shape style="position:absolute;left:2382;top:4902;width:3271;height:2780" coordorigin="2382,4902" coordsize="3271,2780" path="m3978,6982l3348,6982,3333,7002,3318,7022,3926,7022,3943,7002,3960,7002,3978,6982xe" filled="true" fillcolor="#a4a4a4" stroked="false">
                <v:path arrowok="t"/>
                <v:fill type="solid"/>
              </v:shape>
              <v:shape style="position:absolute;left:2382;top:4902;width:3271;height:2780" coordorigin="2382,4902" coordsize="3271,2780" path="m4327,6862l3452,6862,3439,6882,3414,6922,3401,6922,3388,6942,3375,6962,3362,6982,3997,6982,4017,6962,4052,6962,4070,6942,4125,6942,4144,6922,4202,6902,4243,6902,4263,6882,4307,6882,4327,6862xe" filled="true" fillcolor="#a4a4a4" stroked="false">
                <v:path arrowok="t"/>
                <v:fill type="solid"/>
              </v:shape>
              <v:shape style="position:absolute;left:2382;top:4902;width:3271;height:2780" coordorigin="2382,4902" coordsize="3271,2780" path="m4498,6802l3508,6802,3493,6822,3479,6842,3465,6862,4373,6862,4398,6842,4424,6842,4449,6822,4474,6822,4498,6802xe" filled="true" fillcolor="#a4a4a4" stroked="false">
                <v:path arrowok="t"/>
                <v:fill type="solid"/>
              </v:shape>
              <v:shape style="position:absolute;left:2382;top:4902;width:3271;height:2780" coordorigin="2382,4902" coordsize="3271,2780" path="m4593,6742l3595,6742,3576,6762,3557,6762,3540,6782,3523,6802,4521,6802,4540,6782,4571,6782,4585,6762,4593,6742xe" filled="true" fillcolor="#a4a4a4" stroked="false">
                <v:path arrowok="t"/>
                <v:fill type="solid"/>
              </v:shape>
              <v:shape style="position:absolute;left:2382;top:4902;width:3271;height:2780" coordorigin="2382,4902" coordsize="3271,2780" path="m4601,6722l3661,6722,3638,6742,4598,6742,4601,6722xe" filled="true" fillcolor="#a4a4a4" stroked="false">
                <v:path arrowok="t"/>
                <v:fill type="solid"/>
              </v:shape>
              <v:shape style="position:absolute;left:2382;top:4902;width:3271;height:2780" coordorigin="2382,4902" coordsize="3271,2780" path="m4807,6482l4050,6482,4045,6502,4039,6522,4031,6542,4022,6562,4011,6582,3997,6582,3980,6602,3966,6622,3932,6622,3913,6642,3893,6642,3872,6662,3827,6662,3803,6682,3755,6702,3707,6702,3684,6722,4602,6722,4602,6702,4603,6682,4607,6682,4613,6662,4624,6642,4646,6622,4658,6602,4671,6602,4684,6582,4699,6562,4715,6542,4731,6542,4749,6522,4767,6502,4787,6502,4807,6482xe" filled="true" fillcolor="#a4a4a4" stroked="false">
                <v:path arrowok="t"/>
                <v:fill type="solid"/>
              </v:shape>
              <v:shape style="position:absolute;left:2382;top:4902;width:3271;height:2780" coordorigin="2382,4902" coordsize="3271,2780" path="m5211,6322l4158,6322,4141,6342,4125,6362,4109,6362,4095,6382,4085,6402,4077,6402,4070,6422,4065,6442,4060,6462,4055,6482,4881,6482,4900,6462,5221,6462,5232,6442,5237,6442,5237,6422,5233,6422,5227,6402,5221,6382,5215,6362,5211,6342,5211,6322xe" filled="true" fillcolor="#a4a4a4" stroked="false">
                <v:path arrowok="t"/>
                <v:fill type="solid"/>
              </v:shape>
              <v:shape style="position:absolute;left:2382;top:4902;width:3271;height:2780" coordorigin="2382,4902" coordsize="3271,2780" path="m5353,6082l4420,6082,4409,6102,4400,6122,4380,6162,4369,6162,4357,6182,4344,6202,4328,6222,4314,6242,4300,6242,4284,6262,4267,6262,4249,6282,4213,6302,4194,6302,4176,6322,5211,6322,5209,6302,5208,6282,5207,6262,5210,6202,5235,6142,5250,6122,5277,6122,5294,6102,5332,6102,5353,6082xe" filled="true" fillcolor="#a4a4a4" stroked="false">
                <v:path arrowok="t"/>
                <v:fill type="solid"/>
              </v:shape>
              <v:shape style="position:absolute;left:2382;top:4902;width:3271;height:2780" coordorigin="2382,4902" coordsize="3271,2780" path="m5506,6042l4461,6042,4445,6062,4432,6082,5419,6082,5441,6062,5485,6062,5506,6042xe" filled="true" fillcolor="#a4a4a4" stroked="false">
                <v:path arrowok="t"/>
                <v:fill type="solid"/>
              </v:shape>
              <v:shape style="position:absolute;left:2382;top:4902;width:3271;height:2780" coordorigin="2382,4902" coordsize="3271,2780" path="m5563,6022l4569,6022,4550,6042,5545,6042,5563,6022xe" filled="true" fillcolor="#a4a4a4" stroked="false">
                <v:path arrowok="t"/>
                <v:fill type="solid"/>
              </v:shape>
              <v:shape style="position:absolute;left:2382;top:4902;width:3271;height:2780" coordorigin="2382,4902" coordsize="3271,2780" path="m5451,5262l5158,5262,5169,5282,5176,5282,5179,5302,5177,5322,5157,5382,5139,5422,5130,5442,5111,5502,5087,5562,5060,5622,5031,5682,5020,5682,5010,5702,4995,5722,4979,5742,4961,5742,4943,5762,4925,5782,4889,5782,4872,5802,4785,5802,4776,5822,4767,5822,4721,5902,4695,5942,4681,5942,4667,5962,4652,5982,4637,6002,4621,6002,4605,6022,5578,6022,5592,6002,5604,5982,5614,5962,5622,5962,5636,5902,5643,5822,5645,5802,5647,5782,5650,5762,5651,5742,5651,5722,5650,5702,5649,5682,5648,5662,5647,5642,5647,5622,5646,5602,5648,5582,5649,5562,5651,5542,5652,5522,5652,5502,5650,5462,5646,5442,5564,5442,5548,5422,5532,5422,5520,5402,5508,5402,5471,5342,5451,5282,5451,5262xe" filled="true" fillcolor="#a4a4a4" stroked="false">
                <v:path arrowok="t"/>
                <v:fill type="solid"/>
              </v:shape>
              <v:shape style="position:absolute;left:2382;top:4902;width:3271;height:2780" coordorigin="2382,4902" coordsize="3271,2780" path="m4383,5602l4361,5602,4373,5622,4383,5602xe" filled="true" fillcolor="#a4a4a4" stroked="false">
                <v:path arrowok="t"/>
                <v:fill type="solid"/>
              </v:shape>
              <v:shape style="position:absolute;left:2382;top:4902;width:3271;height:2780" coordorigin="2382,4902" coordsize="3271,2780" path="m4633,5502l4399,5502,4386,5522,4374,5542,4364,5562,4358,5582,4357,5602,4451,5602,4472,5582,4494,5582,4516,5562,4538,5562,4560,5542,4580,5542,4598,5522,4616,5522,4633,5502xe" filled="true" fillcolor="#a4a4a4" stroked="false">
                <v:path arrowok="t"/>
                <v:fill type="solid"/>
              </v:shape>
              <v:shape style="position:absolute;left:2382;top:4902;width:3271;height:2780" coordorigin="2382,4902" coordsize="3271,2780" path="m4664,5482l4432,5482,4415,5502,4649,5502,4664,5482xe" filled="true" fillcolor="#a4a4a4" stroked="false">
                <v:path arrowok="t"/>
                <v:fill type="solid"/>
              </v:shape>
              <v:shape style="position:absolute;left:2382;top:4902;width:3271;height:2780" coordorigin="2382,4902" coordsize="3271,2780" path="m4698,5282l4653,5282,4642,5302,4620,5342,4610,5362,4598,5382,4586,5402,4574,5402,4560,5422,4545,5442,4527,5442,4509,5462,4470,5462,4451,5482,4679,5482,4709,5462,4726,5442,4743,5422,4757,5422,4771,5402,4786,5382,4800,5382,4815,5362,4831,5342,4753,5342,4742,5322,4730,5322,4719,5302,4708,5302,4698,5282xe" filled="true" fillcolor="#a4a4a4" stroked="false">
                <v:path arrowok="t"/>
                <v:fill type="solid"/>
              </v:shape>
              <v:shape style="position:absolute;left:2382;top:4902;width:3271;height:2780" coordorigin="2382,4902" coordsize="3271,2780" path="m5639,5422l5598,5422,5581,5442,5646,5442,5639,5422xe" filled="true" fillcolor="#a4a4a4" stroked="false">
                <v:path arrowok="t"/>
                <v:fill type="solid"/>
              </v:shape>
              <v:shape style="position:absolute;left:2382;top:4902;width:3271;height:2780" coordorigin="2382,4902" coordsize="3271,2780" path="m4880,5302l4801,5302,4789,5322,4777,5342,4847,5342,4863,5322,4880,5302xe" filled="true" fillcolor="#a4a4a4" stroked="false">
                <v:path arrowok="t"/>
                <v:fill type="solid"/>
              </v:shape>
              <v:shape style="position:absolute;left:2382;top:4902;width:3271;height:2780" coordorigin="2382,4902" coordsize="3271,2780" path="m5630,4922l5497,4922,5473,4942,5448,4942,5423,4962,5396,4962,5370,4982,5290,5022,5264,5022,5240,5042,5217,5042,5195,5062,5157,5062,5133,5082,5008,5082,4992,5102,4975,5102,4963,5122,4950,5122,4936,5142,4923,5162,4909,5182,4895,5182,4854,5242,4840,5262,4827,5282,4814,5302,4898,5302,4916,5282,4976,5282,4998,5262,5458,5262,5468,5242,5481,5222,5496,5222,5512,5202,5529,5182,5546,5162,5561,5142,5574,5142,5584,5122,5590,5102,5598,5082,5620,5022,5633,4962,5633,4942,5630,4922xe" filled="true" fillcolor="#a4a4a4" stroked="false">
                <v:path arrowok="t"/>
                <v:fill type="solid"/>
              </v:shape>
              <v:shape style="position:absolute;left:2382;top:4902;width:3271;height:2780" coordorigin="2382,4902" coordsize="3271,2780" path="m5616,4902l5559,4902,5540,4922,5625,4922,5616,4902xe" filled="true" fillcolor="#a4a4a4" stroked="false">
                <v:path arrowok="t"/>
                <v:fill type="solid"/>
              </v:shape>
            </v:group>
            <v:group style="position:absolute;left:2382;top:4894;width:3271;height:2788" coordorigin="2382,4894" coordsize="3271,2788">
              <v:shape style="position:absolute;left:2382;top:4894;width:3271;height:2788" coordorigin="2382,4894" coordsize="3271,2788" path="m2401,7682l2388,7619,2382,7559,2383,7540,2409,7477,2470,7433,2530,7409,2593,7389,2667,7377,2727,7373,2748,7372,2826,7361,2894,7327,2950,7269,2987,7221,3000,7205,3040,7159,3089,7122,3142,7093,3196,7068,3214,7060,3284,7024,3348,6977,3401,6920,3426,6889,3439,6874,3493,6815,3540,6774,3595,6741,3661,6714,3731,6690,3779,6675,3803,6667,3872,6645,3932,6620,3997,6579,4039,6515,4060,6447,4065,6431,4095,6369,4141,6330,4194,6296,4231,6275,4249,6265,4314,6224,4357,6179,4390,6126,4400,6109,4409,6092,4461,6041,4532,6025,4550,6022,4569,6019,4637,5989,4681,5941,4721,5885,4734,5867,4745,5850,4785,5799,4808,5787,4816,5791,4822,5797,4830,5801,4841,5802,4856,5795,4872,5788,4943,5751,4995,5711,5041,5647,5070,5590,5096,5530,5118,5472,5130,5439,5139,5415,5148,5393,5157,5371,5165,5351,5172,5332,5177,5315,5179,5300,5179,5286,5128,5253,5088,5250,5066,5251,4998,5258,4936,5273,4880,5301,4831,5339,4786,5380,4771,5393,4757,5405,4743,5416,4726,5430,4709,5443,4649,5490,4580,5531,4516,5559,4451,5584,4383,5602,4373,5602,4361,5597,4357,5585,4358,5568,4386,5513,4451,5471,4509,5444,4527,5436,4586,5383,4620,5323,4631,5304,4642,5287,4653,5274,4664,5265,4675,5263,4687,5267,4698,5274,4708,5284,4719,5295,4730,5307,4742,5317,4753,5324,4765,5327,4777,5324,4827,5269,4867,5217,4881,5199,4923,5147,4975,5095,5035,5071,5049,5071,5063,5071,5077,5071,5093,5071,5157,5061,5217,5039,5290,5007,5343,4984,5370,4972,5448,4939,5520,4912,5591,4894,5602,4894,5616,4899,5625,4907,5630,4918,5633,4933,5633,4950,5620,5009,5598,5070,5561,5142,5512,5189,5496,5203,5481,5217,5468,5231,5458,5244,5451,5259,5451,5277,5454,5296,5482,5354,5520,5401,5564,5424,5581,5424,5598,5421,5614,5419,5628,5418,5652,5483,5652,5510,5651,5536,5649,5559,5648,5577,5646,5588,5647,5608,5647,5627,5648,5646,5649,5665,5650,5685,5651,5704,5651,5725,5650,5745,5647,5766,5645,5785,5643,5805,5641,5825,5640,5845,5638,5865,5628,5925,5592,5994,5526,6031,5463,6051,5396,6069,5374,6074,5312,6091,5250,6119,5216,6171,5206,6228,5207,6248,5208,6267,5209,6285,5211,6302,5211,6318,5211,6339,5215,6357,5221,6375,5227,6390,5233,6404,5237,6417,5237,6428,5232,6438,5161,6458,5101,6460,5079,6460,5057,6459,5034,6459,5011,6459,4943,6459,4881,6463,4807,6481,4749,6514,4699,6554,4646,6610,4635,6623,4624,6635,4602,6691,4602,6704,4601,6717,4557,6773,4498,6799,4424,6826,4349,6851,4290,6868,4263,6876,4243,6883,4222,6890,4202,6897,4182,6904,4163,6910,4144,6916,4070,6942,3997,6970,3926,7004,3910,7013,3893,7021,3820,7055,3763,7074,3702,7090,3681,7095,3661,7101,3601,7118,3531,7147,3471,7199,3434,7249,3402,7302,3392,7320,3382,7337,3337,7402,3298,7450,3246,7507,3187,7558,3121,7603,3069,7633,3016,7662,2998,7671,2980,7681e" filled="false" stroked="true" strokeweight="1pt" strokecolor="#a4a4a4">
                <v:path arrowok="t"/>
              </v:shape>
            </v:group>
            <v:group style="position:absolute;left:3351;top:4567;width:2409;height:3115" coordorigin="3351,4567" coordsize="2409,3115">
              <v:shape style="position:absolute;left:3351;top:4567;width:2409;height:3115" coordorigin="3351,4567" coordsize="2409,3115" path="m3353,7682l3380,7626,3405,7569,3426,7512,3446,7436,3451,7378,3451,7359,3438,7290,3422,7239,3416,7221,3400,7161,3387,7088,3379,7011,3370,6922,3365,6859,3360,6794,3356,6728,3353,6664,3351,6603,3351,6574,3351,6546,3355,6471,3360,6409,3369,6342,3386,6278,3416,6202,3450,6129,3480,6069,3517,6002,3559,5930,3605,5853,3653,5774,3701,5696,3725,5657,3770,5582,3813,5511,3849,5446,3880,5389,3920,5312,3954,5243,3983,5181,4008,5123,4034,5048,4055,4970,4063,4901,4064,4855,4064,4833,4063,4811,4062,4789,4060,4768,4059,4749,4058,4730,4057,4712,4057,4696,4057,4682,4058,4669,4060,4658,4069,4643,4082,4637,4096,4639,4111,4646,4126,4656,4138,4666,4146,4673,4159,4676,4173,4680,4189,4684,4206,4689,4223,4694,4242,4699,4303,4715,4367,4730,4433,4743,4497,4751,4518,4752,4539,4752,4602,4747,4666,4738,4728,4726,4789,4712,4809,4708,4885,4692,4965,4682,5027,4676,5105,4671,5182,4667,5243,4665,5265,4665,5286,4665,5308,4666,5329,4667,5351,4668,5372,4669,5392,4670,5413,4670,5433,4671,5452,4671,5471,4672,5490,4671,5565,4662,5629,4642,5699,4607,5745,4577,5760,4567e" filled="false" stroked="true" strokeweight="2.25pt" strokecolor="#1f4d78">
                <v:path arrowok="t"/>
              </v:shape>
            </v:group>
            <v:group style="position:absolute;left:3264;top:4003;width:800;height:3680" coordorigin="3264,4003" coordsize="800,3680">
              <v:shape style="position:absolute;left:3264;top:4003;width:800;height:3680" coordorigin="3264,4003" coordsize="800,3680" path="m3378,7682l3423,7633,3466,7586,3515,7528,3541,7494,3556,7476,3568,7460,3578,7446,3584,7431,3586,7416,3582,7399,3547,7347,3535,7333,3521,7317,3507,7299,3493,7276,3478,7250,3469,7234,3460,7216,3429,7156,3395,7088,3360,7015,3327,6941,3299,6868,3280,6800,3269,6733,3264,6664,3264,6641,3264,6618,3267,6550,3271,6488,3276,6432,3278,6415,3279,6400,3280,6386,3281,6368,3282,6355,3289,6330,3292,6326,3315,6253,3328,6190,3337,6140,3342,6114,3358,6030,3376,5945,3398,5865,3423,5796,3455,5738,3497,5689,3543,5648,3592,5612,3607,5600,3623,5589,3680,5540,3721,5493,3760,5444,3805,5379,3843,5313,3869,5257,3894,5182,3913,5107,3917,5088,3932,5028,3954,4956,3959,4938,3965,4919,3988,4843,4003,4784,4016,4721,4026,4661,4033,4599,4038,4533,4043,4467,4047,4402,4049,4361,4050,4340,4051,4321,4052,4302,4053,4284,4055,4260,4058,4194,4060,4133,4063,4057,4063,4021,4064,4003e" filled="false" stroked="true" strokeweight="1.5pt" strokecolor="#1f4d78">
                <v:path arrowok="t"/>
              </v:shape>
            </v:group>
            <v:group style="position:absolute;left:3954;top:4534;width:137;height:139" coordorigin="3954,4534" coordsize="137,139">
              <v:shape style="position:absolute;left:3954;top:4534;width:137;height:139" coordorigin="3954,4534" coordsize="137,139" path="m4020,4534l3998,4538,3979,4548,3963,4563,3954,4583,3955,4611,3961,4634,3972,4652,3986,4665,4003,4673,4030,4671,4053,4664,4070,4652,4083,4637,4090,4619,4087,4592,4051,4541,4020,4534xe" filled="true" fillcolor="#ffffff" stroked="false">
                <v:path arrowok="t"/>
                <v:fill type="solid"/>
              </v:shape>
            </v:group>
            <v:group style="position:absolute;left:3954;top:4534;width:137;height:139" coordorigin="3954,4534" coordsize="137,139">
              <v:shape style="position:absolute;left:3954;top:4534;width:137;height:139" coordorigin="3954,4534" coordsize="137,139" path="m4020,4534l3998,4538,3979,4548,3963,4563,3954,4583,3955,4611,3961,4634,3972,4652,3986,4665,4003,4673,4030,4671,4053,4664,4070,4652,4083,4637,4090,4619,4087,4592,4051,4541,4020,4534xe" filled="false" stroked="true" strokeweight="1pt" strokecolor="#1f4d78">
                <v:path arrowok="t"/>
              </v:shape>
            </v:group>
            <v:group style="position:absolute;left:3520;top:7333;width:106;height:107" coordorigin="3520,7333" coordsize="106,107">
              <v:shape style="position:absolute;left:3520;top:7333;width:106;height:107" coordorigin="3520,7333" coordsize="106,107" path="m3571,7333l3549,7338,3532,7350,3520,7369,3522,7396,3530,7418,3543,7432,3560,7440,3586,7437,3606,7427,3619,7412,3626,7394,3622,7369,3611,7350,3594,7338,3573,7333,3571,7333xe" filled="true" fillcolor="#ffffff" stroked="false">
                <v:path arrowok="t"/>
                <v:fill type="solid"/>
              </v:shape>
            </v:group>
            <v:group style="position:absolute;left:3520;top:7333;width:106;height:107" coordorigin="3520,7333" coordsize="106,107">
              <v:shape style="position:absolute;left:3520;top:7333;width:106;height:107" coordorigin="3520,7333" coordsize="106,107" path="m3571,7333l3549,7338,3532,7350,3520,7369,3522,7396,3530,7418,3543,7432,3560,7440,3586,7437,3606,7427,3619,7412,3626,7394,3622,7369,3611,7350,3594,7338,3573,7333,3571,7333xe" filled="false" stroked="true" strokeweight="1pt" strokecolor="#1f4d78">
                <v:path arrowok="t"/>
              </v:shape>
            </v:group>
            <v:group style="position:absolute;left:3219;top:6261;width:106;height:107" coordorigin="3219,6261" coordsize="106,107">
              <v:shape style="position:absolute;left:3219;top:6261;width:106;height:107" coordorigin="3219,6261" coordsize="106,107" path="m3271,6261l3249,6266,3231,6278,3219,6296,3221,6324,3229,6345,3242,6360,3258,6368,3285,6365,3305,6355,3318,6340,3325,6322,3321,6297,3310,6278,3293,6266,3273,6261,3271,6261xe" filled="true" fillcolor="#ffffff" stroked="false">
                <v:path arrowok="t"/>
                <v:fill type="solid"/>
              </v:shape>
            </v:group>
            <v:group style="position:absolute;left:3219;top:6261;width:106;height:107" coordorigin="3219,6261" coordsize="106,107">
              <v:shape style="position:absolute;left:3219;top:6261;width:106;height:107" coordorigin="3219,6261" coordsize="106,107" path="m3271,6261l3249,6266,3231,6278,3219,6296,3221,6324,3229,6345,3242,6360,3258,6368,3285,6365,3305,6355,3318,6340,3325,6322,3321,6297,3310,6278,3293,6266,3273,6261,3271,6261xe" filled="false" stroked="true" strokeweight="1pt" strokecolor="#1f4d78">
                <v:path arrowok="t"/>
              </v:shape>
            </v:group>
            <v:group style="position:absolute;left:3662;top:5379;width:106;height:107" coordorigin="3662,5379" coordsize="106,107">
              <v:shape style="position:absolute;left:3662;top:5379;width:106;height:107" coordorigin="3662,5379" coordsize="106,107" path="m3713,5379l3691,5384,3674,5396,3662,5415,3664,5442,3672,5464,3685,5478,3702,5486,3728,5483,3748,5473,3761,5458,3768,5440,3764,5415,3753,5396,3736,5384,3715,5379,3713,5379xe" filled="true" fillcolor="#ffffff" stroked="false">
                <v:path arrowok="t"/>
                <v:fill type="solid"/>
              </v:shape>
            </v:group>
            <v:group style="position:absolute;left:3662;top:5379;width:106;height:107" coordorigin="3662,5379" coordsize="106,107">
              <v:shape style="position:absolute;left:3662;top:5379;width:106;height:107" coordorigin="3662,5379" coordsize="106,107" path="m3713,5379l3691,5384,3674,5396,3662,5415,3664,5442,3672,5464,3685,5478,3702,5486,3728,5483,3748,5473,3761,5458,3768,5440,3764,5415,3753,5396,3736,5384,3715,5379,3713,5379xe" filled="false" stroked="true" strokeweight="1pt" strokecolor="#1f4d78">
                <v:path arrowok="t"/>
              </v:shape>
            </v:group>
            <v:group style="position:absolute;left:4572;top:4675;width:106;height:108" coordorigin="4572,4675" coordsize="106,108">
              <v:shape style="position:absolute;left:4572;top:4675;width:106;height:108" coordorigin="4572,4675" coordsize="106,108" path="m4623,4675l4602,4680,4584,4692,4572,4711,4574,4739,4582,4760,4594,4775,4611,4782,4637,4780,4657,4770,4671,4756,4677,4737,4674,4712,4663,4693,4647,4680,4627,4675,4623,4675xe" filled="true" fillcolor="#ffffff" stroked="false">
                <v:path arrowok="t"/>
                <v:fill type="solid"/>
              </v:shape>
            </v:group>
            <v:group style="position:absolute;left:4572;top:4675;width:106;height:108" coordorigin="4572,4675" coordsize="106,108">
              <v:shape style="position:absolute;left:4572;top:4675;width:106;height:108" coordorigin="4572,4675" coordsize="106,108" path="m4623,4675l4602,4680,4584,4692,4572,4711,4574,4739,4582,4760,4594,4775,4611,4782,4637,4780,4657,4770,4671,4756,4677,4737,4674,4712,4663,4693,4647,4680,4627,4675,4623,4675xe" filled="false" stroked="true" strokeweight="1.0pt" strokecolor="#1f4d78">
                <v:path arrowok="t"/>
              </v:shape>
            </v:group>
            <v:group style="position:absolute;left:5030;top:5499;width:93;height:199" coordorigin="5030,5499" coordsize="93,199">
              <v:shape style="position:absolute;left:5030;top:5499;width:93;height:199" coordorigin="5030,5499" coordsize="93,199" path="m5077,5499l5030,5698,5123,5698,5077,5499xe" filled="true" fillcolor="#000000" stroked="false">
                <v:path arrowok="t"/>
                <v:fill type="solid"/>
              </v:shape>
            </v:group>
            <v:group style="position:absolute;left:5030;top:5499;width:93;height:199" coordorigin="5030,5499" coordsize="93,199">
              <v:shape style="position:absolute;left:5030;top:5499;width:93;height:199" coordorigin="5030,5499" coordsize="93,199" path="m5077,5499l5030,5698,5123,5698,5077,5499xe" filled="false" stroked="true" strokeweight=".75pt" strokecolor="#000000">
                <v:path arrowok="t"/>
              </v:shape>
            </v:group>
            <v:group style="position:absolute;left:3639;top:6630;width:2121;height:744" coordorigin="3639,6630" coordsize="2121,744">
              <v:shape style="position:absolute;left:3639;top:6630;width:2121;height:744" coordorigin="3639,6630" coordsize="2121,744" path="m3639,7374l3686,7333,3733,7292,3780,7253,3827,7215,3889,7168,3954,7124,4007,7093,4077,7058,4129,7034,4147,7026,4201,7001,4269,6962,4328,6921,4342,6911,4404,6870,4458,6840,4522,6814,4610,6791,4682,6778,4758,6766,4839,6755,4921,6745,5003,6735,5083,6727,5122,6723,5196,6714,5263,6706,5323,6698,5406,6686,5481,6675,5551,6664,5617,6653,5679,6643,5740,6633,5760,6630e" filled="false" stroked="true" strokeweight="1.5pt" strokecolor="#1f4d78">
                <v:path arrowok="t"/>
              </v:shape>
            </v:group>
            <v:group style="position:absolute;left:3325;top:5209;width:2423;height:1128" coordorigin="3325,5209" coordsize="2423,1128">
              <v:shape style="position:absolute;left:3325;top:5209;width:2423;height:1128" coordorigin="3325,5209" coordsize="2423,1128" path="m3325,6336l3404,6333,3482,6326,3542,6313,3601,6293,3666,6255,3725,6207,3754,6181,3769,6167,3817,6128,3869,6090,3930,6056,3995,6025,4063,5996,4134,5967,4159,5957,4232,5925,4307,5891,4383,5851,4437,5820,4495,5787,4555,5751,4616,5715,4676,5678,4734,5642,4790,5607,4842,5574,4866,5559,4889,5545,4956,5502,5006,5464,5032,5442,5044,5432,5097,5395,5152,5368,5222,5344,5303,5321,5389,5300,5475,5280,5529,5269,5554,5263,5620,5248,5699,5228,5747,5211,5747,5209e" filled="false" stroked="true" strokeweight="1.5pt" strokecolor="#1f4d78">
                <v:path arrowok="t"/>
              </v:shape>
            </v:group>
            <v:group style="position:absolute;left:4861;top:5541;width:96;height:95" coordorigin="4861,5541" coordsize="96,95">
              <v:shape style="position:absolute;left:4861;top:5541;width:96;height:95" coordorigin="4861,5541" coordsize="96,95" path="m4908,5541l4887,5546,4870,5560,4861,5580,4865,5605,4876,5624,4892,5635,4920,5633,4940,5624,4952,5610,4957,5592,4952,5569,4939,5552,4920,5542,4908,5541xe" filled="true" fillcolor="#ffffff" stroked="false">
                <v:path arrowok="t"/>
                <v:fill type="solid"/>
              </v:shape>
            </v:group>
            <v:group style="position:absolute;left:4861;top:5541;width:96;height:95" coordorigin="4861,5541" coordsize="96,95">
              <v:shape style="position:absolute;left:4861;top:5541;width:96;height:95" coordorigin="4861,5541" coordsize="96,95" path="m4908,5541l4887,5546,4870,5560,4861,5580,4865,5605,4876,5624,4892,5635,4920,5633,4940,5624,4952,5610,4957,5592,4952,5569,4939,5552,4920,5542,4908,5541xe" filled="false" stroked="true" strokeweight=".75pt" strokecolor="#000000">
                <v:path arrowok="t"/>
              </v:shape>
            </v:group>
            <v:group style="position:absolute;left:3842;top:6036;width:96;height:95" coordorigin="3842,6036" coordsize="96,95">
              <v:shape style="position:absolute;left:3842;top:6036;width:96;height:95" coordorigin="3842,6036" coordsize="96,95" path="m3889,6036l3868,6041,3851,6055,3842,6075,3846,6100,3857,6119,3873,6130,3901,6128,3921,6119,3933,6105,3938,6087,3933,6064,3920,6047,3901,6037,3889,6036xe" filled="true" fillcolor="#ffffff" stroked="false">
                <v:path arrowok="t"/>
                <v:fill type="solid"/>
              </v:shape>
            </v:group>
            <v:group style="position:absolute;left:3842;top:6036;width:96;height:95" coordorigin="3842,6036" coordsize="96,95">
              <v:shape style="position:absolute;left:3842;top:6036;width:96;height:95" coordorigin="3842,6036" coordsize="96,95" path="m3889,6036l3868,6041,3851,6055,3842,6075,3846,6100,3857,6119,3873,6130,3901,6128,3921,6119,3933,6105,3938,6087,3933,6064,3920,6047,3901,6037,3889,6036xe" filled="false" stroked="true" strokeweight=".75pt" strokecolor="#000000">
                <v:path arrowok="t"/>
              </v:shape>
            </v:group>
            <v:group style="position:absolute;left:4148;top:6947;width:96;height:95" coordorigin="4148,6947" coordsize="96,95">
              <v:shape style="position:absolute;left:4148;top:6947;width:96;height:95" coordorigin="4148,6947" coordsize="96,95" path="m4195,6947l4174,6952,4157,6966,4148,6986,4152,7011,4163,7030,4179,7041,4207,7039,4227,7030,4239,7016,4244,6998,4239,6975,4226,6958,4207,6948,4195,6947xe" filled="true" fillcolor="#ffffff" stroked="false">
                <v:path arrowok="t"/>
                <v:fill type="solid"/>
              </v:shape>
            </v:group>
            <v:group style="position:absolute;left:4148;top:6947;width:96;height:95" coordorigin="4148,6947" coordsize="96,95">
              <v:shape style="position:absolute;left:4148;top:6947;width:96;height:95" coordorigin="4148,6947" coordsize="96,95" path="m4195,6947l4174,6952,4157,6966,4148,6986,4152,7011,4163,7030,4179,7041,4207,7039,4227,7030,4239,7016,4244,6998,4239,6975,4226,6958,4207,6948,4195,6947xe" filled="false" stroked="true" strokeweight=".75pt" strokecolor="#000000">
                <v:path arrowok="t"/>
              </v:shape>
              <v:shape style="position:absolute;left:3409;top:4480;width:1461;height:204" type="#_x0000_t202" filled="false" stroked="false">
                <v:textbox inset="0,0,0,0">
                  <w:txbxContent>
                    <w:p>
                      <w:pPr>
                        <w:tabs>
                          <w:tab w:pos="1010" w:val="left" w:leader="none"/>
                        </w:tabs>
                        <w:spacing w:line="204" w:lineRule="exact" w:before="0"/>
                        <w:ind w:left="0" w:right="0" w:firstLine="0"/>
                        <w:jc w:val="left"/>
                        <w:rPr>
                          <w:rFonts w:ascii="宋体" w:hAnsi="宋体" w:cs="宋体" w:eastAsia="宋体"/>
                          <w:sz w:val="18"/>
                          <w:szCs w:val="18"/>
                        </w:rPr>
                      </w:pPr>
                      <w:r>
                        <w:rPr>
                          <w:rFonts w:ascii="宋体" w:hAnsi="宋体" w:cs="宋体" w:eastAsia="宋体"/>
                          <w:sz w:val="18"/>
                          <w:szCs w:val="18"/>
                        </w:rPr>
                        <w:t>大同市</w:t>
                      </w:r>
                      <w:r>
                        <w:rPr>
                          <w:rFonts w:ascii="宋体" w:hAnsi="宋体" w:cs="宋体" w:eastAsia="宋体"/>
                          <w:sz w:val="18"/>
                          <w:szCs w:val="18"/>
                        </w:rPr>
                        <w:t> </w:t>
                        <w:tab/>
                      </w:r>
                      <w:r>
                        <w:rPr>
                          <w:rFonts w:ascii="宋体" w:hAnsi="宋体" w:cs="宋体" w:eastAsia="宋体"/>
                          <w:position w:val="2"/>
                          <w:sz w:val="18"/>
                          <w:szCs w:val="18"/>
                        </w:rPr>
                        <w:t>大同</w:t>
                      </w:r>
                      <w:r>
                        <w:rPr>
                          <w:rFonts w:ascii="宋体" w:hAnsi="宋体" w:cs="宋体" w:eastAsia="宋体"/>
                          <w:position w:val="2"/>
                          <w:sz w:val="18"/>
                          <w:szCs w:val="18"/>
                        </w:rPr>
                        <w:t> </w:t>
                      </w:r>
                      <w:r>
                        <w:rPr>
                          <w:rFonts w:ascii="宋体" w:hAnsi="宋体" w:cs="宋体" w:eastAsia="宋体"/>
                          <w:sz w:val="18"/>
                          <w:szCs w:val="18"/>
                        </w:rPr>
                      </w:r>
                    </w:p>
                  </w:txbxContent>
                </v:textbox>
                <w10:wrap type="none"/>
              </v:shape>
              <v:shape style="position:absolute;left:216;top:4762;width:351;height:627" type="#_x0000_t202" filled="false" stroked="false">
                <v:textbox inset="0,0,0,0">
                  <w:txbxContent>
                    <w:p>
                      <w:pPr>
                        <w:spacing w:line="211" w:lineRule="exact" w:before="0"/>
                        <w:ind w:left="0" w:right="0" w:firstLine="0"/>
                        <w:jc w:val="left"/>
                        <w:rPr>
                          <w:rFonts w:ascii="宋体" w:hAnsi="宋体" w:cs="宋体" w:eastAsia="宋体"/>
                          <w:sz w:val="21"/>
                          <w:szCs w:val="21"/>
                        </w:rPr>
                      </w:pPr>
                      <w:r>
                        <w:rPr>
                          <w:rFonts w:ascii="宋体" w:hAnsi="宋体" w:cs="宋体" w:eastAsia="宋体"/>
                          <w:w w:val="100"/>
                          <w:sz w:val="21"/>
                          <w:szCs w:val="21"/>
                        </w:rPr>
                        <w:t>黄</w:t>
                      </w:r>
                    </w:p>
                    <w:p>
                      <w:pPr>
                        <w:spacing w:before="140"/>
                        <w:ind w:left="139" w:right="0" w:firstLine="0"/>
                        <w:jc w:val="left"/>
                        <w:rPr>
                          <w:rFonts w:ascii="宋体" w:hAnsi="宋体" w:cs="宋体" w:eastAsia="宋体"/>
                          <w:sz w:val="21"/>
                          <w:szCs w:val="21"/>
                        </w:rPr>
                      </w:pPr>
                      <w:r>
                        <w:rPr>
                          <w:rFonts w:ascii="宋体" w:hAnsi="宋体" w:cs="宋体" w:eastAsia="宋体"/>
                          <w:w w:val="100"/>
                          <w:sz w:val="21"/>
                          <w:szCs w:val="21"/>
                        </w:rPr>
                        <w:t>河</w:t>
                      </w:r>
                    </w:p>
                  </w:txbxContent>
                </v:textbox>
                <w10:wrap type="none"/>
              </v:shape>
              <v:shape style="position:absolute;left:1452;top:5006;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管</w:t>
                      </w:r>
                      <w:r>
                        <w:rPr>
                          <w:rFonts w:ascii="宋体" w:hAnsi="宋体" w:cs="宋体" w:eastAsia="宋体"/>
                          <w:sz w:val="19"/>
                          <w:szCs w:val="19"/>
                        </w:rPr>
                      </w:r>
                    </w:p>
                  </w:txbxContent>
                </v:textbox>
                <w10:wrap type="none"/>
              </v:shape>
              <v:shape style="position:absolute;left:2274;top:5094;width:45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右玉</w:t>
                      </w:r>
                      <w:r>
                        <w:rPr>
                          <w:rFonts w:ascii="宋体" w:hAnsi="宋体" w:cs="宋体" w:eastAsia="宋体"/>
                          <w:sz w:val="18"/>
                          <w:szCs w:val="18"/>
                        </w:rPr>
                        <w:t> </w:t>
                      </w:r>
                    </w:p>
                  </w:txbxContent>
                </v:textbox>
                <w10:wrap type="none"/>
              </v:shape>
              <v:shape style="position:absolute;left:4573;top:5039;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河</w:t>
                      </w:r>
                    </w:p>
                  </w:txbxContent>
                </v:textbox>
                <w10:wrap type="none"/>
              </v:shape>
              <v:shape style="position:absolute;left:3260;top:5384;width:45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怀仁</w:t>
                      </w:r>
                      <w:r>
                        <w:rPr>
                          <w:rFonts w:ascii="宋体" w:hAnsi="宋体" w:cs="宋体" w:eastAsia="宋体"/>
                          <w:sz w:val="18"/>
                          <w:szCs w:val="18"/>
                        </w:rPr>
                        <w:t> </w:t>
                      </w:r>
                    </w:p>
                  </w:txbxContent>
                </v:textbox>
                <w10:wrap type="none"/>
              </v:shape>
              <v:shape style="position:absolute;left:4136;top:5344;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干</w:t>
                      </w:r>
                    </w:p>
                  </w:txbxContent>
                </v:textbox>
                <w10:wrap type="none"/>
              </v:shape>
              <v:shape style="position:absolute;left:4463;top:5519;width:45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浑源</w:t>
                      </w:r>
                      <w:r>
                        <w:rPr>
                          <w:rFonts w:ascii="宋体" w:hAnsi="宋体" w:cs="宋体" w:eastAsia="宋体"/>
                          <w:sz w:val="18"/>
                          <w:szCs w:val="18"/>
                        </w:rPr>
                        <w:t> </w:t>
                      </w:r>
                    </w:p>
                  </w:txbxContent>
                </v:textbox>
                <w10:wrap type="none"/>
              </v:shape>
              <v:shape style="position:absolute;left:1452;top:5666;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涔</w:t>
                      </w:r>
                      <w:r>
                        <w:rPr>
                          <w:rFonts w:ascii="宋体" w:hAnsi="宋体" w:cs="宋体" w:eastAsia="宋体"/>
                          <w:sz w:val="19"/>
                          <w:szCs w:val="19"/>
                        </w:rPr>
                      </w:r>
                    </w:p>
                  </w:txbxContent>
                </v:textbox>
                <w10:wrap type="none"/>
              </v:shape>
              <v:shape style="position:absolute;left:5123;top:5579;width:303;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恒山</w:t>
                      </w:r>
                    </w:p>
                  </w:txbxContent>
                </v:textbox>
                <w10:wrap type="none"/>
              </v:shape>
              <v:shape style="position:absolute;left:3901;top:5764;width:501;height:437" type="#_x0000_t202" filled="false" stroked="false">
                <v:textbox inset="0,0,0,0">
                  <w:txbxContent>
                    <w:p>
                      <w:pPr>
                        <w:spacing w:line="180" w:lineRule="exact" w:before="0"/>
                        <w:ind w:left="50" w:right="0" w:hanging="51"/>
                        <w:jc w:val="left"/>
                        <w:rPr>
                          <w:rFonts w:ascii="宋体" w:hAnsi="宋体" w:cs="宋体" w:eastAsia="宋体"/>
                          <w:sz w:val="18"/>
                          <w:szCs w:val="18"/>
                        </w:rPr>
                      </w:pPr>
                      <w:r>
                        <w:rPr>
                          <w:rFonts w:ascii="宋体" w:hAnsi="宋体" w:cs="宋体" w:eastAsia="宋体"/>
                          <w:sz w:val="18"/>
                          <w:szCs w:val="18"/>
                        </w:rPr>
                        <w:t>桑</w:t>
                      </w:r>
                    </w:p>
                    <w:p>
                      <w:pPr>
                        <w:spacing w:before="21"/>
                        <w:ind w:left="50" w:right="0" w:firstLine="0"/>
                        <w:jc w:val="left"/>
                        <w:rPr>
                          <w:rFonts w:ascii="宋体" w:hAnsi="宋体" w:cs="宋体" w:eastAsia="宋体"/>
                          <w:sz w:val="18"/>
                          <w:szCs w:val="18"/>
                        </w:rPr>
                      </w:pPr>
                      <w:r>
                        <w:rPr>
                          <w:rFonts w:ascii="宋体" w:hAnsi="宋体" w:cs="宋体" w:eastAsia="宋体"/>
                          <w:sz w:val="18"/>
                          <w:szCs w:val="18"/>
                        </w:rPr>
                        <w:t>应县</w:t>
                      </w:r>
                      <w:r>
                        <w:rPr>
                          <w:rFonts w:ascii="宋体" w:hAnsi="宋体" w:cs="宋体" w:eastAsia="宋体"/>
                          <w:sz w:val="18"/>
                          <w:szCs w:val="18"/>
                        </w:rPr>
                        <w:t> </w:t>
                      </w:r>
                    </w:p>
                  </w:txbxContent>
                </v:textbox>
                <w10:wrap type="none"/>
              </v:shape>
              <v:shape style="position:absolute;left:535;top:6175;width:303;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水库</w:t>
                      </w:r>
                    </w:p>
                  </w:txbxContent>
                </v:textbox>
                <w10:wrap type="none"/>
              </v:shape>
              <v:shape style="position:absolute;left:1313;top:6163;width:454;height:450"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管涔山</w:t>
                      </w:r>
                    </w:p>
                    <w:p>
                      <w:pPr>
                        <w:spacing w:before="49"/>
                        <w:ind w:left="50" w:right="0" w:firstLine="0"/>
                        <w:jc w:val="left"/>
                        <w:rPr>
                          <w:rFonts w:ascii="宋体" w:hAnsi="宋体" w:cs="宋体" w:eastAsia="宋体"/>
                          <w:sz w:val="19"/>
                          <w:szCs w:val="19"/>
                        </w:rPr>
                      </w:pPr>
                      <w:r>
                        <w:rPr>
                          <w:rFonts w:ascii="宋体" w:hAnsi="宋体" w:cs="宋体" w:eastAsia="宋体"/>
                          <w:w w:val="94"/>
                          <w:sz w:val="19"/>
                          <w:szCs w:val="19"/>
                        </w:rPr>
                        <w:t>山</w:t>
                      </w:r>
                      <w:r>
                        <w:rPr>
                          <w:rFonts w:ascii="宋体" w:hAnsi="宋体" w:cs="宋体" w:eastAsia="宋体"/>
                          <w:sz w:val="19"/>
                          <w:szCs w:val="19"/>
                        </w:rPr>
                      </w:r>
                    </w:p>
                  </w:txbxContent>
                </v:textbox>
                <w10:wrap type="none"/>
              </v:shape>
              <v:shape style="position:absolute;left:1839;top:6364;width:451;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平鲁</w:t>
                      </w:r>
                      <w:r>
                        <w:rPr>
                          <w:rFonts w:ascii="宋体" w:hAnsi="宋体" w:cs="宋体" w:eastAsia="宋体"/>
                          <w:sz w:val="18"/>
                          <w:szCs w:val="18"/>
                        </w:rPr>
                        <w:t> </w:t>
                      </w:r>
                    </w:p>
                  </w:txbxContent>
                </v:textbox>
                <w10:wrap type="none"/>
              </v:shape>
              <v:shape style="position:absolute;left:3375;top:6299;width:45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山阴</w:t>
                      </w:r>
                      <w:r>
                        <w:rPr>
                          <w:rFonts w:ascii="宋体" w:hAnsi="宋体" w:cs="宋体" w:eastAsia="宋体"/>
                          <w:sz w:val="18"/>
                          <w:szCs w:val="18"/>
                        </w:rPr>
                        <w:t> </w:t>
                      </w:r>
                    </w:p>
                  </w:txbxContent>
                </v:textbox>
                <w10:wrap type="none"/>
              </v:shape>
              <v:shape style="position:absolute;left:4456;top:6202;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山</w:t>
                      </w:r>
                      <w:r>
                        <w:rPr>
                          <w:rFonts w:ascii="宋体" w:hAnsi="宋体" w:cs="宋体" w:eastAsia="宋体"/>
                          <w:sz w:val="19"/>
                          <w:szCs w:val="19"/>
                        </w:rPr>
                      </w:r>
                    </w:p>
                  </w:txbxContent>
                </v:textbox>
                <w10:wrap type="none"/>
              </v:shape>
              <v:shape style="position:absolute;left:2504;top:6983;width:45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朔州</w:t>
                      </w:r>
                      <w:r>
                        <w:rPr>
                          <w:rFonts w:ascii="宋体" w:hAnsi="宋体" w:cs="宋体" w:eastAsia="宋体"/>
                          <w:sz w:val="18"/>
                          <w:szCs w:val="18"/>
                        </w:rPr>
                        <w:t> </w:t>
                      </w:r>
                    </w:p>
                  </w:txbxContent>
                </v:textbox>
                <w10:wrap type="none"/>
              </v:shape>
              <v:shape style="position:absolute;left:3471;top:6838;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恒</w:t>
                      </w:r>
                      <w:r>
                        <w:rPr>
                          <w:rFonts w:ascii="宋体" w:hAnsi="宋体" w:cs="宋体" w:eastAsia="宋体"/>
                          <w:sz w:val="19"/>
                          <w:szCs w:val="19"/>
                        </w:rPr>
                      </w:r>
                    </w:p>
                  </w:txbxContent>
                </v:textbox>
                <w10:wrap type="none"/>
              </v:shape>
              <v:shape style="position:absolute;left:4258;top:6866;width:451;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繁峙</w:t>
                      </w:r>
                      <w:r>
                        <w:rPr>
                          <w:rFonts w:ascii="宋体" w:hAnsi="宋体" w:cs="宋体" w:eastAsia="宋体"/>
                          <w:sz w:val="18"/>
                          <w:szCs w:val="18"/>
                        </w:rPr>
                        <w:t> </w:t>
                      </w:r>
                    </w:p>
                  </w:txbxContent>
                </v:textbox>
                <w10:wrap type="none"/>
              </v:shape>
              <v:shape style="position:absolute;left:3620;top:7314;width:45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代县</w:t>
                      </w:r>
                      <w:r>
                        <w:rPr>
                          <w:rFonts w:ascii="宋体" w:hAnsi="宋体" w:cs="宋体" w:eastAsia="宋体"/>
                          <w:sz w:val="18"/>
                          <w:szCs w:val="18"/>
                        </w:rPr>
                        <w:t> </w:t>
                      </w:r>
                    </w:p>
                  </w:txbxContent>
                </v:textbox>
                <w10:wrap type="none"/>
              </v:shape>
            </v:group>
          </v:group>
        </w:pict>
      </w:r>
      <w:r>
        <w:rPr>
          <w:rFonts w:ascii="宋体"/>
          <w:position w:val="-154"/>
          <w:sz w:val="20"/>
        </w:rPr>
      </w:r>
      <w:r>
        <w:rPr>
          <w:rFonts w:ascii="Times New Roman"/>
          <w:spacing w:val="6"/>
          <w:position w:val="-154"/>
          <w:sz w:val="20"/>
        </w:rPr>
        <w:t> </w:t>
      </w:r>
      <w:r>
        <w:rPr>
          <w:rFonts w:ascii="宋体"/>
          <w:spacing w:val="6"/>
          <w:position w:val="178"/>
          <w:sz w:val="20"/>
        </w:rPr>
        <w:pict>
          <v:shape style="width:141.1pt;height:217.15pt;mso-position-horizontal-relative:char;mso-position-vertical-relative:line" type="#_x0000_t202" filled="false" stroked="true" strokeweight=".75pt" strokecolor="#000000">
            <v:textbox inset="0,0,0,0">
              <w:txbxContent>
                <w:p>
                  <w:pPr>
                    <w:spacing w:line="237" w:lineRule="auto" w:before="42"/>
                    <w:ind w:left="146" w:right="118" w:firstLine="420"/>
                    <w:jc w:val="both"/>
                    <w:rPr>
                      <w:rFonts w:ascii="宋体" w:hAnsi="宋体" w:cs="宋体" w:eastAsia="宋体"/>
                      <w:sz w:val="21"/>
                      <w:szCs w:val="21"/>
                    </w:rPr>
                  </w:pPr>
                  <w:r>
                    <w:rPr>
                      <w:rFonts w:ascii="宋体" w:hAnsi="宋体" w:cs="宋体" w:eastAsia="宋体"/>
                      <w:w w:val="100"/>
                      <w:sz w:val="21"/>
                      <w:szCs w:val="21"/>
                    </w:rPr>
                    <w:t>2019</w:t>
                  </w:r>
                  <w:r>
                    <w:rPr>
                      <w:rFonts w:ascii="宋体" w:hAnsi="宋体" w:cs="宋体" w:eastAsia="宋体"/>
                      <w:spacing w:val="-54"/>
                      <w:sz w:val="21"/>
                      <w:szCs w:val="21"/>
                    </w:rPr>
                    <w:t> </w:t>
                  </w:r>
                  <w:r>
                    <w:rPr>
                      <w:rFonts w:ascii="宋体" w:hAnsi="宋体" w:cs="宋体" w:eastAsia="宋体"/>
                      <w:w w:val="100"/>
                      <w:sz w:val="21"/>
                      <w:szCs w:val="21"/>
                    </w:rPr>
                    <w:t>年</w:t>
                  </w:r>
                  <w:r>
                    <w:rPr>
                      <w:rFonts w:ascii="宋体" w:hAnsi="宋体" w:cs="宋体" w:eastAsia="宋体"/>
                      <w:spacing w:val="-56"/>
                      <w:w w:val="100"/>
                      <w:sz w:val="21"/>
                      <w:szCs w:val="21"/>
                    </w:rPr>
                    <w:t>，</w:t>
                  </w:r>
                  <w:r>
                    <w:rPr>
                      <w:rFonts w:ascii="宋体" w:hAnsi="宋体" w:cs="宋体" w:eastAsia="宋体"/>
                      <w:w w:val="100"/>
                      <w:sz w:val="21"/>
                      <w:szCs w:val="21"/>
                    </w:rPr>
                    <w:t>上</w:t>
                  </w:r>
                  <w:r>
                    <w:rPr>
                      <w:rFonts w:ascii="宋体" w:hAnsi="宋体" w:cs="宋体" w:eastAsia="宋体"/>
                      <w:spacing w:val="-3"/>
                      <w:w w:val="100"/>
                      <w:sz w:val="21"/>
                      <w:szCs w:val="21"/>
                    </w:rPr>
                    <w:t>海</w:t>
                  </w:r>
                  <w:r>
                    <w:rPr>
                      <w:rFonts w:ascii="宋体" w:hAnsi="宋体" w:cs="宋体" w:eastAsia="宋体"/>
                      <w:w w:val="100"/>
                      <w:sz w:val="21"/>
                      <w:szCs w:val="21"/>
                    </w:rPr>
                    <w:t>漕</w:t>
                  </w:r>
                  <w:r>
                    <w:rPr>
                      <w:rFonts w:ascii="宋体" w:hAnsi="宋体" w:cs="宋体" w:eastAsia="宋体"/>
                      <w:spacing w:val="-3"/>
                      <w:w w:val="100"/>
                      <w:sz w:val="21"/>
                      <w:szCs w:val="21"/>
                    </w:rPr>
                    <w:t>河</w:t>
                  </w:r>
                  <w:r>
                    <w:rPr>
                      <w:rFonts w:ascii="宋体" w:hAnsi="宋体" w:cs="宋体" w:eastAsia="宋体"/>
                      <w:w w:val="100"/>
                      <w:sz w:val="21"/>
                      <w:szCs w:val="21"/>
                    </w:rPr>
                    <w:t>泾新</w:t>
                  </w:r>
                  <w:r>
                    <w:rPr>
                      <w:rFonts w:ascii="宋体" w:hAnsi="宋体" w:cs="宋体" w:eastAsia="宋体"/>
                      <w:w w:val="100"/>
                      <w:sz w:val="21"/>
                      <w:szCs w:val="21"/>
                    </w:rPr>
                    <w:t> </w:t>
                  </w:r>
                  <w:r>
                    <w:rPr>
                      <w:rFonts w:ascii="宋体" w:hAnsi="宋体" w:cs="宋体" w:eastAsia="宋体"/>
                      <w:spacing w:val="19"/>
                      <w:w w:val="100"/>
                      <w:sz w:val="21"/>
                      <w:szCs w:val="21"/>
                    </w:rPr>
                    <w:t>兴</w:t>
                  </w:r>
                  <w:r>
                    <w:rPr>
                      <w:rFonts w:ascii="宋体" w:hAnsi="宋体" w:cs="宋体" w:eastAsia="宋体"/>
                      <w:spacing w:val="21"/>
                      <w:w w:val="100"/>
                      <w:sz w:val="21"/>
                      <w:szCs w:val="21"/>
                    </w:rPr>
                    <w:t>技</w:t>
                  </w:r>
                  <w:r>
                    <w:rPr>
                      <w:rFonts w:ascii="宋体" w:hAnsi="宋体" w:cs="宋体" w:eastAsia="宋体"/>
                      <w:spacing w:val="19"/>
                      <w:w w:val="100"/>
                      <w:sz w:val="21"/>
                      <w:szCs w:val="21"/>
                    </w:rPr>
                    <w:t>术开发</w:t>
                  </w:r>
                  <w:r>
                    <w:rPr>
                      <w:rFonts w:ascii="宋体" w:hAnsi="宋体" w:cs="宋体" w:eastAsia="宋体"/>
                      <w:spacing w:val="23"/>
                      <w:w w:val="100"/>
                      <w:sz w:val="21"/>
                      <w:szCs w:val="21"/>
                    </w:rPr>
                    <w:t>区</w:t>
                  </w:r>
                  <w:r>
                    <w:rPr>
                      <w:rFonts w:ascii="宋体" w:hAnsi="宋体" w:cs="宋体" w:eastAsia="宋体"/>
                      <w:spacing w:val="19"/>
                      <w:w w:val="100"/>
                      <w:sz w:val="21"/>
                      <w:szCs w:val="21"/>
                    </w:rPr>
                    <w:t>与大同市</w:t>
                  </w:r>
                  <w:r>
                    <w:rPr>
                      <w:rFonts w:ascii="宋体" w:hAnsi="宋体" w:cs="宋体" w:eastAsia="宋体"/>
                      <w:w w:val="100"/>
                      <w:sz w:val="21"/>
                      <w:szCs w:val="21"/>
                    </w:rPr>
                    <w:t>的</w:t>
                  </w:r>
                  <w:r>
                    <w:rPr>
                      <w:rFonts w:ascii="宋体" w:hAnsi="宋体" w:cs="宋体" w:eastAsia="宋体"/>
                      <w:w w:val="100"/>
                      <w:sz w:val="21"/>
                      <w:szCs w:val="21"/>
                    </w:rPr>
                    <w:t> 深度</w:t>
                  </w:r>
                  <w:r>
                    <w:rPr>
                      <w:rFonts w:ascii="宋体" w:hAnsi="宋体" w:cs="宋体" w:eastAsia="宋体"/>
                      <w:spacing w:val="-3"/>
                      <w:w w:val="100"/>
                      <w:sz w:val="21"/>
                      <w:szCs w:val="21"/>
                    </w:rPr>
                    <w:t>能</w:t>
                  </w:r>
                  <w:r>
                    <w:rPr>
                      <w:rFonts w:ascii="宋体" w:hAnsi="宋体" w:cs="宋体" w:eastAsia="宋体"/>
                      <w:w w:val="100"/>
                      <w:sz w:val="21"/>
                      <w:szCs w:val="21"/>
                    </w:rPr>
                    <w:t>源</w:t>
                  </w:r>
                  <w:r>
                    <w:rPr>
                      <w:rFonts w:ascii="宋体" w:hAnsi="宋体" w:cs="宋体" w:eastAsia="宋体"/>
                      <w:spacing w:val="-3"/>
                      <w:w w:val="100"/>
                      <w:sz w:val="21"/>
                      <w:szCs w:val="21"/>
                    </w:rPr>
                    <w:t>合</w:t>
                  </w:r>
                  <w:r>
                    <w:rPr>
                      <w:rFonts w:ascii="宋体" w:hAnsi="宋体" w:cs="宋体" w:eastAsia="宋体"/>
                      <w:w w:val="100"/>
                      <w:sz w:val="21"/>
                      <w:szCs w:val="21"/>
                    </w:rPr>
                    <w:t>作</w:t>
                  </w:r>
                  <w:r>
                    <w:rPr>
                      <w:rFonts w:ascii="宋体" w:hAnsi="宋体" w:cs="宋体" w:eastAsia="宋体"/>
                      <w:spacing w:val="-3"/>
                      <w:w w:val="100"/>
                      <w:sz w:val="21"/>
                      <w:szCs w:val="21"/>
                    </w:rPr>
                    <w:t>进</w:t>
                  </w:r>
                  <w:r>
                    <w:rPr>
                      <w:rFonts w:ascii="宋体" w:hAnsi="宋体" w:cs="宋体" w:eastAsia="宋体"/>
                      <w:spacing w:val="-1"/>
                      <w:w w:val="100"/>
                      <w:sz w:val="21"/>
                      <w:szCs w:val="21"/>
                    </w:rPr>
                    <w:t>一</w:t>
                  </w:r>
                  <w:r>
                    <w:rPr>
                      <w:rFonts w:ascii="宋体" w:hAnsi="宋体" w:cs="宋体" w:eastAsia="宋体"/>
                      <w:spacing w:val="-3"/>
                      <w:w w:val="100"/>
                      <w:sz w:val="21"/>
                      <w:szCs w:val="21"/>
                    </w:rPr>
                    <w:t>步</w:t>
                  </w:r>
                  <w:r>
                    <w:rPr>
                      <w:rFonts w:ascii="宋体" w:hAnsi="宋体" w:cs="宋体" w:eastAsia="宋体"/>
                      <w:w w:val="100"/>
                      <w:sz w:val="21"/>
                      <w:szCs w:val="21"/>
                    </w:rPr>
                    <w:t>加</w:t>
                  </w:r>
                  <w:r>
                    <w:rPr>
                      <w:rFonts w:ascii="宋体" w:hAnsi="宋体" w:cs="宋体" w:eastAsia="宋体"/>
                      <w:spacing w:val="-3"/>
                      <w:w w:val="100"/>
                      <w:sz w:val="21"/>
                      <w:szCs w:val="21"/>
                    </w:rPr>
                    <w:t>强</w:t>
                  </w:r>
                  <w:r>
                    <w:rPr>
                      <w:rFonts w:ascii="宋体" w:hAnsi="宋体" w:cs="宋体" w:eastAsia="宋体"/>
                      <w:w w:val="100"/>
                      <w:sz w:val="21"/>
                      <w:szCs w:val="21"/>
                    </w:rPr>
                    <w:t>。</w:t>
                  </w:r>
                  <w:r>
                    <w:rPr>
                      <w:rFonts w:ascii="宋体" w:hAnsi="宋体" w:cs="宋体" w:eastAsia="宋体"/>
                      <w:w w:val="100"/>
                      <w:sz w:val="21"/>
                      <w:szCs w:val="21"/>
                    </w:rPr>
                    <w:t> </w:t>
                  </w:r>
                  <w:r>
                    <w:rPr>
                      <w:rFonts w:ascii="宋体" w:hAnsi="宋体" w:cs="宋体" w:eastAsia="宋体"/>
                      <w:spacing w:val="19"/>
                      <w:w w:val="100"/>
                      <w:sz w:val="21"/>
                      <w:szCs w:val="21"/>
                    </w:rPr>
                    <w:t>双</w:t>
                  </w:r>
                  <w:r>
                    <w:rPr>
                      <w:rFonts w:ascii="宋体" w:hAnsi="宋体" w:cs="宋体" w:eastAsia="宋体"/>
                      <w:spacing w:val="21"/>
                      <w:w w:val="100"/>
                      <w:sz w:val="21"/>
                      <w:szCs w:val="21"/>
                    </w:rPr>
                    <w:t>方</w:t>
                  </w:r>
                  <w:r>
                    <w:rPr>
                      <w:rFonts w:ascii="宋体" w:hAnsi="宋体" w:cs="宋体" w:eastAsia="宋体"/>
                      <w:spacing w:val="19"/>
                      <w:w w:val="100"/>
                      <w:sz w:val="21"/>
                      <w:szCs w:val="21"/>
                    </w:rPr>
                    <w:t>聚焦清</w:t>
                  </w:r>
                  <w:r>
                    <w:rPr>
                      <w:rFonts w:ascii="宋体" w:hAnsi="宋体" w:cs="宋体" w:eastAsia="宋体"/>
                      <w:spacing w:val="21"/>
                      <w:w w:val="100"/>
                      <w:sz w:val="21"/>
                      <w:szCs w:val="21"/>
                    </w:rPr>
                    <w:t>洁</w:t>
                  </w:r>
                  <w:r>
                    <w:rPr>
                      <w:rFonts w:ascii="宋体" w:hAnsi="宋体" w:cs="宋体" w:eastAsia="宋体"/>
                      <w:spacing w:val="19"/>
                      <w:w w:val="100"/>
                      <w:sz w:val="21"/>
                      <w:szCs w:val="21"/>
                    </w:rPr>
                    <w:t>能</w:t>
                  </w:r>
                  <w:r>
                    <w:rPr>
                      <w:rFonts w:ascii="宋体" w:hAnsi="宋体" w:cs="宋体" w:eastAsia="宋体"/>
                      <w:spacing w:val="21"/>
                      <w:w w:val="100"/>
                      <w:sz w:val="21"/>
                      <w:szCs w:val="21"/>
                    </w:rPr>
                    <w:t>源</w:t>
                  </w:r>
                  <w:r>
                    <w:rPr>
                      <w:rFonts w:ascii="宋体" w:hAnsi="宋体" w:cs="宋体" w:eastAsia="宋体"/>
                      <w:spacing w:val="19"/>
                      <w:w w:val="100"/>
                      <w:sz w:val="21"/>
                      <w:szCs w:val="21"/>
                    </w:rPr>
                    <w:t>的高</w:t>
                  </w:r>
                  <w:r>
                    <w:rPr>
                      <w:rFonts w:ascii="宋体" w:hAnsi="宋体" w:cs="宋体" w:eastAsia="宋体"/>
                      <w:w w:val="100"/>
                      <w:sz w:val="21"/>
                      <w:szCs w:val="21"/>
                    </w:rPr>
                    <w:t>效</w:t>
                  </w:r>
                  <w:r>
                    <w:rPr>
                      <w:rFonts w:ascii="宋体" w:hAnsi="宋体" w:cs="宋体" w:eastAsia="宋体"/>
                      <w:spacing w:val="-86"/>
                      <w:sz w:val="21"/>
                      <w:szCs w:val="21"/>
                    </w:rPr>
                    <w:t> </w:t>
                  </w:r>
                  <w:r>
                    <w:rPr>
                      <w:rFonts w:ascii="宋体" w:hAnsi="宋体" w:cs="宋体" w:eastAsia="宋体"/>
                      <w:w w:val="100"/>
                      <w:sz w:val="21"/>
                      <w:szCs w:val="21"/>
                    </w:rPr>
                    <w:t>利</w:t>
                  </w:r>
                  <w:r>
                    <w:rPr>
                      <w:rFonts w:ascii="宋体" w:hAnsi="宋体" w:cs="宋体" w:eastAsia="宋体"/>
                      <w:spacing w:val="-3"/>
                      <w:w w:val="100"/>
                      <w:sz w:val="21"/>
                      <w:szCs w:val="21"/>
                    </w:rPr>
                    <w:t>用</w:t>
                  </w:r>
                  <w:r>
                    <w:rPr>
                      <w:rFonts w:ascii="宋体" w:hAnsi="宋体" w:cs="宋体" w:eastAsia="宋体"/>
                      <w:spacing w:val="-1"/>
                      <w:w w:val="100"/>
                      <w:sz w:val="21"/>
                      <w:szCs w:val="21"/>
                    </w:rPr>
                    <w:t>，</w:t>
                  </w:r>
                  <w:r>
                    <w:rPr>
                      <w:rFonts w:ascii="宋体" w:hAnsi="宋体" w:cs="宋体" w:eastAsia="宋体"/>
                      <w:spacing w:val="-3"/>
                      <w:w w:val="100"/>
                      <w:sz w:val="21"/>
                      <w:szCs w:val="21"/>
                    </w:rPr>
                    <w:t>合</w:t>
                  </w:r>
                  <w:r>
                    <w:rPr>
                      <w:rFonts w:ascii="宋体" w:hAnsi="宋体" w:cs="宋体" w:eastAsia="宋体"/>
                      <w:w w:val="100"/>
                      <w:sz w:val="21"/>
                      <w:szCs w:val="21"/>
                    </w:rPr>
                    <w:t>力</w:t>
                  </w:r>
                  <w:r>
                    <w:rPr>
                      <w:rFonts w:ascii="宋体" w:hAnsi="宋体" w:cs="宋体" w:eastAsia="宋体"/>
                      <w:spacing w:val="-3"/>
                      <w:w w:val="100"/>
                      <w:sz w:val="21"/>
                      <w:szCs w:val="21"/>
                    </w:rPr>
                    <w:t>打</w:t>
                  </w:r>
                  <w:r>
                    <w:rPr>
                      <w:rFonts w:ascii="宋体" w:hAnsi="宋体" w:cs="宋体" w:eastAsia="宋体"/>
                      <w:w w:val="100"/>
                      <w:sz w:val="21"/>
                      <w:szCs w:val="21"/>
                    </w:rPr>
                    <w:t>造</w:t>
                  </w:r>
                  <w:r>
                    <w:rPr>
                      <w:rFonts w:ascii="宋体" w:hAnsi="宋体" w:cs="宋体" w:eastAsia="宋体"/>
                      <w:spacing w:val="-3"/>
                      <w:w w:val="100"/>
                      <w:sz w:val="21"/>
                      <w:szCs w:val="21"/>
                    </w:rPr>
                    <w:t>大</w:t>
                  </w:r>
                  <w:r>
                    <w:rPr>
                      <w:rFonts w:ascii="宋体" w:hAnsi="宋体" w:cs="宋体" w:eastAsia="宋体"/>
                      <w:w w:val="100"/>
                      <w:sz w:val="21"/>
                      <w:szCs w:val="21"/>
                    </w:rPr>
                    <w:t>同</w:t>
                  </w:r>
                  <w:r>
                    <w:rPr>
                      <w:rFonts w:ascii="宋体" w:hAnsi="宋体" w:cs="宋体" w:eastAsia="宋体"/>
                      <w:spacing w:val="-3"/>
                      <w:w w:val="100"/>
                      <w:sz w:val="21"/>
                      <w:szCs w:val="21"/>
                    </w:rPr>
                    <w:t>能源</w:t>
                  </w:r>
                  <w:r>
                    <w:rPr>
                      <w:rFonts w:ascii="宋体" w:hAnsi="宋体" w:cs="宋体" w:eastAsia="宋体"/>
                      <w:w w:val="100"/>
                      <w:sz w:val="21"/>
                      <w:szCs w:val="21"/>
                    </w:rPr>
                    <w:t>革</w:t>
                  </w:r>
                  <w:r>
                    <w:rPr>
                      <w:rFonts w:ascii="宋体" w:hAnsi="宋体" w:cs="宋体" w:eastAsia="宋体"/>
                      <w:w w:val="100"/>
                      <w:sz w:val="21"/>
                      <w:szCs w:val="21"/>
                    </w:rPr>
                    <w:t> 命的</w:t>
                  </w:r>
                  <w:r>
                    <w:rPr>
                      <w:rFonts w:ascii="宋体" w:hAnsi="宋体" w:cs="宋体" w:eastAsia="宋体"/>
                      <w:spacing w:val="-3"/>
                      <w:w w:val="100"/>
                      <w:sz w:val="21"/>
                      <w:szCs w:val="21"/>
                    </w:rPr>
                    <w:t>新</w:t>
                  </w:r>
                  <w:r>
                    <w:rPr>
                      <w:rFonts w:ascii="宋体" w:hAnsi="宋体" w:cs="宋体" w:eastAsia="宋体"/>
                      <w:w w:val="100"/>
                      <w:sz w:val="21"/>
                      <w:szCs w:val="21"/>
                    </w:rPr>
                    <w:t>引</w:t>
                  </w:r>
                  <w:r>
                    <w:rPr>
                      <w:rFonts w:ascii="宋体" w:hAnsi="宋体" w:cs="宋体" w:eastAsia="宋体"/>
                      <w:spacing w:val="-2"/>
                      <w:w w:val="100"/>
                      <w:sz w:val="21"/>
                      <w:szCs w:val="21"/>
                    </w:rPr>
                    <w:t>擎</w:t>
                  </w:r>
                  <w:r>
                    <w:rPr>
                      <w:rFonts w:ascii="宋体" w:hAnsi="宋体" w:cs="宋体" w:eastAsia="宋体"/>
                      <w:spacing w:val="-3"/>
                      <w:w w:val="100"/>
                      <w:sz w:val="21"/>
                      <w:szCs w:val="21"/>
                    </w:rPr>
                    <w:t>，</w:t>
                  </w:r>
                  <w:r>
                    <w:rPr>
                      <w:rFonts w:ascii="宋体" w:hAnsi="宋体" w:cs="宋体" w:eastAsia="宋体"/>
                      <w:w w:val="100"/>
                      <w:sz w:val="21"/>
                      <w:szCs w:val="21"/>
                    </w:rPr>
                    <w:t>推</w:t>
                  </w:r>
                  <w:r>
                    <w:rPr>
                      <w:rFonts w:ascii="宋体" w:hAnsi="宋体" w:cs="宋体" w:eastAsia="宋体"/>
                      <w:spacing w:val="-3"/>
                      <w:w w:val="100"/>
                      <w:sz w:val="21"/>
                      <w:szCs w:val="21"/>
                    </w:rPr>
                    <w:t>进</w:t>
                  </w:r>
                  <w:r>
                    <w:rPr>
                      <w:rFonts w:ascii="宋体" w:hAnsi="宋体" w:cs="宋体" w:eastAsia="宋体"/>
                      <w:w w:val="100"/>
                      <w:sz w:val="21"/>
                      <w:szCs w:val="21"/>
                    </w:rPr>
                    <w:t>大</w:t>
                  </w:r>
                  <w:r>
                    <w:rPr>
                      <w:rFonts w:ascii="宋体" w:hAnsi="宋体" w:cs="宋体" w:eastAsia="宋体"/>
                      <w:spacing w:val="-3"/>
                      <w:w w:val="100"/>
                      <w:sz w:val="21"/>
                      <w:szCs w:val="21"/>
                    </w:rPr>
                    <w:t>同市</w:t>
                  </w:r>
                  <w:r>
                    <w:rPr>
                      <w:rFonts w:ascii="宋体" w:hAnsi="宋体" w:cs="宋体" w:eastAsia="宋体"/>
                      <w:w w:val="100"/>
                      <w:sz w:val="21"/>
                      <w:szCs w:val="21"/>
                    </w:rPr>
                    <w:t>开</w:t>
                  </w:r>
                  <w:r>
                    <w:rPr>
                      <w:rFonts w:ascii="宋体" w:hAnsi="宋体" w:cs="宋体" w:eastAsia="宋体"/>
                      <w:w w:val="100"/>
                      <w:sz w:val="21"/>
                      <w:szCs w:val="21"/>
                    </w:rPr>
                    <w:t> 展储</w:t>
                  </w:r>
                  <w:r>
                    <w:rPr>
                      <w:rFonts w:ascii="宋体" w:hAnsi="宋体" w:cs="宋体" w:eastAsia="宋体"/>
                      <w:spacing w:val="-3"/>
                      <w:w w:val="100"/>
                      <w:sz w:val="21"/>
                      <w:szCs w:val="21"/>
                    </w:rPr>
                    <w:t>能、</w:t>
                  </w:r>
                  <w:r>
                    <w:rPr>
                      <w:rFonts w:ascii="宋体" w:hAnsi="宋体" w:cs="宋体" w:eastAsia="宋体"/>
                      <w:w w:val="100"/>
                      <w:sz w:val="21"/>
                      <w:szCs w:val="21"/>
                    </w:rPr>
                    <w:t>石</w:t>
                  </w:r>
                  <w:r>
                    <w:rPr>
                      <w:rFonts w:ascii="宋体" w:hAnsi="宋体" w:cs="宋体" w:eastAsia="宋体"/>
                      <w:spacing w:val="-3"/>
                      <w:w w:val="100"/>
                      <w:sz w:val="21"/>
                      <w:szCs w:val="21"/>
                    </w:rPr>
                    <w:t>墨</w:t>
                  </w:r>
                  <w:r>
                    <w:rPr>
                      <w:rFonts w:ascii="宋体" w:hAnsi="宋体" w:cs="宋体" w:eastAsia="宋体"/>
                      <w:w w:val="100"/>
                      <w:sz w:val="21"/>
                      <w:szCs w:val="21"/>
                    </w:rPr>
                    <w:t>烯</w:t>
                  </w:r>
                  <w:r>
                    <w:rPr>
                      <w:rFonts w:ascii="宋体" w:hAnsi="宋体" w:cs="宋体" w:eastAsia="宋体"/>
                      <w:spacing w:val="-3"/>
                      <w:w w:val="100"/>
                      <w:sz w:val="21"/>
                      <w:szCs w:val="21"/>
                    </w:rPr>
                    <w:t>、</w:t>
                  </w:r>
                  <w:r>
                    <w:rPr>
                      <w:rFonts w:ascii="宋体" w:hAnsi="宋体" w:cs="宋体" w:eastAsia="宋体"/>
                      <w:w w:val="100"/>
                      <w:sz w:val="21"/>
                      <w:szCs w:val="21"/>
                    </w:rPr>
                    <w:t>氢</w:t>
                  </w:r>
                  <w:r>
                    <w:rPr>
                      <w:rFonts w:ascii="宋体" w:hAnsi="宋体" w:cs="宋体" w:eastAsia="宋体"/>
                      <w:spacing w:val="-3"/>
                      <w:w w:val="100"/>
                      <w:sz w:val="21"/>
                      <w:szCs w:val="21"/>
                    </w:rPr>
                    <w:t>能等</w:t>
                  </w:r>
                  <w:r>
                    <w:rPr>
                      <w:rFonts w:ascii="宋体" w:hAnsi="宋体" w:cs="宋体" w:eastAsia="宋体"/>
                      <w:w w:val="100"/>
                      <w:sz w:val="21"/>
                      <w:szCs w:val="21"/>
                    </w:rPr>
                    <w:t>前</w:t>
                  </w:r>
                  <w:r>
                    <w:rPr>
                      <w:rFonts w:ascii="宋体" w:hAnsi="宋体" w:cs="宋体" w:eastAsia="宋体"/>
                      <w:w w:val="100"/>
                      <w:sz w:val="21"/>
                      <w:szCs w:val="21"/>
                    </w:rPr>
                    <w:t> 沿技</w:t>
                  </w:r>
                  <w:r>
                    <w:rPr>
                      <w:rFonts w:ascii="宋体" w:hAnsi="宋体" w:cs="宋体" w:eastAsia="宋体"/>
                      <w:spacing w:val="-3"/>
                      <w:w w:val="100"/>
                      <w:sz w:val="21"/>
                      <w:szCs w:val="21"/>
                    </w:rPr>
                    <w:t>术</w:t>
                  </w:r>
                  <w:r>
                    <w:rPr>
                      <w:rFonts w:ascii="宋体" w:hAnsi="宋体" w:cs="宋体" w:eastAsia="宋体"/>
                      <w:w w:val="100"/>
                      <w:sz w:val="21"/>
                      <w:szCs w:val="21"/>
                    </w:rPr>
                    <w:t>攻</w:t>
                  </w:r>
                  <w:r>
                    <w:rPr>
                      <w:rFonts w:ascii="宋体" w:hAnsi="宋体" w:cs="宋体" w:eastAsia="宋体"/>
                      <w:spacing w:val="-3"/>
                      <w:w w:val="100"/>
                      <w:sz w:val="21"/>
                      <w:szCs w:val="21"/>
                    </w:rPr>
                    <w:t>关，</w:t>
                  </w:r>
                  <w:r>
                    <w:rPr>
                      <w:rFonts w:ascii="宋体" w:hAnsi="宋体" w:cs="宋体" w:eastAsia="宋体"/>
                      <w:w w:val="100"/>
                      <w:sz w:val="21"/>
                      <w:szCs w:val="21"/>
                    </w:rPr>
                    <w:t>以</w:t>
                  </w:r>
                  <w:r>
                    <w:rPr>
                      <w:rFonts w:ascii="宋体" w:hAnsi="宋体" w:cs="宋体" w:eastAsia="宋体"/>
                      <w:spacing w:val="-3"/>
                      <w:w w:val="100"/>
                      <w:sz w:val="21"/>
                      <w:szCs w:val="21"/>
                    </w:rPr>
                    <w:t>高</w:t>
                  </w:r>
                  <w:r>
                    <w:rPr>
                      <w:rFonts w:ascii="宋体" w:hAnsi="宋体" w:cs="宋体" w:eastAsia="宋体"/>
                      <w:w w:val="100"/>
                      <w:sz w:val="21"/>
                      <w:szCs w:val="21"/>
                    </w:rPr>
                    <w:t>端</w:t>
                  </w:r>
                  <w:r>
                    <w:rPr>
                      <w:rFonts w:ascii="宋体" w:hAnsi="宋体" w:cs="宋体" w:eastAsia="宋体"/>
                      <w:spacing w:val="-3"/>
                      <w:w w:val="100"/>
                      <w:sz w:val="21"/>
                      <w:szCs w:val="21"/>
                    </w:rPr>
                    <w:t>技术</w:t>
                  </w:r>
                  <w:r>
                    <w:rPr>
                      <w:rFonts w:ascii="宋体" w:hAnsi="宋体" w:cs="宋体" w:eastAsia="宋体"/>
                      <w:w w:val="100"/>
                      <w:sz w:val="21"/>
                      <w:szCs w:val="21"/>
                    </w:rPr>
                    <w:t>引</w:t>
                  </w:r>
                  <w:r>
                    <w:rPr>
                      <w:rFonts w:ascii="宋体" w:hAnsi="宋体" w:cs="宋体" w:eastAsia="宋体"/>
                      <w:w w:val="100"/>
                      <w:sz w:val="21"/>
                      <w:szCs w:val="21"/>
                    </w:rPr>
                    <w:t> 领能</w:t>
                  </w:r>
                  <w:r>
                    <w:rPr>
                      <w:rFonts w:ascii="宋体" w:hAnsi="宋体" w:cs="宋体" w:eastAsia="宋体"/>
                      <w:spacing w:val="-3"/>
                      <w:w w:val="100"/>
                      <w:sz w:val="21"/>
                      <w:szCs w:val="21"/>
                    </w:rPr>
                    <w:t>源</w:t>
                  </w:r>
                  <w:r>
                    <w:rPr>
                      <w:rFonts w:ascii="宋体" w:hAnsi="宋体" w:cs="宋体" w:eastAsia="宋体"/>
                      <w:w w:val="100"/>
                      <w:sz w:val="21"/>
                      <w:szCs w:val="21"/>
                    </w:rPr>
                    <w:t>革</w:t>
                  </w:r>
                  <w:r>
                    <w:rPr>
                      <w:rFonts w:ascii="宋体" w:hAnsi="宋体" w:cs="宋体" w:eastAsia="宋体"/>
                      <w:spacing w:val="-2"/>
                      <w:w w:val="100"/>
                      <w:sz w:val="21"/>
                      <w:szCs w:val="21"/>
                    </w:rPr>
                    <w:t>命</w:t>
                  </w:r>
                  <w:r>
                    <w:rPr>
                      <w:rFonts w:ascii="宋体" w:hAnsi="宋体" w:cs="宋体" w:eastAsia="宋体"/>
                      <w:w w:val="100"/>
                      <w:sz w:val="21"/>
                      <w:szCs w:val="21"/>
                    </w:rPr>
                    <w:t>新</w:t>
                  </w:r>
                  <w:r>
                    <w:rPr>
                      <w:rFonts w:ascii="宋体" w:hAnsi="宋体" w:cs="宋体" w:eastAsia="宋体"/>
                      <w:spacing w:val="-3"/>
                      <w:w w:val="100"/>
                      <w:sz w:val="21"/>
                      <w:szCs w:val="21"/>
                    </w:rPr>
                    <w:t>突</w:t>
                  </w:r>
                  <w:r>
                    <w:rPr>
                      <w:rFonts w:ascii="宋体" w:hAnsi="宋体" w:cs="宋体" w:eastAsia="宋体"/>
                      <w:w w:val="100"/>
                      <w:sz w:val="21"/>
                      <w:szCs w:val="21"/>
                    </w:rPr>
                    <w:t>破。</w:t>
                  </w:r>
                </w:p>
                <w:p>
                  <w:pPr>
                    <w:spacing w:line="272" w:lineRule="exact" w:before="27"/>
                    <w:ind w:left="146" w:right="135" w:firstLine="420"/>
                    <w:jc w:val="both"/>
                    <w:rPr>
                      <w:rFonts w:ascii="宋体" w:hAnsi="宋体" w:cs="宋体" w:eastAsia="宋体"/>
                      <w:sz w:val="21"/>
                      <w:szCs w:val="21"/>
                    </w:rPr>
                  </w:pPr>
                  <w:r>
                    <w:rPr>
                      <w:rFonts w:ascii="宋体" w:hAnsi="宋体" w:cs="宋体" w:eastAsia="宋体"/>
                      <w:w w:val="100"/>
                      <w:sz w:val="21"/>
                      <w:szCs w:val="21"/>
                    </w:rPr>
                    <w:t>该</w:t>
                  </w:r>
                  <w:r>
                    <w:rPr>
                      <w:rFonts w:ascii="宋体" w:hAnsi="宋体" w:cs="宋体" w:eastAsia="宋体"/>
                      <w:spacing w:val="-79"/>
                      <w:sz w:val="21"/>
                      <w:szCs w:val="21"/>
                    </w:rPr>
                    <w:t> </w:t>
                  </w:r>
                  <w:r>
                    <w:rPr>
                      <w:rFonts w:ascii="宋体" w:hAnsi="宋体" w:cs="宋体" w:eastAsia="宋体"/>
                      <w:spacing w:val="24"/>
                      <w:w w:val="100"/>
                      <w:sz w:val="21"/>
                      <w:szCs w:val="21"/>
                    </w:rPr>
                    <w:t>合</w:t>
                  </w:r>
                  <w:r>
                    <w:rPr>
                      <w:rFonts w:ascii="宋体" w:hAnsi="宋体" w:cs="宋体" w:eastAsia="宋体"/>
                      <w:w w:val="100"/>
                      <w:sz w:val="21"/>
                      <w:szCs w:val="21"/>
                    </w:rPr>
                    <w:t>作</w:t>
                  </w:r>
                  <w:r>
                    <w:rPr>
                      <w:rFonts w:ascii="宋体" w:hAnsi="宋体" w:cs="宋体" w:eastAsia="宋体"/>
                      <w:spacing w:val="-78"/>
                      <w:sz w:val="21"/>
                      <w:szCs w:val="21"/>
                    </w:rPr>
                    <w:t> </w:t>
                  </w:r>
                  <w:r>
                    <w:rPr>
                      <w:rFonts w:ascii="宋体" w:hAnsi="宋体" w:cs="宋体" w:eastAsia="宋体"/>
                      <w:spacing w:val="23"/>
                      <w:w w:val="100"/>
                      <w:sz w:val="21"/>
                      <w:szCs w:val="21"/>
                    </w:rPr>
                    <w:t>具有</w:t>
                  </w:r>
                  <w:r>
                    <w:rPr>
                      <w:rFonts w:ascii="宋体" w:hAnsi="宋体" w:cs="宋体" w:eastAsia="宋体"/>
                      <w:w w:val="100"/>
                      <w:sz w:val="21"/>
                      <w:szCs w:val="21"/>
                    </w:rPr>
                    <w:t>强</w:t>
                  </w:r>
                  <w:r>
                    <w:rPr>
                      <w:rFonts w:ascii="宋体" w:hAnsi="宋体" w:cs="宋体" w:eastAsia="宋体"/>
                      <w:spacing w:val="-79"/>
                      <w:sz w:val="21"/>
                      <w:szCs w:val="21"/>
                    </w:rPr>
                    <w:t> </w:t>
                  </w:r>
                  <w:r>
                    <w:rPr>
                      <w:rFonts w:ascii="宋体" w:hAnsi="宋体" w:cs="宋体" w:eastAsia="宋体"/>
                      <w:spacing w:val="23"/>
                      <w:w w:val="100"/>
                      <w:sz w:val="21"/>
                      <w:szCs w:val="21"/>
                    </w:rPr>
                    <w:t>有</w:t>
                  </w:r>
                  <w:r>
                    <w:rPr>
                      <w:rFonts w:ascii="宋体" w:hAnsi="宋体" w:cs="宋体" w:eastAsia="宋体"/>
                      <w:w w:val="100"/>
                      <w:sz w:val="21"/>
                      <w:szCs w:val="21"/>
                    </w:rPr>
                    <w:t>力</w:t>
                  </w:r>
                  <w:r>
                    <w:rPr>
                      <w:rFonts w:ascii="宋体" w:hAnsi="宋体" w:cs="宋体" w:eastAsia="宋体"/>
                      <w:spacing w:val="-79"/>
                      <w:sz w:val="21"/>
                      <w:szCs w:val="21"/>
                    </w:rPr>
                    <w:t> </w:t>
                  </w:r>
                  <w:r>
                    <w:rPr>
                      <w:rFonts w:ascii="宋体" w:hAnsi="宋体" w:cs="宋体" w:eastAsia="宋体"/>
                      <w:w w:val="100"/>
                      <w:sz w:val="21"/>
                      <w:szCs w:val="21"/>
                    </w:rPr>
                    <w:t>的</w:t>
                  </w:r>
                  <w:r>
                    <w:rPr>
                      <w:rFonts w:ascii="宋体" w:hAnsi="宋体" w:cs="宋体" w:eastAsia="宋体"/>
                      <w:w w:val="100"/>
                      <w:sz w:val="21"/>
                      <w:szCs w:val="21"/>
                    </w:rPr>
                    <w:t> </w:t>
                  </w:r>
                  <w:r>
                    <w:rPr>
                      <w:rFonts w:ascii="宋体" w:hAnsi="宋体" w:cs="宋体" w:eastAsia="宋体"/>
                      <w:spacing w:val="9"/>
                      <w:w w:val="100"/>
                      <w:sz w:val="21"/>
                      <w:szCs w:val="21"/>
                    </w:rPr>
                    <w:t>政策支撑，汇</w:t>
                  </w:r>
                  <w:r>
                    <w:rPr>
                      <w:rFonts w:ascii="宋体" w:hAnsi="宋体" w:cs="宋体" w:eastAsia="宋体"/>
                      <w:spacing w:val="10"/>
                      <w:w w:val="100"/>
                      <w:sz w:val="21"/>
                      <w:szCs w:val="21"/>
                    </w:rPr>
                    <w:t>集</w:t>
                  </w:r>
                  <w:r>
                    <w:rPr>
                      <w:rFonts w:ascii="宋体" w:hAnsi="宋体" w:cs="宋体" w:eastAsia="宋体"/>
                      <w:spacing w:val="9"/>
                      <w:w w:val="100"/>
                      <w:sz w:val="21"/>
                      <w:szCs w:val="21"/>
                    </w:rPr>
                    <w:t>了</w:t>
                  </w:r>
                  <w:r>
                    <w:rPr>
                      <w:rFonts w:ascii="宋体" w:hAnsi="宋体" w:cs="宋体" w:eastAsia="宋体"/>
                      <w:spacing w:val="7"/>
                      <w:w w:val="100"/>
                      <w:sz w:val="21"/>
                      <w:szCs w:val="21"/>
                    </w:rPr>
                    <w:t>全</w:t>
                  </w:r>
                  <w:r>
                    <w:rPr>
                      <w:rFonts w:ascii="宋体" w:hAnsi="宋体" w:cs="宋体" w:eastAsia="宋体"/>
                      <w:w w:val="100"/>
                      <w:sz w:val="21"/>
                      <w:szCs w:val="21"/>
                    </w:rPr>
                    <w:t>国</w:t>
                  </w:r>
                  <w:r>
                    <w:rPr>
                      <w:rFonts w:ascii="宋体" w:hAnsi="宋体" w:cs="宋体" w:eastAsia="宋体"/>
                      <w:spacing w:val="10"/>
                      <w:sz w:val="21"/>
                      <w:szCs w:val="21"/>
                    </w:rPr>
                    <w:t> </w:t>
                  </w:r>
                  <w:r>
                    <w:rPr>
                      <w:rFonts w:ascii="宋体" w:hAnsi="宋体" w:cs="宋体" w:eastAsia="宋体"/>
                      <w:spacing w:val="-3"/>
                      <w:w w:val="100"/>
                      <w:sz w:val="21"/>
                      <w:szCs w:val="21"/>
                    </w:rPr>
                    <w:t>21</w:t>
                  </w:r>
                  <w:r>
                    <w:rPr>
                      <w:rFonts w:ascii="宋体" w:hAnsi="宋体" w:cs="宋体" w:eastAsia="宋体"/>
                      <w:w w:val="100"/>
                      <w:sz w:val="21"/>
                      <w:szCs w:val="21"/>
                    </w:rPr>
                  </w:r>
                </w:p>
                <w:p>
                  <w:pPr>
                    <w:spacing w:line="247" w:lineRule="exact" w:before="0"/>
                    <w:ind w:left="146" w:right="0" w:firstLine="0"/>
                    <w:jc w:val="both"/>
                    <w:rPr>
                      <w:rFonts w:ascii="宋体" w:hAnsi="宋体" w:cs="宋体" w:eastAsia="宋体"/>
                      <w:sz w:val="21"/>
                      <w:szCs w:val="21"/>
                    </w:rPr>
                  </w:pPr>
                  <w:r>
                    <w:rPr>
                      <w:rFonts w:ascii="宋体" w:hAnsi="宋体" w:cs="宋体" w:eastAsia="宋体"/>
                      <w:w w:val="100"/>
                      <w:sz w:val="21"/>
                      <w:szCs w:val="21"/>
                    </w:rPr>
                    <w:t>名院</w:t>
                  </w:r>
                  <w:r>
                    <w:rPr>
                      <w:rFonts w:ascii="宋体" w:hAnsi="宋体" w:cs="宋体" w:eastAsia="宋体"/>
                      <w:spacing w:val="-3"/>
                      <w:w w:val="100"/>
                      <w:sz w:val="21"/>
                      <w:szCs w:val="21"/>
                    </w:rPr>
                    <w:t>士</w:t>
                  </w:r>
                  <w:r>
                    <w:rPr>
                      <w:rFonts w:ascii="宋体" w:hAnsi="宋体" w:cs="宋体" w:eastAsia="宋体"/>
                      <w:w w:val="100"/>
                      <w:sz w:val="21"/>
                      <w:szCs w:val="21"/>
                    </w:rPr>
                    <w:t>和</w:t>
                  </w:r>
                  <w:r>
                    <w:rPr>
                      <w:rFonts w:ascii="宋体" w:hAnsi="宋体" w:cs="宋体" w:eastAsia="宋体"/>
                      <w:spacing w:val="-2"/>
                      <w:sz w:val="21"/>
                      <w:szCs w:val="21"/>
                    </w:rPr>
                    <w:t> </w:t>
                  </w:r>
                  <w:r>
                    <w:rPr>
                      <w:rFonts w:ascii="宋体" w:hAnsi="宋体" w:cs="宋体" w:eastAsia="宋体"/>
                      <w:w w:val="100"/>
                      <w:sz w:val="21"/>
                      <w:szCs w:val="21"/>
                    </w:rPr>
                    <w:t>80</w:t>
                  </w:r>
                  <w:r>
                    <w:rPr>
                      <w:rFonts w:ascii="宋体" w:hAnsi="宋体" w:cs="宋体" w:eastAsia="宋体"/>
                      <w:spacing w:val="-2"/>
                      <w:sz w:val="21"/>
                      <w:szCs w:val="21"/>
                    </w:rPr>
                    <w:t> </w:t>
                  </w:r>
                  <w:r>
                    <w:rPr>
                      <w:rFonts w:ascii="宋体" w:hAnsi="宋体" w:cs="宋体" w:eastAsia="宋体"/>
                      <w:w w:val="100"/>
                      <w:sz w:val="21"/>
                      <w:szCs w:val="21"/>
                    </w:rPr>
                    <w:t>位</w:t>
                  </w:r>
                  <w:r>
                    <w:rPr>
                      <w:rFonts w:ascii="宋体" w:hAnsi="宋体" w:cs="宋体" w:eastAsia="宋体"/>
                      <w:spacing w:val="-3"/>
                      <w:w w:val="100"/>
                      <w:sz w:val="21"/>
                      <w:szCs w:val="21"/>
                    </w:rPr>
                    <w:t>专</w:t>
                  </w:r>
                  <w:r>
                    <w:rPr>
                      <w:rFonts w:ascii="宋体" w:hAnsi="宋体" w:cs="宋体" w:eastAsia="宋体"/>
                      <w:w w:val="100"/>
                      <w:sz w:val="21"/>
                      <w:szCs w:val="21"/>
                    </w:rPr>
                    <w:t>家</w:t>
                  </w:r>
                  <w:r>
                    <w:rPr>
                      <w:rFonts w:ascii="宋体" w:hAnsi="宋体" w:cs="宋体" w:eastAsia="宋体"/>
                      <w:spacing w:val="-3"/>
                      <w:w w:val="100"/>
                      <w:sz w:val="21"/>
                      <w:szCs w:val="21"/>
                    </w:rPr>
                    <w:t>参与</w:t>
                  </w:r>
                  <w:r>
                    <w:rPr>
                      <w:rFonts w:ascii="宋体" w:hAnsi="宋体" w:cs="宋体" w:eastAsia="宋体"/>
                      <w:w w:val="100"/>
                      <w:sz w:val="21"/>
                      <w:szCs w:val="21"/>
                    </w:rPr>
                    <w:t>，</w:t>
                  </w:r>
                </w:p>
                <w:p>
                  <w:pPr>
                    <w:spacing w:line="237" w:lineRule="auto" w:before="0"/>
                    <w:ind w:left="146" w:right="137" w:firstLine="0"/>
                    <w:jc w:val="both"/>
                    <w:rPr>
                      <w:rFonts w:ascii="宋体" w:hAnsi="宋体" w:cs="宋体" w:eastAsia="宋体"/>
                      <w:sz w:val="21"/>
                      <w:szCs w:val="21"/>
                    </w:rPr>
                  </w:pPr>
                  <w:r>
                    <w:rPr>
                      <w:rFonts w:ascii="宋体" w:hAnsi="宋体" w:cs="宋体" w:eastAsia="宋体"/>
                      <w:w w:val="100"/>
                      <w:sz w:val="21"/>
                      <w:szCs w:val="21"/>
                    </w:rPr>
                    <w:t>并</w:t>
                  </w:r>
                  <w:r>
                    <w:rPr>
                      <w:rFonts w:ascii="宋体" w:hAnsi="宋体" w:cs="宋体" w:eastAsia="宋体"/>
                      <w:spacing w:val="-3"/>
                      <w:w w:val="100"/>
                      <w:sz w:val="21"/>
                      <w:szCs w:val="21"/>
                    </w:rPr>
                    <w:t>设</w:t>
                  </w:r>
                  <w:r>
                    <w:rPr>
                      <w:rFonts w:ascii="宋体" w:hAnsi="宋体" w:cs="宋体" w:eastAsia="宋体"/>
                      <w:w w:val="100"/>
                      <w:sz w:val="21"/>
                      <w:szCs w:val="21"/>
                    </w:rPr>
                    <w:t>立</w:t>
                  </w:r>
                  <w:r>
                    <w:rPr>
                      <w:rFonts w:ascii="宋体" w:hAnsi="宋体" w:cs="宋体" w:eastAsia="宋体"/>
                      <w:spacing w:val="1"/>
                      <w:sz w:val="21"/>
                      <w:szCs w:val="21"/>
                    </w:rPr>
                    <w:t> </w:t>
                  </w:r>
                  <w:r>
                    <w:rPr>
                      <w:rFonts w:ascii="宋体" w:hAnsi="宋体" w:cs="宋体" w:eastAsia="宋体"/>
                      <w:spacing w:val="-3"/>
                      <w:w w:val="100"/>
                      <w:sz w:val="21"/>
                      <w:szCs w:val="21"/>
                    </w:rPr>
                    <w:t>2</w:t>
                  </w:r>
                  <w:r>
                    <w:rPr>
                      <w:rFonts w:ascii="宋体" w:hAnsi="宋体" w:cs="宋体" w:eastAsia="宋体"/>
                      <w:w w:val="100"/>
                      <w:sz w:val="21"/>
                      <w:szCs w:val="21"/>
                    </w:rPr>
                    <w:t>0</w:t>
                  </w:r>
                  <w:r>
                    <w:rPr>
                      <w:rFonts w:ascii="宋体" w:hAnsi="宋体" w:cs="宋体" w:eastAsia="宋体"/>
                      <w:sz w:val="21"/>
                      <w:szCs w:val="21"/>
                    </w:rPr>
                    <w:t> </w:t>
                  </w:r>
                  <w:r>
                    <w:rPr>
                      <w:rFonts w:ascii="宋体" w:hAnsi="宋体" w:cs="宋体" w:eastAsia="宋体"/>
                      <w:spacing w:val="-3"/>
                      <w:w w:val="100"/>
                      <w:sz w:val="21"/>
                      <w:szCs w:val="21"/>
                    </w:rPr>
                    <w:t>亿</w:t>
                  </w:r>
                  <w:r>
                    <w:rPr>
                      <w:rFonts w:ascii="宋体" w:hAnsi="宋体" w:cs="宋体" w:eastAsia="宋体"/>
                      <w:w w:val="100"/>
                      <w:sz w:val="21"/>
                      <w:szCs w:val="21"/>
                    </w:rPr>
                    <w:t>元</w:t>
                  </w:r>
                  <w:r>
                    <w:rPr>
                      <w:rFonts w:ascii="宋体" w:hAnsi="宋体" w:cs="宋体" w:eastAsia="宋体"/>
                      <w:spacing w:val="-3"/>
                      <w:w w:val="100"/>
                      <w:sz w:val="21"/>
                      <w:szCs w:val="21"/>
                    </w:rPr>
                    <w:t>财</w:t>
                  </w:r>
                  <w:r>
                    <w:rPr>
                      <w:rFonts w:ascii="宋体" w:hAnsi="宋体" w:cs="宋体" w:eastAsia="宋体"/>
                      <w:w w:val="100"/>
                      <w:sz w:val="21"/>
                      <w:szCs w:val="21"/>
                    </w:rPr>
                    <w:t>政</w:t>
                  </w:r>
                  <w:r>
                    <w:rPr>
                      <w:rFonts w:ascii="宋体" w:hAnsi="宋体" w:cs="宋体" w:eastAsia="宋体"/>
                      <w:spacing w:val="-3"/>
                      <w:w w:val="100"/>
                      <w:sz w:val="21"/>
                      <w:szCs w:val="21"/>
                    </w:rPr>
                    <w:t>专项</w:t>
                  </w:r>
                  <w:r>
                    <w:rPr>
                      <w:rFonts w:ascii="宋体" w:hAnsi="宋体" w:cs="宋体" w:eastAsia="宋体"/>
                      <w:w w:val="100"/>
                      <w:sz w:val="21"/>
                      <w:szCs w:val="21"/>
                    </w:rPr>
                    <w:t>资</w:t>
                  </w:r>
                  <w:r>
                    <w:rPr>
                      <w:rFonts w:ascii="宋体" w:hAnsi="宋体" w:cs="宋体" w:eastAsia="宋体"/>
                      <w:w w:val="100"/>
                      <w:sz w:val="21"/>
                      <w:szCs w:val="21"/>
                    </w:rPr>
                    <w:t> 金支</w:t>
                  </w:r>
                  <w:r>
                    <w:rPr>
                      <w:rFonts w:ascii="宋体" w:hAnsi="宋体" w:cs="宋体" w:eastAsia="宋体"/>
                      <w:spacing w:val="-3"/>
                      <w:w w:val="100"/>
                      <w:sz w:val="21"/>
                      <w:szCs w:val="21"/>
                    </w:rPr>
                    <w:t>持，</w:t>
                  </w:r>
                  <w:r>
                    <w:rPr>
                      <w:rFonts w:ascii="宋体" w:hAnsi="宋体" w:cs="宋体" w:eastAsia="宋体"/>
                      <w:w w:val="100"/>
                      <w:sz w:val="21"/>
                      <w:szCs w:val="21"/>
                    </w:rPr>
                    <w:t>将</w:t>
                  </w:r>
                  <w:r>
                    <w:rPr>
                      <w:rFonts w:ascii="宋体" w:hAnsi="宋体" w:cs="宋体" w:eastAsia="宋体"/>
                      <w:spacing w:val="-3"/>
                      <w:w w:val="100"/>
                      <w:sz w:val="21"/>
                      <w:szCs w:val="21"/>
                    </w:rPr>
                    <w:t>极</w:t>
                  </w:r>
                  <w:r>
                    <w:rPr>
                      <w:rFonts w:ascii="宋体" w:hAnsi="宋体" w:cs="宋体" w:eastAsia="宋体"/>
                      <w:w w:val="100"/>
                      <w:sz w:val="21"/>
                      <w:szCs w:val="21"/>
                    </w:rPr>
                    <w:t>大</w:t>
                  </w:r>
                  <w:r>
                    <w:rPr>
                      <w:rFonts w:ascii="宋体" w:hAnsi="宋体" w:cs="宋体" w:eastAsia="宋体"/>
                      <w:spacing w:val="-3"/>
                      <w:w w:val="100"/>
                      <w:sz w:val="21"/>
                      <w:szCs w:val="21"/>
                    </w:rPr>
                    <w:t>促</w:t>
                  </w:r>
                  <w:r>
                    <w:rPr>
                      <w:rFonts w:ascii="宋体" w:hAnsi="宋体" w:cs="宋体" w:eastAsia="宋体"/>
                      <w:w w:val="100"/>
                      <w:sz w:val="21"/>
                      <w:szCs w:val="21"/>
                    </w:rPr>
                    <w:t>进</w:t>
                  </w:r>
                  <w:r>
                    <w:rPr>
                      <w:rFonts w:ascii="宋体" w:hAnsi="宋体" w:cs="宋体" w:eastAsia="宋体"/>
                      <w:spacing w:val="-3"/>
                      <w:w w:val="100"/>
                      <w:sz w:val="21"/>
                      <w:szCs w:val="21"/>
                    </w:rPr>
                    <w:t>大同</w:t>
                  </w:r>
                  <w:r>
                    <w:rPr>
                      <w:rFonts w:ascii="宋体" w:hAnsi="宋体" w:cs="宋体" w:eastAsia="宋体"/>
                      <w:w w:val="100"/>
                      <w:sz w:val="21"/>
                      <w:szCs w:val="21"/>
                    </w:rPr>
                    <w:t>市</w:t>
                  </w:r>
                  <w:r>
                    <w:rPr>
                      <w:rFonts w:ascii="宋体" w:hAnsi="宋体" w:cs="宋体" w:eastAsia="宋体"/>
                      <w:w w:val="100"/>
                      <w:sz w:val="21"/>
                      <w:szCs w:val="21"/>
                    </w:rPr>
                    <w:t> 新能</w:t>
                  </w:r>
                  <w:r>
                    <w:rPr>
                      <w:rFonts w:ascii="宋体" w:hAnsi="宋体" w:cs="宋体" w:eastAsia="宋体"/>
                      <w:spacing w:val="-3"/>
                      <w:w w:val="100"/>
                      <w:sz w:val="21"/>
                      <w:szCs w:val="21"/>
                    </w:rPr>
                    <w:t>源</w:t>
                  </w:r>
                  <w:r>
                    <w:rPr>
                      <w:rFonts w:ascii="宋体" w:hAnsi="宋体" w:cs="宋体" w:eastAsia="宋体"/>
                      <w:w w:val="100"/>
                      <w:sz w:val="21"/>
                      <w:szCs w:val="21"/>
                    </w:rPr>
                    <w:t>产</w:t>
                  </w:r>
                  <w:r>
                    <w:rPr>
                      <w:rFonts w:ascii="宋体" w:hAnsi="宋体" w:cs="宋体" w:eastAsia="宋体"/>
                      <w:spacing w:val="-3"/>
                      <w:w w:val="100"/>
                      <w:sz w:val="21"/>
                      <w:szCs w:val="21"/>
                    </w:rPr>
                    <w:t>业</w:t>
                  </w:r>
                  <w:r>
                    <w:rPr>
                      <w:rFonts w:ascii="宋体" w:hAnsi="宋体" w:cs="宋体" w:eastAsia="宋体"/>
                      <w:w w:val="100"/>
                      <w:sz w:val="21"/>
                      <w:szCs w:val="21"/>
                    </w:rPr>
                    <w:t>发</w:t>
                  </w:r>
                  <w:r>
                    <w:rPr>
                      <w:rFonts w:ascii="宋体" w:hAnsi="宋体" w:cs="宋体" w:eastAsia="宋体"/>
                      <w:spacing w:val="-3"/>
                      <w:w w:val="100"/>
                      <w:sz w:val="21"/>
                      <w:szCs w:val="21"/>
                    </w:rPr>
                    <w:t>展</w:t>
                  </w:r>
                  <w:r>
                    <w:rPr>
                      <w:rFonts w:ascii="宋体" w:hAnsi="宋体" w:cs="宋体" w:eastAsia="宋体"/>
                      <w:w w:val="100"/>
                      <w:sz w:val="21"/>
                      <w:szCs w:val="21"/>
                    </w:rPr>
                    <w:t>。</w:t>
                  </w:r>
                </w:p>
              </w:txbxContent>
            </v:textbox>
            <w10:wrap type="none"/>
          </v:shape>
        </w:pict>
      </w:r>
      <w:r>
        <w:rPr>
          <w:rFonts w:ascii="宋体"/>
          <w:spacing w:val="6"/>
          <w:position w:val="178"/>
          <w:sz w:val="20"/>
        </w:rPr>
      </w:r>
    </w:p>
    <w:p>
      <w:pPr>
        <w:spacing w:line="240" w:lineRule="auto" w:before="4"/>
        <w:rPr>
          <w:rFonts w:ascii="宋体" w:hAnsi="宋体" w:cs="宋体" w:eastAsia="宋体"/>
          <w:sz w:val="5"/>
          <w:szCs w:val="5"/>
        </w:rPr>
      </w:pPr>
    </w:p>
    <w:p>
      <w:pPr>
        <w:spacing w:after="0" w:line="240" w:lineRule="auto"/>
        <w:rPr>
          <w:rFonts w:ascii="宋体" w:hAnsi="宋体" w:cs="宋体" w:eastAsia="宋体"/>
          <w:sz w:val="5"/>
          <w:szCs w:val="5"/>
        </w:rPr>
        <w:sectPr>
          <w:pgSz w:w="11910" w:h="16840"/>
          <w:pgMar w:header="0" w:footer="999" w:top="1420" w:bottom="1180" w:left="1480" w:right="1360"/>
        </w:sectPr>
      </w:pPr>
    </w:p>
    <w:p>
      <w:pPr>
        <w:tabs>
          <w:tab w:pos="1649" w:val="left" w:leader="none"/>
        </w:tabs>
        <w:spacing w:before="59"/>
        <w:ind w:left="541" w:right="0" w:firstLine="0"/>
        <w:jc w:val="left"/>
        <w:rPr>
          <w:rFonts w:ascii="宋体" w:hAnsi="宋体" w:cs="宋体" w:eastAsia="宋体"/>
          <w:sz w:val="15"/>
          <w:szCs w:val="15"/>
        </w:rPr>
      </w:pPr>
      <w:r>
        <w:rPr/>
        <w:pict>
          <v:group style="position:absolute;margin-left:83.375pt;margin-top:4.844877pt;width:17.150pt;height:9.050pt;mso-position-horizontal-relative:page;mso-position-vertical-relative:paragraph;z-index:2704" coordorigin="1668,97" coordsize="343,181">
            <v:group style="position:absolute;left:1675;top:104;width:328;height:166" coordorigin="1675,104" coordsize="328,166">
              <v:shape style="position:absolute;left:1675;top:104;width:328;height:166" coordorigin="1675,104" coordsize="328,166" path="m1675,270l2003,270,2003,104,1675,104,1675,270xe" filled="true" fillcolor="#a4a4a4" stroked="false">
                <v:path arrowok="t"/>
                <v:fill type="solid"/>
              </v:shape>
            </v:group>
            <v:group style="position:absolute;left:1675;top:104;width:328;height:166" coordorigin="1675,104" coordsize="328,166">
              <v:shape style="position:absolute;left:1675;top:104;width:328;height:166" coordorigin="1675,104" coordsize="328,166" path="m1675,270l2003,270,2003,104,1675,104,1675,270xe" filled="false" stroked="true" strokeweight=".75pt" strokecolor="#000000">
                <v:path arrowok="t"/>
              </v:shape>
            </v:group>
            <w10:wrap type="none"/>
          </v:group>
        </w:pict>
      </w:r>
      <w:r>
        <w:rPr/>
        <w:pict>
          <v:group style="position:absolute;margin-left:138.175003pt;margin-top:4.844877pt;width:17.150pt;height:9.050pt;mso-position-horizontal-relative:page;mso-position-vertical-relative:paragraph;z-index:-57304" coordorigin="2764,97" coordsize="343,181">
            <v:group style="position:absolute;left:2771;top:104;width:328;height:166" coordorigin="2771,104" coordsize="328,166">
              <v:shape style="position:absolute;left:2771;top:104;width:328;height:166" coordorigin="2771,104" coordsize="328,166" path="m2771,270l3099,270,3099,104,2771,104,2771,270xe" filled="true" fillcolor="#d7d7d7" stroked="false">
                <v:path arrowok="t"/>
                <v:fill type="solid"/>
              </v:shape>
            </v:group>
            <v:group style="position:absolute;left:2771;top:104;width:328;height:166" coordorigin="2771,104" coordsize="328,166">
              <v:shape style="position:absolute;left:2771;top:104;width:328;height:166" coordorigin="2771,104" coordsize="328,166" path="m2771,270l3099,270,3099,104,2771,104,2771,270xe" filled="false" stroked="true" strokeweight=".75pt" strokecolor="#000000">
                <v:path arrowok="t"/>
              </v:shape>
            </v:group>
            <w10:wrap type="none"/>
          </v:group>
        </w:pict>
      </w:r>
      <w:r>
        <w:rPr/>
        <w:pict>
          <v:group style="position:absolute;margin-left:197.100006pt;margin-top:5.219877pt;width:16.4pt;height:8.3pt;mso-position-horizontal-relative:page;mso-position-vertical-relative:paragraph;z-index:2752" coordorigin="3942,104" coordsize="328,166">
            <v:shape style="position:absolute;left:3942;top:104;width:328;height:166" coordorigin="3942,104" coordsize="328,166" path="m3942,270l4270,270,4270,104,3942,104,3942,270xe" filled="false" stroked="true" strokeweight=".75pt" strokecolor="#000000">
              <v:path arrowok="t"/>
            </v:shape>
            <w10:wrap type="none"/>
          </v:group>
        </w:pict>
      </w:r>
      <w:r>
        <w:rPr>
          <w:rFonts w:ascii="宋体" w:hAnsi="宋体" w:cs="宋体" w:eastAsia="宋体"/>
          <w:sz w:val="15"/>
          <w:szCs w:val="15"/>
        </w:rPr>
        <w:t>高于</w:t>
      </w:r>
      <w:r>
        <w:rPr>
          <w:rFonts w:ascii="宋体" w:hAnsi="宋体" w:cs="宋体" w:eastAsia="宋体"/>
          <w:spacing w:val="-30"/>
          <w:sz w:val="15"/>
          <w:szCs w:val="15"/>
        </w:rPr>
        <w:t> </w:t>
      </w:r>
      <w:r>
        <w:rPr>
          <w:rFonts w:ascii="宋体" w:hAnsi="宋体" w:cs="宋体" w:eastAsia="宋体"/>
          <w:spacing w:val="-2"/>
          <w:sz w:val="15"/>
          <w:szCs w:val="15"/>
        </w:rPr>
        <w:t>1500m</w:t>
        <w:tab/>
      </w:r>
      <w:r>
        <w:rPr>
          <w:rFonts w:ascii="宋体" w:hAnsi="宋体" w:cs="宋体" w:eastAsia="宋体"/>
          <w:spacing w:val="-1"/>
          <w:sz w:val="15"/>
          <w:szCs w:val="15"/>
        </w:rPr>
        <w:t>1500-1000m</w:t>
      </w:r>
    </w:p>
    <w:p>
      <w:pPr>
        <w:spacing w:before="54"/>
        <w:ind w:left="378" w:right="0" w:firstLine="0"/>
        <w:jc w:val="left"/>
        <w:rPr>
          <w:rFonts w:ascii="宋体" w:hAnsi="宋体" w:cs="宋体" w:eastAsia="宋体"/>
          <w:sz w:val="15"/>
          <w:szCs w:val="15"/>
        </w:rPr>
      </w:pPr>
      <w:r>
        <w:rPr/>
        <w:br w:type="column"/>
      </w:r>
      <w:r>
        <w:rPr>
          <w:rFonts w:ascii="宋体" w:hAnsi="宋体" w:cs="宋体" w:eastAsia="宋体"/>
          <w:sz w:val="15"/>
          <w:szCs w:val="15"/>
        </w:rPr>
        <w:t>1000m</w:t>
      </w:r>
      <w:r>
        <w:rPr>
          <w:rFonts w:ascii="宋体" w:hAnsi="宋体" w:cs="宋体" w:eastAsia="宋体"/>
          <w:spacing w:val="-45"/>
          <w:sz w:val="15"/>
          <w:szCs w:val="15"/>
        </w:rPr>
        <w:t> </w:t>
      </w:r>
      <w:r>
        <w:rPr>
          <w:rFonts w:ascii="宋体" w:hAnsi="宋体" w:cs="宋体" w:eastAsia="宋体"/>
          <w:sz w:val="15"/>
          <w:szCs w:val="15"/>
        </w:rPr>
        <w:t>以下</w:t>
      </w:r>
    </w:p>
    <w:p>
      <w:pPr>
        <w:tabs>
          <w:tab w:pos="1529" w:val="left" w:leader="none"/>
        </w:tabs>
        <w:spacing w:before="69"/>
        <w:ind w:left="514" w:right="0" w:firstLine="0"/>
        <w:jc w:val="left"/>
        <w:rPr>
          <w:rFonts w:ascii="宋体" w:hAnsi="宋体" w:cs="宋体" w:eastAsia="宋体"/>
          <w:sz w:val="15"/>
          <w:szCs w:val="15"/>
        </w:rPr>
      </w:pPr>
      <w:r>
        <w:rPr/>
        <w:br w:type="column"/>
      </w:r>
      <w:r>
        <w:rPr>
          <w:rFonts w:ascii="宋体" w:hAnsi="宋体" w:cs="宋体" w:eastAsia="宋体"/>
          <w:sz w:val="15"/>
          <w:szCs w:val="15"/>
        </w:rPr>
        <w:t>河流</w:t>
        <w:tab/>
        <w:t>高速公路</w:t>
      </w:r>
    </w:p>
    <w:p>
      <w:pPr>
        <w:spacing w:after="0"/>
        <w:jc w:val="left"/>
        <w:rPr>
          <w:rFonts w:ascii="宋体" w:hAnsi="宋体" w:cs="宋体" w:eastAsia="宋体"/>
          <w:sz w:val="15"/>
          <w:szCs w:val="15"/>
        </w:rPr>
        <w:sectPr>
          <w:type w:val="continuous"/>
          <w:pgSz w:w="11910" w:h="16840"/>
          <w:pgMar w:top="1420" w:bottom="1180" w:left="1480" w:right="1360"/>
          <w:cols w:num="3" w:equalWidth="0">
            <w:col w:w="2403" w:space="40"/>
            <w:col w:w="1087" w:space="40"/>
            <w:col w:w="5500"/>
          </w:cols>
        </w:sectPr>
      </w:pPr>
    </w:p>
    <w:p>
      <w:pPr>
        <w:spacing w:line="148" w:lineRule="exact" w:before="113"/>
        <w:ind w:left="0" w:right="0" w:firstLine="0"/>
        <w:jc w:val="right"/>
        <w:rPr>
          <w:rFonts w:ascii="宋体" w:hAnsi="宋体" w:cs="宋体" w:eastAsia="宋体"/>
          <w:sz w:val="15"/>
          <w:szCs w:val="15"/>
        </w:rPr>
      </w:pPr>
      <w:r>
        <w:rPr/>
        <w:pict>
          <v:group style="position:absolute;margin-left:255.100006pt;margin-top:-5.346031pt;width:22.9pt;height:4pt;mso-position-horizontal-relative:page;mso-position-vertical-relative:paragraph;z-index:2536" coordorigin="5102,-107" coordsize="458,80">
            <v:shape style="position:absolute;left:5102;top:-107;width:458;height:80" coordorigin="5102,-107" coordsize="458,80" path="m5102,-64l5171,-92,5249,-107,5271,-107,5290,-105,5366,-91,5443,-69,5501,-49,5540,-34,5560,-27e" filled="false" stroked="true" strokeweight=".75pt" strokecolor="#000000">
              <v:path arrowok="t"/>
            </v:shape>
            <w10:wrap type="none"/>
          </v:group>
        </w:pict>
      </w:r>
      <w:r>
        <w:rPr/>
        <w:pict>
          <v:group style="position:absolute;margin-left:302.149994pt;margin-top:-5.94658pt;width:22.9pt;height:4pt;mso-position-horizontal-relative:page;mso-position-vertical-relative:paragraph;z-index:-57472" coordorigin="6043,-119" coordsize="458,80">
            <v:shape style="position:absolute;left:6043;top:-119;width:458;height:80" coordorigin="6043,-119" coordsize="458,80" path="m6043,-76l6112,-104,6190,-119,6212,-119,6231,-117,6307,-103,6384,-81,6442,-61,6481,-47,6501,-39e" filled="false" stroked="true" strokeweight="2.25pt" strokecolor="#1f4d78">
              <v:path arrowok="t"/>
            </v:shape>
            <w10:wrap type="none"/>
          </v:group>
        </w:pict>
      </w:r>
      <w:r>
        <w:rPr>
          <w:rFonts w:ascii="宋体" w:hAnsi="宋体" w:cs="宋体" w:eastAsia="宋体"/>
          <w:spacing w:val="7"/>
          <w:sz w:val="15"/>
          <w:szCs w:val="15"/>
        </w:rPr>
        <w:t>黄河水补给</w:t>
      </w:r>
    </w:p>
    <w:p>
      <w:pPr>
        <w:tabs>
          <w:tab w:pos="1541" w:val="left" w:leader="none"/>
          <w:tab w:pos="2806" w:val="left" w:leader="none"/>
        </w:tabs>
        <w:spacing w:line="228" w:lineRule="exact" w:before="0"/>
        <w:ind w:left="0" w:right="45" w:firstLine="0"/>
        <w:jc w:val="right"/>
        <w:rPr>
          <w:rFonts w:ascii="宋体" w:hAnsi="宋体" w:cs="宋体" w:eastAsia="宋体"/>
          <w:sz w:val="15"/>
          <w:szCs w:val="15"/>
        </w:rPr>
      </w:pPr>
      <w:r>
        <w:rPr/>
        <w:pict>
          <v:group style="position:absolute;margin-left:85.650002pt;margin-top:1.946742pt;width:22.9pt;height:4pt;mso-position-horizontal-relative:page;mso-position-vertical-relative:paragraph;z-index:2584" coordorigin="1713,39" coordsize="458,80">
            <v:shape style="position:absolute;left:1713;top:39;width:458;height:80" coordorigin="1713,39" coordsize="458,80" path="m1713,82l1782,54,1860,39,1882,39,1901,41,1977,55,2054,77,2112,97,2151,112,2171,119e" filled="false" stroked="true" strokeweight="1.5pt" strokecolor="#1f4d78">
              <v:path arrowok="t"/>
            </v:shape>
            <w10:wrap type="none"/>
          </v:group>
        </w:pict>
      </w:r>
      <w:r>
        <w:rPr/>
        <w:pict>
          <v:group style="position:absolute;margin-left:147.574997pt;margin-top:.298085pt;width:37.8pt;height:8.4pt;mso-position-horizontal-relative:page;mso-position-vertical-relative:paragraph;z-index:-57424" coordorigin="2951,6" coordsize="756,168">
            <v:group style="position:absolute;left:2974;top:28;width:702;height:123" coordorigin="2974,28" coordsize="702,123">
              <v:shape style="position:absolute;left:2974;top:28;width:702;height:123" coordorigin="2974,28" coordsize="702,123" path="m2974,91l3042,63,3114,40,3174,30,3217,28,3240,29,3301,37,3364,50,3429,67,3495,87,3562,110,3630,134,3653,143,3676,151e" filled="false" stroked="true" strokeweight="2.25pt" strokecolor="#000000">
                <v:path arrowok="t"/>
              </v:shape>
            </v:group>
            <v:group style="position:absolute;left:2995;top:29;width:702;height:123" coordorigin="2995,29" coordsize="702,123">
              <v:shape style="position:absolute;left:2995;top:29;width:702;height:123" coordorigin="2995,29" coordsize="702,123" path="m2995,92l3063,64,3135,41,3195,31,3238,29,3261,30,3322,38,3385,51,3450,68,3516,88,3583,111,3651,135,3674,144,3697,152e" filled="false" stroked="true" strokeweight="1pt" strokecolor="#ffffff">
                <v:path arrowok="t"/>
                <v:stroke dashstyle="dash"/>
              </v:shape>
            </v:group>
            <w10:wrap type="none"/>
          </v:group>
        </w:pict>
      </w:r>
      <w:r>
        <w:rPr/>
        <w:pict>
          <v:group style="position:absolute;margin-left:213.949997pt;margin-top:.902528pt;width:32.1pt;height:6pt;mso-position-horizontal-relative:page;mso-position-vertical-relative:paragraph;z-index:-57376" coordorigin="4279,18" coordsize="642,120">
            <v:shape style="position:absolute;left:4279;top:18;width:642;height:120" coordorigin="4279,18" coordsize="642,120" path="m4359,68l4279,68,4279,88,4359,88,4359,68xe" filled="true" fillcolor="#000000" stroked="false">
              <v:path arrowok="t"/>
              <v:fill type="solid"/>
            </v:shape>
            <v:shape style="position:absolute;left:4279;top:18;width:642;height:120" coordorigin="4279,18" coordsize="642,120" path="m4499,68l4419,68,4419,88,4499,88,4499,68xe" filled="true" fillcolor="#000000" stroked="false">
              <v:path arrowok="t"/>
              <v:fill type="solid"/>
            </v:shape>
            <v:shape style="position:absolute;left:4279;top:18;width:642;height:120" coordorigin="4279,18" coordsize="642,120" path="m4639,68l4559,68,4559,88,4639,88,4639,68xe" filled="true" fillcolor="#000000" stroked="false">
              <v:path arrowok="t"/>
              <v:fill type="solid"/>
            </v:shape>
            <v:shape style="position:absolute;left:4279;top:18;width:642;height:120" coordorigin="4279,18" coordsize="642,120" path="m4779,68l4699,68,4699,88,4779,88,4779,68xe" filled="true" fillcolor="#000000" stroked="false">
              <v:path arrowok="t"/>
              <v:fill type="solid"/>
            </v:shape>
            <v:shape style="position:absolute;left:4279;top:18;width:642;height:120" coordorigin="4279,18" coordsize="642,120" path="m4801,18l4801,138,4921,78,4801,18xe" filled="true" fillcolor="#000000" stroked="false">
              <v:path arrowok="t"/>
              <v:fill type="solid"/>
            </v:shape>
            <w10:wrap type="none"/>
          </v:group>
        </w:pict>
      </w:r>
      <w:r>
        <w:rPr>
          <w:rFonts w:ascii="宋体" w:hAnsi="宋体" w:cs="宋体" w:eastAsia="宋体"/>
          <w:position w:val="7"/>
          <w:sz w:val="15"/>
          <w:szCs w:val="15"/>
        </w:rPr>
        <w:t>国道</w:t>
        <w:tab/>
      </w:r>
      <w:r>
        <w:rPr>
          <w:rFonts w:ascii="宋体" w:hAnsi="宋体" w:cs="宋体" w:eastAsia="宋体"/>
          <w:position w:val="8"/>
          <w:sz w:val="15"/>
          <w:szCs w:val="15"/>
        </w:rPr>
        <w:t>铁路</w:t>
        <w:tab/>
      </w:r>
      <w:r>
        <w:rPr>
          <w:rFonts w:ascii="宋体" w:hAnsi="宋体" w:cs="宋体" w:eastAsia="宋体"/>
          <w:spacing w:val="-1"/>
          <w:sz w:val="15"/>
          <w:szCs w:val="15"/>
        </w:rPr>
        <w:t>桑干河工程</w:t>
      </w:r>
    </w:p>
    <w:p>
      <w:pPr>
        <w:spacing w:line="240" w:lineRule="auto" w:before="4"/>
        <w:rPr>
          <w:rFonts w:ascii="宋体" w:hAnsi="宋体" w:cs="宋体" w:eastAsia="宋体"/>
          <w:sz w:val="12"/>
          <w:szCs w:val="12"/>
        </w:rPr>
      </w:pPr>
      <w:r>
        <w:rPr/>
        <w:br w:type="column"/>
      </w:r>
      <w:r>
        <w:rPr>
          <w:rFonts w:ascii="宋体"/>
          <w:sz w:val="12"/>
        </w:rPr>
      </w:r>
    </w:p>
    <w:p>
      <w:pPr>
        <w:tabs>
          <w:tab w:pos="1036" w:val="left" w:leader="none"/>
        </w:tabs>
        <w:spacing w:before="0"/>
        <w:ind w:left="239" w:right="0" w:firstLine="0"/>
        <w:jc w:val="left"/>
        <w:rPr>
          <w:rFonts w:ascii="宋体" w:hAnsi="宋体" w:cs="宋体" w:eastAsia="宋体"/>
          <w:sz w:val="15"/>
          <w:szCs w:val="15"/>
        </w:rPr>
      </w:pPr>
      <w:r>
        <w:rPr/>
        <w:pict>
          <v:group style="position:absolute;margin-left:334.225006pt;margin-top:3.334761pt;width:8.0500pt;height:6.3pt;mso-position-horizontal-relative:page;mso-position-vertical-relative:paragraph;z-index:-57400" coordorigin="6685,67" coordsize="161,126">
            <v:group style="position:absolute;left:6692;top:74;width:146;height:111" coordorigin="6692,74" coordsize="146,111">
              <v:shape style="position:absolute;left:6692;top:74;width:146;height:111" coordorigin="6692,74" coordsize="146,111" path="m6802,74l6728,74,6692,185,6838,185,6802,74xe" filled="true" fillcolor="#000000" stroked="false">
                <v:path arrowok="t"/>
                <v:fill type="solid"/>
              </v:shape>
            </v:group>
            <v:group style="position:absolute;left:6692;top:74;width:146;height:111" coordorigin="6692,74" coordsize="146,111">
              <v:shape style="position:absolute;left:6692;top:74;width:146;height:111" coordorigin="6692,74" coordsize="146,111" path="m6838,185l6802,74,6728,74,6692,185,6838,185xe" filled="false" stroked="true" strokeweight=".75pt" strokecolor="#000000">
                <v:path arrowok="t"/>
              </v:shape>
            </v:group>
            <w10:wrap type="none"/>
          </v:group>
        </w:pict>
      </w:r>
      <w:r>
        <w:rPr/>
        <w:pict>
          <v:group style="position:absolute;margin-left:294.475006pt;margin-top:4.734761pt;width:6.35pt;height:6.5pt;mso-position-horizontal-relative:page;mso-position-vertical-relative:paragraph;z-index:2680" coordorigin="5890,95" coordsize="127,130">
            <v:group style="position:absolute;left:5897;top:102;width:112;height:115" coordorigin="5897,102" coordsize="112,115">
              <v:shape style="position:absolute;left:5897;top:102;width:112;height:115" coordorigin="5897,102" coordsize="112,115" path="m5897,217l6009,217,6009,102,5897,102,5897,217xe" filled="true" fillcolor="#000000" stroked="false">
                <v:path arrowok="t"/>
                <v:fill type="solid"/>
              </v:shape>
            </v:group>
            <v:group style="position:absolute;left:5897;top:102;width:112;height:115" coordorigin="5897,102" coordsize="112,115">
              <v:shape style="position:absolute;left:5897;top:102;width:112;height:115" coordorigin="5897,102" coordsize="112,115" path="m5897,217l6009,217,6009,102,5897,102,5897,217xe" filled="false" stroked="true" strokeweight=".75pt" strokecolor="#000000">
                <v:path arrowok="t"/>
              </v:shape>
            </v:group>
            <w10:wrap type="none"/>
          </v:group>
        </w:pict>
      </w:r>
      <w:r>
        <w:rPr>
          <w:rFonts w:ascii="宋体" w:hAnsi="宋体" w:cs="宋体" w:eastAsia="宋体"/>
          <w:sz w:val="15"/>
          <w:szCs w:val="15"/>
        </w:rPr>
        <w:t>煤炭</w:t>
        <w:tab/>
        <w:t>火山</w:t>
      </w:r>
    </w:p>
    <w:p>
      <w:pPr>
        <w:spacing w:after="0"/>
        <w:jc w:val="left"/>
        <w:rPr>
          <w:rFonts w:ascii="宋体" w:hAnsi="宋体" w:cs="宋体" w:eastAsia="宋体"/>
          <w:sz w:val="15"/>
          <w:szCs w:val="15"/>
        </w:rPr>
        <w:sectPr>
          <w:type w:val="continuous"/>
          <w:pgSz w:w="11910" w:h="16840"/>
          <w:pgMar w:top="1420" w:bottom="1180" w:left="1480" w:right="1360"/>
          <w:cols w:num="2" w:equalWidth="0">
            <w:col w:w="4309" w:space="40"/>
            <w:col w:w="4721"/>
          </w:cols>
        </w:sectPr>
      </w:pPr>
    </w:p>
    <w:p>
      <w:pPr>
        <w:pStyle w:val="BodyText"/>
        <w:spacing w:line="240" w:lineRule="auto" w:before="41"/>
        <w:ind w:left="2860" w:right="220"/>
        <w:jc w:val="left"/>
        <w:rPr>
          <w:rFonts w:ascii="Times New Roman" w:hAnsi="Times New Roman" w:cs="Times New Roman" w:eastAsia="Times New Roman"/>
        </w:rPr>
      </w:pPr>
      <w:r>
        <w:rPr/>
        <w:t>图</w:t>
      </w:r>
      <w:r>
        <w:rPr>
          <w:spacing w:val="-51"/>
        </w:rPr>
        <w:t> </w:t>
      </w:r>
      <w:r>
        <w:rPr>
          <w:rFonts w:ascii="Times New Roman" w:hAnsi="Times New Roman" w:cs="Times New Roman" w:eastAsia="Times New Roman"/>
        </w:rPr>
        <w:t>12</w:t>
      </w:r>
    </w:p>
    <w:p>
      <w:pPr>
        <w:spacing w:line="240" w:lineRule="auto" w:before="3"/>
        <w:rPr>
          <w:rFonts w:ascii="Times New Roman" w:hAnsi="Times New Roman" w:cs="Times New Roman" w:eastAsia="Times New Roman"/>
          <w:sz w:val="11"/>
          <w:szCs w:val="11"/>
        </w:rPr>
      </w:pPr>
    </w:p>
    <w:p>
      <w:pPr>
        <w:pStyle w:val="BodyText"/>
        <w:tabs>
          <w:tab w:pos="4785" w:val="left" w:leader="none"/>
          <w:tab w:pos="8633" w:val="left" w:leader="none"/>
        </w:tabs>
        <w:spacing w:line="272" w:lineRule="exact" w:before="64"/>
        <w:ind w:right="220"/>
        <w:jc w:val="left"/>
      </w:pPr>
      <w:r>
        <w:rPr/>
        <w:pict>
          <v:shape style="position:absolute;margin-left:374pt;margin-top:-222.610016pt;width:141.050pt;height:217.15pt;mso-position-horizontal-relative:page;mso-position-vertical-relative:paragraph;z-index:2776" type="#_x0000_t202" filled="false" stroked="true" strokeweight=".75pt" strokecolor="#000000">
            <v:textbox inset="0,0,0,0">
              <w:txbxContent>
                <w:p>
                  <w:pPr>
                    <w:pStyle w:val="BodyText"/>
                    <w:spacing w:line="237" w:lineRule="auto" w:before="42"/>
                    <w:ind w:left="145" w:right="138" w:firstLine="420"/>
                    <w:jc w:val="both"/>
                    <w:rPr>
                      <w:rFonts w:ascii="宋体" w:hAnsi="宋体" w:cs="宋体" w:eastAsia="宋体"/>
                    </w:rPr>
                  </w:pPr>
                  <w:r>
                    <w:rPr>
                      <w:rFonts w:ascii="宋体" w:hAnsi="宋体" w:cs="宋体" w:eastAsia="宋体"/>
                      <w:spacing w:val="26"/>
                      <w:w w:val="100"/>
                    </w:rPr>
                    <w:t>朔</w:t>
                  </w:r>
                  <w:r>
                    <w:rPr>
                      <w:rFonts w:ascii="宋体" w:hAnsi="宋体" w:cs="宋体" w:eastAsia="宋体"/>
                      <w:spacing w:val="24"/>
                      <w:w w:val="100"/>
                    </w:rPr>
                    <w:t>州</w:t>
                  </w:r>
                  <w:r>
                    <w:rPr>
                      <w:rFonts w:ascii="宋体" w:hAnsi="宋体" w:cs="宋体" w:eastAsia="宋体"/>
                      <w:spacing w:val="23"/>
                      <w:w w:val="100"/>
                    </w:rPr>
                    <w:t>市</w:t>
                  </w:r>
                  <w:r>
                    <w:rPr>
                      <w:rFonts w:ascii="宋体" w:hAnsi="宋体" w:cs="宋体" w:eastAsia="宋体"/>
                      <w:w w:val="100"/>
                    </w:rPr>
                    <w:t>共</w:t>
                  </w:r>
                  <w:r>
                    <w:rPr>
                      <w:rFonts w:ascii="宋体" w:hAnsi="宋体" w:cs="宋体" w:eastAsia="宋体"/>
                      <w:spacing w:val="-79"/>
                    </w:rPr>
                    <w:t> </w:t>
                  </w:r>
                  <w:r>
                    <w:rPr>
                      <w:rFonts w:ascii="宋体" w:hAnsi="宋体" w:cs="宋体" w:eastAsia="宋体"/>
                      <w:spacing w:val="23"/>
                      <w:w w:val="100"/>
                    </w:rPr>
                    <w:t>有陶</w:t>
                  </w:r>
                  <w:r>
                    <w:rPr>
                      <w:rFonts w:ascii="宋体" w:hAnsi="宋体" w:cs="宋体" w:eastAsia="宋体"/>
                      <w:w w:val="100"/>
                    </w:rPr>
                    <w:t>瓷</w:t>
                  </w:r>
                  <w:r>
                    <w:rPr>
                      <w:rFonts w:ascii="宋体" w:hAnsi="宋体" w:cs="宋体" w:eastAsia="宋体"/>
                      <w:spacing w:val="-79"/>
                    </w:rPr>
                    <w:t> </w:t>
                  </w:r>
                  <w:r>
                    <w:rPr>
                      <w:rFonts w:ascii="宋体" w:hAnsi="宋体" w:cs="宋体" w:eastAsia="宋体"/>
                      <w:spacing w:val="23"/>
                      <w:w w:val="100"/>
                    </w:rPr>
                    <w:t>企</w:t>
                  </w:r>
                  <w:r>
                    <w:rPr>
                      <w:rFonts w:ascii="宋体" w:hAnsi="宋体" w:cs="宋体" w:eastAsia="宋体"/>
                      <w:w w:val="100"/>
                    </w:rPr>
                    <w:t>业</w:t>
                  </w:r>
                  <w:r>
                    <w:rPr>
                      <w:rFonts w:ascii="宋体" w:hAnsi="宋体" w:cs="宋体" w:eastAsia="宋体"/>
                      <w:w w:val="100"/>
                    </w:rPr>
                    <w:t> </w:t>
                  </w:r>
                  <w:r>
                    <w:rPr>
                      <w:rFonts w:ascii="宋体" w:hAnsi="宋体" w:cs="宋体" w:eastAsia="宋体"/>
                      <w:w w:val="100"/>
                    </w:rPr>
                    <w:t>70</w:t>
                  </w:r>
                  <w:r>
                    <w:rPr>
                      <w:rFonts w:ascii="宋体" w:hAnsi="宋体" w:cs="宋体" w:eastAsia="宋体"/>
                      <w:spacing w:val="-53"/>
                    </w:rPr>
                    <w:t> </w:t>
                  </w:r>
                  <w:r>
                    <w:rPr>
                      <w:rFonts w:ascii="宋体" w:hAnsi="宋体" w:cs="宋体" w:eastAsia="宋体"/>
                      <w:w w:val="100"/>
                    </w:rPr>
                    <w:t>家</w:t>
                  </w:r>
                  <w:r>
                    <w:rPr>
                      <w:rFonts w:ascii="宋体" w:hAnsi="宋体" w:cs="宋体" w:eastAsia="宋体"/>
                      <w:spacing w:val="-58"/>
                      <w:w w:val="100"/>
                    </w:rPr>
                    <w:t>，</w:t>
                  </w:r>
                  <w:r>
                    <w:rPr>
                      <w:rFonts w:ascii="宋体" w:hAnsi="宋体" w:cs="宋体" w:eastAsia="宋体"/>
                      <w:w w:val="100"/>
                    </w:rPr>
                    <w:t>成</w:t>
                  </w:r>
                  <w:r>
                    <w:rPr>
                      <w:rFonts w:ascii="宋体" w:hAnsi="宋体" w:cs="宋体" w:eastAsia="宋体"/>
                      <w:spacing w:val="-2"/>
                      <w:w w:val="100"/>
                    </w:rPr>
                    <w:t>为</w:t>
                  </w:r>
                  <w:r>
                    <w:rPr>
                      <w:rFonts w:ascii="宋体" w:hAnsi="宋体" w:cs="宋体" w:eastAsia="宋体"/>
                      <w:w w:val="100"/>
                    </w:rPr>
                    <w:t>朔</w:t>
                  </w:r>
                  <w:r>
                    <w:rPr>
                      <w:rFonts w:ascii="宋体" w:hAnsi="宋体" w:cs="宋体" w:eastAsia="宋体"/>
                      <w:spacing w:val="-3"/>
                      <w:w w:val="100"/>
                    </w:rPr>
                    <w:t>州</w:t>
                  </w:r>
                  <w:r>
                    <w:rPr>
                      <w:rFonts w:ascii="宋体" w:hAnsi="宋体" w:cs="宋体" w:eastAsia="宋体"/>
                      <w:w w:val="100"/>
                    </w:rPr>
                    <w:t>市</w:t>
                  </w:r>
                  <w:r>
                    <w:rPr>
                      <w:rFonts w:ascii="宋体" w:hAnsi="宋体" w:cs="宋体" w:eastAsia="宋体"/>
                      <w:spacing w:val="-3"/>
                      <w:w w:val="100"/>
                    </w:rPr>
                    <w:t>继</w:t>
                  </w:r>
                  <w:r>
                    <w:rPr>
                      <w:rFonts w:ascii="宋体" w:hAnsi="宋体" w:cs="宋体" w:eastAsia="宋体"/>
                      <w:spacing w:val="-1"/>
                      <w:w w:val="100"/>
                    </w:rPr>
                    <w:t>煤</w:t>
                  </w:r>
                  <w:r>
                    <w:rPr>
                      <w:rFonts w:ascii="宋体" w:hAnsi="宋体" w:cs="宋体" w:eastAsia="宋体"/>
                      <w:spacing w:val="-3"/>
                      <w:w w:val="100"/>
                    </w:rPr>
                    <w:t>电之</w:t>
                  </w:r>
                  <w:r>
                    <w:rPr>
                      <w:rFonts w:ascii="宋体" w:hAnsi="宋体" w:cs="宋体" w:eastAsia="宋体"/>
                      <w:spacing w:val="-3"/>
                      <w:w w:val="100"/>
                    </w:rPr>
                    <w:t> </w:t>
                  </w:r>
                  <w:r>
                    <w:rPr>
                      <w:rFonts w:ascii="宋体" w:hAnsi="宋体" w:cs="宋体" w:eastAsia="宋体"/>
                      <w:w w:val="100"/>
                    </w:rPr>
                    <w:t>后的</w:t>
                  </w:r>
                  <w:r>
                    <w:rPr>
                      <w:rFonts w:ascii="宋体" w:hAnsi="宋体" w:cs="宋体" w:eastAsia="宋体"/>
                      <w:spacing w:val="-3"/>
                      <w:w w:val="100"/>
                    </w:rPr>
                    <w:t>第</w:t>
                  </w:r>
                  <w:r>
                    <w:rPr>
                      <w:rFonts w:ascii="宋体" w:hAnsi="宋体" w:cs="宋体" w:eastAsia="宋体"/>
                      <w:w w:val="100"/>
                    </w:rPr>
                    <w:t>二</w:t>
                  </w:r>
                  <w:r>
                    <w:rPr>
                      <w:rFonts w:ascii="宋体" w:hAnsi="宋体" w:cs="宋体" w:eastAsia="宋体"/>
                      <w:spacing w:val="-3"/>
                      <w:w w:val="100"/>
                    </w:rPr>
                    <w:t>大</w:t>
                  </w:r>
                  <w:r>
                    <w:rPr>
                      <w:rFonts w:ascii="宋体" w:hAnsi="宋体" w:cs="宋体" w:eastAsia="宋体"/>
                      <w:w w:val="100"/>
                    </w:rPr>
                    <w:t>产</w:t>
                  </w:r>
                  <w:r>
                    <w:rPr>
                      <w:rFonts w:ascii="宋体" w:hAnsi="宋体" w:cs="宋体" w:eastAsia="宋体"/>
                      <w:spacing w:val="-3"/>
                      <w:w w:val="100"/>
                    </w:rPr>
                    <w:t>业</w:t>
                  </w:r>
                  <w:r>
                    <w:rPr>
                      <w:rFonts w:ascii="宋体" w:hAnsi="宋体" w:cs="宋体" w:eastAsia="宋体"/>
                      <w:w w:val="100"/>
                    </w:rPr>
                    <w:t>。</w:t>
                  </w:r>
                </w:p>
                <w:p>
                  <w:pPr>
                    <w:pStyle w:val="BodyText"/>
                    <w:spacing w:line="237" w:lineRule="auto"/>
                    <w:ind w:left="145" w:right="135" w:firstLine="420"/>
                    <w:jc w:val="both"/>
                    <w:rPr>
                      <w:rFonts w:ascii="宋体" w:hAnsi="宋体" w:cs="宋体" w:eastAsia="宋体"/>
                    </w:rPr>
                  </w:pPr>
                  <w:r>
                    <w:rPr>
                      <w:rFonts w:ascii="宋体" w:hAnsi="宋体" w:cs="宋体" w:eastAsia="宋体"/>
                      <w:w w:val="100"/>
                    </w:rPr>
                    <w:t>朔州</w:t>
                  </w:r>
                  <w:r>
                    <w:rPr>
                      <w:rFonts w:ascii="宋体" w:hAnsi="宋体" w:cs="宋体" w:eastAsia="宋体"/>
                      <w:spacing w:val="-3"/>
                      <w:w w:val="100"/>
                    </w:rPr>
                    <w:t>市</w:t>
                  </w:r>
                  <w:r>
                    <w:rPr>
                      <w:rFonts w:ascii="宋体" w:hAnsi="宋体" w:cs="宋体" w:eastAsia="宋体"/>
                      <w:w w:val="100"/>
                    </w:rPr>
                    <w:t>矿</w:t>
                  </w:r>
                  <w:r>
                    <w:rPr>
                      <w:rFonts w:ascii="宋体" w:hAnsi="宋体" w:cs="宋体" w:eastAsia="宋体"/>
                      <w:spacing w:val="-3"/>
                      <w:w w:val="100"/>
                    </w:rPr>
                    <w:t>产</w:t>
                  </w:r>
                  <w:r>
                    <w:rPr>
                      <w:rFonts w:ascii="宋体" w:hAnsi="宋体" w:cs="宋体" w:eastAsia="宋体"/>
                      <w:w w:val="100"/>
                    </w:rPr>
                    <w:t>资</w:t>
                  </w:r>
                  <w:r>
                    <w:rPr>
                      <w:rFonts w:ascii="宋体" w:hAnsi="宋体" w:cs="宋体" w:eastAsia="宋体"/>
                      <w:spacing w:val="-3"/>
                      <w:w w:val="100"/>
                    </w:rPr>
                    <w:t>源</w:t>
                  </w:r>
                  <w:r>
                    <w:rPr>
                      <w:rFonts w:ascii="宋体" w:hAnsi="宋体" w:cs="宋体" w:eastAsia="宋体"/>
                      <w:w w:val="100"/>
                    </w:rPr>
                    <w:t>丰</w:t>
                  </w:r>
                  <w:r>
                    <w:rPr>
                      <w:rFonts w:ascii="宋体" w:hAnsi="宋体" w:cs="宋体" w:eastAsia="宋体"/>
                      <w:spacing w:val="-3"/>
                      <w:w w:val="100"/>
                    </w:rPr>
                    <w:t>富</w:t>
                  </w:r>
                  <w:r>
                    <w:rPr>
                      <w:rFonts w:ascii="宋体" w:hAnsi="宋体" w:cs="宋体" w:eastAsia="宋体"/>
                      <w:w w:val="100"/>
                    </w:rPr>
                    <w:t>，</w:t>
                  </w:r>
                  <w:r>
                    <w:rPr>
                      <w:rFonts w:ascii="宋体" w:hAnsi="宋体" w:cs="宋体" w:eastAsia="宋体"/>
                      <w:w w:val="100"/>
                    </w:rPr>
                    <w:t> 除能</w:t>
                  </w:r>
                  <w:r>
                    <w:rPr>
                      <w:rFonts w:ascii="宋体" w:hAnsi="宋体" w:cs="宋体" w:eastAsia="宋体"/>
                      <w:spacing w:val="-3"/>
                      <w:w w:val="100"/>
                    </w:rPr>
                    <w:t>源</w:t>
                  </w:r>
                  <w:r>
                    <w:rPr>
                      <w:rFonts w:ascii="宋体" w:hAnsi="宋体" w:cs="宋体" w:eastAsia="宋体"/>
                      <w:w w:val="100"/>
                    </w:rPr>
                    <w:t>矿</w:t>
                  </w:r>
                  <w:r>
                    <w:rPr>
                      <w:rFonts w:ascii="宋体" w:hAnsi="宋体" w:cs="宋体" w:eastAsia="宋体"/>
                      <w:spacing w:val="-2"/>
                      <w:w w:val="100"/>
                    </w:rPr>
                    <w:t>产</w:t>
                  </w:r>
                  <w:r>
                    <w:rPr>
                      <w:rFonts w:ascii="宋体" w:hAnsi="宋体" w:cs="宋体" w:eastAsia="宋体"/>
                      <w:spacing w:val="-3"/>
                      <w:w w:val="100"/>
                    </w:rPr>
                    <w:t>外</w:t>
                  </w:r>
                  <w:r>
                    <w:rPr>
                      <w:rFonts w:ascii="宋体" w:hAnsi="宋体" w:cs="宋体" w:eastAsia="宋体"/>
                      <w:w w:val="100"/>
                    </w:rPr>
                    <w:t>，</w:t>
                  </w:r>
                  <w:r>
                    <w:rPr>
                      <w:rFonts w:ascii="宋体" w:hAnsi="宋体" w:cs="宋体" w:eastAsia="宋体"/>
                      <w:spacing w:val="-3"/>
                      <w:w w:val="100"/>
                    </w:rPr>
                    <w:t>石</w:t>
                  </w:r>
                  <w:r>
                    <w:rPr>
                      <w:rFonts w:ascii="宋体" w:hAnsi="宋体" w:cs="宋体" w:eastAsia="宋体"/>
                      <w:w w:val="100"/>
                    </w:rPr>
                    <w:t>灰</w:t>
                  </w:r>
                  <w:r>
                    <w:rPr>
                      <w:rFonts w:ascii="宋体" w:hAnsi="宋体" w:cs="宋体" w:eastAsia="宋体"/>
                      <w:spacing w:val="-3"/>
                      <w:w w:val="100"/>
                    </w:rPr>
                    <w:t>石、铝</w:t>
                  </w:r>
                  <w:r>
                    <w:rPr>
                      <w:rFonts w:ascii="宋体" w:hAnsi="宋体" w:cs="宋体" w:eastAsia="宋体"/>
                      <w:spacing w:val="-3"/>
                      <w:w w:val="100"/>
                    </w:rPr>
                    <w:t> </w:t>
                  </w:r>
                  <w:r>
                    <w:rPr>
                      <w:rFonts w:ascii="宋体" w:hAnsi="宋体" w:cs="宋体" w:eastAsia="宋体"/>
                      <w:w w:val="100"/>
                    </w:rPr>
                    <w:t>土矿</w:t>
                  </w:r>
                  <w:r>
                    <w:rPr>
                      <w:rFonts w:ascii="宋体" w:hAnsi="宋体" w:cs="宋体" w:eastAsia="宋体"/>
                      <w:spacing w:val="-3"/>
                      <w:w w:val="100"/>
                    </w:rPr>
                    <w:t>、</w:t>
                  </w:r>
                  <w:r>
                    <w:rPr>
                      <w:rFonts w:ascii="宋体" w:hAnsi="宋体" w:cs="宋体" w:eastAsia="宋体"/>
                      <w:w w:val="100"/>
                    </w:rPr>
                    <w:t>耐</w:t>
                  </w:r>
                  <w:r>
                    <w:rPr>
                      <w:rFonts w:ascii="宋体" w:hAnsi="宋体" w:cs="宋体" w:eastAsia="宋体"/>
                      <w:spacing w:val="-3"/>
                      <w:w w:val="100"/>
                    </w:rPr>
                    <w:t>火</w:t>
                  </w:r>
                  <w:r>
                    <w:rPr>
                      <w:rFonts w:ascii="宋体" w:hAnsi="宋体" w:cs="宋体" w:eastAsia="宋体"/>
                      <w:w w:val="100"/>
                    </w:rPr>
                    <w:t>粘</w:t>
                  </w:r>
                  <w:r>
                    <w:rPr>
                      <w:rFonts w:ascii="宋体" w:hAnsi="宋体" w:cs="宋体" w:eastAsia="宋体"/>
                      <w:spacing w:val="-3"/>
                      <w:w w:val="100"/>
                    </w:rPr>
                    <w:t>土</w:t>
                  </w:r>
                  <w:r>
                    <w:rPr>
                      <w:rFonts w:ascii="宋体" w:hAnsi="宋体" w:cs="宋体" w:eastAsia="宋体"/>
                      <w:w w:val="100"/>
                    </w:rPr>
                    <w:t>、</w:t>
                  </w:r>
                  <w:r>
                    <w:rPr>
                      <w:rFonts w:ascii="宋体" w:hAnsi="宋体" w:cs="宋体" w:eastAsia="宋体"/>
                      <w:spacing w:val="-3"/>
                      <w:w w:val="100"/>
                    </w:rPr>
                    <w:t>铁</w:t>
                  </w:r>
                  <w:r>
                    <w:rPr>
                      <w:rFonts w:ascii="宋体" w:hAnsi="宋体" w:cs="宋体" w:eastAsia="宋体"/>
                      <w:w w:val="100"/>
                    </w:rPr>
                    <w:t>矾</w:t>
                  </w:r>
                  <w:r>
                    <w:rPr>
                      <w:rFonts w:ascii="宋体" w:hAnsi="宋体" w:cs="宋体" w:eastAsia="宋体"/>
                      <w:spacing w:val="-3"/>
                      <w:w w:val="100"/>
                    </w:rPr>
                    <w:t>土</w:t>
                  </w:r>
                  <w:r>
                    <w:rPr>
                      <w:rFonts w:ascii="宋体" w:hAnsi="宋体" w:cs="宋体" w:eastAsia="宋体"/>
                      <w:w w:val="100"/>
                    </w:rPr>
                    <w:t>、</w:t>
                  </w:r>
                  <w:r>
                    <w:rPr>
                      <w:rFonts w:ascii="宋体" w:hAnsi="宋体" w:cs="宋体" w:eastAsia="宋体"/>
                      <w:w w:val="100"/>
                    </w:rPr>
                    <w:t> 石</w:t>
                  </w:r>
                  <w:r>
                    <w:rPr>
                      <w:rFonts w:ascii="宋体" w:hAnsi="宋体" w:cs="宋体" w:eastAsia="宋体"/>
                      <w:spacing w:val="-3"/>
                      <w:w w:val="100"/>
                    </w:rPr>
                    <w:t>英</w:t>
                  </w:r>
                  <w:r>
                    <w:rPr>
                      <w:rFonts w:ascii="宋体" w:hAnsi="宋体" w:cs="宋体" w:eastAsia="宋体"/>
                      <w:w w:val="100"/>
                    </w:rPr>
                    <w:t>、</w:t>
                  </w:r>
                  <w:r>
                    <w:rPr>
                      <w:rFonts w:ascii="宋体" w:hAnsi="宋体" w:cs="宋体" w:eastAsia="宋体"/>
                      <w:spacing w:val="-3"/>
                      <w:w w:val="100"/>
                    </w:rPr>
                    <w:t>高</w:t>
                  </w:r>
                  <w:r>
                    <w:rPr>
                      <w:rFonts w:ascii="宋体" w:hAnsi="宋体" w:cs="宋体" w:eastAsia="宋体"/>
                      <w:w w:val="100"/>
                    </w:rPr>
                    <w:t>岭</w:t>
                  </w:r>
                  <w:r>
                    <w:rPr>
                      <w:rFonts w:ascii="宋体" w:hAnsi="宋体" w:cs="宋体" w:eastAsia="宋体"/>
                      <w:spacing w:val="-3"/>
                      <w:w w:val="100"/>
                    </w:rPr>
                    <w:t>土、</w:t>
                  </w:r>
                  <w:r>
                    <w:rPr>
                      <w:rFonts w:ascii="宋体" w:hAnsi="宋体" w:cs="宋体" w:eastAsia="宋体"/>
                      <w:w w:val="100"/>
                    </w:rPr>
                    <w:t>沸</w:t>
                  </w:r>
                  <w:r>
                    <w:rPr>
                      <w:rFonts w:ascii="宋体" w:hAnsi="宋体" w:cs="宋体" w:eastAsia="宋体"/>
                      <w:spacing w:val="-3"/>
                      <w:w w:val="100"/>
                    </w:rPr>
                    <w:t>石</w:t>
                  </w:r>
                  <w:r>
                    <w:rPr>
                      <w:rFonts w:ascii="宋体" w:hAnsi="宋体" w:cs="宋体" w:eastAsia="宋体"/>
                      <w:w w:val="100"/>
                    </w:rPr>
                    <w:t>、</w:t>
                  </w:r>
                  <w:r>
                    <w:rPr>
                      <w:rFonts w:ascii="宋体" w:hAnsi="宋体" w:cs="宋体" w:eastAsia="宋体"/>
                      <w:spacing w:val="-3"/>
                      <w:w w:val="100"/>
                    </w:rPr>
                    <w:t>长</w:t>
                  </w:r>
                  <w:r>
                    <w:rPr>
                      <w:rFonts w:ascii="宋体" w:hAnsi="宋体" w:cs="宋体" w:eastAsia="宋体"/>
                      <w:w w:val="100"/>
                    </w:rPr>
                    <w:t>石</w:t>
                  </w:r>
                  <w:r>
                    <w:rPr>
                      <w:rFonts w:ascii="宋体" w:hAnsi="宋体" w:cs="宋体" w:eastAsia="宋体"/>
                      <w:w w:val="100"/>
                    </w:rPr>
                    <w:t> 也比</w:t>
                  </w:r>
                  <w:r>
                    <w:rPr>
                      <w:rFonts w:ascii="宋体" w:hAnsi="宋体" w:cs="宋体" w:eastAsia="宋体"/>
                      <w:spacing w:val="-3"/>
                      <w:w w:val="100"/>
                    </w:rPr>
                    <w:t>较</w:t>
                  </w:r>
                  <w:r>
                    <w:rPr>
                      <w:rFonts w:ascii="宋体" w:hAnsi="宋体" w:cs="宋体" w:eastAsia="宋体"/>
                      <w:w w:val="100"/>
                    </w:rPr>
                    <w:t>丰</w:t>
                  </w:r>
                  <w:r>
                    <w:rPr>
                      <w:rFonts w:ascii="宋体" w:hAnsi="宋体" w:cs="宋体" w:eastAsia="宋体"/>
                      <w:spacing w:val="-2"/>
                      <w:w w:val="100"/>
                    </w:rPr>
                    <w:t>富</w:t>
                  </w:r>
                  <w:r>
                    <w:rPr>
                      <w:rFonts w:ascii="宋体" w:hAnsi="宋体" w:cs="宋体" w:eastAsia="宋体"/>
                      <w:spacing w:val="-3"/>
                      <w:w w:val="100"/>
                    </w:rPr>
                    <w:t>，其</w:t>
                  </w:r>
                  <w:r>
                    <w:rPr>
                      <w:rFonts w:ascii="宋体" w:hAnsi="宋体" w:cs="宋体" w:eastAsia="宋体"/>
                      <w:w w:val="100"/>
                    </w:rPr>
                    <w:t>中</w:t>
                  </w:r>
                  <w:r>
                    <w:rPr>
                      <w:rFonts w:ascii="宋体" w:hAnsi="宋体" w:cs="宋体" w:eastAsia="宋体"/>
                      <w:spacing w:val="-3"/>
                      <w:w w:val="100"/>
                    </w:rPr>
                    <w:t>高</w:t>
                  </w:r>
                  <w:r>
                    <w:rPr>
                      <w:rFonts w:ascii="宋体" w:hAnsi="宋体" w:cs="宋体" w:eastAsia="宋体"/>
                      <w:w w:val="100"/>
                    </w:rPr>
                    <w:t>铝</w:t>
                  </w:r>
                  <w:r>
                    <w:rPr>
                      <w:rFonts w:ascii="宋体" w:hAnsi="宋体" w:cs="宋体" w:eastAsia="宋体"/>
                      <w:spacing w:val="-3"/>
                      <w:w w:val="100"/>
                    </w:rPr>
                    <w:t>粘</w:t>
                  </w:r>
                  <w:r>
                    <w:rPr>
                      <w:rFonts w:ascii="宋体" w:hAnsi="宋体" w:cs="宋体" w:eastAsia="宋体"/>
                      <w:w w:val="100"/>
                    </w:rPr>
                    <w:t>土</w:t>
                  </w:r>
                  <w:r>
                    <w:rPr>
                      <w:rFonts w:ascii="宋体" w:hAnsi="宋体" w:cs="宋体" w:eastAsia="宋体"/>
                      <w:w w:val="100"/>
                    </w:rPr>
                    <w:t> 质优</w:t>
                  </w:r>
                  <w:r>
                    <w:rPr>
                      <w:rFonts w:ascii="宋体" w:hAnsi="宋体" w:cs="宋体" w:eastAsia="宋体"/>
                      <w:spacing w:val="-3"/>
                      <w:w w:val="100"/>
                    </w:rPr>
                    <w:t>量</w:t>
                  </w:r>
                  <w:r>
                    <w:rPr>
                      <w:rFonts w:ascii="宋体" w:hAnsi="宋体" w:cs="宋体" w:eastAsia="宋体"/>
                      <w:w w:val="100"/>
                    </w:rPr>
                    <w:t>多</w:t>
                  </w:r>
                  <w:r>
                    <w:rPr>
                      <w:rFonts w:ascii="宋体" w:hAnsi="宋体" w:cs="宋体" w:eastAsia="宋体"/>
                      <w:spacing w:val="-5"/>
                      <w:w w:val="100"/>
                    </w:rPr>
                    <w:t>，</w:t>
                  </w:r>
                  <w:r>
                    <w:rPr>
                      <w:rFonts w:ascii="宋体" w:hAnsi="宋体" w:cs="宋体" w:eastAsia="宋体"/>
                      <w:w w:val="100"/>
                    </w:rPr>
                    <w:t>也</w:t>
                  </w:r>
                  <w:r>
                    <w:rPr>
                      <w:rFonts w:ascii="宋体" w:hAnsi="宋体" w:cs="宋体" w:eastAsia="宋体"/>
                      <w:spacing w:val="-3"/>
                      <w:w w:val="100"/>
                    </w:rPr>
                    <w:t>是</w:t>
                  </w:r>
                  <w:r>
                    <w:rPr>
                      <w:rFonts w:ascii="宋体" w:hAnsi="宋体" w:cs="宋体" w:eastAsia="宋体"/>
                      <w:w w:val="100"/>
                    </w:rPr>
                    <w:t>朔</w:t>
                  </w:r>
                  <w:r>
                    <w:rPr>
                      <w:rFonts w:ascii="宋体" w:hAnsi="宋体" w:cs="宋体" w:eastAsia="宋体"/>
                      <w:spacing w:val="-3"/>
                      <w:w w:val="100"/>
                    </w:rPr>
                    <w:t>州</w:t>
                  </w:r>
                  <w:r>
                    <w:rPr>
                      <w:rFonts w:ascii="宋体" w:hAnsi="宋体" w:cs="宋体" w:eastAsia="宋体"/>
                      <w:spacing w:val="-1"/>
                      <w:w w:val="100"/>
                    </w:rPr>
                    <w:t>的</w:t>
                  </w:r>
                  <w:r>
                    <w:rPr>
                      <w:rFonts w:ascii="宋体" w:hAnsi="宋体" w:cs="宋体" w:eastAsia="宋体"/>
                      <w:spacing w:val="-3"/>
                      <w:w w:val="100"/>
                    </w:rPr>
                    <w:t>优势</w:t>
                  </w:r>
                  <w:r>
                    <w:rPr>
                      <w:rFonts w:ascii="宋体" w:hAnsi="宋体" w:cs="宋体" w:eastAsia="宋体"/>
                      <w:spacing w:val="-3"/>
                      <w:w w:val="100"/>
                    </w:rPr>
                    <w:t> </w:t>
                  </w:r>
                  <w:r>
                    <w:rPr>
                      <w:rFonts w:ascii="宋体" w:hAnsi="宋体" w:cs="宋体" w:eastAsia="宋体"/>
                      <w:w w:val="100"/>
                    </w:rPr>
                    <w:t>资源。</w:t>
                  </w:r>
                </w:p>
                <w:p>
                  <w:pPr>
                    <w:pStyle w:val="BodyText"/>
                    <w:spacing w:line="237" w:lineRule="auto" w:before="1"/>
                    <w:ind w:left="145" w:right="137" w:firstLine="420"/>
                    <w:jc w:val="both"/>
                    <w:rPr>
                      <w:rFonts w:ascii="宋体" w:hAnsi="宋体" w:cs="宋体" w:eastAsia="宋体"/>
                    </w:rPr>
                  </w:pPr>
                  <w:r>
                    <w:rPr>
                      <w:rFonts w:ascii="宋体" w:hAnsi="宋体" w:cs="宋体" w:eastAsia="宋体"/>
                      <w:w w:val="100"/>
                    </w:rPr>
                    <w:t>生</w:t>
                  </w:r>
                  <w:r>
                    <w:rPr>
                      <w:rFonts w:ascii="宋体" w:hAnsi="宋体" w:cs="宋体" w:eastAsia="宋体"/>
                      <w:spacing w:val="-79"/>
                    </w:rPr>
                    <w:t> </w:t>
                  </w:r>
                  <w:r>
                    <w:rPr>
                      <w:rFonts w:ascii="宋体" w:hAnsi="宋体" w:cs="宋体" w:eastAsia="宋体"/>
                      <w:spacing w:val="23"/>
                      <w:w w:val="100"/>
                    </w:rPr>
                    <w:t>产陶</w:t>
                  </w:r>
                  <w:r>
                    <w:rPr>
                      <w:rFonts w:ascii="宋体" w:hAnsi="宋体" w:cs="宋体" w:eastAsia="宋体"/>
                      <w:w w:val="100"/>
                    </w:rPr>
                    <w:t>瓷</w:t>
                  </w:r>
                  <w:r>
                    <w:rPr>
                      <w:rFonts w:ascii="宋体" w:hAnsi="宋体" w:cs="宋体" w:eastAsia="宋体"/>
                      <w:spacing w:val="-78"/>
                    </w:rPr>
                    <w:t> </w:t>
                  </w:r>
                  <w:r>
                    <w:rPr>
                      <w:rFonts w:ascii="宋体" w:hAnsi="宋体" w:cs="宋体" w:eastAsia="宋体"/>
                      <w:spacing w:val="23"/>
                      <w:w w:val="100"/>
                    </w:rPr>
                    <w:t>除需</w:t>
                  </w:r>
                  <w:r>
                    <w:rPr>
                      <w:rFonts w:ascii="宋体" w:hAnsi="宋体" w:cs="宋体" w:eastAsia="宋体"/>
                      <w:w w:val="100"/>
                    </w:rPr>
                    <w:t>烧</w:t>
                  </w:r>
                  <w:r>
                    <w:rPr>
                      <w:rFonts w:ascii="宋体" w:hAnsi="宋体" w:cs="宋体" w:eastAsia="宋体"/>
                      <w:spacing w:val="-79"/>
                    </w:rPr>
                    <w:t> </w:t>
                  </w:r>
                  <w:r>
                    <w:rPr>
                      <w:rFonts w:ascii="宋体" w:hAnsi="宋体" w:cs="宋体" w:eastAsia="宋体"/>
                      <w:spacing w:val="23"/>
                      <w:w w:val="100"/>
                    </w:rPr>
                    <w:t>制</w:t>
                  </w:r>
                  <w:r>
                    <w:rPr>
                      <w:rFonts w:ascii="宋体" w:hAnsi="宋体" w:cs="宋体" w:eastAsia="宋体"/>
                      <w:w w:val="100"/>
                    </w:rPr>
                    <w:t>技</w:t>
                  </w:r>
                  <w:r>
                    <w:rPr>
                      <w:rFonts w:ascii="宋体" w:hAnsi="宋体" w:cs="宋体" w:eastAsia="宋体"/>
                      <w:w w:val="100"/>
                    </w:rPr>
                    <w:t> 术外</w:t>
                  </w:r>
                  <w:r>
                    <w:rPr>
                      <w:rFonts w:ascii="宋体" w:hAnsi="宋体" w:cs="宋体" w:eastAsia="宋体"/>
                      <w:spacing w:val="-5"/>
                      <w:w w:val="100"/>
                    </w:rPr>
                    <w:t>，</w:t>
                  </w:r>
                  <w:r>
                    <w:rPr>
                      <w:rFonts w:ascii="宋体" w:hAnsi="宋体" w:cs="宋体" w:eastAsia="宋体"/>
                      <w:w w:val="100"/>
                    </w:rPr>
                    <w:t>还</w:t>
                  </w:r>
                  <w:r>
                    <w:rPr>
                      <w:rFonts w:ascii="宋体" w:hAnsi="宋体" w:cs="宋体" w:eastAsia="宋体"/>
                      <w:spacing w:val="-3"/>
                      <w:w w:val="100"/>
                    </w:rPr>
                    <w:t>需</w:t>
                  </w:r>
                  <w:r>
                    <w:rPr>
                      <w:rFonts w:ascii="宋体" w:hAnsi="宋体" w:cs="宋体" w:eastAsia="宋体"/>
                      <w:w w:val="100"/>
                    </w:rPr>
                    <w:t>有</w:t>
                  </w:r>
                  <w:r>
                    <w:rPr>
                      <w:rFonts w:ascii="宋体" w:hAnsi="宋体" w:cs="宋体" w:eastAsia="宋体"/>
                      <w:spacing w:val="-3"/>
                      <w:w w:val="100"/>
                    </w:rPr>
                    <w:t>用</w:t>
                  </w:r>
                  <w:r>
                    <w:rPr>
                      <w:rFonts w:ascii="宋体" w:hAnsi="宋体" w:cs="宋体" w:eastAsia="宋体"/>
                      <w:w w:val="100"/>
                    </w:rPr>
                    <w:t>于</w:t>
                  </w:r>
                  <w:r>
                    <w:rPr>
                      <w:rFonts w:ascii="宋体" w:hAnsi="宋体" w:cs="宋体" w:eastAsia="宋体"/>
                      <w:spacing w:val="-3"/>
                      <w:w w:val="100"/>
                    </w:rPr>
                    <w:t>烧</w:t>
                  </w:r>
                  <w:r>
                    <w:rPr>
                      <w:rFonts w:ascii="宋体" w:hAnsi="宋体" w:cs="宋体" w:eastAsia="宋体"/>
                      <w:w w:val="100"/>
                    </w:rPr>
                    <w:t>制</w:t>
                  </w:r>
                  <w:r>
                    <w:rPr>
                      <w:rFonts w:ascii="宋体" w:hAnsi="宋体" w:cs="宋体" w:eastAsia="宋体"/>
                      <w:spacing w:val="-3"/>
                      <w:w w:val="100"/>
                    </w:rPr>
                    <w:t>陶</w:t>
                  </w:r>
                  <w:r>
                    <w:rPr>
                      <w:rFonts w:ascii="宋体" w:hAnsi="宋体" w:cs="宋体" w:eastAsia="宋体"/>
                      <w:w w:val="100"/>
                    </w:rPr>
                    <w:t>瓷</w:t>
                  </w:r>
                  <w:r>
                    <w:rPr>
                      <w:rFonts w:ascii="宋体" w:hAnsi="宋体" w:cs="宋体" w:eastAsia="宋体"/>
                      <w:w w:val="100"/>
                    </w:rPr>
                    <w:t> 的能</w:t>
                  </w:r>
                  <w:r>
                    <w:rPr>
                      <w:rFonts w:ascii="宋体" w:hAnsi="宋体" w:cs="宋体" w:eastAsia="宋体"/>
                      <w:spacing w:val="-3"/>
                      <w:w w:val="100"/>
                    </w:rPr>
                    <w:t>源</w:t>
                  </w:r>
                  <w:r>
                    <w:rPr>
                      <w:rFonts w:ascii="宋体" w:hAnsi="宋体" w:cs="宋体" w:eastAsia="宋体"/>
                      <w:w w:val="100"/>
                    </w:rPr>
                    <w:t>以</w:t>
                  </w:r>
                  <w:r>
                    <w:rPr>
                      <w:rFonts w:ascii="宋体" w:hAnsi="宋体" w:cs="宋体" w:eastAsia="宋体"/>
                      <w:spacing w:val="-3"/>
                      <w:w w:val="100"/>
                    </w:rPr>
                    <w:t>及</w:t>
                  </w:r>
                  <w:r>
                    <w:rPr>
                      <w:rFonts w:ascii="宋体" w:hAnsi="宋体" w:cs="宋体" w:eastAsia="宋体"/>
                      <w:w w:val="100"/>
                    </w:rPr>
                    <w:t>高</w:t>
                  </w:r>
                  <w:r>
                    <w:rPr>
                      <w:rFonts w:ascii="宋体" w:hAnsi="宋体" w:cs="宋体" w:eastAsia="宋体"/>
                      <w:spacing w:val="-3"/>
                      <w:w w:val="100"/>
                    </w:rPr>
                    <w:t>岭</w:t>
                  </w:r>
                  <w:r>
                    <w:rPr>
                      <w:rFonts w:ascii="宋体" w:hAnsi="宋体" w:cs="宋体" w:eastAsia="宋体"/>
                      <w:w w:val="100"/>
                    </w:rPr>
                    <w:t>土</w:t>
                  </w:r>
                  <w:r>
                    <w:rPr>
                      <w:rFonts w:ascii="宋体" w:hAnsi="宋体" w:cs="宋体" w:eastAsia="宋体"/>
                      <w:spacing w:val="-5"/>
                      <w:w w:val="100"/>
                    </w:rPr>
                    <w:t>、</w:t>
                  </w:r>
                  <w:r>
                    <w:rPr>
                      <w:rFonts w:ascii="宋体" w:hAnsi="宋体" w:cs="宋体" w:eastAsia="宋体"/>
                      <w:w w:val="100"/>
                    </w:rPr>
                    <w:t>耐</w:t>
                  </w:r>
                  <w:r>
                    <w:rPr>
                      <w:rFonts w:ascii="宋体" w:hAnsi="宋体" w:cs="宋体" w:eastAsia="宋体"/>
                      <w:spacing w:val="-3"/>
                      <w:w w:val="100"/>
                    </w:rPr>
                    <w:t>火</w:t>
                  </w:r>
                  <w:r>
                    <w:rPr>
                      <w:rFonts w:ascii="宋体" w:hAnsi="宋体" w:cs="宋体" w:eastAsia="宋体"/>
                      <w:w w:val="100"/>
                    </w:rPr>
                    <w:t>黏</w:t>
                  </w:r>
                  <w:r>
                    <w:rPr>
                      <w:rFonts w:ascii="宋体" w:hAnsi="宋体" w:cs="宋体" w:eastAsia="宋体"/>
                      <w:w w:val="100"/>
                    </w:rPr>
                    <w:t> 土</w:t>
                  </w:r>
                  <w:r>
                    <w:rPr>
                      <w:rFonts w:ascii="宋体" w:hAnsi="宋体" w:cs="宋体" w:eastAsia="宋体"/>
                      <w:spacing w:val="-3"/>
                      <w:w w:val="100"/>
                    </w:rPr>
                    <w:t>、</w:t>
                  </w:r>
                  <w:r>
                    <w:rPr>
                      <w:rFonts w:ascii="宋体" w:hAnsi="宋体" w:cs="宋体" w:eastAsia="宋体"/>
                      <w:w w:val="100"/>
                    </w:rPr>
                    <w:t>铝</w:t>
                  </w:r>
                  <w:r>
                    <w:rPr>
                      <w:rFonts w:ascii="宋体" w:hAnsi="宋体" w:cs="宋体" w:eastAsia="宋体"/>
                      <w:spacing w:val="-3"/>
                      <w:w w:val="100"/>
                    </w:rPr>
                    <w:t>土矿</w:t>
                  </w:r>
                  <w:r>
                    <w:rPr>
                      <w:rFonts w:ascii="宋体" w:hAnsi="宋体" w:cs="宋体" w:eastAsia="宋体"/>
                      <w:w w:val="100"/>
                    </w:rPr>
                    <w:t>、</w:t>
                  </w:r>
                  <w:r>
                    <w:rPr>
                      <w:rFonts w:ascii="宋体" w:hAnsi="宋体" w:cs="宋体" w:eastAsia="宋体"/>
                      <w:spacing w:val="-3"/>
                      <w:w w:val="100"/>
                    </w:rPr>
                    <w:t>石</w:t>
                  </w:r>
                  <w:r>
                    <w:rPr>
                      <w:rFonts w:ascii="宋体" w:hAnsi="宋体" w:cs="宋体" w:eastAsia="宋体"/>
                      <w:w w:val="100"/>
                    </w:rPr>
                    <w:t>灰</w:t>
                  </w:r>
                  <w:r>
                    <w:rPr>
                      <w:rFonts w:ascii="宋体" w:hAnsi="宋体" w:cs="宋体" w:eastAsia="宋体"/>
                      <w:spacing w:val="-3"/>
                      <w:w w:val="100"/>
                    </w:rPr>
                    <w:t>石</w:t>
                  </w:r>
                  <w:r>
                    <w:rPr>
                      <w:rFonts w:ascii="宋体" w:hAnsi="宋体" w:cs="宋体" w:eastAsia="宋体"/>
                      <w:w w:val="100"/>
                    </w:rPr>
                    <w:t>、</w:t>
                  </w:r>
                  <w:r>
                    <w:rPr>
                      <w:rFonts w:ascii="宋体" w:hAnsi="宋体" w:cs="宋体" w:eastAsia="宋体"/>
                      <w:spacing w:val="-3"/>
                      <w:w w:val="100"/>
                    </w:rPr>
                    <w:t>长</w:t>
                  </w:r>
                  <w:r>
                    <w:rPr>
                      <w:rFonts w:ascii="宋体" w:hAnsi="宋体" w:cs="宋体" w:eastAsia="宋体"/>
                      <w:w w:val="100"/>
                    </w:rPr>
                    <w:t>石</w:t>
                  </w:r>
                  <w:r>
                    <w:rPr>
                      <w:rFonts w:ascii="宋体" w:hAnsi="宋体" w:cs="宋体" w:eastAsia="宋体"/>
                      <w:w w:val="100"/>
                    </w:rPr>
                    <w:t> 等必</w:t>
                  </w:r>
                  <w:r>
                    <w:rPr>
                      <w:rFonts w:ascii="宋体" w:hAnsi="宋体" w:cs="宋体" w:eastAsia="宋体"/>
                      <w:spacing w:val="-3"/>
                      <w:w w:val="100"/>
                    </w:rPr>
                    <w:t>需</w:t>
                  </w:r>
                  <w:r>
                    <w:rPr>
                      <w:rFonts w:ascii="宋体" w:hAnsi="宋体" w:cs="宋体" w:eastAsia="宋体"/>
                      <w:w w:val="100"/>
                    </w:rPr>
                    <w:t>原</w:t>
                  </w:r>
                  <w:r>
                    <w:rPr>
                      <w:rFonts w:ascii="宋体" w:hAnsi="宋体" w:cs="宋体" w:eastAsia="宋体"/>
                      <w:spacing w:val="-2"/>
                      <w:w w:val="100"/>
                    </w:rPr>
                    <w:t>料</w:t>
                  </w:r>
                  <w:r>
                    <w:rPr>
                      <w:rFonts w:ascii="宋体" w:hAnsi="宋体" w:cs="宋体" w:eastAsia="宋体"/>
                      <w:w w:val="100"/>
                    </w:rPr>
                    <w:t>。</w:t>
                  </w:r>
                </w:p>
              </w:txbxContent>
            </v:textbox>
            <w10:wrap type="none"/>
          </v:shape>
        </w:pict>
      </w:r>
      <w:r>
        <w:rPr>
          <w:spacing w:val="-9"/>
        </w:rPr>
        <w:t>（</w:t>
      </w:r>
      <w:r>
        <w:rPr>
          <w:rFonts w:ascii="Times New Roman" w:hAnsi="Times New Roman" w:cs="Times New Roman" w:eastAsia="Times New Roman"/>
          <w:spacing w:val="-9"/>
        </w:rPr>
        <w:t>1</w:t>
      </w:r>
      <w:r>
        <w:rPr>
          <w:spacing w:val="-9"/>
        </w:rPr>
        <w:t>）图中所示“朔州、大同部分地区”位于</w:t>
      </w:r>
      <w:r>
        <w:rPr>
          <w:rFonts w:ascii="Times New Roman" w:hAnsi="Times New Roman" w:cs="Times New Roman" w:eastAsia="Times New Roman"/>
          <w:spacing w:val="-9"/>
        </w:rPr>
      </w:r>
      <w:r>
        <w:rPr>
          <w:rFonts w:ascii="Times New Roman" w:hAnsi="Times New Roman" w:cs="Times New Roman" w:eastAsia="Times New Roman"/>
          <w:spacing w:val="-9"/>
          <w:u w:val="single" w:color="000000"/>
        </w:rPr>
        <w:tab/>
      </w:r>
      <w:r>
        <w:rPr>
          <w:rFonts w:ascii="Times New Roman" w:hAnsi="Times New Roman" w:cs="Times New Roman" w:eastAsia="Times New Roman"/>
          <w:spacing w:val="-9"/>
        </w:rPr>
      </w:r>
      <w:r>
        <w:rPr>
          <w:spacing w:val="-5"/>
        </w:rPr>
        <w:t>省，地处我国四大地理区域中的</w:t>
      </w:r>
      <w:r>
        <w:rPr>
          <w:rFonts w:ascii="Times New Roman" w:hAnsi="Times New Roman" w:cs="Times New Roman" w:eastAsia="Times New Roman"/>
          <w:spacing w:val="-5"/>
        </w:rPr>
      </w:r>
      <w:r>
        <w:rPr>
          <w:rFonts w:ascii="Times New Roman" w:hAnsi="Times New Roman" w:cs="Times New Roman" w:eastAsia="Times New Roman"/>
          <w:spacing w:val="-5"/>
          <w:u w:val="single" w:color="000000"/>
        </w:rPr>
        <w:tab/>
      </w:r>
      <w:r>
        <w:rPr>
          <w:rFonts w:ascii="Times New Roman" w:hAnsi="Times New Roman" w:cs="Times New Roman" w:eastAsia="Times New Roman"/>
          <w:spacing w:val="-5"/>
        </w:rPr>
      </w:r>
      <w:r>
        <w:rPr/>
        <w:t>地</w:t>
      </w:r>
      <w:r>
        <w:rPr>
          <w:w w:val="100"/>
        </w:rPr>
        <w:t> </w:t>
      </w:r>
      <w:r>
        <w:rPr/>
        <w:t>区。</w:t>
      </w:r>
    </w:p>
    <w:p>
      <w:pPr>
        <w:pStyle w:val="BodyText"/>
        <w:tabs>
          <w:tab w:pos="4768" w:val="left" w:leader="none"/>
          <w:tab w:pos="8069" w:val="left" w:leader="none"/>
        </w:tabs>
        <w:spacing w:line="272" w:lineRule="exact" w:before="1"/>
        <w:ind w:right="220"/>
        <w:jc w:val="left"/>
      </w:pPr>
      <w:r>
        <w:rPr>
          <w:spacing w:val="-5"/>
        </w:rPr>
        <w:t>（</w:t>
      </w:r>
      <w:r>
        <w:rPr>
          <w:rFonts w:ascii="Times New Roman" w:hAnsi="Times New Roman" w:cs="Times New Roman" w:eastAsia="Times New Roman"/>
          <w:spacing w:val="-5"/>
        </w:rPr>
        <w:t>2</w:t>
      </w:r>
      <w:r>
        <w:rPr>
          <w:spacing w:val="-5"/>
        </w:rPr>
        <w:t>）图示区域中大部分城市的高度分布在</w:t>
      </w:r>
      <w:r>
        <w:rPr>
          <w:rFonts w:ascii="Times New Roman" w:hAnsi="Times New Roman" w:cs="Times New Roman" w:eastAsia="Times New Roman"/>
          <w:spacing w:val="-5"/>
        </w:rPr>
      </w:r>
      <w:r>
        <w:rPr>
          <w:rFonts w:ascii="Times New Roman" w:hAnsi="Times New Roman" w:cs="Times New Roman" w:eastAsia="Times New Roman"/>
          <w:spacing w:val="-5"/>
          <w:u w:val="single" w:color="000000"/>
        </w:rPr>
        <w:tab/>
      </w:r>
      <w:r>
        <w:rPr>
          <w:rFonts w:ascii="Times New Roman" w:hAnsi="Times New Roman" w:cs="Times New Roman" w:eastAsia="Times New Roman"/>
          <w:spacing w:val="-5"/>
        </w:rPr>
      </w:r>
      <w:r>
        <w:rPr>
          <w:rFonts w:ascii="Times New Roman" w:hAnsi="Times New Roman" w:cs="Times New Roman" w:eastAsia="Times New Roman"/>
        </w:rPr>
        <w:t>m</w:t>
      </w:r>
      <w:r>
        <w:rPr>
          <w:rFonts w:ascii="Times New Roman" w:hAnsi="Times New Roman" w:cs="Times New Roman" w:eastAsia="Times New Roman"/>
          <w:spacing w:val="12"/>
        </w:rPr>
        <w:t> </w:t>
      </w:r>
      <w:r>
        <w:rPr>
          <w:spacing w:val="-8"/>
        </w:rPr>
        <w:t>的区域，交通线主要沿</w:t>
      </w:r>
      <w:r>
        <w:rPr>
          <w:rFonts w:ascii="Times New Roman" w:hAnsi="Times New Roman" w:cs="Times New Roman" w:eastAsia="Times New Roman"/>
          <w:spacing w:val="-8"/>
        </w:rPr>
      </w:r>
      <w:r>
        <w:rPr>
          <w:rFonts w:ascii="Times New Roman" w:hAnsi="Times New Roman" w:cs="Times New Roman" w:eastAsia="Times New Roman"/>
          <w:spacing w:val="-8"/>
          <w:u w:val="single" w:color="000000"/>
        </w:rPr>
        <w:tab/>
      </w:r>
      <w:r>
        <w:rPr>
          <w:rFonts w:ascii="Times New Roman" w:hAnsi="Times New Roman" w:cs="Times New Roman" w:eastAsia="Times New Roman"/>
          <w:spacing w:val="-8"/>
        </w:rPr>
      </w:r>
      <w:r>
        <w:rPr>
          <w:spacing w:val="-18"/>
        </w:rPr>
        <w:t>分布（单</w:t>
      </w:r>
      <w:r>
        <w:rPr>
          <w:spacing w:val="-99"/>
        </w:rPr>
        <w:t> </w:t>
      </w:r>
      <w:r>
        <w:rPr>
          <w:spacing w:val="-99"/>
        </w:rPr>
      </w:r>
      <w:r>
        <w:rPr>
          <w:spacing w:val="-22"/>
        </w:rPr>
        <w:t>项选择）。</w:t>
      </w:r>
    </w:p>
    <w:p>
      <w:pPr>
        <w:pStyle w:val="BodyText"/>
        <w:tabs>
          <w:tab w:pos="2677" w:val="left" w:leader="none"/>
          <w:tab w:pos="5022" w:val="left" w:leader="none"/>
          <w:tab w:pos="7473" w:val="left" w:leader="none"/>
        </w:tabs>
        <w:spacing w:line="255" w:lineRule="exact"/>
        <w:ind w:left="423" w:right="220"/>
        <w:jc w:val="left"/>
      </w:pPr>
      <w:r>
        <w:rPr>
          <w:rFonts w:ascii="Times New Roman" w:hAnsi="Times New Roman" w:cs="Times New Roman" w:eastAsia="Times New Roman"/>
          <w:spacing w:val="-1"/>
        </w:rPr>
        <w:t>A</w:t>
      </w:r>
      <w:r>
        <w:rPr>
          <w:spacing w:val="-1"/>
        </w:rPr>
        <w:t>．山脉</w:t>
        <w:tab/>
      </w:r>
      <w:r>
        <w:rPr>
          <w:rFonts w:ascii="Times New Roman" w:hAnsi="Times New Roman" w:cs="Times New Roman" w:eastAsia="Times New Roman"/>
          <w:spacing w:val="-1"/>
        </w:rPr>
        <w:t>B</w:t>
      </w:r>
      <w:r>
        <w:rPr>
          <w:spacing w:val="-1"/>
        </w:rPr>
        <w:t>．河流</w:t>
        <w:tab/>
      </w:r>
      <w:r>
        <w:rPr>
          <w:rFonts w:ascii="Times New Roman" w:hAnsi="Times New Roman" w:cs="Times New Roman" w:eastAsia="Times New Roman"/>
          <w:spacing w:val="-1"/>
        </w:rPr>
        <w:t>C</w:t>
      </w:r>
      <w:r>
        <w:rPr>
          <w:spacing w:val="-1"/>
        </w:rPr>
        <w:t>．城市</w:t>
        <w:tab/>
      </w:r>
      <w:r>
        <w:rPr>
          <w:rFonts w:ascii="Times New Roman" w:hAnsi="Times New Roman" w:cs="Times New Roman" w:eastAsia="Times New Roman"/>
          <w:spacing w:val="-1"/>
        </w:rPr>
        <w:t>D</w:t>
      </w:r>
      <w:r>
        <w:rPr>
          <w:spacing w:val="-1"/>
        </w:rPr>
        <w:t>．资源</w:t>
      </w:r>
    </w:p>
    <w:p>
      <w:pPr>
        <w:pStyle w:val="BodyText"/>
        <w:tabs>
          <w:tab w:pos="2315" w:val="left" w:leader="none"/>
          <w:tab w:pos="2634" w:val="left" w:leader="none"/>
          <w:tab w:pos="4213" w:val="left" w:leader="none"/>
          <w:tab w:pos="4415" w:val="left" w:leader="none"/>
          <w:tab w:pos="5212" w:val="left" w:leader="none"/>
          <w:tab w:pos="7790" w:val="left" w:leader="none"/>
        </w:tabs>
        <w:spacing w:line="230" w:lineRule="auto"/>
        <w:ind w:right="116"/>
        <w:jc w:val="left"/>
      </w:pPr>
      <w:r>
        <w:rPr>
          <w:spacing w:val="-4"/>
        </w:rPr>
        <w:t>（</w:t>
      </w:r>
      <w:r>
        <w:rPr>
          <w:rFonts w:ascii="Times New Roman" w:hAnsi="Times New Roman" w:cs="Times New Roman" w:eastAsia="Times New Roman"/>
          <w:spacing w:val="-4"/>
        </w:rPr>
        <w:t>3</w:t>
      </w:r>
      <w:r>
        <w:rPr>
          <w:spacing w:val="-4"/>
        </w:rPr>
        <w:t>）朔州市与大同市拥有共同的优势资源是</w:t>
      </w:r>
      <w:r>
        <w:rPr>
          <w:rFonts w:ascii="Times New Roman" w:hAnsi="Times New Roman" w:cs="Times New Roman" w:eastAsia="Times New Roman"/>
          <w:spacing w:val="-4"/>
        </w:rPr>
      </w:r>
      <w:r>
        <w:rPr>
          <w:rFonts w:ascii="Times New Roman" w:hAnsi="Times New Roman" w:cs="Times New Roman" w:eastAsia="Times New Roman"/>
          <w:spacing w:val="-4"/>
          <w:u w:val="single" w:color="000000"/>
        </w:rPr>
        <w:tab/>
        <w:tab/>
      </w:r>
      <w:r>
        <w:rPr>
          <w:rFonts w:ascii="Times New Roman" w:hAnsi="Times New Roman" w:cs="Times New Roman" w:eastAsia="Times New Roman"/>
          <w:spacing w:val="-4"/>
        </w:rPr>
      </w:r>
      <w:r>
        <w:rPr>
          <w:spacing w:val="-4"/>
        </w:rPr>
        <w:t>，但两市在区域发展方向上又有所侧重。</w:t>
      </w:r>
      <w:r>
        <w:rPr>
          <w:spacing w:val="-82"/>
        </w:rPr>
        <w:t> </w:t>
      </w:r>
      <w:r>
        <w:rPr>
          <w:spacing w:val="-82"/>
        </w:rPr>
      </w:r>
      <w:r>
        <w:rPr>
          <w:spacing w:val="-1"/>
        </w:rPr>
        <w:t>大同市主要利用</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tab/>
      </w:r>
      <w:r>
        <w:rPr>
          <w:rFonts w:ascii="Times New Roman" w:hAnsi="Times New Roman" w:cs="Times New Roman" w:eastAsia="Times New Roman"/>
          <w:spacing w:val="-1"/>
        </w:rPr>
      </w:r>
      <w:r>
        <w:rPr/>
        <w:t>支撑、</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2"/>
        </w:rPr>
        <w:t>汇集及专项资金支持，发展</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2"/>
        </w:rPr>
        <w:t>产业；朔州</w:t>
      </w:r>
      <w:r>
        <w:rPr>
          <w:spacing w:val="-95"/>
        </w:rPr>
        <w:t> </w:t>
      </w:r>
      <w:r>
        <w:rPr>
          <w:spacing w:val="-95"/>
        </w:rPr>
      </w:r>
      <w:r>
        <w:rPr>
          <w:spacing w:val="-2"/>
        </w:rPr>
        <w:t>市主要利用</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2"/>
        </w:rPr>
        <w:t>优势，发展</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tab/>
      </w:r>
      <w:r>
        <w:rPr>
          <w:rFonts w:ascii="Times New Roman" w:hAnsi="Times New Roman" w:cs="Times New Roman" w:eastAsia="Times New Roman"/>
          <w:spacing w:val="-2"/>
        </w:rPr>
      </w:r>
      <w:r>
        <w:rPr>
          <w:spacing w:val="-1"/>
        </w:rPr>
        <w:t>产业。</w:t>
      </w:r>
    </w:p>
    <w:p>
      <w:pPr>
        <w:pStyle w:val="BodyText"/>
        <w:tabs>
          <w:tab w:pos="6174" w:val="left" w:leader="none"/>
        </w:tabs>
        <w:spacing w:line="225" w:lineRule="auto" w:before="14"/>
        <w:ind w:right="217"/>
        <w:jc w:val="both"/>
      </w:pPr>
      <w:r>
        <w:rPr/>
        <w:t>（</w:t>
      </w:r>
      <w:r>
        <w:rPr>
          <w:rFonts w:ascii="Times New Roman" w:hAnsi="Times New Roman" w:cs="Times New Roman" w:eastAsia="Times New Roman"/>
        </w:rPr>
        <w:t>4</w:t>
      </w:r>
      <w:r>
        <w:rPr/>
        <w:t>）</w:t>
      </w:r>
      <w:r>
        <w:rPr>
          <w:rFonts w:ascii="Times New Roman" w:hAnsi="Times New Roman" w:cs="Times New Roman" w:eastAsia="Times New Roman"/>
        </w:rPr>
        <w:t>2019</w:t>
      </w:r>
      <w:r>
        <w:rPr>
          <w:rFonts w:ascii="Times New Roman" w:hAnsi="Times New Roman" w:cs="Times New Roman" w:eastAsia="Times New Roman"/>
          <w:spacing w:val="14"/>
        </w:rPr>
        <w:t> </w:t>
      </w:r>
      <w:r>
        <w:rPr/>
        <w:t>年</w:t>
      </w:r>
      <w:r>
        <w:rPr>
          <w:spacing w:val="-35"/>
        </w:rPr>
        <w:t> </w:t>
      </w:r>
      <w:r>
        <w:rPr>
          <w:rFonts w:ascii="Times New Roman" w:hAnsi="Times New Roman" w:cs="Times New Roman" w:eastAsia="Times New Roman"/>
        </w:rPr>
        <w:t>3</w:t>
      </w:r>
      <w:r>
        <w:rPr>
          <w:rFonts w:ascii="Times New Roman" w:hAnsi="Times New Roman" w:cs="Times New Roman" w:eastAsia="Times New Roman"/>
          <w:spacing w:val="14"/>
        </w:rPr>
        <w:t> </w:t>
      </w:r>
      <w:r>
        <w:rPr>
          <w:spacing w:val="-3"/>
        </w:rPr>
        <w:t>月，黄河水供给桑干河（永定河上游河段）的生态补水工程启动。引黄河水进入</w:t>
      </w:r>
      <w:r>
        <w:rPr>
          <w:spacing w:val="-96"/>
        </w:rPr>
        <w:t> </w:t>
      </w:r>
      <w:r>
        <w:rPr>
          <w:spacing w:val="-96"/>
        </w:rPr>
      </w:r>
      <w:r>
        <w:rPr>
          <w:spacing w:val="-2"/>
        </w:rPr>
        <w:t>桑干河，面临的主要问题是如何解决跨越两条河之间的</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10"/>
        </w:rPr>
        <w:t>（流域</w:t>
      </w:r>
      <w:r>
        <w:rPr>
          <w:rFonts w:ascii="Times New Roman" w:hAnsi="Times New Roman" w:cs="Times New Roman" w:eastAsia="Times New Roman"/>
          <w:spacing w:val="-10"/>
        </w:rPr>
        <w:t>/</w:t>
      </w:r>
      <w:r>
        <w:rPr>
          <w:spacing w:val="-10"/>
        </w:rPr>
        <w:t>分水岭），谈谈你的想</w:t>
      </w:r>
      <w:r>
        <w:rPr>
          <w:spacing w:val="-86"/>
        </w:rPr>
        <w:t> </w:t>
      </w:r>
      <w:r>
        <w:rPr>
          <w:spacing w:val="-86"/>
        </w:rPr>
      </w:r>
      <w:r>
        <w:rPr/>
        <w:t>法。</w:t>
      </w:r>
    </w:p>
    <w:p>
      <w:pPr>
        <w:spacing w:line="240" w:lineRule="auto" w:before="6"/>
        <w:rPr>
          <w:rFonts w:ascii="宋体" w:hAnsi="宋体" w:cs="宋体" w:eastAsia="宋体"/>
          <w:sz w:val="20"/>
          <w:szCs w:val="20"/>
        </w:rPr>
      </w:pPr>
    </w:p>
    <w:p>
      <w:pPr>
        <w:pStyle w:val="BodyText"/>
        <w:spacing w:line="272" w:lineRule="exact"/>
        <w:ind w:right="220"/>
        <w:jc w:val="left"/>
        <w:rPr>
          <w:rFonts w:ascii="宋体" w:hAnsi="宋体" w:cs="宋体" w:eastAsia="宋体"/>
        </w:rPr>
      </w:pPr>
      <w:r>
        <w:rPr>
          <w:rFonts w:ascii="Times New Roman" w:hAnsi="Times New Roman" w:cs="Times New Roman" w:eastAsia="Times New Roman"/>
          <w:spacing w:val="-4"/>
        </w:rPr>
        <w:t>42</w:t>
      </w:r>
      <w:r>
        <w:rPr>
          <w:spacing w:val="-4"/>
        </w:rPr>
        <w:t>．台湾自古以来一直是我国不可分割的神圣领土。近年来，台湾与祖国大陆的交流与合作日益</w:t>
      </w:r>
      <w:r>
        <w:rPr>
          <w:spacing w:val="-29"/>
        </w:rPr>
        <w:t> </w:t>
      </w:r>
      <w:r>
        <w:rPr>
          <w:spacing w:val="-29"/>
        </w:rPr>
      </w:r>
      <w:r>
        <w:rPr/>
        <w:t>增多。读图</w:t>
      </w:r>
      <w:r>
        <w:rPr>
          <w:spacing w:val="-54"/>
        </w:rPr>
        <w:t> </w:t>
      </w:r>
      <w:r>
        <w:rPr>
          <w:rFonts w:ascii="宋体" w:hAnsi="宋体" w:cs="宋体" w:eastAsia="宋体"/>
        </w:rPr>
        <w:t>13</w:t>
      </w:r>
      <w:r>
        <w:rPr>
          <w:rFonts w:ascii="宋体" w:hAnsi="宋体" w:cs="宋体" w:eastAsia="宋体"/>
          <w:spacing w:val="-56"/>
        </w:rPr>
        <w:t> </w:t>
      </w:r>
      <w:r>
        <w:rPr/>
        <w:t>及相关资料，回答下列问题。共</w:t>
      </w:r>
      <w:r>
        <w:rPr>
          <w:spacing w:val="-54"/>
        </w:rPr>
        <w:t> </w:t>
      </w:r>
      <w:r>
        <w:rPr>
          <w:rFonts w:ascii="宋体" w:hAnsi="宋体" w:cs="宋体" w:eastAsia="宋体"/>
        </w:rPr>
        <w:t>13</w:t>
      </w:r>
      <w:r>
        <w:rPr>
          <w:rFonts w:ascii="宋体" w:hAnsi="宋体" w:cs="宋体" w:eastAsia="宋体"/>
          <w:spacing w:val="-56"/>
        </w:rPr>
        <w:t> </w:t>
      </w:r>
      <w:r>
        <w:rPr/>
        <w:t>分。</w:t>
      </w:r>
      <w:r>
        <w:rPr>
          <w:rFonts w:ascii="宋体" w:hAnsi="宋体" w:cs="宋体" w:eastAsia="宋体"/>
        </w:rPr>
        <w:t> </w:t>
      </w:r>
    </w:p>
    <w:p>
      <w:pPr>
        <w:spacing w:after="0" w:line="272" w:lineRule="exact"/>
        <w:jc w:val="left"/>
        <w:rPr>
          <w:rFonts w:ascii="宋体" w:hAnsi="宋体" w:cs="宋体" w:eastAsia="宋体"/>
        </w:rPr>
        <w:sectPr>
          <w:type w:val="continuous"/>
          <w:pgSz w:w="11910" w:h="16840"/>
          <w:pgMar w:top="1420" w:bottom="1180" w:left="1480" w:right="1360"/>
        </w:sectPr>
      </w:pPr>
    </w:p>
    <w:p>
      <w:pPr>
        <w:spacing w:line="240" w:lineRule="auto" w:before="5"/>
        <w:rPr>
          <w:rFonts w:ascii="宋体" w:hAnsi="宋体" w:cs="宋体" w:eastAsia="宋体"/>
          <w:sz w:val="5"/>
          <w:szCs w:val="5"/>
        </w:rPr>
      </w:pPr>
      <w:r>
        <w:rPr/>
        <w:pict>
          <v:group style="position:absolute;margin-left:441.570007pt;margin-top:198.509979pt;width:18.4pt;height:20.7pt;mso-position-horizontal-relative:page;mso-position-vertical-relative:page;z-index:-56296" coordorigin="8831,3970" coordsize="368,414">
            <v:shape style="position:absolute;left:8831;top:3970;width:368;height:414" coordorigin="8831,3970" coordsize="368,414" path="m9058,4268l9013,4308,9199,4384,9175,4291,9078,4291,9058,4268xe" filled="true" fillcolor="#000000" stroked="false">
              <v:path arrowok="t"/>
              <v:fill type="solid"/>
            </v:shape>
            <v:shape style="position:absolute;left:8831;top:3970;width:368;height:414" coordorigin="8831,3970" coordsize="368,414" path="m9103,4229l9058,4268,9078,4291,9123,4251,9103,4229xe" filled="true" fillcolor="#000000" stroked="false">
              <v:path arrowok="t"/>
              <v:fill type="solid"/>
            </v:shape>
            <v:shape style="position:absolute;left:8831;top:3970;width:368;height:414" coordorigin="8831,3970" coordsize="368,414" path="m9148,4189l9103,4229,9123,4251,9078,4291,9175,4291,9148,4189xe" filled="true" fillcolor="#000000" stroked="false">
              <v:path arrowok="t"/>
              <v:fill type="solid"/>
            </v:shape>
            <v:shape style="position:absolute;left:8831;top:3970;width:368;height:414" coordorigin="8831,3970" coordsize="368,414" path="m8877,3970l8831,4010,9058,4268,9103,4229,8877,3970xe" filled="true" fillcolor="#000000" stroked="false">
              <v:path arrowok="t"/>
              <v:fill type="solid"/>
            </v:shape>
            <w10:wrap type="none"/>
          </v:group>
        </w:pict>
      </w:r>
      <w:r>
        <w:rPr/>
        <w:pict>
          <v:group style="position:absolute;margin-left:444.450012pt;margin-top:176.849976pt;width:20.45pt;height:17.75pt;mso-position-horizontal-relative:page;mso-position-vertical-relative:page;z-index:-56272" coordorigin="8889,3537" coordsize="409,355">
            <v:shape style="position:absolute;left:8889;top:3537;width:409;height:355" coordorigin="8889,3537" coordsize="409,355" path="m8986,3608l8973,3623,9284,3892,9298,3876,8986,3608xe" filled="true" fillcolor="#000000" stroked="false">
              <v:path arrowok="t"/>
              <v:fill type="solid"/>
            </v:shape>
            <v:shape style="position:absolute;left:8889;top:3537;width:409;height:355" coordorigin="8889,3537" coordsize="409,355" path="m8889,3537l8941,3661,8973,3623,8958,3610,8971,3595,8998,3595,9019,3570,8889,3537xe" filled="true" fillcolor="#000000" stroked="false">
              <v:path arrowok="t"/>
              <v:fill type="solid"/>
            </v:shape>
            <v:shape style="position:absolute;left:8889;top:3537;width:409;height:355" coordorigin="8889,3537" coordsize="409,355" path="m8971,3595l8958,3610,8973,3623,8986,3608,8971,3595xe" filled="true" fillcolor="#000000" stroked="false">
              <v:path arrowok="t"/>
              <v:fill type="solid"/>
            </v:shape>
            <v:shape style="position:absolute;left:8889;top:3537;width:409;height:355" coordorigin="8889,3537" coordsize="409,355" path="m8998,3595l8971,3595,8986,3608,8998,3595xe" filled="true" fillcolor="#000000" stroked="false">
              <v:path arrowok="t"/>
              <v:fill type="solid"/>
            </v:shape>
            <w10:wrap type="none"/>
          </v:group>
        </w:pict>
      </w:r>
    </w:p>
    <w:p>
      <w:pPr>
        <w:spacing w:line="9523" w:lineRule="exact"/>
        <w:ind w:left="445" w:right="0" w:firstLine="0"/>
        <w:rPr>
          <w:rFonts w:ascii="宋体" w:hAnsi="宋体" w:cs="宋体" w:eastAsia="宋体"/>
          <w:sz w:val="20"/>
          <w:szCs w:val="20"/>
        </w:rPr>
      </w:pPr>
      <w:r>
        <w:rPr>
          <w:rFonts w:ascii="宋体" w:hAnsi="宋体" w:cs="宋体" w:eastAsia="宋体"/>
          <w:position w:val="-189"/>
          <w:sz w:val="20"/>
          <w:szCs w:val="20"/>
        </w:rPr>
        <w:pict>
          <v:group style="width:406.8pt;height:476.2pt;mso-position-horizontal-relative:char;mso-position-vertical-relative:line" coordorigin="0,0" coordsize="8136,9524">
            <v:shape style="position:absolute;left:2779;top:987;width:1620;height:3280" type="#_x0000_t75" stroked="false">
              <v:imagedata r:id="rId43" o:title=""/>
            </v:shape>
            <v:group style="position:absolute;left:2779;top:973;width:1621;height:3295" coordorigin="2779,973" coordsize="1621,3295">
              <v:shape style="position:absolute;left:2779;top:973;width:1621;height:3295" coordorigin="2779,973" coordsize="1621,3295" path="m4022,973l3985,1022,3941,1061,3934,1081,3882,1136,3822,1158,3781,1169,3762,1174,3745,1180,3732,1185,3719,1186,3708,1193,3689,1207,3668,1222,3649,1236,3637,1244,3630,1263,3603,1317,3568,1367,3529,1412,3521,1433,3512,1451,3503,1467,3494,1483,3485,1501,3478,1526,3475,1545,3468,1556,3447,1567,3422,1576,3402,1581,3388,1598,3377,1614,3359,1629,3343,1639,3331,1660,3322,1679,3316,1697,3311,1714,3306,1731,3301,1746,3294,1761,3285,1777,3278,1795,3265,1830,3264,1829,3264,1828,3263,1825,3262,1823,3260,1821,3258,1820,3254,1820,3218,1871,3203,1890,3187,1901,3182,1923,3178,1940,3168,1978,3167,1977,3167,1975,3166,1973,3166,1971,3165,1970,3164,1969,3162,1970,3132,2035,3119,2086,3116,2099,3111,2110,3105,2121,3095,2132,3081,2145,3074,2162,3059,2197,3058,2196,3058,2194,3058,2191,3058,2189,3057,2187,3056,2186,3054,2187,3023,2251,3012,2273,3002,2289,2990,2303,2978,2317,2967,2338,2961,2355,2962,2379,2965,2395,2969,2405,2972,2411,2972,2414,2968,2416,2958,2419,2941,2425,2927,2441,2914,2456,2901,2471,2890,2487,2882,2507,2878,2525,2870,2542,2851,2575,2851,2574,2853,2565,2852,2567,2851,2571,2849,2577,2846,2586,2842,2599,2844,2630,2849,2702,2853,2746,2854,2756,2855,2765,2855,2773,2855,2781,2839,2846,2834,2862,2828,2881,2822,2900,2816,2920,2810,2939,2804,2958,2798,2977,2792,2996,2784,3020,2779,3037,2781,3057,2782,3077,2796,3161,2814,3191,2821,3206,2826,3217,2829,3225,2831,3229,2831,3232,2831,3233,2830,3232,2828,3231,2827,3230,2825,3229,2824,3229,2824,3230,2824,3233,2848,3289,2862,3313,2863,3312,2863,3311,2863,3309,2863,3307,2862,3306,2862,3305,2862,3306,2863,3308,2864,3312,2866,3319,2869,3329,2874,3342,2876,3364,2895,3446,2907,3459,2916,3476,2921,3488,2923,3496,2923,3501,2923,3504,2924,3506,2928,3507,2936,3509,2948,3513,2947,3533,2945,3554,2943,3574,2940,3595,2939,3614,2939,3634,2940,3652,2974,3710,3036,3732,3053,3735,3074,3747,3092,3759,3108,3771,3123,3783,3138,3795,3152,3806,3168,3826,3179,3842,3188,3854,3206,3866,3222,3876,3231,3896,3249,3968,3260,4005,3263,4026,3264,4046,3266,4067,3267,4087,3268,4107,3269,4127,3277,4204,3317,4267,3333,4263,3345,4260,3396,4212,3414,4207,3421,4187,3442,4130,3462,4054,3473,3985,3476,3965,3493,3896,3511,3862,3516,3836,3519,3813,3523,3791,3526,3771,3540,3701,3569,3632,3575,3615,3579,3601,3583,3591,3585,3585,3586,3580,3587,3579,3587,3578,3587,3580,3587,3582,3587,3584,3587,3586,3588,3588,3589,3589,3590,3588,3622,3523,3632,3501,3640,3488,3647,3480,3655,3472,3665,3460,3679,3441,3692,3422,3704,3405,3715,3388,3727,3374,3740,3360,3754,3349,3771,3339,3777,3322,3790,3293,3791,3294,3791,3296,3792,3299,3793,3302,3795,3305,3798,3306,3802,3305,3848,3258,3850,3253,3849,3249,3848,3247,3845,3246,3842,3245,3839,3245,3837,3245,3836,3245,3837,3245,3884,3194,3889,3181,3893,3172,3911,3139,3918,3127,3926,3063,3931,3004,3932,2985,3944,2905,3962,2846,3975,2809,3981,2792,4000,2730,4016,2671,4026,2632,4031,2614,4051,2540,4057,2522,4063,2501,4076,2442,4086,2384,4089,2365,4104,2303,4116,2267,4124,2241,4130,2222,4131,2208,4133,2190,4134,2169,4143,2101,4177,2030,4188,2014,4198,1997,4205,1974,4210,1960,4213,1951,4216,1945,4221,1939,4230,1930,4239,1908,4248,1889,4257,1871,4265,1854,4272,1838,4278,1821,4284,1802,4291,1776,4299,1751,4306,1729,4310,1715,4309,1694,4296,1609,4277,1547,4280,1519,4287,1455,4319,1398,4335,1384,4345,1370,4380,1304,4399,1231,4399,1213,4397,1197,4355,1143,4283,1127,4258,1126,4235,1126,4215,1126,4200,1127,4192,1128,4177,1118,4143,1067,4138,1048,4092,998,4034,976,4022,973xe" filled="false" stroked="true" strokeweight=".75pt" strokecolor="#000000">
                <v:path arrowok="t"/>
              </v:shape>
              <v:shape style="position:absolute;left:3291;top:1299;width:958;height:2780" type="#_x0000_t75" stroked="false">
                <v:imagedata r:id="rId44" o:title=""/>
              </v:shape>
            </v:group>
            <v:group style="position:absolute;left:3291;top:1279;width:959;height:2800" coordorigin="3291,1279" coordsize="959,2800">
              <v:shape style="position:absolute;left:3291;top:1279;width:959;height:2800" coordorigin="3291,1279" coordsize="959,2800" path="m4224,1279l4213,1281,4197,1282,4179,1286,4130,1322,4106,1382,4086,1452,4079,1474,4060,1534,4026,1571,4013,1567,4000,1558,3985,1545,3971,1529,3956,1513,3942,1498,3930,1485,3918,1476,3909,1473,3899,1480,3893,1494,3889,1514,3887,1536,3884,1560,3841,1619,3802,1627,3784,1631,3741,1675,3738,1714,3737,1734,3699,1797,3662,1813,3643,1821,3593,1877,3576,1942,3568,2026,3571,2047,3620,2100,3639,2108,3658,2115,3674,2125,3684,2140,3687,2155,3686,2173,3683,2193,3679,2214,3674,2236,3669,2258,3664,2279,3661,2297,3659,2313,3659,2339,3663,2357,3668,2373,3671,2391,3672,2411,3674,2432,3675,2454,3675,2475,3675,2494,3672,2511,3670,2532,3620,2580,3601,2579,3581,2577,3559,2575,3537,2572,3516,2569,3494,2566,3473,2564,3453,2562,3435,2562,3419,2563,3358,2608,3331,2667,3320,2726,3321,2746,3341,2805,3370,2861,3379,2877,3389,2903,3399,2923,3406,2940,3413,2956,3419,2971,3426,2990,3435,3007,3443,3023,3450,3039,3454,3055,3454,3075,3448,3091,3422,3146,3389,3203,3377,3221,3366,3240,3333,3304,3318,3370,3317,3389,3318,3408,3319,3426,3319,3443,3320,3465,3323,3483,3327,3500,3330,3516,3332,3536,3332,3555,3330,3575,3325,3638,3317,3701,3314,3721,3312,3741,3309,3760,3307,3778,3306,3796,3304,3818,3301,3841,3294,3906,3291,3945,3291,3962,3311,4025,3358,4075,3370,4079,3383,4077,3421,4018,3441,3960,3460,3893,3478,3825,3493,3764,3503,3702,3508,3640,3510,3620,3511,3600,3521,3526,3554,3455,3596,3406,3642,3365,3657,3352,3671,3340,3685,3328,3698,3316,3715,3297,3733,3280,3781,3232,3816,3179,3814,3163,3803,3148,3787,3135,3770,3122,3755,3110,3747,3097,3754,3083,3768,3070,3787,3058,3808,3047,3828,3035,3845,3022,3857,3007,3859,2992,3856,2975,3849,2957,3841,2939,3832,2921,3824,2903,3818,2886,3816,2869,3822,2850,3859,2802,3890,2772,3905,2758,3940,2692,3946,2638,3947,2619,3960,2559,3983,2502,4000,2463,4008,2444,4030,2388,4045,2309,4046,2287,4046,2266,4040,2205,4020,2132,3975,2081,3961,2067,3949,2056,3942,2047,3942,2040,3948,2038,3957,2040,3968,2044,3982,2049,3997,2056,4013,2063,4031,2069,4048,2075,4066,2078,4083,2078,4099,2074,4143,2016,4172,1947,4200,1866,4223,1783,4240,1708,4249,1648,4249,1633,4249,1621,4244,1607,4234,1599,4221,1596,4205,1597,4147,1615,4109,1631,4093,1638,4079,1643,4055,1644,4047,1642,4090,1598,4135,1557,4186,1515,4203,1502,4220,1489e" filled="false" stroked="true" strokeweight=".75pt" strokecolor="#7e7e7e">
                <v:path arrowok="t"/>
              </v:shape>
            </v:group>
            <v:group style="position:absolute;left:2739;top:1615;width:368;height:414" coordorigin="2739,1615" coordsize="368,414">
              <v:shape style="position:absolute;left:2739;top:1615;width:368;height:414" coordorigin="2739,1615" coordsize="368,414" path="m2966,1913l2921,1952,3107,2029,3083,1936,2986,1936,2966,1913xe" filled="true" fillcolor="#000000" stroked="false">
                <v:path arrowok="t"/>
                <v:fill type="solid"/>
              </v:shape>
              <v:shape style="position:absolute;left:2739;top:1615;width:368;height:414" coordorigin="2739,1615" coordsize="368,414" path="m3011,1873l2966,1913,2986,1936,3031,1896,3011,1873xe" filled="true" fillcolor="#000000" stroked="false">
                <v:path arrowok="t"/>
                <v:fill type="solid"/>
              </v:shape>
              <v:shape style="position:absolute;left:2739;top:1615;width:368;height:414" coordorigin="2739,1615" coordsize="368,414" path="m3056,1834l3011,1873,3031,1896,2986,1936,3083,1936,3056,1834xe" filled="true" fillcolor="#000000" stroked="false">
                <v:path arrowok="t"/>
                <v:fill type="solid"/>
              </v:shape>
              <v:shape style="position:absolute;left:2739;top:1615;width:368;height:414" coordorigin="2739,1615" coordsize="368,414" path="m2785,1615l2739,1654,2966,1913,3011,1873,2785,1615xe" filled="true" fillcolor="#000000" stroked="false">
                <v:path arrowok="t"/>
                <v:fill type="solid"/>
              </v:shape>
            </v:group>
            <v:group style="position:absolute;left:3684;top:3509;width:576;height:588" coordorigin="3684,3509" coordsize="576,588">
              <v:shape style="position:absolute;left:3684;top:3509;width:576;height:588" coordorigin="3684,3509" coordsize="576,588" path="m3775,3587l3761,3601,4245,4097,4259,4083,3775,3587xe" filled="true" fillcolor="#000000" stroked="false">
                <v:path arrowok="t"/>
                <v:fill type="solid"/>
              </v:shape>
              <v:shape style="position:absolute;left:3684;top:3509;width:576;height:588" coordorigin="3684,3509" coordsize="576,588" path="m3684,3509l3725,3636,3761,3601,3747,3587,3761,3573,3790,3573,3811,3552,3684,3509xe" filled="true" fillcolor="#000000" stroked="false">
                <v:path arrowok="t"/>
                <v:fill type="solid"/>
              </v:shape>
              <v:shape style="position:absolute;left:3684;top:3509;width:576;height:588" coordorigin="3684,3509" coordsize="576,588" path="m3761,3573l3747,3587,3761,3601,3775,3587,3761,3573xe" filled="true" fillcolor="#000000" stroked="false">
                <v:path arrowok="t"/>
                <v:fill type="solid"/>
              </v:shape>
              <v:shape style="position:absolute;left:3684;top:3509;width:576;height:588" coordorigin="3684,3509" coordsize="576,588" path="m3790,3573l3761,3573,3775,3587,3790,3573xe" filled="true" fillcolor="#000000" stroked="false">
                <v:path arrowok="t"/>
                <v:fill type="solid"/>
              </v:shape>
            </v:group>
            <v:group style="position:absolute;left:4010;top:2559;width:781;height:858" coordorigin="4010,2559" coordsize="781,858">
              <v:shape style="position:absolute;left:4010;top:2559;width:781;height:858" coordorigin="4010,2559" coordsize="781,858" path="m4098,2642l4083,2655,4776,3417,4790,3404,4098,2642xe" filled="true" fillcolor="#000000" stroked="false">
                <v:path arrowok="t"/>
                <v:fill type="solid"/>
              </v:shape>
              <v:shape style="position:absolute;left:4010;top:2559;width:781;height:858" coordorigin="4010,2559" coordsize="781,858" path="m4010,2559l4046,2689,4083,2655,4070,2640,4085,2627,4114,2627,4135,2608,4010,2559xe" filled="true" fillcolor="#000000" stroked="false">
                <v:path arrowok="t"/>
                <v:fill type="solid"/>
              </v:shape>
              <v:shape style="position:absolute;left:4010;top:2559;width:781;height:858" coordorigin="4010,2559" coordsize="781,858" path="m4085,2627l4070,2640,4083,2655,4098,2642,4085,2627xe" filled="true" fillcolor="#000000" stroked="false">
                <v:path arrowok="t"/>
                <v:fill type="solid"/>
              </v:shape>
              <v:shape style="position:absolute;left:4010;top:2559;width:781;height:858" coordorigin="4010,2559" coordsize="781,858" path="m4114,2627l4085,2627,4098,2642,4114,2627xe" filled="true" fillcolor="#000000" stroked="false">
                <v:path arrowok="t"/>
                <v:fill type="solid"/>
              </v:shape>
              <v:shape style="position:absolute;left:0;top:4858;width:7851;height:4666" type="#_x0000_t75" stroked="false">
                <v:imagedata r:id="rId45" o:title=""/>
              </v:shape>
            </v:group>
            <v:group style="position:absolute;left:3225;top:6617;width:143;height:125" coordorigin="3225,6617" coordsize="143,125">
              <v:shape style="position:absolute;left:3225;top:6617;width:143;height:125" coordorigin="3225,6617" coordsize="143,125" path="m3225,6742l3368,6742,3368,6617,3225,6617,3225,6742xe" filled="false" stroked="true" strokeweight=".75pt" strokecolor="#000000">
                <v:path arrowok="t"/>
              </v:shape>
            </v:group>
            <v:group style="position:absolute;left:2781;top:4705;width:509;height:1915" coordorigin="2781,4705" coordsize="509,1915">
              <v:shape style="position:absolute;left:2781;top:4705;width:509;height:1915" coordorigin="2781,4705" coordsize="509,1915" path="m2849,4819l2830,4823,3270,6619,3290,6614,2849,4819xe" filled="true" fillcolor="#000000" stroked="false">
                <v:path arrowok="t"/>
                <v:fill type="solid"/>
              </v:shape>
              <v:shape style="position:absolute;left:2781;top:4705;width:509;height:1915" coordorigin="2781,4705" coordsize="509,1915" path="m2811,4705l2781,4835,2830,4823,2825,4804,2845,4799,2892,4799,2811,4705xe" filled="true" fillcolor="#000000" stroked="false">
                <v:path arrowok="t"/>
                <v:fill type="solid"/>
              </v:shape>
              <v:shape style="position:absolute;left:2781;top:4705;width:509;height:1915" coordorigin="2781,4705" coordsize="509,1915" path="m2845,4799l2825,4804,2830,4823,2849,4819,2845,4799xe" filled="true" fillcolor="#000000" stroked="false">
                <v:path arrowok="t"/>
                <v:fill type="solid"/>
              </v:shape>
              <v:shape style="position:absolute;left:2781;top:4705;width:509;height:1915" coordorigin="2781,4705" coordsize="509,1915" path="m2892,4799l2845,4799,2849,4819,2898,4807,2892,4799xe" filled="true" fillcolor="#000000" stroked="false">
                <v:path arrowok="t"/>
                <v:fill type="solid"/>
              </v:shape>
            </v:group>
            <v:group style="position:absolute;left:617;top:8;width:6151;height:4665" coordorigin="617,8" coordsize="6151,4665">
              <v:shape style="position:absolute;left:617;top:8;width:6151;height:4665" coordorigin="617,8" coordsize="6151,4665" path="m617,4673l6768,4673,6768,8,617,8,617,4673xe" filled="false" stroked="true" strokeweight=".75pt" strokecolor="#000000">
                <v:path arrowok="t"/>
              </v:shape>
            </v:group>
            <v:group style="position:absolute;left:628;top:20;width:1940;height:2304" coordorigin="628,20" coordsize="1940,2304">
              <v:shape style="position:absolute;left:628;top:20;width:1940;height:2304" coordorigin="628,20" coordsize="1940,2304" path="m2567,20l2558,29,2551,36,2546,41,2543,44,2541,46,2541,46,2541,45,2542,43,2542,41,2543,38,2543,36,2541,34,2539,32,2534,31,2528,32,2452,60,2430,93,2432,107,2438,131,2446,157,2451,175,2395,209,2330,218,2337,240,2388,277,2427,280,2451,282,2475,353,2477,375,2475,395,2424,435,2389,443,2392,463,2396,483,2399,502,2408,523,2414,540,2411,562,2405,582,2398,601,2392,618,2383,645,2377,664,2357,651,2341,640,2328,633,2316,630,2304,631,2289,637,2270,648,2275,677,2278,698,2324,746,2336,758,2362,801,2365,815,2384,879,2399,926,2387,941,2379,952,2376,958,2375,960,2375,959,2338,934,2322,941,2312,916,2305,898,2300,885,2296,875,2258,858,2239,853,2236,834,2234,814,2230,796,2215,785,2201,783,2189,787,2158,841,2148,884,2147,891,2138,884,2127,877,2121,865,2112,843,2104,818,2098,797,2096,786,2087,809,2036,866,2016,875,2002,893,1993,908,2005,924,2022,928,2039,941,2055,957,2068,975,2078,990,2060,999,2049,1005,2044,1008,2045,1009,2050,1009,2059,1007,2071,1004,2084,1002,2098,999,2112,998,2135,1001,2152,1008,2152,1029,2152,1050,2106,1111,2047,1130,2027,1127,1983,1078,1983,1075,1982,1076,1979,1082,1975,1095,1969,1116,1977,1134,1983,1151,1970,1163,1951,1168,1928,1167,1907,1163,1889,1159,1880,1156,1887,1133,1889,1114,1865,1054,1824,1044,1818,1063,1824,1078,1832,1102,1838,1119,1798,1182,1760,1191,1742,1195,1757,1218,1768,1234,1780,1243,1792,1247,1807,1247,1826,1243,1851,1237,1845,1255,1841,1274,1844,1290,1849,1301,1855,1308,1860,1312,1864,1314,1867,1315,1867,1316,1864,1318,1858,1322,1846,1329,1830,1340,1813,1332,1797,1326,1790,1339,1795,1355,1806,1371,1818,1384,1827,1393,1808,1395,1788,1397,1768,1398,1748,1400,1728,1403,1706,1417,1695,1432,1673,1431,1654,1425,1636,1417,1619,1410,1593,1401,1576,1395,1569,1409,1563,1426,1560,1444,1563,1461,1586,1477,1610,1488,1631,1496,1646,1500,1640,1526,1634,1546,1626,1561,1614,1573,1596,1584,1582,1604,1572,1624,1565,1642,1558,1658,1550,1671,1532,1680,1513,1684,1495,1695,1479,1706,1470,1690,1462,1673,1440,1662,1416,1653,1394,1648,1383,1646,1381,1625,1377,1608,1358,1617,1345,1634,1333,1651,1309,1657,1288,1662,1269,1666,1251,1669,1234,1671,1217,1685,1202,1696,1183,1688,1171,1671,1165,1651,1160,1632,1142,1615,1126,1609,1110,1624,1102,1640,1110,1660,1122,1676,1132,1698,1122,1763,1100,1777,1084,1775,1063,1768,1054,1748,1050,1729,1044,1715,1028,1717,1017,1732,1013,1750,1021,1769,1035,1784,1042,1802,1049,1824,1056,1846,1061,1866,1065,1881,1060,1911,1041,1973,996,1995,980,2012,938,2060,913,2090,901,2105,889,2118,877,2132,867,2156,858,2175,847,2188,833,2199,814,2208,803,2223,774,2257,774,2256,774,2255,774,2253,774,2251,774,2249,774,2247,772,2247,770,2247,724,2294,716,2312,710,2323,712,2299,719,2274,728,2253,733,2241,718,2226,701,2215,681,2222,670,2239,666,2257,665,2277,665,2296,661,2313,645,2323,628,2321e" filled="false" stroked="true" strokeweight=".75pt" strokecolor="#000000">
                <v:path arrowok="t"/>
              </v:shape>
              <v:shape style="position:absolute;left:4009;top:4130;width:111;height:101" type="#_x0000_t75" stroked="false">
                <v:imagedata r:id="rId46" o:title=""/>
              </v:shape>
            </v:group>
            <v:group style="position:absolute;left:4009;top:4130;width:111;height:101" coordorigin="4009,4130" coordsize="111,101">
              <v:shape style="position:absolute;left:4009;top:4130;width:111;height:101" coordorigin="4009,4130" coordsize="111,101" path="m4094,4130l4075,4132,4055,4133,4035,4136,4019,4148,4011,4160,4009,4172,4013,4183,4063,4231,4085,4231,4103,4226,4116,4208,4120,4193,4117,4180,4110,4168,4102,4156,4096,4142,4094,4130xe" filled="false" stroked="true" strokeweight=".75pt" strokecolor="#000000">
                <v:path arrowok="t"/>
              </v:shape>
            </v:group>
            <v:group style="position:absolute;left:3967;top:3550;width:64;height:68" coordorigin="3967,3550" coordsize="64,68">
              <v:shape style="position:absolute;left:3967;top:3550;width:64;height:68" coordorigin="3967,3550" coordsize="64,68" path="m3979,3550l3972,3571,3968,3586,3967,3600,3972,3611,3985,3617,4010,3607,4023,3592,4030,3577,4010,3570,3999,3567,3994,3564,3988,3558,3979,3550xe" filled="true" fillcolor="#ffffff" stroked="false">
                <v:path arrowok="t"/>
                <v:fill type="solid"/>
              </v:shape>
            </v:group>
            <v:group style="position:absolute;left:3967;top:3550;width:64;height:68" coordorigin="3967,3550" coordsize="64,68">
              <v:shape style="position:absolute;left:3967;top:3550;width:64;height:68" coordorigin="3967,3550" coordsize="64,68" path="m3979,3550l3976,3558,3972,3571,3968,3586,3967,3600,3972,3611,3985,3617,4010,3607,4023,3592,4030,3577,4010,3570,3999,3567,3994,3564,3988,3558,3979,3550xe" filled="false" stroked="true" strokeweight=".75pt" strokecolor="#000000">
                <v:path arrowok="t"/>
              </v:shape>
              <v:shape style="position:absolute;left:2228;top:2614;width:156;height:136" type="#_x0000_t75" stroked="false">
                <v:imagedata r:id="rId47" o:title=""/>
              </v:shape>
            </v:group>
            <v:group style="position:absolute;left:2228;top:2614;width:156;height:136" coordorigin="2228,2614" coordsize="156,136">
              <v:shape style="position:absolute;left:2228;top:2614;width:156;height:136" coordorigin="2228,2614" coordsize="156,136" path="m2312,2637l2269,2690,2252,2691,2237,2677,2228,2658,2246,2641,2260,2628,2274,2619,2287,2614,2303,2614,2322,2618,2337,2638,2345,2654,2362,2665,2378,2669,2383,2685,2380,2699,2322,2743,2308,2750,2308,2733,2311,2713,2311,2693,2300,2663,2299,2664,2298,2663,2299,2661,2302,2657,2306,2649,2312,2637xe" filled="false" stroked="true" strokeweight=".75pt" strokecolor="#000000">
                <v:path arrowok="t"/>
              </v:shape>
            </v:group>
            <v:group style="position:absolute;left:2224;top:2888;width:44;height:42" coordorigin="2224,2888" coordsize="44,42">
              <v:shape style="position:absolute;left:2224;top:2888;width:44;height:42" coordorigin="2224,2888" coordsize="44,42" path="m2248,2888l2236,2902,2224,2915,2234,2929,2248,2926,2260,2916,2267,2906,2253,2896,2248,2888xe" filled="false" stroked="true" strokeweight=".75pt" strokecolor="#000000">
                <v:path arrowok="t"/>
              </v:shape>
            </v:group>
            <v:group style="position:absolute;left:2157;top:3008;width:35;height:42" coordorigin="2157,3008" coordsize="35,42">
              <v:shape style="position:absolute;left:2157;top:3008;width:35;height:42" coordorigin="2157,3008" coordsize="35,42" path="m2171,3008l2163,3024,2157,3040,2173,3049,2190,3044,2191,3025,2180,3014,2171,3008xe" filled="false" stroked="true" strokeweight=".75pt" strokecolor="#000000">
                <v:path arrowok="t"/>
              </v:shape>
            </v:group>
            <v:group style="position:absolute;left:2249;top:2770;width:37;height:57" coordorigin="2249,2770" coordsize="37,57">
              <v:shape style="position:absolute;left:2249;top:2770;width:37;height:57" coordorigin="2249,2770" coordsize="37,57" path="m2274,2770l2260,2784,2249,2799,2259,2818,2276,2826,2285,2811,2283,2796,2276,2780,2274,2770xe" filled="false" stroked="true" strokeweight=".75pt" strokecolor="#000000">
                <v:path arrowok="t"/>
              </v:shape>
            </v:group>
            <v:group style="position:absolute;left:5911;top:1859;width:182;height:160" coordorigin="5911,1859" coordsize="182,160">
              <v:shape style="position:absolute;left:5911;top:1859;width:182;height:160" coordorigin="5911,1859" coordsize="182,160" path="m5990,1861l5981,1869,5973,1877,5972,1894,5965,1904,5951,1921,5935,1931,5918,1950,5911,1965,5919,1984,5933,2003,5948,2018,5970,2018,5991,2015,6009,2012,6027,2011,6087,2011,6093,1995,6089,1976,6080,1959,6073,1950,6070,1928,6016,1878,6005,1877,6002,1874,6005,1868,6009,1862,6002,1862,5990,1861xe" filled="true" fillcolor="#959595" stroked="false">
                <v:path arrowok="t"/>
                <v:fill type="solid"/>
              </v:shape>
              <v:shape style="position:absolute;left:5911;top:1859;width:182;height:160" coordorigin="5911,1859" coordsize="182,160" path="m6087,2011l6027,2011,6043,2013,6068,2014,6086,2013,6087,2011xe" filled="true" fillcolor="#959595" stroked="false">
                <v:path arrowok="t"/>
                <v:fill type="solid"/>
              </v:shape>
              <v:shape style="position:absolute;left:5911;top:1859;width:182;height:160" coordorigin="5911,1859" coordsize="182,160" path="m6012,1859l6002,1862,6009,1862,6012,1859xe" filled="true" fillcolor="#959595" stroked="false">
                <v:path arrowok="t"/>
                <v:fill type="solid"/>
              </v:shape>
            </v:group>
            <v:group style="position:absolute;left:5911;top:1859;width:182;height:160" coordorigin="5911,1859" coordsize="182,160">
              <v:shape style="position:absolute;left:5911;top:1859;width:182;height:160" coordorigin="5911,1859" coordsize="182,160" path="m6012,1859l6002,1862,5990,1861,5981,1869,5973,1877,5972,1894,5965,1904,5951,1921,5935,1931,5918,1950,5911,1965,5919,1984,5933,2003,5948,2018,5970,2018,5991,2015,6009,2012,6027,2011,6043,2013,6068,2014,6086,2013,6093,1995,6089,1976,6080,1959,6073,1950,6070,1928,6016,1878,6005,1877,6002,1874,6005,1868,6012,1859xe" filled="false" stroked="true" strokeweight=".75pt" strokecolor="#000000">
                <v:path arrowok="t"/>
              </v:shape>
            </v:group>
            <v:group style="position:absolute;left:6293;top:1658;width:157;height:251" coordorigin="6293,1658" coordsize="157,251">
              <v:shape style="position:absolute;left:6293;top:1658;width:157;height:251" coordorigin="6293,1658" coordsize="157,251" path="m6444,1658l6434,1675,6426,1694,6417,1712,6400,1729,6386,1736,6374,1745,6366,1753,6362,1758,6360,1762,6359,1764,6359,1765,6359,1765,6357,1766,6353,1766,6347,1767,6336,1770,6320,1773,6306,1788,6298,1797,6293,1803,6293,1807,6296,1811,6302,1819,6311,1833,6321,1856,6328,1873,6349,1891,6370,1903,6383,1908,6393,1891,6400,1873,6406,1854,6412,1834,6418,1815,6425,1796,6434,1778,6440,1755,6444,1736,6448,1720,6449,1704,6448,1686,6445,1664,6444,1658xe" filled="true" fillcolor="#959595" stroked="false">
                <v:path arrowok="t"/>
                <v:fill type="solid"/>
              </v:shape>
            </v:group>
            <v:group style="position:absolute;left:6293;top:1658;width:157;height:251" coordorigin="6293,1658" coordsize="157,251">
              <v:shape style="position:absolute;left:6293;top:1658;width:157;height:251" coordorigin="6293,1658" coordsize="157,251" path="m6444,1658l6434,1675,6426,1694,6417,1712,6400,1729,6386,1736,6374,1745,6366,1753,6362,1758,6360,1762,6359,1764,6359,1765,6359,1765,6357,1766,6353,1766,6347,1767,6336,1770,6320,1773,6306,1788,6298,1797,6293,1803,6293,1807,6296,1811,6302,1819,6311,1833,6321,1856,6328,1873,6349,1891,6370,1903,6383,1908,6393,1891,6400,1873,6406,1854,6412,1834,6418,1815,6425,1796,6434,1778,6440,1755,6444,1736,6448,1720,6449,1704,6448,1686,6445,1664,6444,1658xe" filled="false" stroked="true" strokeweight=".75pt" strokecolor="#000000">
                <v:path arrowok="t"/>
              </v:shape>
            </v:group>
            <v:group style="position:absolute;left:5266;top:1791;width:65;height:54" coordorigin="5266,1791" coordsize="65,54">
              <v:shape style="position:absolute;left:5266;top:1791;width:65;height:54" coordorigin="5266,1791" coordsize="65,54" path="m5291,1791l5275,1802,5266,1817,5270,1825,5280,1833,5292,1840,5305,1844,5317,1844,5326,1837,5330,1823,5320,1801,5304,1794,5291,1791xe" filled="true" fillcolor="#959595" stroked="false">
                <v:path arrowok="t"/>
                <v:fill type="solid"/>
              </v:shape>
            </v:group>
            <v:group style="position:absolute;left:5266;top:1791;width:65;height:54" coordorigin="5266,1791" coordsize="65,54">
              <v:shape style="position:absolute;left:5266;top:1791;width:65;height:54" coordorigin="5266,1791" coordsize="65,54" path="m5291,1791l5275,1802,5266,1817,5270,1825,5280,1833,5292,1840,5305,1844,5317,1844,5326,1837,5330,1823,5320,1801,5304,1794,5291,1791xe" filled="false" stroked="true" strokeweight=".75pt" strokecolor="#000000">
                <v:path arrowok="t"/>
              </v:shape>
            </v:group>
            <v:group style="position:absolute;left:5722;top:523;width:58;height:46" coordorigin="5722,523" coordsize="58,46">
              <v:shape style="position:absolute;left:5722;top:523;width:58;height:46" coordorigin="5722,523" coordsize="58,46" path="m5746,523l5739,530,5722,535,5724,545,5730,553,5740,561,5753,567,5766,568,5776,562,5779,548,5768,529,5752,524,5746,523xe" filled="false" stroked="true" strokeweight=".75pt" strokecolor="#000000">
                <v:path arrowok="t"/>
              </v:shape>
            </v:group>
            <v:group style="position:absolute;left:4461;top:824;width:47;height:29" coordorigin="4461,824" coordsize="47,29">
              <v:shape style="position:absolute;left:4461;top:824;width:47;height:29" coordorigin="4461,824" coordsize="47,29" path="m4480,824l4475,829,4461,832,4463,839,4470,846,4485,852,4499,853,4507,845,4504,824,4489,827,4480,824xe" filled="false" stroked="true" strokeweight=".75pt" strokecolor="#000000">
                <v:path arrowok="t"/>
              </v:shape>
            </v:group>
            <v:group style="position:absolute;left:4461;top:762;width:36;height:19" coordorigin="4461,762" coordsize="36,19">
              <v:shape style="position:absolute;left:4461;top:762;width:36;height:19" coordorigin="4461,762" coordsize="36,19" path="m4476,762l4471,765,4461,767,4462,771,4472,777,4488,780,4497,772,4494,762,4482,763,4476,762xe" filled="false" stroked="true" strokeweight=".75pt" strokecolor="#000000">
                <v:path arrowok="t"/>
              </v:shape>
            </v:group>
            <v:group style="position:absolute;left:6625;top:375;width:36;height:19" coordorigin="6625,375" coordsize="36,19">
              <v:shape style="position:absolute;left:6625;top:375;width:36;height:19" coordorigin="6625,375" coordsize="36,19" path="m6640,375l6635,378,6625,381,6626,385,6636,391,6652,394,6661,386,6658,375,6646,377,6640,375xe" filled="false" stroked="true" strokeweight=".75pt" strokecolor="#000000">
                <v:path arrowok="t"/>
              </v:shape>
            </v:group>
            <v:group style="position:absolute;left:5887;top:340;width:36;height:20" coordorigin="5887,340" coordsize="36,20">
              <v:shape style="position:absolute;left:5887;top:340;width:36;height:20" coordorigin="5887,340" coordsize="36,20" path="m5902,340l5897,344,5887,346,5888,350,5898,357,5914,360,5923,352,5920,340,5908,342,5902,340xe" filled="false" stroked="true" strokeweight=".75pt" strokecolor="#000000">
                <v:path arrowok="t"/>
              </v:shape>
            </v:group>
            <v:group style="position:absolute;left:5784;top:487;width:36;height:19" coordorigin="5784,487" coordsize="36,19">
              <v:shape style="position:absolute;left:5784;top:487;width:36;height:19" coordorigin="5784,487" coordsize="36,19" path="m5799,487l5794,490,5784,492,5785,496,5795,502,5811,505,5820,497,5817,487,5805,488,5799,487xe" filled="false" stroked="true" strokeweight=".75pt" strokecolor="#000000">
                <v:path arrowok="t"/>
              </v:shape>
            </v:group>
            <v:group style="position:absolute;left:1218;top:1722;width:188;height:123" coordorigin="1218,1722" coordsize="188,123">
              <v:shape style="position:absolute;left:1218;top:1722;width:188;height:123" coordorigin="1218,1722" coordsize="188,123" path="m1319,1722l1310,1729,1305,1740,1294,1743,1275,1747,1255,1747,1236,1750,1222,1766,1218,1783,1219,1803,1219,1822,1224,1839,1239,1844,1252,1837,1266,1827,1284,1821,1350,1810,1390,1807,1405,1805,1402,1786,1397,1766,1393,1746,1383,1733,1359,1729,1341,1730,1330,1735,1323,1740,1320,1743,1319,1742,1319,1734,1319,1722xe" filled="false" stroked="true" strokeweight=".75pt" strokecolor="#000000">
                <v:path arrowok="t"/>
              </v:shape>
            </v:group>
            <v:group style="position:absolute;left:2469;top:652;width:187;height:240" coordorigin="2469,652" coordsize="187,240">
              <v:shape style="position:absolute;left:2469;top:652;width:187;height:240" coordorigin="2469,652" coordsize="187,240" path="m2481,652l2472,657,2469,668,2473,689,2482,711,2495,734,2507,754,2515,765,2506,773,2469,827,2469,842,2475,857,2497,873,2521,883,2540,889,2548,891,2555,883,2560,871,2570,866,2587,861,2605,858,2618,841,2622,822,2611,801,2604,788,2601,782,2602,779,2606,778,2614,776,2626,771,2644,756,2655,742,2643,727,2637,719,2632,714,2626,711,2613,707,2602,703,2589,680,2578,664,2569,658,2536,658,2522,657,2493,652,2481,652xe" filled="true" fillcolor="#ffffff" stroked="false">
                <v:path arrowok="t"/>
                <v:fill type="solid"/>
              </v:shape>
              <v:shape style="position:absolute;left:2469;top:652;width:187;height:240" coordorigin="2469,652" coordsize="187,240" path="m2554,654l2536,658,2569,658,2567,656,2554,654xe" filled="true" fillcolor="#ffffff" stroked="false">
                <v:path arrowok="t"/>
                <v:fill type="solid"/>
              </v:shape>
            </v:group>
            <v:group style="position:absolute;left:2469;top:652;width:187;height:240" coordorigin="2469,652" coordsize="187,240">
              <v:shape style="position:absolute;left:2469;top:652;width:187;height:240" coordorigin="2469,652" coordsize="187,240" path="m2602,703l2589,680,2578,664,2567,656,2554,654,2536,658,2522,657,2507,654,2493,652,2481,652,2472,657,2469,668,2473,689,2482,711,2495,734,2507,754,2515,765,2506,773,2469,827,2469,842,2475,857,2497,873,2521,883,2540,889,2548,891,2555,883,2560,871,2570,866,2587,861,2605,858,2618,841,2622,822,2611,801,2604,788,2601,782,2602,779,2606,778,2614,776,2626,771,2644,756,2655,742,2643,727,2637,719,2632,714,2626,711,2613,707,2602,703xe" filled="false" stroked="true" strokeweight=".75pt" strokecolor="#000000">
                <v:path arrowok="t"/>
              </v:shape>
            </v:group>
            <v:group style="position:absolute;left:2721;top:43;width:62;height:84" coordorigin="2721,43" coordsize="62,84">
              <v:shape style="position:absolute;left:2721;top:43;width:62;height:84" coordorigin="2721,43" coordsize="62,84" path="m2766,43l2748,47,2730,52,2722,74,2721,95,2726,112,2736,123,2753,126,2770,118,2782,102,2783,85,2776,67,2768,49,2766,43xe" filled="false" stroked="true" strokeweight=".75pt" strokecolor="#000000">
                <v:path arrowok="t"/>
              </v:shape>
            </v:group>
            <v:group style="position:absolute;left:2705;top:159;width:42;height:57" coordorigin="2705,159" coordsize="42,57">
              <v:shape style="position:absolute;left:2705;top:159;width:42;height:57" coordorigin="2705,159" coordsize="42,57" path="m2737,159l2727,164,2710,160,2706,174,2705,194,2712,212,2730,216,2745,206,2746,187,2740,169,2737,159xe" filled="false" stroked="true" strokeweight=".75pt" strokecolor="#000000">
                <v:path arrowok="t"/>
              </v:shape>
            </v:group>
            <v:group style="position:absolute;left:5988;top:2191;width:47;height:36" coordorigin="5988,2191" coordsize="47,36">
              <v:shape style="position:absolute;left:5988;top:2191;width:47;height:36" coordorigin="5988,2191" coordsize="47,36" path="m6007,2191l6002,2197,5988,2201,5990,2209,5996,2217,6009,2224,6022,2227,6032,2222,6034,2205,6032,2195,6016,2195,6007,2191xe" filled="true" fillcolor="#959595" stroked="false">
                <v:path arrowok="t"/>
                <v:fill type="solid"/>
              </v:shape>
              <v:shape style="position:absolute;left:5988;top:2191;width:47;height:36" coordorigin="5988,2191" coordsize="47,36" path="m6031,2191l6016,2195,6032,2195,6031,2191xe" filled="true" fillcolor="#959595" stroked="false">
                <v:path arrowok="t"/>
                <v:fill type="solid"/>
              </v:shape>
            </v:group>
            <v:group style="position:absolute;left:5988;top:2191;width:47;height:36" coordorigin="5988,2191" coordsize="47,36">
              <v:shape style="position:absolute;left:5988;top:2191;width:47;height:36" coordorigin="5988,2191" coordsize="47,36" path="m6007,2191l6002,2197,5988,2201,5990,2209,5996,2217,6009,2224,6022,2227,6032,2222,6034,2205,6031,2191,6016,2195,6007,2191xe" filled="false" stroked="true" strokeweight=".75pt" strokecolor="#000000">
                <v:path arrowok="t"/>
              </v:shape>
            </v:group>
            <v:group style="position:absolute;left:6166;top:2019;width:47;height:36" coordorigin="6166,2019" coordsize="47,36">
              <v:shape style="position:absolute;left:6166;top:2019;width:47;height:36" coordorigin="6166,2019" coordsize="47,36" path="m6185,2019l6180,2025,6166,2029,6168,2037,6174,2045,6187,2052,6200,2055,6210,2050,6212,2033,6210,2023,6194,2023,6185,2019xe" filled="true" fillcolor="#959595" stroked="false">
                <v:path arrowok="t"/>
                <v:fill type="solid"/>
              </v:shape>
              <v:shape style="position:absolute;left:6166;top:2019;width:47;height:36" coordorigin="6166,2019" coordsize="47,36" path="m6209,2019l6194,2023,6210,2023,6209,2019xe" filled="true" fillcolor="#959595" stroked="false">
                <v:path arrowok="t"/>
                <v:fill type="solid"/>
              </v:shape>
            </v:group>
            <v:group style="position:absolute;left:6166;top:2019;width:47;height:36" coordorigin="6166,2019" coordsize="47,36">
              <v:shape style="position:absolute;left:6166;top:2019;width:47;height:36" coordorigin="6166,2019" coordsize="47,36" path="m6185,2019l6180,2025,6166,2029,6168,2037,6174,2045,6187,2052,6200,2055,6210,2050,6212,2033,6209,2019,6194,2023,6185,2019xe" filled="false" stroked="true" strokeweight=".75pt" strokecolor="#000000">
                <v:path arrowok="t"/>
              </v:shape>
            </v:group>
            <v:group style="position:absolute;left:6254;top:1888;width:47;height:36" coordorigin="6254,1888" coordsize="47,36">
              <v:shape style="position:absolute;left:6254;top:1888;width:47;height:36" coordorigin="6254,1888" coordsize="47,36" path="m6273,1888l6268,1893,6254,1897,6256,1905,6262,1913,6275,1920,6288,1923,6298,1918,6300,1901,6298,1891,6282,1891,6273,1888xe" filled="true" fillcolor="#959595" stroked="false">
                <v:path arrowok="t"/>
                <v:fill type="solid"/>
              </v:shape>
              <v:shape style="position:absolute;left:6254;top:1888;width:47;height:36" coordorigin="6254,1888" coordsize="47,36" path="m6297,1888l6282,1891,6298,1891,6297,1888xe" filled="true" fillcolor="#959595" stroked="false">
                <v:path arrowok="t"/>
                <v:fill type="solid"/>
              </v:shape>
            </v:group>
            <v:group style="position:absolute;left:6254;top:1888;width:47;height:36" coordorigin="6254,1888" coordsize="47,36">
              <v:shape style="position:absolute;left:6254;top:1888;width:47;height:36" coordorigin="6254,1888" coordsize="47,36" path="m6273,1888l6268,1893,6254,1897,6256,1905,6262,1913,6275,1920,6288,1923,6298,1918,6300,1901,6297,1888,6282,1891,6273,1888xe" filled="false" stroked="true" strokeweight=".75pt" strokecolor="#000000">
                <v:path arrowok="t"/>
              </v:shape>
            </v:group>
            <v:group style="position:absolute;left:4003;top:1184;width:87;height:91" coordorigin="4003,1184" coordsize="87,91">
              <v:shape style="position:absolute;left:4003;top:1184;width:87;height:91" coordorigin="4003,1184" coordsize="87,91" path="m4047,1184l4026,1190,4010,1205,4003,1226,4008,1250,4021,1267,4040,1275,4064,1270,4081,1258,4090,1239,4086,1214,4075,1196,4058,1186,4047,1184xe" filled="true" fillcolor="#000000" stroked="false">
                <v:path arrowok="t"/>
                <v:fill type="solid"/>
              </v:shape>
            </v:group>
            <v:group style="position:absolute;left:4003;top:1184;width:87;height:91" coordorigin="4003,1184" coordsize="87,91">
              <v:shape style="position:absolute;left:4003;top:1184;width:87;height:91" coordorigin="4003,1184" coordsize="87,91" path="m4047,1184l4026,1190,4010,1205,4003,1226,4008,1250,4021,1267,4040,1275,4064,1270,4081,1258,4090,1239,4086,1214,4075,1196,4058,1186,4047,1184xe" filled="false" stroked="true" strokeweight=".75pt" strokecolor="#000000">
                <v:path arrowok="t"/>
              </v:shape>
            </v:group>
            <v:group style="position:absolute;left:2935;top:3608;width:60;height:63" coordorigin="2935,3608" coordsize="60,63">
              <v:shape style="position:absolute;left:2935;top:3608;width:60;height:63" coordorigin="2935,3608" coordsize="60,63" path="m2966,3608l2946,3615,2935,3634,2941,3658,2957,3670,2982,3665,2995,3651,2991,3625,2979,3611,2966,3608xe" filled="true" fillcolor="#000000" stroked="false">
                <v:path arrowok="t"/>
                <v:fill type="solid"/>
              </v:shape>
            </v:group>
            <v:group style="position:absolute;left:2935;top:3608;width:60;height:63" coordorigin="2935,3608" coordsize="60,63">
              <v:shape style="position:absolute;left:2935;top:3608;width:60;height:63" coordorigin="2935,3608" coordsize="60,63" path="m2966,3608l2946,3615,2935,3634,2941,3658,2957,3670,2982,3665,2995,3651,2991,3625,2979,3611,2966,3608xe" filled="false" stroked="true" strokeweight=".75pt" strokecolor="#000000">
                <v:path arrowok="t"/>
              </v:shape>
            </v:group>
            <v:group style="position:absolute;left:2131;top:154;width:87;height:91" coordorigin="2131,154" coordsize="87,91">
              <v:shape style="position:absolute;left:2131;top:154;width:87;height:91" coordorigin="2131,154" coordsize="87,91" path="m2175,154l2154,159,2138,174,2131,195,2136,219,2149,236,2168,244,2192,239,2209,227,2218,208,2214,183,2203,165,2186,155,2175,154xe" filled="true" fillcolor="#000000" stroked="false">
                <v:path arrowok="t"/>
                <v:fill type="solid"/>
              </v:shape>
            </v:group>
            <v:group style="position:absolute;left:2131;top:154;width:87;height:91" coordorigin="2131,154" coordsize="87,91">
              <v:shape style="position:absolute;left:2131;top:154;width:87;height:91" coordorigin="2131,154" coordsize="87,91" path="m2175,154l2154,159,2138,174,2131,195,2136,219,2149,236,2168,244,2192,239,2209,227,2218,208,2214,183,2203,165,2186,155,2175,154xe" filled="false" stroked="true" strokeweight=".75pt" strokecolor="#000000">
                <v:path arrowok="t"/>
              </v:shape>
            </v:group>
            <v:group style="position:absolute;left:1052;top:1728;width:60;height:63" coordorigin="1052,1728" coordsize="60,63">
              <v:shape style="position:absolute;left:1052;top:1728;width:60;height:63" coordorigin="1052,1728" coordsize="60,63" path="m1083,1728l1063,1735,1052,1754,1058,1778,1074,1790,1099,1785,1112,1771,1108,1745,1096,1731,1083,1728xe" filled="true" fillcolor="#000000" stroked="false">
                <v:path arrowok="t"/>
                <v:fill type="solid"/>
              </v:shape>
            </v:group>
            <v:group style="position:absolute;left:1052;top:1728;width:60;height:63" coordorigin="1052,1728" coordsize="60,63">
              <v:shape style="position:absolute;left:1052;top:1728;width:60;height:63" coordorigin="1052,1728" coordsize="60,63" path="m1083,1728l1063,1735,1052,1754,1058,1778,1074,1790,1099,1785,1112,1771,1108,1745,1096,1731,1083,1728xe" filled="false" stroked="true" strokeweight=".75pt" strokecolor="#000000">
                <v:path arrowok="t"/>
              </v:shape>
            </v:group>
            <v:group style="position:absolute;left:1511;top:1328;width:60;height:63" coordorigin="1511,1328" coordsize="60,63">
              <v:shape style="position:absolute;left:1511;top:1328;width:60;height:63" coordorigin="1511,1328" coordsize="60,63" path="m1542,1328l1522,1335,1511,1354,1517,1378,1533,1390,1558,1385,1571,1371,1567,1345,1555,1331,1542,1328xe" filled="true" fillcolor="#000000" stroked="false">
                <v:path arrowok="t"/>
                <v:fill type="solid"/>
              </v:shape>
            </v:group>
            <v:group style="position:absolute;left:1511;top:1328;width:60;height:63" coordorigin="1511,1328" coordsize="60,63">
              <v:shape style="position:absolute;left:1511;top:1328;width:60;height:63" coordorigin="1511,1328" coordsize="60,63" path="m1542,1328l1522,1335,1511,1354,1517,1378,1533,1390,1558,1385,1571,1371,1567,1345,1555,1331,1542,1328xe" filled="false" stroked="true" strokeweight=".75pt" strokecolor="#000000">
                <v:path arrowok="t"/>
              </v:shape>
            </v:group>
            <v:group style="position:absolute;left:5113;top:1686;width:50;height:487" coordorigin="5113,1686" coordsize="50,487">
              <v:shape style="position:absolute;left:5113;top:1686;width:50;height:487" coordorigin="5113,1686" coordsize="50,487" path="m5163,1686l5154,1775,5144,1862,5136,1945,5128,2021,5121,2088,5114,2159,5113,2173e" filled="false" stroked="true" strokeweight="1.5pt" strokecolor="#000000">
                <v:path arrowok="t"/>
                <v:stroke dashstyle="longDash"/>
              </v:shape>
            </v:group>
            <v:group style="position:absolute;left:4324;top:4331;width:242;height:353" coordorigin="4324,4331" coordsize="242,353">
              <v:shape style="position:absolute;left:4324;top:4331;width:242;height:353" coordorigin="4324,4331" coordsize="242,353" path="m4566,4331l4520,4396,4476,4459,4435,4519,4397,4574,4355,4637,4330,4674,4324,4684e" filled="false" stroked="true" strokeweight="1.5pt" strokecolor="#000000">
                <v:path arrowok="t"/>
                <v:stroke dashstyle="longDash"/>
              </v:shape>
            </v:group>
            <v:group style="position:absolute;left:2935;top:2392;width:607;height:87" coordorigin="2935,2392" coordsize="607,87">
              <v:shape style="position:absolute;left:2935;top:2392;width:607;height:87" coordorigin="2935,2392" coordsize="607,87" path="m2935,2440l2955,2438,2975,2437,2995,2436,3015,2436,3035,2437,3095,2449,3133,2463,3152,2469,3170,2475,3189,2478,3209,2478,3229,2477,3250,2475,3271,2473,3291,2470,3310,2468,3328,2466,3350,2466,3370,2468,3388,2471,3406,2471,3476,2442,3525,2405,3541,2392e" filled="false" stroked="true" strokeweight="1pt" strokecolor="#000000">
                <v:path arrowok="t"/>
              </v:shape>
              <v:shape style="position:absolute;left:3454;top:2341;width:107;height:104" type="#_x0000_t75" stroked="false">
                <v:imagedata r:id="rId48" o:title=""/>
              </v:shape>
            </v:group>
            <v:group style="position:absolute;left:3454;top:2341;width:108;height:105" coordorigin="3454,2341" coordsize="108,105">
              <v:shape style="position:absolute;left:3454;top:2341;width:108;height:105" coordorigin="3454,2341" coordsize="108,105" path="m3487,2352l3480,2356,3470,2360,3465,2369,3457,2386,3454,2406,3462,2427,3475,2444,3495,2445,3513,2439,3552,2391,3561,2358,3555,2349,3547,2345,3539,2341,3519,2346,3510,2347,3501,2348,3495,2348,3487,2352xe" filled="false" stroked="true" strokeweight=".75pt" strokecolor="#000000">
                <v:path arrowok="t"/>
              </v:shape>
            </v:group>
            <v:group style="position:absolute;left:3518;top:2665;width:52;height:132" coordorigin="3518,2665" coordsize="52,132">
              <v:shape style="position:absolute;left:3518;top:2665;width:52;height:132" coordorigin="3518,2665" coordsize="52,132" path="m3544,2665l3518,2797,3570,2797,3544,2665xe" filled="true" fillcolor="#000000" stroked="false">
                <v:path arrowok="t"/>
                <v:fill type="solid"/>
              </v:shape>
            </v:group>
            <v:group style="position:absolute;left:3518;top:2665;width:52;height:132" coordorigin="3518,2665" coordsize="52,132">
              <v:shape style="position:absolute;left:3518;top:2665;width:52;height:132" coordorigin="3518,2665" coordsize="52,132" path="m3544,2665l3518,2797,3570,2797,3544,2665xe" filled="false" stroked="true" strokeweight=".75pt" strokecolor="#000000">
                <v:path arrowok="t"/>
              </v:shape>
            </v:group>
            <v:group style="position:absolute;left:626;top:1301;width:6134;height:13" coordorigin="626,1301" coordsize="6134,13">
              <v:shape style="position:absolute;left:626;top:1301;width:6134;height:13" coordorigin="626,1301" coordsize="6134,13" path="m626,1314l6760,1301e" filled="false" stroked="true" strokeweight=".75pt" strokecolor="#000000">
                <v:path arrowok="t"/>
              </v:shape>
            </v:group>
            <v:group style="position:absolute;left:619;top:2808;width:6124;height:12" coordorigin="619,2808" coordsize="6124,12">
              <v:shape style="position:absolute;left:619;top:2808;width:6124;height:12" coordorigin="619,2808" coordsize="6124,12" path="m619,2820l6743,2808e" filled="false" stroked="true" strokeweight=".75pt" strokecolor="#000000">
                <v:path arrowok="t"/>
                <v:stroke dashstyle="dash"/>
              </v:shape>
              <v:shape style="position:absolute;left:7021;top:887;width:393;height:351" type="#_x0000_t75" stroked="false">
                <v:imagedata r:id="rId49" o:title=""/>
              </v:shape>
            </v:group>
            <v:group style="position:absolute;left:7021;top:887;width:393;height:351" coordorigin="7021,887" coordsize="393,351">
              <v:shape style="position:absolute;left:7021;top:887;width:393;height:351" coordorigin="7021,887" coordsize="393,351" path="m7021,1238l7414,1238,7414,887,7021,887,7021,1238xe" filled="false" stroked="true" strokeweight=".75pt" strokecolor="#000000">
                <v:path arrowok="t"/>
              </v:shape>
              <v:shape style="position:absolute;left:7021;top:1471;width:393;height:350" type="#_x0000_t75" stroked="false">
                <v:imagedata r:id="rId50" o:title=""/>
              </v:shape>
            </v:group>
            <v:group style="position:absolute;left:7021;top:1471;width:393;height:350" coordorigin="7021,1471" coordsize="393,350">
              <v:shape style="position:absolute;left:7021;top:1471;width:393;height:350" coordorigin="7021,1471" coordsize="393,350" path="m7021,1821l7414,1821,7414,1471,7021,1471,7021,1821xe" filled="false" stroked="true" strokeweight=".75pt" strokecolor="#000000">
                <v:path arrowok="t"/>
              </v:shape>
              <v:shape style="position:absolute;left:2877;top:1092;width:1477;height:2880" type="#_x0000_t75" stroked="false">
                <v:imagedata r:id="rId51" o:title=""/>
              </v:shape>
              <v:shape style="position:absolute;left:2043;top:288;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福州</w:t>
                      </w:r>
                    </w:p>
                  </w:txbxContent>
                </v:textbox>
                <w10:wrap type="none"/>
              </v:shape>
              <v:shape style="position:absolute;left:2794;top:156;width:72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马祖列岛</w:t>
                      </w:r>
                    </w:p>
                  </w:txbxContent>
                </v:textbox>
                <w10:wrap type="none"/>
              </v:shape>
              <v:shape style="position:absolute;left:3879;top:252;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5"/>
                          <w:sz w:val="22"/>
                          <w:szCs w:val="22"/>
                        </w:rPr>
                        <w:t>东</w:t>
                      </w:r>
                      <w:r>
                        <w:rPr>
                          <w:rFonts w:ascii="宋体" w:hAnsi="宋体" w:cs="宋体" w:eastAsia="宋体"/>
                          <w:sz w:val="22"/>
                          <w:szCs w:val="22"/>
                        </w:rPr>
                      </w:r>
                    </w:p>
                  </w:txbxContent>
                </v:textbox>
                <w10:wrap type="none"/>
              </v:shape>
              <v:shape style="position:absolute;left:4616;top:252;width:1241;height:227" type="#_x0000_t202" filled="false" stroked="false">
                <v:textbox inset="0,0,0,0">
                  <w:txbxContent>
                    <w:p>
                      <w:pPr>
                        <w:tabs>
                          <w:tab w:pos="700" w:val="left" w:leader="none"/>
                        </w:tabs>
                        <w:spacing w:line="226" w:lineRule="exact" w:before="0"/>
                        <w:ind w:left="0" w:right="0" w:firstLine="0"/>
                        <w:jc w:val="left"/>
                        <w:rPr>
                          <w:rFonts w:ascii="宋体" w:hAnsi="宋体" w:cs="宋体" w:eastAsia="宋体"/>
                          <w:sz w:val="18"/>
                          <w:szCs w:val="18"/>
                        </w:rPr>
                      </w:pPr>
                      <w:r>
                        <w:rPr>
                          <w:rFonts w:ascii="宋体" w:hAnsi="宋体" w:cs="宋体" w:eastAsia="宋体"/>
                          <w:w w:val="95"/>
                          <w:position w:val="1"/>
                          <w:sz w:val="22"/>
                          <w:szCs w:val="22"/>
                        </w:rPr>
                        <w:t>海</w:t>
                      </w:r>
                      <w:r>
                        <w:rPr>
                          <w:rFonts w:ascii="宋体" w:hAnsi="宋体" w:cs="宋体" w:eastAsia="宋体"/>
                          <w:position w:val="1"/>
                          <w:sz w:val="22"/>
                          <w:szCs w:val="22"/>
                        </w:rPr>
                        <w:tab/>
                      </w:r>
                      <w:r>
                        <w:rPr>
                          <w:rFonts w:ascii="宋体" w:hAnsi="宋体" w:cs="宋体" w:eastAsia="宋体"/>
                          <w:sz w:val="18"/>
                          <w:szCs w:val="18"/>
                        </w:rPr>
                        <w:t>钓鱼岛</w:t>
                      </w:r>
                    </w:p>
                  </w:txbxContent>
                </v:textbox>
                <w10:wrap type="none"/>
              </v:shape>
              <v:shape style="position:absolute;left:6220;top:204;width:54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赤尾屿</w:t>
                      </w:r>
                    </w:p>
                  </w:txbxContent>
                </v:textbox>
                <w10:wrap type="none"/>
              </v:shape>
              <v:shape style="position:absolute;left:862;top:658;width:843;height:212" type="#_x0000_t202" filled="false" stroked="false">
                <v:textbox inset="0,0,0,0">
                  <w:txbxContent>
                    <w:p>
                      <w:pPr>
                        <w:spacing w:line="211" w:lineRule="exact" w:before="0"/>
                        <w:ind w:left="0" w:right="0" w:firstLine="0"/>
                        <w:jc w:val="left"/>
                        <w:rPr>
                          <w:rFonts w:ascii="宋体" w:hAnsi="宋体" w:cs="宋体" w:eastAsia="宋体"/>
                          <w:sz w:val="21"/>
                          <w:szCs w:val="21"/>
                        </w:rPr>
                      </w:pPr>
                      <w:r>
                        <w:rPr>
                          <w:rFonts w:ascii="宋体" w:hAnsi="宋体" w:cs="宋体" w:eastAsia="宋体"/>
                          <w:w w:val="100"/>
                          <w:sz w:val="21"/>
                          <w:szCs w:val="21"/>
                        </w:rPr>
                        <w:t>福</w:t>
                      </w:r>
                      <w:r>
                        <w:rPr>
                          <w:rFonts w:ascii="宋体" w:hAnsi="宋体" w:cs="宋体" w:eastAsia="宋体"/>
                          <w:sz w:val="21"/>
                          <w:szCs w:val="21"/>
                        </w:rPr>
                        <w:t> </w:t>
                      </w:r>
                      <w:r>
                        <w:rPr>
                          <w:rFonts w:ascii="宋体" w:hAnsi="宋体" w:cs="宋体" w:eastAsia="宋体"/>
                          <w:w w:val="100"/>
                          <w:sz w:val="21"/>
                          <w:szCs w:val="21"/>
                        </w:rPr>
                        <w:t>建</w:t>
                      </w:r>
                      <w:r>
                        <w:rPr>
                          <w:rFonts w:ascii="宋体" w:hAnsi="宋体" w:cs="宋体" w:eastAsia="宋体"/>
                          <w:spacing w:val="-2"/>
                          <w:sz w:val="21"/>
                          <w:szCs w:val="21"/>
                        </w:rPr>
                        <w:t> </w:t>
                      </w:r>
                      <w:r>
                        <w:rPr>
                          <w:rFonts w:ascii="宋体" w:hAnsi="宋体" w:cs="宋体" w:eastAsia="宋体"/>
                          <w:w w:val="100"/>
                          <w:sz w:val="21"/>
                          <w:szCs w:val="21"/>
                        </w:rPr>
                        <w:t>省</w:t>
                      </w:r>
                    </w:p>
                  </w:txbxContent>
                </v:textbox>
                <w10:wrap type="none"/>
              </v:shape>
              <v:shape style="position:absolute;left:4540;top:723;width:54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彭佳屿</w:t>
                      </w:r>
                    </w:p>
                  </w:txbxContent>
                </v:textbox>
                <w10:wrap type="none"/>
              </v:shape>
              <v:shape style="position:absolute;left:3709;top:996;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台北</w:t>
                      </w:r>
                    </w:p>
                  </w:txbxContent>
                </v:textbox>
                <w10:wrap type="none"/>
              </v:shape>
              <v:shape style="position:absolute;left:1279;top:1172;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泉州</w:t>
                      </w:r>
                    </w:p>
                  </w:txbxContent>
                </v:textbox>
                <w10:wrap type="none"/>
              </v:shape>
              <v:shape style="position:absolute;left:2694;top:1029;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5"/>
                          <w:sz w:val="22"/>
                          <w:szCs w:val="22"/>
                        </w:rPr>
                        <w:t>台</w:t>
                      </w:r>
                      <w:r>
                        <w:rPr>
                          <w:rFonts w:ascii="宋体" w:hAnsi="宋体" w:cs="宋体" w:eastAsia="宋体"/>
                          <w:sz w:val="22"/>
                          <w:szCs w:val="22"/>
                        </w:rPr>
                      </w:r>
                    </w:p>
                  </w:txbxContent>
                </v:textbox>
                <w10:wrap type="none"/>
              </v:shape>
              <v:shape style="position:absolute;left:6268;top:1102;width:493;height:190" type="#_x0000_t202" filled="false" stroked="false">
                <v:textbox inset="0,0,0,0">
                  <w:txbxContent>
                    <w:p>
                      <w:pPr>
                        <w:spacing w:line="190" w:lineRule="exact" w:before="0"/>
                        <w:ind w:left="0" w:right="0" w:firstLine="0"/>
                        <w:jc w:val="left"/>
                        <w:rPr>
                          <w:rFonts w:ascii="Times New Roman" w:hAnsi="Times New Roman" w:cs="Times New Roman" w:eastAsia="Times New Roman"/>
                          <w:sz w:val="18"/>
                          <w:szCs w:val="18"/>
                        </w:rPr>
                      </w:pPr>
                      <w:r>
                        <w:rPr>
                          <w:rFonts w:ascii="Times New Roman" w:hAnsi="Times New Roman" w:cs="Times New Roman" w:eastAsia="Times New Roman"/>
                          <w:spacing w:val="1"/>
                          <w:sz w:val="18"/>
                          <w:szCs w:val="18"/>
                        </w:rPr>
                        <w:t>25</w:t>
                      </w:r>
                      <w:r>
                        <w:rPr>
                          <w:rFonts w:ascii="宋体" w:hAnsi="宋体" w:cs="宋体" w:eastAsia="宋体"/>
                          <w:sz w:val="18"/>
                          <w:szCs w:val="18"/>
                        </w:rPr>
                        <w:t>°</w:t>
                      </w:r>
                      <w:r>
                        <w:rPr>
                          <w:rFonts w:ascii="Times New Roman" w:hAnsi="Times New Roman" w:cs="Times New Roman" w:eastAsia="Times New Roman"/>
                          <w:sz w:val="18"/>
                          <w:szCs w:val="18"/>
                        </w:rPr>
                        <w:t>N</w:t>
                      </w:r>
                    </w:p>
                  </w:txbxContent>
                </v:textbox>
                <w10:wrap type="none"/>
              </v:shape>
              <v:shape style="position:absolute;left:792;top:1544;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厦门</w:t>
                      </w:r>
                    </w:p>
                  </w:txbxContent>
                </v:textbox>
                <w10:wrap type="none"/>
              </v:shape>
              <v:shape style="position:absolute;left:2338;top:1543;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5"/>
                          <w:sz w:val="22"/>
                          <w:szCs w:val="22"/>
                        </w:rPr>
                        <w:t>湾</w:t>
                      </w:r>
                      <w:r>
                        <w:rPr>
                          <w:rFonts w:ascii="宋体" w:hAnsi="宋体" w:cs="宋体" w:eastAsia="宋体"/>
                          <w:sz w:val="22"/>
                          <w:szCs w:val="22"/>
                        </w:rPr>
                      </w:r>
                    </w:p>
                  </w:txbxContent>
                </v:textbox>
                <w10:wrap type="none"/>
              </v:shape>
              <v:shape style="position:absolute;left:1303;top:1860;width:738;height:424" type="#_x0000_t202" filled="false" stroked="false">
                <v:textbox inset="0,0,0,0">
                  <w:txbxContent>
                    <w:p>
                      <w:pPr>
                        <w:spacing w:line="158" w:lineRule="exact" w:before="0"/>
                        <w:ind w:left="0" w:right="0" w:firstLine="0"/>
                        <w:jc w:val="left"/>
                        <w:rPr>
                          <w:rFonts w:ascii="宋体" w:hAnsi="宋体" w:cs="宋体" w:eastAsia="宋体"/>
                          <w:sz w:val="18"/>
                          <w:szCs w:val="18"/>
                        </w:rPr>
                      </w:pPr>
                      <w:r>
                        <w:rPr>
                          <w:rFonts w:ascii="宋体" w:hAnsi="宋体" w:cs="宋体" w:eastAsia="宋体"/>
                          <w:sz w:val="18"/>
                          <w:szCs w:val="18"/>
                        </w:rPr>
                        <w:t>金门岛</w:t>
                      </w:r>
                    </w:p>
                    <w:p>
                      <w:pPr>
                        <w:spacing w:line="266" w:lineRule="exact" w:before="0"/>
                        <w:ind w:left="0" w:right="0" w:firstLine="0"/>
                        <w:jc w:val="right"/>
                        <w:rPr>
                          <w:rFonts w:ascii="宋体" w:hAnsi="宋体" w:cs="宋体" w:eastAsia="宋体"/>
                          <w:sz w:val="22"/>
                          <w:szCs w:val="22"/>
                        </w:rPr>
                      </w:pPr>
                      <w:r>
                        <w:rPr>
                          <w:rFonts w:ascii="宋体" w:hAnsi="宋体" w:cs="宋体" w:eastAsia="宋体"/>
                          <w:w w:val="96"/>
                          <w:sz w:val="22"/>
                          <w:szCs w:val="22"/>
                        </w:rPr>
                        <w:t>海</w:t>
                      </w:r>
                      <w:r>
                        <w:rPr>
                          <w:rFonts w:ascii="宋体" w:hAnsi="宋体" w:cs="宋体" w:eastAsia="宋体"/>
                          <w:sz w:val="22"/>
                          <w:szCs w:val="22"/>
                        </w:rPr>
                      </w:r>
                    </w:p>
                  </w:txbxContent>
                </v:textbox>
                <w10:wrap type="none"/>
              </v:shape>
              <v:shape style="position:absolute;left:3843;top:1713;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台</w:t>
                      </w:r>
                      <w:r>
                        <w:rPr>
                          <w:rFonts w:ascii="宋体" w:hAnsi="宋体" w:cs="宋体" w:eastAsia="宋体"/>
                          <w:sz w:val="19"/>
                          <w:szCs w:val="19"/>
                        </w:rPr>
                      </w:r>
                    </w:p>
                  </w:txbxContent>
                </v:textbox>
                <w10:wrap type="none"/>
              </v:shape>
              <v:shape style="position:absolute;left:6018;top:1582;width:365;height:180" type="#_x0000_t202" filled="false" stroked="false">
                <v:textbox inset="0,0,0,0">
                  <w:txbxContent>
                    <w:p>
                      <w:pPr>
                        <w:spacing w:line="180" w:lineRule="exact" w:before="0"/>
                        <w:ind w:left="0" w:right="0" w:firstLine="0"/>
                        <w:jc w:val="left"/>
                        <w:rPr>
                          <w:rFonts w:ascii="Microsoft JhengHei" w:hAnsi="Microsoft JhengHei" w:cs="Microsoft JhengHei" w:eastAsia="Microsoft JhengHei"/>
                          <w:sz w:val="18"/>
                          <w:szCs w:val="18"/>
                        </w:rPr>
                      </w:pPr>
                      <w:r>
                        <w:rPr>
                          <w:rFonts w:ascii="Microsoft JhengHei" w:hAnsi="Microsoft JhengHei" w:cs="Microsoft JhengHei" w:eastAsia="Microsoft JhengHei"/>
                          <w:b/>
                          <w:bCs/>
                          <w:spacing w:val="2"/>
                          <w:sz w:val="18"/>
                          <w:szCs w:val="18"/>
                        </w:rPr>
                        <w:t>日本</w:t>
                      </w:r>
                      <w:r>
                        <w:rPr>
                          <w:rFonts w:ascii="Microsoft JhengHei" w:hAnsi="Microsoft JhengHei" w:cs="Microsoft JhengHei" w:eastAsia="Microsoft JhengHei"/>
                          <w:sz w:val="18"/>
                          <w:szCs w:val="18"/>
                        </w:rPr>
                      </w:r>
                    </w:p>
                  </w:txbxContent>
                </v:textbox>
                <w10:wrap type="none"/>
              </v:shape>
              <v:shape style="position:absolute;left:3224;top:2147;width:701;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100"/>
                          <w:position w:val="1"/>
                          <w:sz w:val="15"/>
                          <w:szCs w:val="15"/>
                        </w:rPr>
                        <w:t>日月潭</w:t>
                      </w:r>
                      <w:r>
                        <w:rPr>
                          <w:rFonts w:ascii="宋体" w:hAnsi="宋体" w:cs="宋体" w:eastAsia="宋体"/>
                          <w:spacing w:val="-8"/>
                          <w:position w:val="1"/>
                          <w:sz w:val="15"/>
                          <w:szCs w:val="15"/>
                        </w:rPr>
                        <w:t> </w:t>
                      </w:r>
                      <w:r>
                        <w:rPr>
                          <w:rFonts w:ascii="宋体" w:hAnsi="宋体" w:cs="宋体" w:eastAsia="宋体"/>
                          <w:w w:val="94"/>
                          <w:sz w:val="19"/>
                          <w:szCs w:val="19"/>
                        </w:rPr>
                        <w:t>湾</w:t>
                      </w:r>
                      <w:r>
                        <w:rPr>
                          <w:rFonts w:ascii="宋体" w:hAnsi="宋体" w:cs="宋体" w:eastAsia="宋体"/>
                          <w:sz w:val="19"/>
                          <w:szCs w:val="19"/>
                        </w:rPr>
                      </w:r>
                    </w:p>
                  </w:txbxContent>
                </v:textbox>
                <w10:wrap type="none"/>
              </v:shape>
              <v:shape style="position:absolute;left:6064;top:2079;width:72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琉球群岛</w:t>
                      </w:r>
                    </w:p>
                  </w:txbxContent>
                </v:textbox>
                <w10:wrap type="none"/>
              </v:shape>
              <v:shape style="position:absolute;left:2082;top:2405;width:72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澎湖列岛</w:t>
                      </w:r>
                    </w:p>
                  </w:txbxContent>
                </v:textbox>
                <w10:wrap type="none"/>
              </v:shape>
              <v:shape style="position:absolute;left:1306;top:2549;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6"/>
                          <w:sz w:val="22"/>
                          <w:szCs w:val="22"/>
                        </w:rPr>
                        <w:t>峡</w:t>
                      </w:r>
                      <w:r>
                        <w:rPr>
                          <w:rFonts w:ascii="宋体" w:hAnsi="宋体" w:cs="宋体" w:eastAsia="宋体"/>
                          <w:sz w:val="22"/>
                          <w:szCs w:val="22"/>
                        </w:rPr>
                      </w:r>
                    </w:p>
                  </w:txbxContent>
                </v:textbox>
                <w10:wrap type="none"/>
              </v:shape>
              <v:shape style="position:absolute;left:3649;top:2555;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山</w:t>
                      </w:r>
                      <w:r>
                        <w:rPr>
                          <w:rFonts w:ascii="宋体" w:hAnsi="宋体" w:cs="宋体" w:eastAsia="宋体"/>
                          <w:sz w:val="19"/>
                          <w:szCs w:val="19"/>
                        </w:rPr>
                      </w:r>
                    </w:p>
                  </w:txbxContent>
                </v:textbox>
                <w10:wrap type="none"/>
              </v:shape>
              <v:shape style="position:absolute;left:6160;top:2641;width:603;height:152" type="#_x0000_t202" filled="false" stroked="false">
                <v:textbox inset="0,0,0,0">
                  <w:txbxContent>
                    <w:p>
                      <w:pPr>
                        <w:spacing w:line="151" w:lineRule="exact" w:before="0"/>
                        <w:ind w:left="0" w:right="0" w:firstLine="0"/>
                        <w:jc w:val="left"/>
                        <w:rPr>
                          <w:rFonts w:ascii="宋体" w:hAnsi="宋体" w:cs="宋体" w:eastAsia="宋体"/>
                          <w:sz w:val="15"/>
                          <w:szCs w:val="15"/>
                        </w:rPr>
                      </w:pPr>
                      <w:r>
                        <w:rPr>
                          <w:rFonts w:ascii="宋体" w:hAnsi="宋体" w:cs="宋体" w:eastAsia="宋体"/>
                          <w:w w:val="100"/>
                          <w:sz w:val="15"/>
                          <w:szCs w:val="15"/>
                        </w:rPr>
                        <w:t>北回</w:t>
                      </w:r>
                      <w:r>
                        <w:rPr>
                          <w:rFonts w:ascii="宋体" w:hAnsi="宋体" w:cs="宋体" w:eastAsia="宋体"/>
                          <w:spacing w:val="-3"/>
                          <w:w w:val="100"/>
                          <w:sz w:val="15"/>
                          <w:szCs w:val="15"/>
                        </w:rPr>
                        <w:t>归</w:t>
                      </w:r>
                      <w:r>
                        <w:rPr>
                          <w:rFonts w:ascii="宋体" w:hAnsi="宋体" w:cs="宋体" w:eastAsia="宋体"/>
                          <w:w w:val="100"/>
                          <w:sz w:val="15"/>
                          <w:szCs w:val="15"/>
                        </w:rPr>
                        <w:t>线</w:t>
                      </w:r>
                    </w:p>
                  </w:txbxContent>
                </v:textbox>
                <w10:wrap type="none"/>
              </v:shape>
              <v:shape style="position:absolute;left:3510;top:3018;width:180;height:190" type="#_x0000_t202" filled="false" stroked="false">
                <v:textbox inset="0,0,0,0">
                  <w:txbxContent>
                    <w:p>
                      <w:pPr>
                        <w:spacing w:line="190" w:lineRule="exact" w:before="0"/>
                        <w:ind w:left="0" w:right="0" w:firstLine="0"/>
                        <w:jc w:val="left"/>
                        <w:rPr>
                          <w:rFonts w:ascii="宋体" w:hAnsi="宋体" w:cs="宋体" w:eastAsia="宋体"/>
                          <w:sz w:val="19"/>
                          <w:szCs w:val="19"/>
                        </w:rPr>
                      </w:pPr>
                      <w:r>
                        <w:rPr>
                          <w:rFonts w:ascii="宋体" w:hAnsi="宋体" w:cs="宋体" w:eastAsia="宋体"/>
                          <w:w w:val="94"/>
                          <w:sz w:val="19"/>
                          <w:szCs w:val="19"/>
                        </w:rPr>
                        <w:t>脉</w:t>
                      </w:r>
                      <w:r>
                        <w:rPr>
                          <w:rFonts w:ascii="宋体" w:hAnsi="宋体" w:cs="宋体" w:eastAsia="宋体"/>
                          <w:sz w:val="19"/>
                          <w:szCs w:val="19"/>
                        </w:rPr>
                      </w:r>
                    </w:p>
                  </w:txbxContent>
                </v:textbox>
                <w10:wrap type="none"/>
              </v:shape>
              <v:shape style="position:absolute;left:5864;top:3120;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5"/>
                          <w:sz w:val="22"/>
                          <w:szCs w:val="22"/>
                        </w:rPr>
                        <w:t>太</w:t>
                      </w:r>
                      <w:r>
                        <w:rPr>
                          <w:rFonts w:ascii="宋体" w:hAnsi="宋体" w:cs="宋体" w:eastAsia="宋体"/>
                          <w:sz w:val="22"/>
                          <w:szCs w:val="22"/>
                        </w:rPr>
                      </w:r>
                    </w:p>
                  </w:txbxContent>
                </v:textbox>
                <w10:wrap type="none"/>
              </v:shape>
              <v:shape style="position:absolute;left:4069;top:3486;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绿岛</w:t>
                      </w:r>
                    </w:p>
                  </w:txbxContent>
                </v:textbox>
                <w10:wrap type="none"/>
              </v:shape>
              <v:shape style="position:absolute;left:2653;top:3697;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高雄</w:t>
                      </w:r>
                    </w:p>
                  </w:txbxContent>
                </v:textbox>
                <w10:wrap type="none"/>
              </v:shape>
              <v:shape style="position:absolute;left:5660;top:3706;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5"/>
                          <w:sz w:val="22"/>
                          <w:szCs w:val="22"/>
                        </w:rPr>
                        <w:t>平</w:t>
                      </w:r>
                      <w:r>
                        <w:rPr>
                          <w:rFonts w:ascii="宋体" w:hAnsi="宋体" w:cs="宋体" w:eastAsia="宋体"/>
                          <w:sz w:val="22"/>
                          <w:szCs w:val="22"/>
                        </w:rPr>
                      </w:r>
                    </w:p>
                  </w:txbxContent>
                </v:textbox>
                <w10:wrap type="none"/>
              </v:shape>
              <v:shape style="position:absolute;left:1282;top:4244;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6"/>
                          <w:sz w:val="22"/>
                          <w:szCs w:val="22"/>
                        </w:rPr>
                        <w:t>南</w:t>
                      </w:r>
                      <w:r>
                        <w:rPr>
                          <w:rFonts w:ascii="宋体" w:hAnsi="宋体" w:cs="宋体" w:eastAsia="宋体"/>
                          <w:sz w:val="22"/>
                          <w:szCs w:val="22"/>
                        </w:rPr>
                      </w:r>
                    </w:p>
                  </w:txbxContent>
                </v:textbox>
                <w10:wrap type="none"/>
              </v:shape>
              <v:shape style="position:absolute;left:2019;top:4244;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5"/>
                          <w:sz w:val="22"/>
                          <w:szCs w:val="22"/>
                        </w:rPr>
                        <w:t>海</w:t>
                      </w:r>
                      <w:r>
                        <w:rPr>
                          <w:rFonts w:ascii="宋体" w:hAnsi="宋体" w:cs="宋体" w:eastAsia="宋体"/>
                          <w:sz w:val="22"/>
                          <w:szCs w:val="22"/>
                        </w:rPr>
                      </w:r>
                    </w:p>
                  </w:txbxContent>
                </v:textbox>
                <w10:wrap type="none"/>
              </v:shape>
              <v:shape style="position:absolute;left:2696;top:4107;width:543;height:180" type="#_x0000_t202" filled="false" stroked="false">
                <v:textbox inset="0,0,0,0">
                  <w:txbxContent>
                    <w:p>
                      <w:pPr>
                        <w:spacing w:line="180" w:lineRule="exact" w:before="0"/>
                        <w:ind w:left="0" w:right="0" w:firstLine="0"/>
                        <w:jc w:val="left"/>
                        <w:rPr>
                          <w:rFonts w:ascii="Microsoft JhengHei" w:hAnsi="Microsoft JhengHei" w:cs="Microsoft JhengHei" w:eastAsia="Microsoft JhengHei"/>
                          <w:sz w:val="18"/>
                          <w:szCs w:val="18"/>
                        </w:rPr>
                      </w:pPr>
                      <w:r>
                        <w:rPr>
                          <w:rFonts w:ascii="Microsoft JhengHei" w:hAnsi="Microsoft JhengHei" w:cs="Microsoft JhengHei" w:eastAsia="Microsoft JhengHei"/>
                          <w:b/>
                          <w:bCs/>
                          <w:spacing w:val="2"/>
                          <w:sz w:val="18"/>
                          <w:szCs w:val="18"/>
                        </w:rPr>
                        <w:t>台</w:t>
                      </w:r>
                      <w:r>
                        <w:rPr>
                          <w:rFonts w:ascii="Microsoft JhengHei" w:hAnsi="Microsoft JhengHei" w:cs="Microsoft JhengHei" w:eastAsia="Microsoft JhengHei"/>
                          <w:b/>
                          <w:bCs/>
                          <w:sz w:val="18"/>
                          <w:szCs w:val="18"/>
                        </w:rPr>
                        <w:t>湾岛</w:t>
                      </w:r>
                      <w:r>
                        <w:rPr>
                          <w:rFonts w:ascii="Microsoft JhengHei" w:hAnsi="Microsoft JhengHei" w:cs="Microsoft JhengHei" w:eastAsia="Microsoft JhengHei"/>
                          <w:sz w:val="18"/>
                          <w:szCs w:val="18"/>
                        </w:rPr>
                      </w:r>
                    </w:p>
                  </w:txbxContent>
                </v:textbox>
                <w10:wrap type="none"/>
              </v:shape>
              <v:shape style="position:absolute;left:4196;top:4143;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兰屿</w:t>
                      </w:r>
                    </w:p>
                  </w:txbxContent>
                </v:textbox>
                <w10:wrap type="none"/>
              </v:shape>
              <v:shape style="position:absolute;left:5468;top:4234;width:212;height:223" type="#_x0000_t202" filled="false" stroked="false">
                <v:textbox inset="0,0,0,0">
                  <w:txbxContent>
                    <w:p>
                      <w:pPr>
                        <w:spacing w:line="222" w:lineRule="exact" w:before="0"/>
                        <w:ind w:left="0" w:right="0" w:firstLine="0"/>
                        <w:jc w:val="left"/>
                        <w:rPr>
                          <w:rFonts w:ascii="宋体" w:hAnsi="宋体" w:cs="宋体" w:eastAsia="宋体"/>
                          <w:sz w:val="22"/>
                          <w:szCs w:val="22"/>
                        </w:rPr>
                      </w:pPr>
                      <w:r>
                        <w:rPr>
                          <w:rFonts w:ascii="宋体" w:hAnsi="宋体" w:cs="宋体" w:eastAsia="宋体"/>
                          <w:w w:val="96"/>
                          <w:sz w:val="22"/>
                          <w:szCs w:val="22"/>
                        </w:rPr>
                        <w:t>洋</w:t>
                      </w:r>
                      <w:r>
                        <w:rPr>
                          <w:rFonts w:ascii="宋体" w:hAnsi="宋体" w:cs="宋体" w:eastAsia="宋体"/>
                          <w:sz w:val="22"/>
                          <w:szCs w:val="22"/>
                        </w:rPr>
                      </w:r>
                    </w:p>
                  </w:txbxContent>
                </v:textbox>
                <w10:wrap type="none"/>
              </v:shape>
              <v:shape style="position:absolute;left:7219;top:154;width:528;height:212" type="#_x0000_t202" filled="false" stroked="false">
                <v:textbox inset="0,0,0,0">
                  <w:txbxContent>
                    <w:p>
                      <w:pPr>
                        <w:spacing w:line="211" w:lineRule="exact" w:before="0"/>
                        <w:ind w:left="0" w:right="0" w:firstLine="0"/>
                        <w:jc w:val="left"/>
                        <w:rPr>
                          <w:rFonts w:ascii="宋体" w:hAnsi="宋体" w:cs="宋体" w:eastAsia="宋体"/>
                          <w:sz w:val="21"/>
                          <w:szCs w:val="21"/>
                        </w:rPr>
                      </w:pPr>
                      <w:r>
                        <w:rPr>
                          <w:rFonts w:ascii="宋体" w:hAnsi="宋体" w:cs="宋体" w:eastAsia="宋体"/>
                          <w:w w:val="100"/>
                          <w:sz w:val="21"/>
                          <w:szCs w:val="21"/>
                        </w:rPr>
                        <w:t>图</w:t>
                      </w:r>
                      <w:r>
                        <w:rPr>
                          <w:rFonts w:ascii="宋体" w:hAnsi="宋体" w:cs="宋体" w:eastAsia="宋体"/>
                          <w:sz w:val="21"/>
                          <w:szCs w:val="21"/>
                        </w:rPr>
                        <w:t> </w:t>
                      </w:r>
                      <w:r>
                        <w:rPr>
                          <w:rFonts w:ascii="宋体" w:hAnsi="宋体" w:cs="宋体" w:eastAsia="宋体"/>
                          <w:w w:val="100"/>
                          <w:sz w:val="21"/>
                          <w:szCs w:val="21"/>
                        </w:rPr>
                        <w:t>例</w:t>
                      </w:r>
                    </w:p>
                  </w:txbxContent>
                </v:textbox>
                <w10:wrap type="none"/>
              </v:shape>
              <v:shape style="position:absolute;left:7679;top:968;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平原</w:t>
                      </w:r>
                    </w:p>
                  </w:txbxContent>
                </v:textbox>
                <w10:wrap type="none"/>
              </v:shape>
              <v:shape style="position:absolute;left:7679;top:1565;width:36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山地</w:t>
                      </w:r>
                    </w:p>
                  </w:txbxContent>
                </v:textbox>
                <w10:wrap type="none"/>
              </v:shape>
              <v:shape style="position:absolute;left:7389;top:2194;width:747;height:732" type="#_x0000_t202" filled="false" stroked="false">
                <v:textbox inset="0,0,0,0">
                  <w:txbxContent>
                    <w:p>
                      <w:pPr>
                        <w:spacing w:line="180" w:lineRule="exact" w:before="0"/>
                        <w:ind w:left="0" w:right="0" w:firstLine="26"/>
                        <w:jc w:val="left"/>
                        <w:rPr>
                          <w:rFonts w:ascii="宋体" w:hAnsi="宋体" w:cs="宋体" w:eastAsia="宋体"/>
                          <w:sz w:val="18"/>
                          <w:szCs w:val="18"/>
                        </w:rPr>
                      </w:pPr>
                      <w:r>
                        <w:rPr>
                          <w:rFonts w:ascii="宋体" w:hAnsi="宋体" w:cs="宋体" w:eastAsia="宋体"/>
                          <w:sz w:val="18"/>
                          <w:szCs w:val="18"/>
                        </w:rPr>
                        <w:t>西南季风</w:t>
                      </w:r>
                    </w:p>
                    <w:p>
                      <w:pPr>
                        <w:spacing w:line="240" w:lineRule="auto" w:before="2"/>
                        <w:rPr>
                          <w:rFonts w:ascii="宋体" w:hAnsi="宋体" w:cs="宋体" w:eastAsia="宋体"/>
                          <w:sz w:val="24"/>
                          <w:szCs w:val="24"/>
                        </w:rPr>
                      </w:pPr>
                    </w:p>
                    <w:p>
                      <w:pPr>
                        <w:spacing w:before="0"/>
                        <w:ind w:left="0" w:right="0" w:firstLine="0"/>
                        <w:jc w:val="left"/>
                        <w:rPr>
                          <w:rFonts w:ascii="宋体" w:hAnsi="宋体" w:cs="宋体" w:eastAsia="宋体"/>
                          <w:sz w:val="18"/>
                          <w:szCs w:val="18"/>
                        </w:rPr>
                      </w:pPr>
                      <w:r>
                        <w:rPr>
                          <w:rFonts w:ascii="宋体" w:hAnsi="宋体" w:cs="宋体" w:eastAsia="宋体"/>
                          <w:sz w:val="18"/>
                          <w:szCs w:val="18"/>
                        </w:rPr>
                        <w:t>东北季风</w:t>
                      </w:r>
                    </w:p>
                  </w:txbxContent>
                </v:textbox>
                <w10:wrap type="none"/>
              </v:shape>
              <v:shape style="position:absolute;left:3181;top:4743;width:106;height:212" type="#_x0000_t202" filled="false" stroked="false">
                <v:textbox inset="0,0,0,0">
                  <w:txbxContent>
                    <w:p>
                      <w:pPr>
                        <w:spacing w:line="211" w:lineRule="exact" w:before="0"/>
                        <w:ind w:left="0" w:right="0" w:firstLine="0"/>
                        <w:jc w:val="left"/>
                        <w:rPr>
                          <w:rFonts w:ascii="宋体" w:hAnsi="宋体" w:cs="宋体" w:eastAsia="宋体"/>
                          <w:sz w:val="21"/>
                          <w:szCs w:val="21"/>
                        </w:rPr>
                      </w:pPr>
                      <w:r>
                        <w:rPr>
                          <w:rFonts w:ascii="宋体"/>
                          <w:w w:val="100"/>
                          <w:sz w:val="21"/>
                        </w:rPr>
                        <w:t> </w:t>
                      </w:r>
                    </w:p>
                  </w:txbxContent>
                </v:textbox>
                <w10:wrap type="none"/>
              </v:shape>
            </v:group>
          </v:group>
        </w:pict>
      </w:r>
      <w:r>
        <w:rPr>
          <w:rFonts w:ascii="宋体" w:hAnsi="宋体" w:cs="宋体" w:eastAsia="宋体"/>
          <w:position w:val="-189"/>
          <w:sz w:val="20"/>
          <w:szCs w:val="20"/>
        </w:rPr>
      </w:r>
    </w:p>
    <w:p>
      <w:pPr>
        <w:pStyle w:val="BodyText"/>
        <w:tabs>
          <w:tab w:pos="6318" w:val="left" w:leader="none"/>
        </w:tabs>
        <w:spacing w:line="272" w:lineRule="exact" w:before="15"/>
        <w:ind w:right="100"/>
        <w:jc w:val="left"/>
      </w:pPr>
      <w:r>
        <w:rPr/>
        <w:pict>
          <v:shape style="position:absolute;margin-left:96.25pt;margin-top:-233.300003pt;width:392.55pt;height:234.3pt;mso-position-horizontal-relative:page;mso-position-vertical-relative:paragraph;z-index:-56320" type="#_x0000_t202" filled="false" stroked="false">
            <v:textbox inset="0,0,0,0">
              <w:txbxContent>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
                    <w:rPr>
                      <w:rFonts w:ascii="宋体" w:hAnsi="宋体" w:cs="宋体" w:eastAsia="宋体"/>
                      <w:sz w:val="17"/>
                      <w:szCs w:val="17"/>
                    </w:rPr>
                  </w:pPr>
                </w:p>
                <w:p>
                  <w:pPr>
                    <w:pStyle w:val="BodyText"/>
                    <w:spacing w:line="240" w:lineRule="auto"/>
                    <w:ind w:left="543" w:right="0"/>
                    <w:jc w:val="center"/>
                    <w:rPr>
                      <w:rFonts w:ascii="宋体" w:hAnsi="宋体" w:cs="宋体" w:eastAsia="宋体"/>
                    </w:rPr>
                  </w:pPr>
                  <w:r>
                    <w:rPr>
                      <w:w w:val="100"/>
                    </w:rPr>
                    <w:t>图</w:t>
                  </w:r>
                  <w:r>
                    <w:rPr>
                      <w:spacing w:val="-52"/>
                    </w:rPr>
                    <w:t> </w:t>
                  </w:r>
                  <w:r>
                    <w:rPr>
                      <w:rFonts w:ascii="宋体" w:hAnsi="宋体" w:cs="宋体" w:eastAsia="宋体"/>
                      <w:w w:val="100"/>
                    </w:rPr>
                    <w:t>1</w:t>
                  </w:r>
                  <w:r>
                    <w:rPr>
                      <w:rFonts w:ascii="宋体" w:hAnsi="宋体" w:cs="宋体" w:eastAsia="宋体"/>
                      <w:spacing w:val="-3"/>
                      <w:w w:val="100"/>
                    </w:rPr>
                    <w:t>3</w:t>
                  </w:r>
                  <w:r>
                    <w:rPr>
                      <w:rFonts w:ascii="宋体" w:hAnsi="宋体" w:cs="宋体" w:eastAsia="宋体"/>
                      <w:w w:val="100"/>
                    </w:rPr>
                    <w:t> </w:t>
                  </w:r>
                </w:p>
              </w:txbxContent>
            </v:textbox>
            <w10:wrap type="none"/>
          </v:shape>
        </w:pict>
      </w:r>
      <w:r>
        <w:rPr>
          <w:spacing w:val="-1"/>
        </w:rPr>
        <w:t>（</w:t>
      </w:r>
      <w:r>
        <w:rPr>
          <w:rFonts w:ascii="Times New Roman" w:hAnsi="Times New Roman" w:cs="Times New Roman" w:eastAsia="Times New Roman"/>
          <w:spacing w:val="-1"/>
        </w:rPr>
        <w:t>1</w:t>
      </w:r>
      <w:r>
        <w:rPr>
          <w:spacing w:val="-1"/>
        </w:rPr>
        <w:t>）台湾省位于我国大陆东南海域，主要包括台湾岛、</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
        </w:rPr>
        <w:t>列岛、绿岛、兰屿、彭佳屿</w:t>
      </w:r>
      <w:r>
        <w:rPr>
          <w:spacing w:val="-91"/>
        </w:rPr>
        <w:t> </w:t>
      </w:r>
      <w:r>
        <w:rPr>
          <w:spacing w:val="-91"/>
        </w:rPr>
      </w:r>
      <w:r>
        <w:rPr/>
        <w:t>和钓鱼岛等岛屿。</w:t>
      </w:r>
    </w:p>
    <w:p>
      <w:pPr>
        <w:pStyle w:val="BodyText"/>
        <w:tabs>
          <w:tab w:pos="6869" w:val="left" w:leader="none"/>
        </w:tabs>
        <w:spacing w:line="272" w:lineRule="exact" w:before="2"/>
        <w:ind w:left="529" w:right="102" w:hanging="420"/>
        <w:jc w:val="left"/>
      </w:pPr>
      <w:r>
        <w:rPr/>
        <w:t>（</w:t>
      </w:r>
      <w:r>
        <w:rPr>
          <w:rFonts w:ascii="Times New Roman" w:hAnsi="Times New Roman" w:cs="Times New Roman" w:eastAsia="Times New Roman"/>
        </w:rPr>
        <w:t>2</w:t>
      </w:r>
      <w:r>
        <w:rPr/>
        <w:t>）台湾岛被称为我国的宝岛，主要原因有以下几方面：</w:t>
      </w:r>
      <w:r>
        <w:rPr>
          <w:w w:val="100"/>
        </w:rPr>
        <w:t> </w:t>
      </w:r>
      <w:r>
        <w:rPr>
          <w:spacing w:val="-4"/>
        </w:rPr>
        <w:t>森林资源丰富，樟脑产量世界第一。森林资源主要分布在</w:t>
      </w:r>
      <w:r>
        <w:rPr>
          <w:rFonts w:ascii="Times New Roman" w:hAnsi="Times New Roman" w:cs="Times New Roman" w:eastAsia="Times New Roman"/>
          <w:spacing w:val="-4"/>
        </w:rPr>
      </w:r>
      <w:r>
        <w:rPr>
          <w:rFonts w:ascii="Times New Roman" w:hAnsi="Times New Roman" w:cs="Times New Roman" w:eastAsia="Times New Roman"/>
          <w:spacing w:val="-4"/>
          <w:u w:val="single" w:color="000000"/>
        </w:rPr>
        <w:tab/>
      </w:r>
      <w:r>
        <w:rPr>
          <w:rFonts w:ascii="Times New Roman" w:hAnsi="Times New Roman" w:cs="Times New Roman" w:eastAsia="Times New Roman"/>
          <w:spacing w:val="-4"/>
        </w:rPr>
      </w:r>
      <w:r>
        <w:rPr>
          <w:spacing w:val="-15"/>
        </w:rPr>
        <w:t>（地形区），位于台湾</w:t>
      </w:r>
    </w:p>
    <w:p>
      <w:pPr>
        <w:pStyle w:val="BodyText"/>
        <w:tabs>
          <w:tab w:pos="1580" w:val="left" w:leader="none"/>
        </w:tabs>
        <w:spacing w:line="247" w:lineRule="exact"/>
        <w:ind w:right="100"/>
        <w:jc w:val="left"/>
      </w:pPr>
      <w:r>
        <w:rPr>
          <w:spacing w:val="-1"/>
        </w:rPr>
        <w:t>岛的</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
        </w:rPr>
        <w:t>（方位）地区。</w:t>
      </w:r>
    </w:p>
    <w:p>
      <w:pPr>
        <w:pStyle w:val="BodyText"/>
        <w:tabs>
          <w:tab w:pos="4626" w:val="left" w:leader="none"/>
          <w:tab w:pos="7176" w:val="left" w:leader="none"/>
        </w:tabs>
        <w:spacing w:line="272" w:lineRule="exact" w:before="26"/>
        <w:ind w:right="102" w:firstLine="419"/>
        <w:jc w:val="left"/>
      </w:pPr>
      <w:r>
        <w:rPr>
          <w:spacing w:val="-4"/>
        </w:rPr>
        <w:t>生产多种热带、亚热带水果及甘蔗、蔗糖。从纬度位置上看，</w:t>
      </w:r>
      <w:r>
        <w:rPr>
          <w:rFonts w:ascii="Times New Roman" w:hAnsi="Times New Roman" w:cs="Times New Roman" w:eastAsia="Times New Roman"/>
          <w:spacing w:val="-4"/>
        </w:rPr>
      </w:r>
      <w:r>
        <w:rPr>
          <w:rFonts w:ascii="Times New Roman" w:hAnsi="Times New Roman" w:cs="Times New Roman" w:eastAsia="Times New Roman"/>
          <w:spacing w:val="-4"/>
          <w:u w:val="single" w:color="000000"/>
        </w:rPr>
        <w:tab/>
      </w:r>
      <w:r>
        <w:rPr>
          <w:rFonts w:ascii="Times New Roman" w:hAnsi="Times New Roman" w:cs="Times New Roman" w:eastAsia="Times New Roman"/>
          <w:spacing w:val="-4"/>
        </w:rPr>
      </w:r>
      <w:r>
        <w:rPr>
          <w:spacing w:val="-4"/>
        </w:rPr>
        <w:t>（重要纬线）从台</w:t>
      </w:r>
      <w:r>
        <w:rPr>
          <w:w w:val="100"/>
        </w:rPr>
        <w:t> </w:t>
      </w:r>
      <w:r>
        <w:rPr>
          <w:spacing w:val="-2"/>
        </w:rPr>
        <w:t>湾岛的中部穿过，气候类型为</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1"/>
        </w:rPr>
        <w:t>气候。</w:t>
      </w:r>
    </w:p>
    <w:p>
      <w:pPr>
        <w:pStyle w:val="BodyText"/>
        <w:tabs>
          <w:tab w:pos="6095" w:val="left" w:leader="none"/>
          <w:tab w:pos="7790" w:val="left" w:leader="none"/>
        </w:tabs>
        <w:spacing w:line="272" w:lineRule="exact" w:before="1"/>
        <w:ind w:right="99" w:firstLine="314"/>
        <w:jc w:val="left"/>
      </w:pPr>
      <w:r>
        <w:rPr>
          <w:spacing w:val="-9"/>
        </w:rPr>
        <w:t>水稻种植普遍，誉为“海上粮仓”。说它“海上”，是因为台湾岛</w:t>
      </w:r>
      <w:r>
        <w:rPr>
          <w:rFonts w:ascii="Times New Roman" w:hAnsi="Times New Roman" w:cs="Times New Roman" w:eastAsia="Times New Roman"/>
          <w:spacing w:val="-9"/>
        </w:rPr>
      </w:r>
      <w:r>
        <w:rPr>
          <w:rFonts w:ascii="Times New Roman" w:hAnsi="Times New Roman" w:cs="Times New Roman" w:eastAsia="Times New Roman"/>
          <w:spacing w:val="-9"/>
          <w:u w:val="single" w:color="000000"/>
        </w:rPr>
        <w:tab/>
      </w:r>
      <w:r>
        <w:rPr>
          <w:rFonts w:ascii="Times New Roman" w:hAnsi="Times New Roman" w:cs="Times New Roman" w:eastAsia="Times New Roman"/>
          <w:spacing w:val="-9"/>
        </w:rPr>
      </w:r>
      <w:r>
        <w:rPr/>
        <w:t>；说其“粮</w:t>
      </w:r>
      <w:r>
        <w:rPr>
          <w:w w:val="100"/>
        </w:rPr>
        <w:t> </w:t>
      </w:r>
      <w:r>
        <w:rPr>
          <w:spacing w:val="-11"/>
        </w:rPr>
        <w:t>仓”，表明其稻米产量很大；“粮仓”产地主要分布在</w:t>
      </w:r>
      <w:r>
        <w:rPr>
          <w:rFonts w:ascii="Times New Roman" w:hAnsi="Times New Roman" w:cs="Times New Roman" w:eastAsia="Times New Roman"/>
          <w:spacing w:val="-11"/>
        </w:rPr>
      </w:r>
      <w:r>
        <w:rPr>
          <w:rFonts w:ascii="Times New Roman" w:hAnsi="Times New Roman" w:cs="Times New Roman" w:eastAsia="Times New Roman"/>
          <w:spacing w:val="-11"/>
          <w:u w:val="single" w:color="000000"/>
        </w:rPr>
        <w:tab/>
      </w:r>
      <w:r>
        <w:rPr>
          <w:rFonts w:ascii="Times New Roman" w:hAnsi="Times New Roman" w:cs="Times New Roman" w:eastAsia="Times New Roman"/>
          <w:spacing w:val="-11"/>
        </w:rPr>
      </w:r>
      <w:r>
        <w:rPr>
          <w:spacing w:val="-23"/>
        </w:rPr>
        <w:t>（方位及地形类型）。</w:t>
      </w:r>
      <w:r>
        <w:rPr/>
      </w:r>
    </w:p>
    <w:p>
      <w:pPr>
        <w:pStyle w:val="BodyText"/>
        <w:spacing w:line="272" w:lineRule="exact" w:before="1"/>
        <w:ind w:right="100" w:firstLine="419"/>
        <w:jc w:val="left"/>
        <w:rPr>
          <w:rFonts w:ascii="宋体" w:hAnsi="宋体" w:cs="宋体" w:eastAsia="宋体"/>
        </w:rPr>
      </w:pPr>
      <w:r>
        <w:rPr/>
        <w:t>我国著名的渔场之一。</w:t>
      </w:r>
      <w:r>
        <w:rPr>
          <w:color w:val="333333"/>
        </w:rPr>
        <w:t>台湾处于</w:t>
      </w:r>
      <w:r>
        <w:rPr/>
        <w:t>东海鱼</w:t>
      </w:r>
      <w:r>
        <w:rPr>
          <w:color w:val="333333"/>
        </w:rPr>
        <w:t>类与</w:t>
      </w:r>
      <w:r>
        <w:rPr>
          <w:color w:val="333333"/>
          <w:spacing w:val="11"/>
        </w:rPr>
        <w:t> </w:t>
      </w:r>
      <w:r>
        <w:rPr>
          <w:rFonts w:ascii="宋体" w:hAnsi="宋体" w:cs="宋体" w:eastAsia="宋体"/>
          <w:color w:val="333333"/>
          <w:spacing w:val="11"/>
        </w:rPr>
      </w:r>
      <w:r>
        <w:rPr>
          <w:rFonts w:ascii="宋体" w:hAnsi="宋体" w:cs="宋体" w:eastAsia="宋体"/>
          <w:color w:val="333333"/>
          <w:spacing w:val="11"/>
          <w:u w:val="single" w:color="333333"/>
        </w:rPr>
      </w:r>
      <w:r>
        <w:rPr>
          <w:rFonts w:ascii="宋体" w:hAnsi="宋体" w:cs="宋体" w:eastAsia="宋体"/>
          <w:color w:val="333333"/>
          <w:spacing w:val="11"/>
        </w:rPr>
      </w:r>
      <w:r>
        <w:rPr>
          <w:color w:val="333333"/>
        </w:rPr>
        <w:t>海鱼类的交汇处，又是近海鱼类和外洋</w:t>
      </w:r>
      <w:r>
        <w:rPr>
          <w:color w:val="333333"/>
          <w:w w:val="100"/>
        </w:rPr>
        <w:t> </w:t>
      </w:r>
      <w:r>
        <w:rPr>
          <w:color w:val="333333"/>
        </w:rPr>
        <w:t>鱼类的捕捞场，渔业发达。</w:t>
      </w:r>
      <w:r>
        <w:rPr>
          <w:rFonts w:ascii="宋体" w:hAnsi="宋体" w:cs="宋体" w:eastAsia="宋体"/>
          <w:color w:val="333333"/>
        </w:rPr>
        <w:t> </w:t>
      </w:r>
      <w:r>
        <w:rPr>
          <w:rFonts w:ascii="宋体" w:hAnsi="宋体" w:cs="宋体" w:eastAsia="宋体"/>
        </w:rPr>
      </w:r>
    </w:p>
    <w:p>
      <w:pPr>
        <w:pStyle w:val="BodyText"/>
        <w:spacing w:line="272" w:lineRule="exact" w:before="1"/>
        <w:ind w:right="100" w:firstLine="419"/>
        <w:jc w:val="left"/>
        <w:rPr>
          <w:rFonts w:ascii="宋体" w:hAnsi="宋体" w:cs="宋体" w:eastAsia="宋体"/>
        </w:rPr>
      </w:pPr>
      <w:r>
        <w:rPr>
          <w:color w:val="333333"/>
          <w:spacing w:val="-4"/>
        </w:rPr>
        <w:t>台湾生产硫磺。台湾多火山，北部火山喷发出大量的硫磺，这与台湾的地理位置有关，正处</w:t>
      </w:r>
      <w:r>
        <w:rPr>
          <w:color w:val="333333"/>
          <w:w w:val="100"/>
        </w:rPr>
        <w:t> </w:t>
      </w:r>
      <w:r>
        <w:rPr>
          <w:color w:val="333333"/>
        </w:rPr>
        <w:t>于           </w:t>
      </w:r>
      <w:r>
        <w:rPr>
          <w:rFonts w:ascii="宋体" w:hAnsi="宋体" w:cs="宋体" w:eastAsia="宋体"/>
          <w:color w:val="333333"/>
        </w:rPr>
      </w:r>
      <w:r>
        <w:rPr>
          <w:rFonts w:ascii="宋体" w:hAnsi="宋体" w:cs="宋体" w:eastAsia="宋体"/>
          <w:color w:val="333333"/>
          <w:u w:val="single" w:color="333333"/>
        </w:rPr>
      </w:r>
      <w:r>
        <w:rPr>
          <w:rFonts w:ascii="宋体" w:hAnsi="宋体" w:cs="宋体" w:eastAsia="宋体"/>
          <w:color w:val="333333"/>
        </w:rPr>
      </w:r>
      <w:r>
        <w:rPr>
          <w:color w:val="333333"/>
        </w:rPr>
        <w:t>板块与         </w:t>
      </w:r>
      <w:r>
        <w:rPr>
          <w:color w:val="333333"/>
          <w:spacing w:val="95"/>
        </w:rPr>
        <w:t> </w:t>
      </w:r>
      <w:r>
        <w:rPr>
          <w:rFonts w:ascii="宋体" w:hAnsi="宋体" w:cs="宋体" w:eastAsia="宋体"/>
          <w:color w:val="333333"/>
          <w:spacing w:val="95"/>
        </w:rPr>
      </w:r>
      <w:r>
        <w:rPr>
          <w:rFonts w:ascii="宋体" w:hAnsi="宋体" w:cs="宋体" w:eastAsia="宋体"/>
          <w:color w:val="333333"/>
          <w:spacing w:val="95"/>
          <w:u w:val="single" w:color="333333"/>
        </w:rPr>
      </w:r>
      <w:r>
        <w:rPr>
          <w:rFonts w:ascii="宋体" w:hAnsi="宋体" w:cs="宋体" w:eastAsia="宋体"/>
          <w:color w:val="333333"/>
          <w:spacing w:val="95"/>
        </w:rPr>
      </w:r>
      <w:r>
        <w:rPr>
          <w:color w:val="333333"/>
        </w:rPr>
        <w:t>板块的交界地带。</w:t>
      </w:r>
      <w:r>
        <w:rPr>
          <w:rFonts w:ascii="宋体" w:hAnsi="宋体" w:cs="宋体" w:eastAsia="宋体"/>
          <w:color w:val="333333"/>
        </w:rPr>
        <w:t> </w:t>
      </w:r>
      <w:r>
        <w:rPr>
          <w:rFonts w:ascii="宋体" w:hAnsi="宋体" w:cs="宋体" w:eastAsia="宋体"/>
        </w:rPr>
      </w:r>
    </w:p>
    <w:p>
      <w:pPr>
        <w:pStyle w:val="BodyText"/>
        <w:tabs>
          <w:tab w:pos="6198" w:val="left" w:leader="none"/>
          <w:tab w:pos="8630" w:val="left" w:leader="none"/>
        </w:tabs>
        <w:spacing w:line="272" w:lineRule="exact" w:before="1"/>
        <w:ind w:right="102"/>
        <w:jc w:val="left"/>
        <w:rPr>
          <w:rFonts w:ascii="宋体" w:hAnsi="宋体" w:cs="宋体" w:eastAsia="宋体"/>
        </w:rPr>
      </w:pPr>
      <w:r>
        <w:rPr/>
        <w:t>（</w:t>
      </w:r>
      <w:r>
        <w:rPr>
          <w:spacing w:val="-73"/>
        </w:rPr>
        <w:t> </w:t>
      </w:r>
      <w:r>
        <w:rPr>
          <w:rFonts w:ascii="Times New Roman" w:hAnsi="Times New Roman" w:cs="Times New Roman" w:eastAsia="Times New Roman"/>
        </w:rPr>
        <w:t>3</w:t>
      </w:r>
      <w:r>
        <w:rPr>
          <w:rFonts w:ascii="Times New Roman" w:hAnsi="Times New Roman" w:cs="Times New Roman" w:eastAsia="Times New Roman"/>
          <w:spacing w:val="-23"/>
        </w:rPr>
        <w:t> </w:t>
      </w:r>
      <w:r>
        <w:rPr/>
        <w:t>）</w:t>
      </w:r>
      <w:r>
        <w:rPr>
          <w:spacing w:val="-73"/>
        </w:rPr>
        <w:t> </w:t>
      </w:r>
      <w:r>
        <w:rPr/>
        <w:t>台</w:t>
      </w:r>
      <w:r>
        <w:rPr>
          <w:spacing w:val="-76"/>
        </w:rPr>
        <w:t> </w:t>
      </w:r>
      <w:r>
        <w:rPr/>
        <w:t>湾</w:t>
      </w:r>
      <w:r>
        <w:rPr>
          <w:spacing w:val="-76"/>
        </w:rPr>
        <w:t> </w:t>
      </w:r>
      <w:r>
        <w:rPr/>
        <w:t>省</w:t>
      </w:r>
      <w:r>
        <w:rPr>
          <w:spacing w:val="-73"/>
        </w:rPr>
        <w:t> </w:t>
      </w:r>
      <w:r>
        <w:rPr/>
        <w:t>的</w:t>
      </w:r>
      <w:r>
        <w:rPr>
          <w:spacing w:val="-76"/>
        </w:rPr>
        <w:t> </w:t>
      </w:r>
      <w:r>
        <w:rPr/>
        <w:t>大</w:t>
      </w:r>
      <w:r>
        <w:rPr>
          <w:spacing w:val="-76"/>
        </w:rPr>
        <w:t> </w:t>
      </w:r>
      <w:r>
        <w:rPr/>
        <w:t>部</w:t>
      </w:r>
      <w:r>
        <w:rPr>
          <w:spacing w:val="-73"/>
        </w:rPr>
        <w:t> </w:t>
      </w:r>
      <w:r>
        <w:rPr/>
        <w:t>分</w:t>
      </w:r>
      <w:r>
        <w:rPr>
          <w:spacing w:val="-76"/>
        </w:rPr>
        <w:t> </w:t>
      </w:r>
      <w:r>
        <w:rPr/>
        <w:t>居</w:t>
      </w:r>
      <w:r>
        <w:rPr>
          <w:spacing w:val="-73"/>
        </w:rPr>
        <w:t> </w:t>
      </w:r>
      <w:r>
        <w:rPr/>
        <w:t>民</w:t>
      </w:r>
      <w:r>
        <w:rPr>
          <w:spacing w:val="-76"/>
        </w:rPr>
        <w:t> </w:t>
      </w:r>
      <w:r>
        <w:rPr/>
        <w:t>是</w:t>
      </w:r>
      <w:r>
        <w:rPr>
          <w:spacing w:val="-76"/>
        </w:rPr>
        <w:t> </w:t>
      </w:r>
      <w:r>
        <w:rPr/>
        <w:t>陆</w:t>
      </w:r>
      <w:r>
        <w:rPr>
          <w:spacing w:val="-73"/>
        </w:rPr>
        <w:t> </w:t>
      </w:r>
      <w:r>
        <w:rPr/>
        <w:t>续</w:t>
      </w:r>
      <w:r>
        <w:rPr>
          <w:spacing w:val="-76"/>
        </w:rPr>
        <w:t> </w:t>
      </w:r>
      <w:r>
        <w:rPr/>
        <w:t>从</w:t>
      </w:r>
      <w:r>
        <w:rPr>
          <w:spacing w:val="-76"/>
        </w:rPr>
        <w:t> </w:t>
      </w:r>
      <w:r>
        <w:rPr/>
        <w:t>大</w:t>
      </w:r>
      <w:r>
        <w:rPr>
          <w:spacing w:val="-73"/>
        </w:rPr>
        <w:t> </w:t>
      </w:r>
      <w:r>
        <w:rPr/>
        <w:t>陆</w:t>
      </w:r>
      <w:r>
        <w:rPr>
          <w:spacing w:val="-76"/>
        </w:rPr>
        <w:t> </w:t>
      </w:r>
      <w:r>
        <w:rPr/>
        <w:t>迁</w:t>
      </w:r>
      <w:r>
        <w:rPr>
          <w:spacing w:val="-76"/>
        </w:rPr>
        <w:t> </w:t>
      </w:r>
      <w:r>
        <w:rPr/>
        <w:t>入</w:t>
      </w:r>
      <w:r>
        <w:rPr>
          <w:spacing w:val="-76"/>
        </w:rPr>
        <w:t> </w:t>
      </w:r>
      <w:r>
        <w:rPr/>
        <w:t>的</w:t>
      </w:r>
      <w:r>
        <w:rPr>
          <w:spacing w:val="-73"/>
        </w:rPr>
        <w:t> </w:t>
      </w:r>
      <w:r>
        <w:rPr/>
        <w:t>，</w:t>
      </w:r>
      <w:r>
        <w:rPr>
          <w:spacing w:val="-76"/>
        </w:rPr>
        <w:t> </w:t>
      </w:r>
      <w:r>
        <w:rPr/>
        <w:t>主</w:t>
      </w:r>
      <w:r>
        <w:rPr>
          <w:spacing w:val="-76"/>
        </w:rPr>
        <w:t> </w:t>
      </w:r>
      <w:r>
        <w:rPr/>
        <w:t>要</w:t>
      </w:r>
      <w:r>
        <w:rPr>
          <w:spacing w:val="-73"/>
        </w:rPr>
        <w:t> </w:t>
      </w:r>
      <w:r>
        <w:rPr/>
        <w:t>民</w:t>
      </w:r>
      <w:r>
        <w:rPr>
          <w:spacing w:val="-76"/>
        </w:rPr>
        <w:t> </w:t>
      </w:r>
      <w:r>
        <w:rPr/>
        <w:t>族</w:t>
      </w:r>
      <w:r>
        <w:rPr>
          <w:spacing w:val="-76"/>
        </w:rPr>
        <w:t> </w:t>
      </w:r>
      <w:r>
        <w:rPr/>
        <w:t>与</w:t>
      </w:r>
      <w:r>
        <w:rPr>
          <w:spacing w:val="-73"/>
        </w:rPr>
        <w:t> </w:t>
      </w:r>
      <w:r>
        <w:rPr/>
        <w:t>大</w:t>
      </w:r>
      <w:r>
        <w:rPr>
          <w:spacing w:val="-76"/>
        </w:rPr>
        <w:t> </w:t>
      </w:r>
      <w:r>
        <w:rPr/>
        <w:t>陆</w:t>
      </w:r>
      <w:r>
        <w:rPr>
          <w:spacing w:val="-76"/>
        </w:rPr>
        <w:t> </w:t>
      </w:r>
      <w:r>
        <w:rPr/>
        <w:t>一</w:t>
      </w:r>
      <w:r>
        <w:rPr>
          <w:spacing w:val="-76"/>
        </w:rPr>
        <w:t> </w:t>
      </w:r>
      <w:r>
        <w:rPr/>
        <w:t>样</w:t>
      </w:r>
      <w:r>
        <w:rPr>
          <w:spacing w:val="-73"/>
        </w:rPr>
        <w:t> </w:t>
      </w:r>
      <w:r>
        <w:rPr/>
        <w:t>，</w:t>
      </w:r>
      <w:r>
        <w:rPr>
          <w:spacing w:val="-76"/>
        </w:rPr>
        <w:t> </w:t>
      </w:r>
      <w:r>
        <w:rPr/>
        <w:t>以</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族</w:t>
      </w:r>
      <w:r>
        <w:rPr>
          <w:w w:val="100"/>
        </w:rPr>
        <w:t> </w:t>
      </w:r>
      <w:r>
        <w:rPr>
          <w:spacing w:val="-6"/>
        </w:rPr>
        <w:t>为主；</w:t>
      </w:r>
      <w:r>
        <w:rPr>
          <w:color w:val="333333"/>
          <w:spacing w:val="-6"/>
        </w:rPr>
        <w:t>闽南语是台湾使用量第一的语言，“闽”是大陆</w:t>
      </w:r>
      <w:r>
        <w:rPr>
          <w:rFonts w:ascii="Times New Roman" w:hAnsi="Times New Roman" w:cs="Times New Roman" w:eastAsia="Times New Roman"/>
          <w:color w:val="333333"/>
          <w:spacing w:val="-6"/>
        </w:rPr>
      </w:r>
      <w:r>
        <w:rPr>
          <w:rFonts w:ascii="Times New Roman" w:hAnsi="Times New Roman" w:cs="Times New Roman" w:eastAsia="Times New Roman"/>
          <w:color w:val="333333"/>
          <w:spacing w:val="-6"/>
          <w:u w:val="single" w:color="333333"/>
        </w:rPr>
        <w:tab/>
      </w:r>
      <w:r>
        <w:rPr>
          <w:rFonts w:ascii="Times New Roman" w:hAnsi="Times New Roman" w:cs="Times New Roman" w:eastAsia="Times New Roman"/>
          <w:color w:val="333333"/>
          <w:spacing w:val="-6"/>
        </w:rPr>
      </w:r>
      <w:r>
        <w:rPr>
          <w:color w:val="333333"/>
        </w:rPr>
        <w:t>省的简称。</w:t>
      </w:r>
      <w:r>
        <w:rPr>
          <w:rFonts w:ascii="宋体" w:hAnsi="宋体" w:cs="宋体" w:eastAsia="宋体"/>
        </w:rPr>
        <w:t> </w:t>
      </w:r>
    </w:p>
    <w:p>
      <w:pPr>
        <w:pStyle w:val="BodyText"/>
        <w:spacing w:line="265" w:lineRule="exact"/>
        <w:ind w:right="100"/>
        <w:jc w:val="left"/>
      </w:pPr>
      <w:r>
        <w:rPr/>
        <w:t>（</w:t>
      </w:r>
      <w:r>
        <w:rPr>
          <w:rFonts w:ascii="Times New Roman" w:hAnsi="Times New Roman" w:cs="Times New Roman" w:eastAsia="Times New Roman"/>
        </w:rPr>
        <w:t>4</w:t>
      </w:r>
      <w:r>
        <w:rPr/>
        <w:t>）台湾文化</w:t>
      </w:r>
      <w:r>
        <w:rPr>
          <w:color w:val="333333"/>
        </w:rPr>
        <w:t>以</w:t>
      </w:r>
      <w:r>
        <w:rPr/>
        <w:t>中华文化</w:t>
      </w:r>
      <w:r>
        <w:rPr>
          <w:color w:val="333333"/>
        </w:rPr>
        <w:t>为主体，是中华文化的重要组成部分。举例说出台湾与大陆共同的文</w:t>
      </w:r>
      <w:r>
        <w:rPr/>
      </w:r>
    </w:p>
    <w:p>
      <w:pPr>
        <w:spacing w:after="0" w:line="265" w:lineRule="exact"/>
        <w:jc w:val="left"/>
        <w:sectPr>
          <w:pgSz w:w="11910" w:h="16840"/>
          <w:pgMar w:header="0" w:footer="999" w:top="1420" w:bottom="1180" w:left="1480" w:right="1480"/>
        </w:sectPr>
      </w:pPr>
    </w:p>
    <w:p>
      <w:pPr>
        <w:pStyle w:val="BodyText"/>
        <w:spacing w:line="240" w:lineRule="auto" w:before="8"/>
        <w:ind w:right="220"/>
        <w:jc w:val="left"/>
      </w:pPr>
      <w:r>
        <w:rPr/>
        <w:t>化现象。</w:t>
      </w:r>
    </w:p>
    <w:p>
      <w:pPr>
        <w:spacing w:line="240" w:lineRule="auto" w:before="3"/>
        <w:rPr>
          <w:rFonts w:ascii="宋体" w:hAnsi="宋体" w:cs="宋体" w:eastAsia="宋体"/>
          <w:sz w:val="20"/>
          <w:szCs w:val="20"/>
        </w:rPr>
      </w:pPr>
    </w:p>
    <w:p>
      <w:pPr>
        <w:pStyle w:val="BodyText"/>
        <w:spacing w:line="274" w:lineRule="exact"/>
        <w:ind w:right="220"/>
        <w:jc w:val="left"/>
        <w:rPr>
          <w:rFonts w:ascii="宋体" w:hAnsi="宋体" w:cs="宋体" w:eastAsia="宋体"/>
        </w:rPr>
      </w:pPr>
      <w:r>
        <w:rPr>
          <w:rFonts w:ascii="Times New Roman" w:hAnsi="Times New Roman" w:cs="Times New Roman" w:eastAsia="Times New Roman"/>
          <w:spacing w:val="-4"/>
        </w:rPr>
        <w:t>43</w:t>
      </w:r>
      <w:r>
        <w:rPr>
          <w:spacing w:val="-4"/>
        </w:rPr>
        <w:t>．加拿大是世界上面积较大的国家之一，但人口相对较少，进一步了解加拿大的地理特征，请</w:t>
      </w:r>
      <w:r>
        <w:rPr>
          <w:spacing w:val="-35"/>
        </w:rPr>
        <w:t> </w:t>
      </w:r>
      <w:r>
        <w:rPr>
          <w:spacing w:val="-35"/>
        </w:rPr>
      </w:r>
      <w:r>
        <w:rPr/>
        <w:t>阅读“图</w:t>
      </w:r>
      <w:r>
        <w:rPr>
          <w:spacing w:val="-55"/>
        </w:rPr>
        <w:t> </w:t>
      </w:r>
      <w:r>
        <w:rPr>
          <w:rFonts w:ascii="宋体" w:hAnsi="宋体" w:cs="宋体" w:eastAsia="宋体"/>
        </w:rPr>
        <w:t>14</w:t>
      </w:r>
      <w:r>
        <w:rPr>
          <w:rFonts w:ascii="宋体" w:hAnsi="宋体" w:cs="宋体" w:eastAsia="宋体"/>
          <w:spacing w:val="-55"/>
        </w:rPr>
        <w:t> </w:t>
      </w:r>
      <w:r>
        <w:rPr/>
        <w:t>加拿大地理位置”及相关材料并回答下列问题。共</w:t>
      </w:r>
      <w:r>
        <w:rPr>
          <w:spacing w:val="-55"/>
        </w:rPr>
        <w:t> </w:t>
      </w:r>
      <w:r>
        <w:rPr>
          <w:rFonts w:ascii="宋体" w:hAnsi="宋体" w:cs="宋体" w:eastAsia="宋体"/>
        </w:rPr>
        <w:t>13</w:t>
      </w:r>
      <w:r>
        <w:rPr>
          <w:rFonts w:ascii="宋体" w:hAnsi="宋体" w:cs="宋体" w:eastAsia="宋体"/>
          <w:spacing w:val="-57"/>
        </w:rPr>
        <w:t> </w:t>
      </w:r>
      <w:r>
        <w:rPr/>
        <w:t>分。</w:t>
      </w:r>
      <w:r>
        <w:rPr>
          <w:rFonts w:ascii="宋体" w:hAnsi="宋体" w:cs="宋体" w:eastAsia="宋体"/>
        </w:rPr>
        <w:t> </w:t>
      </w:r>
    </w:p>
    <w:p>
      <w:pPr>
        <w:spacing w:line="177" w:lineRule="exact" w:before="0"/>
        <w:ind w:left="109" w:right="220" w:firstLine="0"/>
        <w:jc w:val="left"/>
        <w:rPr>
          <w:rFonts w:ascii="宋体" w:hAnsi="宋体" w:cs="宋体" w:eastAsia="宋体"/>
          <w:sz w:val="15"/>
          <w:szCs w:val="15"/>
        </w:rPr>
      </w:pPr>
      <w:r>
        <w:rPr>
          <w:rFonts w:ascii="宋体" w:hAnsi="宋体" w:cs="宋体" w:eastAsia="宋体"/>
          <w:sz w:val="15"/>
          <w:szCs w:val="15"/>
        </w:rPr>
        <w:t>表</w:t>
      </w:r>
      <w:r>
        <w:rPr>
          <w:rFonts w:ascii="宋体" w:hAnsi="宋体" w:cs="宋体" w:eastAsia="宋体"/>
          <w:spacing w:val="-43"/>
          <w:sz w:val="15"/>
          <w:szCs w:val="15"/>
        </w:rPr>
        <w:t> </w:t>
      </w:r>
      <w:r>
        <w:rPr>
          <w:rFonts w:ascii="宋体" w:hAnsi="宋体" w:cs="宋体" w:eastAsia="宋体"/>
          <w:sz w:val="15"/>
          <w:szCs w:val="15"/>
        </w:rPr>
        <w:t>1</w:t>
      </w:r>
      <w:r>
        <w:rPr>
          <w:rFonts w:ascii="宋体" w:hAnsi="宋体" w:cs="宋体" w:eastAsia="宋体"/>
          <w:spacing w:val="-44"/>
          <w:sz w:val="15"/>
          <w:szCs w:val="15"/>
        </w:rPr>
        <w:t> </w:t>
      </w:r>
      <w:r>
        <w:rPr>
          <w:rFonts w:ascii="宋体" w:hAnsi="宋体" w:cs="宋体" w:eastAsia="宋体"/>
          <w:sz w:val="15"/>
          <w:szCs w:val="15"/>
        </w:rPr>
        <w:t>加拿大（塞帕斯，</w:t>
      </w:r>
      <w:r>
        <w:rPr>
          <w:rFonts w:ascii="宋体" w:hAnsi="宋体" w:cs="宋体" w:eastAsia="宋体"/>
          <w:sz w:val="15"/>
          <w:szCs w:val="15"/>
        </w:rPr>
        <w:t>53</w:t>
      </w:r>
      <w:r>
        <w:rPr>
          <w:rFonts w:ascii="宋体" w:hAnsi="宋体" w:cs="宋体" w:eastAsia="宋体"/>
          <w:sz w:val="15"/>
          <w:szCs w:val="15"/>
        </w:rPr>
        <w:t>°</w:t>
      </w:r>
      <w:r>
        <w:rPr>
          <w:rFonts w:ascii="宋体" w:hAnsi="宋体" w:cs="宋体" w:eastAsia="宋体"/>
          <w:sz w:val="15"/>
          <w:szCs w:val="15"/>
        </w:rPr>
        <w:t>58'N</w:t>
      </w:r>
      <w:r>
        <w:rPr>
          <w:rFonts w:ascii="宋体" w:hAnsi="宋体" w:cs="宋体" w:eastAsia="宋体"/>
          <w:sz w:val="15"/>
          <w:szCs w:val="15"/>
        </w:rPr>
        <w:t>、</w:t>
      </w:r>
      <w:r>
        <w:rPr>
          <w:rFonts w:ascii="宋体" w:hAnsi="宋体" w:cs="宋体" w:eastAsia="宋体"/>
          <w:sz w:val="15"/>
          <w:szCs w:val="15"/>
        </w:rPr>
        <w:t>101</w:t>
      </w:r>
      <w:r>
        <w:rPr>
          <w:rFonts w:ascii="宋体" w:hAnsi="宋体" w:cs="宋体" w:eastAsia="宋体"/>
          <w:sz w:val="15"/>
          <w:szCs w:val="15"/>
        </w:rPr>
        <w:t>°</w:t>
      </w:r>
      <w:r>
        <w:rPr>
          <w:rFonts w:ascii="宋体" w:hAnsi="宋体" w:cs="宋体" w:eastAsia="宋体"/>
          <w:sz w:val="15"/>
          <w:szCs w:val="15"/>
        </w:rPr>
        <w:t>06'W</w:t>
      </w:r>
      <w:r>
        <w:rPr>
          <w:rFonts w:ascii="宋体" w:hAnsi="宋体" w:cs="宋体" w:eastAsia="宋体"/>
          <w:sz w:val="15"/>
          <w:szCs w:val="15"/>
        </w:rPr>
        <w:t>）气候资料</w:t>
      </w:r>
    </w:p>
    <w:tbl>
      <w:tblPr>
        <w:tblW w:w="0" w:type="auto"/>
        <w:jc w:val="left"/>
        <w:tblInd w:w="104" w:type="dxa"/>
        <w:tblLayout w:type="fixed"/>
        <w:tblCellMar>
          <w:top w:w="0" w:type="dxa"/>
          <w:left w:w="0" w:type="dxa"/>
          <w:bottom w:w="0" w:type="dxa"/>
          <w:right w:w="0" w:type="dxa"/>
        </w:tblCellMar>
        <w:tblLook w:val="01E0"/>
      </w:tblPr>
      <w:tblGrid>
        <w:gridCol w:w="1418"/>
        <w:gridCol w:w="617"/>
        <w:gridCol w:w="619"/>
        <w:gridCol w:w="619"/>
        <w:gridCol w:w="619"/>
        <w:gridCol w:w="617"/>
        <w:gridCol w:w="619"/>
        <w:gridCol w:w="619"/>
        <w:gridCol w:w="619"/>
        <w:gridCol w:w="617"/>
        <w:gridCol w:w="619"/>
        <w:gridCol w:w="619"/>
        <w:gridCol w:w="617"/>
      </w:tblGrid>
      <w:tr>
        <w:trPr>
          <w:trHeight w:val="341" w:hRule="exact"/>
        </w:trPr>
        <w:tc>
          <w:tcPr>
            <w:tcW w:w="1418" w:type="dxa"/>
            <w:tcBorders>
              <w:top w:val="single" w:sz="4" w:space="0" w:color="000000"/>
              <w:left w:val="single" w:sz="4" w:space="0" w:color="000000"/>
              <w:bottom w:val="single" w:sz="4" w:space="0" w:color="000000"/>
              <w:right w:val="single" w:sz="4" w:space="0" w:color="000000"/>
            </w:tcBorders>
          </w:tcPr>
          <w:p>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3" w:right="0"/>
              <w:jc w:val="left"/>
              <w:rPr>
                <w:rFonts w:ascii="宋体" w:hAnsi="宋体" w:cs="宋体" w:eastAsia="宋体"/>
                <w:sz w:val="18"/>
                <w:szCs w:val="18"/>
              </w:rPr>
            </w:pPr>
            <w:r>
              <w:rPr>
                <w:rFonts w:ascii="宋体" w:hAnsi="宋体" w:cs="宋体" w:eastAsia="宋体"/>
                <w:sz w:val="18"/>
                <w:szCs w:val="18"/>
              </w:rPr>
              <w:t>1</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8" w:right="0"/>
              <w:jc w:val="left"/>
              <w:rPr>
                <w:rFonts w:ascii="宋体" w:hAnsi="宋体" w:cs="宋体" w:eastAsia="宋体"/>
                <w:sz w:val="18"/>
                <w:szCs w:val="18"/>
              </w:rPr>
            </w:pPr>
            <w:r>
              <w:rPr>
                <w:rFonts w:ascii="宋体" w:hAnsi="宋体" w:cs="宋体" w:eastAsia="宋体"/>
                <w:sz w:val="18"/>
                <w:szCs w:val="18"/>
              </w:rPr>
              <w:t>2</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6" w:right="0"/>
              <w:jc w:val="left"/>
              <w:rPr>
                <w:rFonts w:ascii="宋体" w:hAnsi="宋体" w:cs="宋体" w:eastAsia="宋体"/>
                <w:sz w:val="18"/>
                <w:szCs w:val="18"/>
              </w:rPr>
            </w:pPr>
            <w:r>
              <w:rPr>
                <w:rFonts w:ascii="宋体" w:hAnsi="宋体" w:cs="宋体" w:eastAsia="宋体"/>
                <w:sz w:val="18"/>
                <w:szCs w:val="18"/>
              </w:rPr>
              <w:t>3</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6" w:right="0"/>
              <w:jc w:val="left"/>
              <w:rPr>
                <w:rFonts w:ascii="宋体" w:hAnsi="宋体" w:cs="宋体" w:eastAsia="宋体"/>
                <w:sz w:val="18"/>
                <w:szCs w:val="18"/>
              </w:rPr>
            </w:pPr>
            <w:r>
              <w:rPr>
                <w:rFonts w:ascii="宋体" w:hAnsi="宋体" w:cs="宋体" w:eastAsia="宋体"/>
                <w:sz w:val="18"/>
                <w:szCs w:val="18"/>
              </w:rPr>
              <w:t>4</w:t>
            </w:r>
            <w:r>
              <w:rPr>
                <w:rFonts w:ascii="宋体" w:hAnsi="宋体" w:cs="宋体" w:eastAsia="宋体"/>
                <w:spacing w:val="-46"/>
                <w:sz w:val="18"/>
                <w:szCs w:val="18"/>
              </w:rPr>
              <w:t> </w:t>
            </w:r>
            <w:r>
              <w:rPr>
                <w:rFonts w:ascii="宋体" w:hAnsi="宋体" w:cs="宋体" w:eastAsia="宋体"/>
                <w:sz w:val="18"/>
                <w:szCs w:val="18"/>
              </w:rPr>
              <w:t>月</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3" w:right="0"/>
              <w:jc w:val="left"/>
              <w:rPr>
                <w:rFonts w:ascii="宋体" w:hAnsi="宋体" w:cs="宋体" w:eastAsia="宋体"/>
                <w:sz w:val="18"/>
                <w:szCs w:val="18"/>
              </w:rPr>
            </w:pPr>
            <w:r>
              <w:rPr>
                <w:rFonts w:ascii="宋体" w:hAnsi="宋体" w:cs="宋体" w:eastAsia="宋体"/>
                <w:sz w:val="18"/>
                <w:szCs w:val="18"/>
              </w:rPr>
              <w:t>5</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6" w:right="0"/>
              <w:jc w:val="left"/>
              <w:rPr>
                <w:rFonts w:ascii="宋体" w:hAnsi="宋体" w:cs="宋体" w:eastAsia="宋体"/>
                <w:sz w:val="18"/>
                <w:szCs w:val="18"/>
              </w:rPr>
            </w:pPr>
            <w:r>
              <w:rPr>
                <w:rFonts w:ascii="宋体" w:hAnsi="宋体" w:cs="宋体" w:eastAsia="宋体"/>
                <w:sz w:val="18"/>
                <w:szCs w:val="18"/>
              </w:rPr>
              <w:t>6</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3" w:right="0"/>
              <w:jc w:val="left"/>
              <w:rPr>
                <w:rFonts w:ascii="宋体" w:hAnsi="宋体" w:cs="宋体" w:eastAsia="宋体"/>
                <w:sz w:val="18"/>
                <w:szCs w:val="18"/>
              </w:rPr>
            </w:pPr>
            <w:r>
              <w:rPr>
                <w:rFonts w:ascii="宋体" w:hAnsi="宋体" w:cs="宋体" w:eastAsia="宋体"/>
                <w:sz w:val="18"/>
                <w:szCs w:val="18"/>
              </w:rPr>
              <w:t>7</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6" w:right="0"/>
              <w:jc w:val="left"/>
              <w:rPr>
                <w:rFonts w:ascii="宋体" w:hAnsi="宋体" w:cs="宋体" w:eastAsia="宋体"/>
                <w:sz w:val="18"/>
                <w:szCs w:val="18"/>
              </w:rPr>
            </w:pPr>
            <w:r>
              <w:rPr>
                <w:rFonts w:ascii="宋体" w:hAnsi="宋体" w:cs="宋体" w:eastAsia="宋体"/>
                <w:sz w:val="18"/>
                <w:szCs w:val="18"/>
              </w:rPr>
              <w:t>8</w:t>
            </w:r>
            <w:r>
              <w:rPr>
                <w:rFonts w:ascii="宋体" w:hAnsi="宋体" w:cs="宋体" w:eastAsia="宋体"/>
                <w:spacing w:val="-46"/>
                <w:sz w:val="18"/>
                <w:szCs w:val="18"/>
              </w:rPr>
              <w:t> </w:t>
            </w:r>
            <w:r>
              <w:rPr>
                <w:rFonts w:ascii="宋体" w:hAnsi="宋体" w:cs="宋体" w:eastAsia="宋体"/>
                <w:sz w:val="18"/>
                <w:szCs w:val="18"/>
              </w:rPr>
              <w:t>月</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43" w:right="0"/>
              <w:jc w:val="left"/>
              <w:rPr>
                <w:rFonts w:ascii="宋体" w:hAnsi="宋体" w:cs="宋体" w:eastAsia="宋体"/>
                <w:sz w:val="18"/>
                <w:szCs w:val="18"/>
              </w:rPr>
            </w:pPr>
            <w:r>
              <w:rPr>
                <w:rFonts w:ascii="宋体" w:hAnsi="宋体" w:cs="宋体" w:eastAsia="宋体"/>
                <w:sz w:val="18"/>
                <w:szCs w:val="18"/>
              </w:rPr>
              <w:t>9</w:t>
            </w:r>
            <w:r>
              <w:rPr>
                <w:rFonts w:ascii="宋体" w:hAnsi="宋体" w:cs="宋体" w:eastAsia="宋体"/>
                <w:spacing w:val="-46"/>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00" w:right="0"/>
              <w:jc w:val="left"/>
              <w:rPr>
                <w:rFonts w:ascii="宋体" w:hAnsi="宋体" w:cs="宋体" w:eastAsia="宋体"/>
                <w:sz w:val="18"/>
                <w:szCs w:val="18"/>
              </w:rPr>
            </w:pPr>
            <w:r>
              <w:rPr>
                <w:rFonts w:ascii="宋体" w:hAnsi="宋体" w:cs="宋体" w:eastAsia="宋体"/>
                <w:sz w:val="18"/>
                <w:szCs w:val="18"/>
              </w:rPr>
              <w:t>10</w:t>
            </w:r>
            <w:r>
              <w:rPr>
                <w:rFonts w:ascii="宋体" w:hAnsi="宋体" w:cs="宋体" w:eastAsia="宋体"/>
                <w:spacing w:val="-45"/>
                <w:sz w:val="18"/>
                <w:szCs w:val="18"/>
              </w:rPr>
              <w:t> </w:t>
            </w:r>
            <w:r>
              <w:rPr>
                <w:rFonts w:ascii="宋体" w:hAnsi="宋体" w:cs="宋体" w:eastAsia="宋体"/>
                <w:sz w:val="18"/>
                <w:szCs w:val="18"/>
              </w:rPr>
              <w:t>月</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00" w:right="0"/>
              <w:jc w:val="left"/>
              <w:rPr>
                <w:rFonts w:ascii="宋体" w:hAnsi="宋体" w:cs="宋体" w:eastAsia="宋体"/>
                <w:sz w:val="18"/>
                <w:szCs w:val="18"/>
              </w:rPr>
            </w:pPr>
            <w:r>
              <w:rPr>
                <w:rFonts w:ascii="宋体" w:hAnsi="宋体" w:cs="宋体" w:eastAsia="宋体"/>
                <w:sz w:val="18"/>
                <w:szCs w:val="18"/>
              </w:rPr>
              <w:t>11</w:t>
            </w:r>
            <w:r>
              <w:rPr>
                <w:rFonts w:ascii="宋体" w:hAnsi="宋体" w:cs="宋体" w:eastAsia="宋体"/>
                <w:spacing w:val="-45"/>
                <w:sz w:val="18"/>
                <w:szCs w:val="18"/>
              </w:rPr>
              <w:t> </w:t>
            </w:r>
            <w:r>
              <w:rPr>
                <w:rFonts w:ascii="宋体" w:hAnsi="宋体" w:cs="宋体" w:eastAsia="宋体"/>
                <w:sz w:val="18"/>
                <w:szCs w:val="18"/>
              </w:rPr>
              <w:t>月</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98" w:right="0"/>
              <w:jc w:val="left"/>
              <w:rPr>
                <w:rFonts w:ascii="宋体" w:hAnsi="宋体" w:cs="宋体" w:eastAsia="宋体"/>
                <w:sz w:val="18"/>
                <w:szCs w:val="18"/>
              </w:rPr>
            </w:pPr>
            <w:r>
              <w:rPr>
                <w:rFonts w:ascii="宋体" w:hAnsi="宋体" w:cs="宋体" w:eastAsia="宋体"/>
                <w:sz w:val="18"/>
                <w:szCs w:val="18"/>
              </w:rPr>
              <w:t>12</w:t>
            </w:r>
            <w:r>
              <w:rPr>
                <w:rFonts w:ascii="宋体" w:hAnsi="宋体" w:cs="宋体" w:eastAsia="宋体"/>
                <w:spacing w:val="-45"/>
                <w:sz w:val="18"/>
                <w:szCs w:val="18"/>
              </w:rPr>
              <w:t> </w:t>
            </w:r>
            <w:r>
              <w:rPr>
                <w:rFonts w:ascii="宋体" w:hAnsi="宋体" w:cs="宋体" w:eastAsia="宋体"/>
                <w:sz w:val="18"/>
                <w:szCs w:val="18"/>
              </w:rPr>
              <w:t>月</w:t>
            </w:r>
          </w:p>
        </w:tc>
      </w:tr>
      <w:tr>
        <w:trPr>
          <w:trHeight w:val="341" w:hRule="exact"/>
        </w:trPr>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宋体" w:hAnsi="宋体" w:cs="宋体" w:eastAsia="宋体"/>
                <w:sz w:val="18"/>
                <w:szCs w:val="18"/>
              </w:rPr>
            </w:pPr>
            <w:r>
              <w:rPr>
                <w:rFonts w:ascii="宋体" w:hAnsi="宋体" w:cs="宋体" w:eastAsia="宋体"/>
                <w:sz w:val="18"/>
                <w:szCs w:val="18"/>
              </w:rPr>
              <w:t>平均气温（℃）</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76" w:right="0"/>
              <w:jc w:val="left"/>
              <w:rPr>
                <w:rFonts w:ascii="宋体" w:hAnsi="宋体" w:cs="宋体" w:eastAsia="宋体"/>
                <w:sz w:val="18"/>
                <w:szCs w:val="18"/>
              </w:rPr>
            </w:pPr>
            <w:r>
              <w:rPr>
                <w:rFonts w:ascii="宋体"/>
                <w:sz w:val="18"/>
              </w:rPr>
              <w:t>-21.4</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79" w:right="0"/>
              <w:jc w:val="left"/>
              <w:rPr>
                <w:rFonts w:ascii="宋体" w:hAnsi="宋体" w:cs="宋体" w:eastAsia="宋体"/>
                <w:sz w:val="18"/>
                <w:szCs w:val="18"/>
              </w:rPr>
            </w:pPr>
            <w:r>
              <w:rPr>
                <w:rFonts w:ascii="宋体"/>
                <w:sz w:val="18"/>
              </w:rPr>
              <w:t>-17.5</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68" w:right="0"/>
              <w:jc w:val="left"/>
              <w:rPr>
                <w:rFonts w:ascii="宋体" w:hAnsi="宋体" w:cs="宋体" w:eastAsia="宋体"/>
                <w:sz w:val="18"/>
                <w:szCs w:val="18"/>
              </w:rPr>
            </w:pPr>
            <w:r>
              <w:rPr>
                <w:rFonts w:ascii="宋体"/>
                <w:sz w:val="18"/>
              </w:rPr>
              <w:t>-10</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67" w:right="0"/>
              <w:jc w:val="left"/>
              <w:rPr>
                <w:rFonts w:ascii="宋体" w:hAnsi="宋体" w:cs="宋体" w:eastAsia="宋体"/>
                <w:sz w:val="18"/>
                <w:szCs w:val="18"/>
              </w:rPr>
            </w:pPr>
            <w:r>
              <w:rPr>
                <w:rFonts w:ascii="宋体"/>
                <w:sz w:val="18"/>
              </w:rPr>
              <w:t>0.5</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65" w:right="0"/>
              <w:jc w:val="left"/>
              <w:rPr>
                <w:rFonts w:ascii="宋体" w:hAnsi="宋体" w:cs="宋体" w:eastAsia="宋体"/>
                <w:sz w:val="18"/>
                <w:szCs w:val="18"/>
              </w:rPr>
            </w:pPr>
            <w:r>
              <w:rPr>
                <w:rFonts w:ascii="宋体"/>
                <w:sz w:val="18"/>
              </w:rPr>
              <w:t>8.7</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22" w:right="0"/>
              <w:jc w:val="left"/>
              <w:rPr>
                <w:rFonts w:ascii="宋体" w:hAnsi="宋体" w:cs="宋体" w:eastAsia="宋体"/>
                <w:sz w:val="18"/>
                <w:szCs w:val="18"/>
              </w:rPr>
            </w:pPr>
            <w:r>
              <w:rPr>
                <w:rFonts w:ascii="宋体"/>
                <w:sz w:val="18"/>
              </w:rPr>
              <w:t>14.8</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22" w:right="0"/>
              <w:jc w:val="left"/>
              <w:rPr>
                <w:rFonts w:ascii="宋体" w:hAnsi="宋体" w:cs="宋体" w:eastAsia="宋体"/>
                <w:sz w:val="18"/>
                <w:szCs w:val="18"/>
              </w:rPr>
            </w:pPr>
            <w:r>
              <w:rPr>
                <w:rFonts w:ascii="宋体"/>
                <w:sz w:val="18"/>
              </w:rPr>
              <w:t>17.7</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22" w:right="0"/>
              <w:jc w:val="left"/>
              <w:rPr>
                <w:rFonts w:ascii="宋体" w:hAnsi="宋体" w:cs="宋体" w:eastAsia="宋体"/>
                <w:sz w:val="18"/>
                <w:szCs w:val="18"/>
              </w:rPr>
            </w:pPr>
            <w:r>
              <w:rPr>
                <w:rFonts w:ascii="宋体"/>
                <w:sz w:val="18"/>
              </w:rPr>
              <w:t>16.4</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65" w:right="0"/>
              <w:jc w:val="left"/>
              <w:rPr>
                <w:rFonts w:ascii="宋体" w:hAnsi="宋体" w:cs="宋体" w:eastAsia="宋体"/>
                <w:sz w:val="18"/>
                <w:szCs w:val="18"/>
              </w:rPr>
            </w:pPr>
            <w:r>
              <w:rPr>
                <w:rFonts w:ascii="宋体"/>
                <w:sz w:val="18"/>
              </w:rPr>
              <w:t>9.9</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67" w:right="0"/>
              <w:jc w:val="left"/>
              <w:rPr>
                <w:rFonts w:ascii="宋体" w:hAnsi="宋体" w:cs="宋体" w:eastAsia="宋体"/>
                <w:sz w:val="18"/>
                <w:szCs w:val="18"/>
              </w:rPr>
            </w:pPr>
            <w:r>
              <w:rPr>
                <w:rFonts w:ascii="宋体"/>
                <w:sz w:val="18"/>
              </w:rPr>
              <w:t>3.5</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22" w:right="0"/>
              <w:jc w:val="left"/>
              <w:rPr>
                <w:rFonts w:ascii="宋体" w:hAnsi="宋体" w:cs="宋体" w:eastAsia="宋体"/>
                <w:sz w:val="18"/>
                <w:szCs w:val="18"/>
              </w:rPr>
            </w:pPr>
            <w:r>
              <w:rPr>
                <w:rFonts w:ascii="宋体"/>
                <w:sz w:val="18"/>
              </w:rPr>
              <w:t>-7.7</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8"/>
              <w:ind w:left="165" w:right="0"/>
              <w:jc w:val="left"/>
              <w:rPr>
                <w:rFonts w:ascii="宋体" w:hAnsi="宋体" w:cs="宋体" w:eastAsia="宋体"/>
                <w:sz w:val="18"/>
                <w:szCs w:val="18"/>
              </w:rPr>
            </w:pPr>
            <w:r>
              <w:rPr>
                <w:rFonts w:ascii="宋体"/>
                <w:sz w:val="18"/>
              </w:rPr>
              <w:t>-18</w:t>
            </w:r>
          </w:p>
        </w:tc>
      </w:tr>
      <w:tr>
        <w:trPr>
          <w:trHeight w:val="338" w:hRule="exact"/>
        </w:trPr>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03" w:right="0"/>
              <w:jc w:val="left"/>
              <w:rPr>
                <w:rFonts w:ascii="宋体" w:hAnsi="宋体" w:cs="宋体" w:eastAsia="宋体"/>
                <w:sz w:val="18"/>
                <w:szCs w:val="18"/>
              </w:rPr>
            </w:pPr>
            <w:r>
              <w:rPr>
                <w:rFonts w:ascii="宋体" w:hAnsi="宋体" w:cs="宋体" w:eastAsia="宋体"/>
                <w:sz w:val="18"/>
                <w:szCs w:val="18"/>
              </w:rPr>
              <w:t>降水量</w:t>
            </w:r>
            <w:r>
              <w:rPr>
                <w:rFonts w:ascii="宋体" w:hAnsi="宋体" w:cs="宋体" w:eastAsia="宋体"/>
                <w:sz w:val="18"/>
                <w:szCs w:val="18"/>
              </w:rPr>
              <w:t>(mm)</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16.6</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4" w:right="0"/>
              <w:jc w:val="left"/>
              <w:rPr>
                <w:rFonts w:ascii="宋体" w:hAnsi="宋体" w:cs="宋体" w:eastAsia="宋体"/>
                <w:sz w:val="18"/>
                <w:szCs w:val="18"/>
              </w:rPr>
            </w:pPr>
            <w:r>
              <w:rPr>
                <w:rFonts w:ascii="宋体"/>
                <w:sz w:val="18"/>
              </w:rPr>
              <w:t>15.1</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right="0"/>
              <w:jc w:val="center"/>
              <w:rPr>
                <w:rFonts w:ascii="宋体" w:hAnsi="宋体" w:cs="宋体" w:eastAsia="宋体"/>
                <w:sz w:val="18"/>
                <w:szCs w:val="18"/>
              </w:rPr>
            </w:pPr>
            <w:r>
              <w:rPr>
                <w:rFonts w:ascii="宋体"/>
                <w:sz w:val="18"/>
              </w:rPr>
              <w:t>21</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26.2</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33.6</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63.1</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69.1</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right="0"/>
              <w:jc w:val="center"/>
              <w:rPr>
                <w:rFonts w:ascii="宋体" w:hAnsi="宋体" w:cs="宋体" w:eastAsia="宋体"/>
                <w:sz w:val="18"/>
                <w:szCs w:val="18"/>
              </w:rPr>
            </w:pPr>
            <w:r>
              <w:rPr>
                <w:rFonts w:ascii="宋体"/>
                <w:sz w:val="18"/>
              </w:rPr>
              <w:t>65</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58.3</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37.5</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2" w:right="0"/>
              <w:jc w:val="left"/>
              <w:rPr>
                <w:rFonts w:ascii="宋体" w:hAnsi="宋体" w:cs="宋体" w:eastAsia="宋体"/>
                <w:sz w:val="18"/>
                <w:szCs w:val="18"/>
              </w:rPr>
            </w:pPr>
            <w:r>
              <w:rPr>
                <w:rFonts w:ascii="宋体"/>
                <w:sz w:val="18"/>
              </w:rPr>
              <w:t>26.6</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5"/>
              <w:ind w:left="120" w:right="0"/>
              <w:jc w:val="left"/>
              <w:rPr>
                <w:rFonts w:ascii="宋体" w:hAnsi="宋体" w:cs="宋体" w:eastAsia="宋体"/>
                <w:sz w:val="18"/>
                <w:szCs w:val="18"/>
              </w:rPr>
            </w:pPr>
            <w:r>
              <w:rPr>
                <w:rFonts w:ascii="宋体"/>
                <w:sz w:val="18"/>
              </w:rPr>
              <w:t>19.8</w:t>
            </w:r>
          </w:p>
        </w:tc>
      </w:tr>
    </w:tbl>
    <w:p>
      <w:pPr>
        <w:spacing w:line="240" w:lineRule="auto" w:before="10"/>
        <w:rPr>
          <w:rFonts w:ascii="宋体" w:hAnsi="宋体" w:cs="宋体" w:eastAsia="宋体"/>
          <w:sz w:val="13"/>
          <w:szCs w:val="13"/>
        </w:rPr>
      </w:pPr>
    </w:p>
    <w:p>
      <w:pPr>
        <w:pStyle w:val="BodyText"/>
        <w:spacing w:line="271" w:lineRule="auto" w:before="36"/>
        <w:ind w:left="438" w:right="116"/>
        <w:jc w:val="left"/>
        <w:rPr>
          <w:rFonts w:ascii="宋体" w:hAnsi="宋体" w:cs="宋体" w:eastAsia="宋体"/>
        </w:rPr>
      </w:pPr>
      <w:r>
        <w:rPr/>
        <w:pict>
          <v:group style="position:absolute;margin-left:85.349998pt;margin-top:-2.151299pt;width:434.25pt;height:469.85pt;mso-position-horizontal-relative:page;mso-position-vertical-relative:paragraph;z-index:-56248" coordorigin="1707,-43" coordsize="8685,9397">
            <v:group style="position:absolute;left:1768;top:1162;width:3689;height:3998" coordorigin="1768,1162" coordsize="3689,3998">
              <v:shape style="position:absolute;left:1768;top:1162;width:3689;height:3998" coordorigin="1768,1162" coordsize="3689,3998" path="m3612,1162l3461,1169,3313,1189,3169,1221,3029,1264,2894,1320,2765,1386,2641,1462,2523,1548,2412,1644,2308,1748,2212,1861,2124,1981,2044,2108,1974,2243,1913,2383,1862,2530,1822,2681,1792,2837,1774,2998,1768,3161,1774,3325,1792,3486,1822,3642,1862,3793,1913,3940,1974,4080,2044,4214,2124,4342,2212,4462,2308,4575,2412,4679,2523,4775,2641,4861,2765,4937,2894,5003,3029,5059,3169,5102,3313,5134,3461,5154,3612,5160,3764,5154,3912,5134,4056,5102,4195,5059,4330,5003,4460,4937,4584,4861,4702,4775,4813,4679,4917,4575,5013,4462,5101,4342,5181,4214,5251,4080,5312,3940,5363,3793,5403,3642,5433,3486,5451,3325,5457,3161,5451,2998,5433,2837,5403,2681,5363,2530,5312,2383,5251,2243,5181,2108,5101,1981,5013,1861,4917,1748,4813,1644,4702,1548,4584,1462,4460,1386,4330,1320,4195,1264,4056,1221,3912,1189,3764,1169,3612,1162xe" filled="false" stroked="true" strokeweight=".75pt" strokecolor="#000000">
                <v:path arrowok="t"/>
              </v:shape>
            </v:group>
            <v:group style="position:absolute;left:3831;top:1121;width:3689;height:4173" coordorigin="3831,1121" coordsize="3689,4173">
              <v:shape style="position:absolute;left:3831;top:1121;width:3689;height:4173" coordorigin="3831,1121" coordsize="3689,4173" path="m5675,1121l5524,1128,5376,1149,5232,1182,5092,1228,4957,1285,4828,1354,4704,1434,4586,1524,4475,1624,4371,1733,4275,1850,4187,1976,4107,2109,4037,2249,3976,2396,3925,2548,3885,2707,3855,2870,3837,3037,3831,3208,3837,3379,3855,3547,3885,3709,3925,3868,3976,4020,4037,4167,4107,4307,4187,4440,4275,4566,4371,4683,4475,4792,4586,4892,4704,4982,4828,5062,4957,5131,5092,5188,5232,5234,5376,5267,5524,5288,5675,5294,5827,5288,5975,5267,6119,5234,6258,5188,6393,5131,6523,5062,6647,4982,6765,4892,6876,4792,6980,4683,7076,4566,7164,4440,7244,4307,7314,4167,7375,4020,7426,3868,7466,3709,7496,3547,7514,3379,7520,3208,7514,3037,7496,2870,7466,2707,7426,2548,7375,2396,7314,2249,7244,2109,7164,1976,7076,1850,6980,1733,6876,1624,6765,1524,6647,1434,6523,1354,6393,1285,6258,1228,6119,1182,5975,1149,5827,1128,5675,1121xe" filled="false" stroked="true" strokeweight=".75pt" strokecolor="#000000">
                <v:path arrowok="t"/>
              </v:shape>
            </v:group>
            <v:group style="position:absolute;left:2841;top:1121;width:3709;height:3658" coordorigin="2841,1121" coordsize="3709,3658">
              <v:shape style="position:absolute;left:2841;top:1121;width:3709;height:3658" coordorigin="2841,1121" coordsize="3709,3658" path="m2841,4779l6550,4779,6550,1121,2841,1121,2841,4779xe" filled="true" fillcolor="#ffffff" stroked="false">
                <v:path arrowok="t"/>
                <v:fill type="solid"/>
              </v:shape>
            </v:group>
            <v:group style="position:absolute;left:2841;top:5129;width:3709;height:268" coordorigin="2841,5129" coordsize="3709,268">
              <v:shape style="position:absolute;left:2841;top:5129;width:3709;height:268" coordorigin="2841,5129" coordsize="3709,268" path="m2841,5397l6550,5397,6550,5129,2841,5129,2841,5397xe" filled="true" fillcolor="#ffffff" stroked="false">
                <v:path arrowok="t"/>
                <v:fill type="solid"/>
              </v:shape>
            </v:group>
            <v:group style="position:absolute;left:2046;top:4779;width:5132;height:350" coordorigin="2046,4779" coordsize="5132,350">
              <v:shape style="position:absolute;left:2046;top:4779;width:5132;height:350" coordorigin="2046,4779" coordsize="5132,350" path="m2046,5129l7178,5129,7178,4779,2046,4779,2046,5129xe" filled="true" fillcolor="#ffffff" stroked="false">
                <v:path arrowok="t"/>
                <v:fill type="solid"/>
              </v:shape>
              <v:shape style="position:absolute;left:2026;top:1439;width:3183;height:2815" type="#_x0000_t75" stroked="false">
                <v:imagedata r:id="rId52" o:title=""/>
              </v:shape>
            </v:group>
            <v:group style="position:absolute;left:6715;top:1921;width:100;height:74" coordorigin="6715,1921" coordsize="100,74">
              <v:shape style="position:absolute;left:6715;top:1921;width:100;height:74" coordorigin="6715,1921" coordsize="100,74" path="m6722,1921l6717,1949,6715,1969,6716,1983,6719,1991,6727,1995,6738,1995,6754,1993,6774,1990,6800,1986,6814,1975,6814,1964,6756,1925,6736,1922,6722,1921xe" filled="false" stroked="true" strokeweight="1pt" strokecolor="#000000">
                <v:path arrowok="t"/>
              </v:shape>
            </v:group>
            <v:group style="position:absolute;left:6635;top:2633;width:60;height:45" coordorigin="6635,2633" coordsize="60,45">
              <v:shape style="position:absolute;left:6635;top:2633;width:60;height:45" coordorigin="6635,2633" coordsize="60,45" path="m6682,2633l6668,2637,6648,2644,6635,2658,6636,2678,6650,2675,6658,2678,6666,2672,6676,2669,6682,2660,6694,2639,6690,2633,6682,2633xe" filled="false" stroked="true" strokeweight="1pt" strokecolor="#000000">
                <v:path arrowok="t"/>
              </v:shape>
            </v:group>
            <v:group style="position:absolute;left:6711;top:2657;width:107;height:62" coordorigin="6711,2657" coordsize="107,62">
              <v:shape style="position:absolute;left:6711;top:2657;width:107;height:62" coordorigin="6711,2657" coordsize="107,62" path="m6794,2669l6778,2664,6759,2659,6739,2657,6720,2659,6711,2674,6717,2685,6728,2694,6746,2709,6760,2716,6787,2719,6803,2717,6816,2702,6817,2690,6809,2681,6797,2675,6784,2672,6773,2669,6775,2668,6792,2669,6794,2669xe" filled="false" stroked="true" strokeweight="1pt" strokecolor="#000000">
                <v:path arrowok="t"/>
              </v:shape>
            </v:group>
            <v:group style="position:absolute;left:6833;top:2713;width:64;height:45" coordorigin="6833,2713" coordsize="64,45">
              <v:shape style="position:absolute;left:6833;top:2713;width:64;height:45" coordorigin="6833,2713" coordsize="64,45" path="m6889,2713l6874,2717,6848,2726,6833,2739,6833,2751,6849,2752,6857,2758,6881,2753,6893,2751,6897,2750,6896,2746,6892,2737,6889,2722,6889,2713xe" filled="false" stroked="true" strokeweight="1.0pt" strokecolor="#000000">
                <v:path arrowok="t"/>
              </v:shape>
            </v:group>
            <v:group style="position:absolute;left:6937;top:2728;width:32;height:34" coordorigin="6937,2728" coordsize="32,34">
              <v:shape style="position:absolute;left:6937;top:2728;width:32;height:34" coordorigin="6937,2728" coordsize="32,34" path="m6961,2731l6953,2734,6937,2731,6937,2740,6937,2751,6953,2762,6961,2758,6969,2754,6953,2741,6953,2731,6953,2728,6959,2731,6961,2731xe" filled="false" stroked="true" strokeweight="1pt" strokecolor="#000000">
                <v:path arrowok="t"/>
              </v:shape>
            </v:group>
            <v:group style="position:absolute;left:6993;top:2772;width:31;height:34" coordorigin="6993,2772" coordsize="31,34">
              <v:shape style="position:absolute;left:6993;top:2772;width:31;height:34" coordorigin="6993,2772" coordsize="31,34" path="m7017,2775l7009,2778,6993,2775,6993,2784,6993,2795,7008,2806,7017,2802,7024,2798,7009,2785,7009,2775,7009,2772,7014,2775,7017,2775xe" filled="false" stroked="true" strokeweight="1pt" strokecolor="#000000">
                <v:path arrowok="t"/>
              </v:shape>
            </v:group>
            <v:group style="position:absolute;left:7025;top:2808;width:31;height:34" coordorigin="7025,2808" coordsize="31,34">
              <v:shape style="position:absolute;left:7025;top:2808;width:31;height:34" coordorigin="7025,2808" coordsize="31,34" path="m7049,2811l7041,2814,7025,2811,7025,2820,7025,2831,7040,2842,7049,2838,7056,2834,7041,2821,7041,2811,7041,2808,7046,2811,7049,2811xe" filled="false" stroked="true" strokeweight="1pt" strokecolor="#000000">
                <v:path arrowok="t"/>
              </v:shape>
            </v:group>
            <v:group style="position:absolute;left:7041;top:2860;width:31;height:35" coordorigin="7041,2860" coordsize="31,35">
              <v:shape style="position:absolute;left:7041;top:2860;width:31;height:35" coordorigin="7041,2860" coordsize="31,35" path="m7065,2863l7057,2866,7041,2863,7041,2872,7041,2883,7056,2895,7065,2891,7072,2886,7057,2873,7057,2863,7057,2860,7062,2863,7065,2863xe" filled="false" stroked="true" strokeweight="1pt" strokecolor="#000000">
                <v:path arrowok="t"/>
              </v:shape>
            </v:group>
            <v:group style="position:absolute;left:7041;top:2887;width:31;height:35" coordorigin="7041,2887" coordsize="31,35">
              <v:shape style="position:absolute;left:7041;top:2887;width:31;height:35" coordorigin="7041,2887" coordsize="31,35" path="m7065,2890l7057,2893,7041,2890,7041,2899,7041,2910,7056,2922,7065,2918,7072,2913,7057,2900,7057,2890,7057,2887,7062,2890,7065,2890xe" filled="false" stroked="true" strokeweight="1pt" strokecolor="#000000">
                <v:path arrowok="t"/>
              </v:shape>
            </v:group>
            <v:group style="position:absolute;left:5805;top:1491;width:31;height:34" coordorigin="5805,1491" coordsize="31,34">
              <v:shape style="position:absolute;left:5805;top:1491;width:31;height:34" coordorigin="5805,1491" coordsize="31,34" path="m5829,1494l5821,1497,5805,1494,5805,1503,5805,1514,5820,1525,5829,1521,5836,1517,5821,1504,5821,1494,5821,1491,5826,1494,5829,1494xe" filled="false" stroked="true" strokeweight="1pt" strokecolor="#000000">
                <v:path arrowok="t"/>
              </v:shape>
            </v:group>
            <v:group style="position:absolute;left:5733;top:1473;width:32;height:34" coordorigin="5733,1473" coordsize="32,34">
              <v:shape style="position:absolute;left:5733;top:1473;width:32;height:34" coordorigin="5733,1473" coordsize="32,34" path="m5757,1476l5749,1479,5733,1476,5733,1485,5733,1496,5749,1507,5757,1503,5765,1499,5749,1486,5749,1476,5749,1473,5755,1476,5757,1476xe" filled="false" stroked="true" strokeweight="1pt" strokecolor="#000000">
                <v:path arrowok="t"/>
              </v:shape>
            </v:group>
            <v:group style="position:absolute;left:5630;top:1491;width:30;height:34" coordorigin="5630,1491" coordsize="30,34">
              <v:shape style="position:absolute;left:5630;top:1491;width:30;height:34" coordorigin="5630,1491" coordsize="30,34" path="m5653,1494l5645,1497,5630,1494,5630,1503,5630,1514,5645,1525,5653,1521,5660,1517,5645,1504,5645,1494,5645,1491,5650,1494,5653,1494xe" filled="false" stroked="true" strokeweight="1pt" strokecolor="#000000">
                <v:path arrowok="t"/>
              </v:shape>
            </v:group>
            <v:group style="position:absolute;left:5845;top:1494;width:64;height:45" coordorigin="5845,1494" coordsize="64,45">
              <v:shape style="position:absolute;left:5845;top:1494;width:64;height:45" coordorigin="5845,1494" coordsize="64,45" path="m5901,1494l5886,1498,5860,1507,5845,1520,5845,1532,5861,1533,5869,1539,5893,1534,5905,1532,5909,1531,5908,1527,5904,1518,5901,1503,5901,1494xe" filled="false" stroked="true" strokeweight="1pt" strokecolor="#000000">
                <v:path arrowok="t"/>
              </v:shape>
            </v:group>
            <v:group style="position:absolute;left:5900;top:1494;width:64;height:45" coordorigin="5900,1494" coordsize="64,45">
              <v:shape style="position:absolute;left:5900;top:1494;width:64;height:45" coordorigin="5900,1494" coordsize="64,45" path="m5956,1494l5941,1498,5915,1507,5900,1520,5900,1532,5916,1533,5924,1539,5948,1534,5960,1532,5964,1531,5963,1527,5959,1518,5956,1503,5956,1494xe" filled="false" stroked="true" strokeweight="1pt" strokecolor="#000000">
                <v:path arrowok="t"/>
              </v:shape>
            </v:group>
            <v:group style="position:absolute;left:5733;top:1397;width:64;height:44" coordorigin="5733,1397" coordsize="64,44">
              <v:shape style="position:absolute;left:5733;top:1397;width:64;height:44" coordorigin="5733,1397" coordsize="64,44" path="m5789,1397l5774,1401,5748,1410,5733,1422,5733,1434,5749,1435,5757,1441,5781,1437,5793,1435,5797,1433,5796,1429,5792,1420,5789,1404,5789,1397xe" filled="false" stroked="true" strokeweight="1pt" strokecolor="#000000">
                <v:path arrowok="t"/>
              </v:shape>
            </v:group>
            <v:group style="position:absolute;left:5980;top:1423;width:64;height:45" coordorigin="5980,1423" coordsize="64,45">
              <v:shape style="position:absolute;left:5980;top:1423;width:64;height:45" coordorigin="5980,1423" coordsize="64,45" path="m6036,1423l6021,1427,5995,1436,5980,1449,5980,1461,5996,1462,6004,1468,6028,1463,6040,1461,6044,1460,6043,1456,6039,1447,6036,1432,6036,1423xe" filled="false" stroked="true" strokeweight="1.0pt" strokecolor="#000000">
                <v:path arrowok="t"/>
              </v:shape>
            </v:group>
            <v:group style="position:absolute;left:5980;top:1423;width:64;height:45" coordorigin="5980,1423" coordsize="64,45">
              <v:shape style="position:absolute;left:5980;top:1423;width:64;height:45" coordorigin="5980,1423" coordsize="64,45" path="m6036,1423l6021,1427,5995,1436,5980,1449,5980,1461,5996,1462,6004,1468,6028,1463,6040,1461,6044,1460,6043,1456,6039,1447,6036,1432,6036,1423xe" filled="false" stroked="true" strokeweight="1.0pt" strokecolor="#000000">
                <v:path arrowok="t"/>
              </v:shape>
            </v:group>
            <v:group style="position:absolute;left:6265;top:1626;width:107;height:62" coordorigin="6265,1626" coordsize="107,62">
              <v:shape style="position:absolute;left:6265;top:1626;width:107;height:62" coordorigin="6265,1626" coordsize="107,62" path="m6348,1637l6332,1633,6312,1628,6293,1626,6274,1628,6265,1643,6271,1653,6282,1662,6300,1677,6314,1684,6341,1687,6357,1685,6370,1670,6371,1658,6363,1650,6351,1644,6337,1640,6327,1638,6329,1636,6346,1637,6348,1637xe" filled="false" stroked="true" strokeweight="1pt" strokecolor="#000000">
                <v:path arrowok="t"/>
              </v:shape>
            </v:group>
            <v:group style="position:absolute;left:6130;top:1635;width:107;height:62" coordorigin="6130,1635" coordsize="107,62">
              <v:shape style="position:absolute;left:6130;top:1635;width:107;height:62" coordorigin="6130,1635" coordsize="107,62" path="m6213,1646l6197,1642,6177,1637,6158,1635,6139,1637,6130,1652,6136,1662,6147,1671,6165,1686,6179,1693,6206,1696,6222,1694,6235,1679,6236,1667,6228,1659,6216,1653,6202,1649,6192,1647,6194,1645,6211,1646,6213,1646xe" filled="false" stroked="true" strokeweight="1.0pt" strokecolor="#000000">
                <v:path arrowok="t"/>
              </v:shape>
            </v:group>
            <v:group style="position:absolute;left:6018;top:1510;width:107;height:62" coordorigin="6018,1510" coordsize="107,62">
              <v:shape style="position:absolute;left:6018;top:1510;width:107;height:62" coordorigin="6018,1510" coordsize="107,62" path="m6101,1522l6085,1517,6066,1512,6046,1510,6028,1512,6018,1527,6024,1538,6034,1546,6053,1561,6067,1569,6094,1572,6110,1570,6124,1555,6125,1543,6117,1535,6105,1529,6092,1525,6081,1523,6083,1521,6099,1522,6101,1522xe" filled="false" stroked="true" strokeweight="1pt" strokecolor="#000000">
                <v:path arrowok="t"/>
              </v:shape>
            </v:group>
            <v:group style="position:absolute;left:6451;top:4625;width:61;height:45" coordorigin="6451,4625" coordsize="61,45">
              <v:shape style="position:absolute;left:6451;top:4625;width:61;height:45" coordorigin="6451,4625" coordsize="61,45" path="m6499,4625l6484,4628,6464,4635,6451,4650,6453,4670,6466,4667,6475,4670,6483,4664,6493,4661,6499,4652,6511,4631,6507,4625,6499,4625xe" filled="false" stroked="true" strokeweight="1pt" strokecolor="#000000">
                <v:path arrowok="t"/>
              </v:shape>
            </v:group>
            <v:group style="position:absolute;left:5543;top:2802;width:60;height:44" coordorigin="5543,2802" coordsize="60,44">
              <v:shape style="position:absolute;left:5543;top:2802;width:60;height:44" coordorigin="5543,2802" coordsize="60,44" path="m5590,2802l5576,2805,5556,2812,5543,2827,5544,2846,5558,2843,5566,2846,5574,2841,5584,2837,5590,2829,5602,2808,5598,2802,5590,2802xe" filled="false" stroked="true" strokeweight="1pt" strokecolor="#000000">
                <v:path arrowok="t"/>
              </v:shape>
            </v:group>
            <v:group style="position:absolute;left:5533;top:2754;width:32;height:34" coordorigin="5533,2754" coordsize="32,34">
              <v:shape style="position:absolute;left:5533;top:2754;width:32;height:34" coordorigin="5533,2754" coordsize="32,34" path="m5557,2757l5549,2760,5533,2757,5533,2766,5533,2777,5549,2788,5557,2784,5565,2780,5549,2767,5549,2757,5549,2754,5555,2757,5557,2757xe" filled="false" stroked="true" strokeweight="1pt" strokecolor="#000000">
                <v:path arrowok="t"/>
              </v:shape>
            </v:group>
            <v:group style="position:absolute;left:6611;top:4604;width:31;height:35" coordorigin="6611,4604" coordsize="31,35">
              <v:shape style="position:absolute;left:6611;top:4604;width:31;height:35" coordorigin="6611,4604" coordsize="31,35" path="m6635,4607l6627,4610,6611,4607,6611,4616,6611,4627,6626,4639,6635,4635,6642,4630,6627,4617,6627,4607,6627,4604,6632,4607,6635,4607xe" filled="false" stroked="true" strokeweight="1pt" strokecolor="#000000">
                <v:path arrowok="t"/>
              </v:shape>
            </v:group>
            <v:group style="position:absolute;left:5606;top:1538;width:83;height:55" coordorigin="5606,1538" coordsize="83,55">
              <v:shape style="position:absolute;left:5606;top:1538;width:83;height:55" coordorigin="5606,1538" coordsize="83,55" path="m5662,1548l5639,1540,5625,1540,5615,1551,5606,1574,5627,1583,5640,1589,5647,1592,5653,1593,5660,1590,5673,1586,5680,1575,5689,1566,5686,1557,5682,1547,5671,1543,5662,1539,5659,1538,5662,1545,5662,1548xe" filled="false" stroked="true" strokeweight="1.0pt" strokecolor="#000000">
                <v:path arrowok="t"/>
              </v:shape>
            </v:group>
            <v:group style="position:absolute;left:5690;top:1557;width:219;height:84" coordorigin="5690,1557" coordsize="219,84">
              <v:shape style="position:absolute;left:5690;top:1557;width:219;height:84" coordorigin="5690,1557" coordsize="219,84" path="m5821,1557l5801,1558,5781,1559,5762,1559,5742,1560,5722,1562,5703,1566,5694,1568,5690,1584,5694,1592,5697,1601,5761,1641,5782,1640,5846,1624,5909,1601,5904,1592,5902,1577,5893,1575,5879,1575,5862,1579,5846,1584,5829,1586,5813,1581,5810,1567,5820,1558,5821,1557xe" filled="false" stroked="true" strokeweight="1pt" strokecolor="#000000">
                <v:path arrowok="t"/>
              </v:shape>
            </v:group>
            <v:group style="position:absolute;left:6161;top:1526;width:131;height:87" coordorigin="6161,1526" coordsize="131,87">
              <v:shape style="position:absolute;left:6161;top:1526;width:131;height:87" coordorigin="6161,1526" coordsize="131,87" path="m6251,1539l6235,1533,6218,1528,6200,1526,6183,1529,6164,1539,6161,1555,6169,1573,6188,1580,6207,1582,6226,1583,6243,1586,6252,1588,6259,1592,6268,1597,6274,1612,6283,1610,6291,1608,6288,1592,6291,1584,6263,1531,6251,1539xe" filled="false" stroked="true" strokeweight="1.0pt" strokecolor="#000000">
                <v:path arrowok="t"/>
              </v:shape>
            </v:group>
            <v:group style="position:absolute;left:6100;top:1379;width:590;height:275" coordorigin="6100,1379" coordsize="590,275">
              <v:shape style="position:absolute;left:6100;top:1379;width:590;height:275" coordorigin="6100,1379" coordsize="590,275" path="m6100,1379l6107,1433,6180,1406,6259,1433,6331,1450,6403,1486,6416,1501,6430,1516,6506,1575,6562,1619,6626,1654,6674,1654,6650,1583,6610,1548,6634,1468,6666,1530,6690,1477,6642,1450,6594,1406,6546,1379,6100,1379xe" filled="false" stroked="true" strokeweight="1pt" strokecolor="#000000">
                <v:path arrowok="t"/>
              </v:shape>
              <v:shape style="position:absolute;left:3192;top:2082;width:118;height:248" type="#_x0000_t75" stroked="false">
                <v:imagedata r:id="rId53" o:title=""/>
              </v:shape>
              <v:shape style="position:absolute;left:2019;top:1605;width:2502;height:2371" type="#_x0000_t75" stroked="false">
                <v:imagedata r:id="rId54" o:title=""/>
              </v:shape>
            </v:group>
            <v:group style="position:absolute;left:5487;top:1663;width:77;height:247" coordorigin="5487,1663" coordsize="77,247">
              <v:shape style="position:absolute;left:5487;top:1663;width:77;height:247" coordorigin="5487,1663" coordsize="77,247" path="m5487,1663l5502,1721,5511,1760,5516,1780,5531,1838,5549,1875,5556,1893,5558,1901,5558,1903,5558,1905,5563,1910e" filled="false" stroked="true" strokeweight=".75pt" strokecolor="#000000">
                <v:path arrowok="t"/>
                <v:stroke dashstyle="dash"/>
              </v:shape>
            </v:group>
            <v:group style="position:absolute;left:5869;top:2050;width:826;height:125" coordorigin="5869,2050" coordsize="826,125">
              <v:shape style="position:absolute;left:5869;top:2050;width:826;height:125" coordorigin="5869,2050" coordsize="826,125" path="m5869,2153l5922,2124,5994,2111,6052,2110,6074,2110,6137,2100,6199,2081,6214,2075,6228,2070,6244,2064,6264,2068,6283,2073,6302,2077,6322,2082,6341,2087,6360,2092,6380,2096,6400,2099,6420,2105,6475,2138,6503,2164,6517,2175,6525,2153,6530,2139,6533,2131,6534,2126,6536,2125,6537,2126,6541,2126,6598,2092,6613,2073,6610,2059,6618,2055,6628,2050,6640,2060,6650,2064,6673,2072,6694,2080e" filled="false" stroked="true" strokeweight=".75pt" strokecolor="#000000">
                <v:path arrowok="t"/>
                <v:stroke dashstyle="dash"/>
              </v:shape>
            </v:group>
            <v:group style="position:absolute;left:6100;top:2482;width:332;height:132" coordorigin="6100,2482" coordsize="332,132">
              <v:shape style="position:absolute;left:6100;top:2482;width:332;height:132" coordorigin="6100,2482" coordsize="332,132" path="m6100,2482l6120,2486,6139,2489,6165,2497,6187,2506,6211,2501,6229,2497,6245,2494,6262,2496,6280,2516,6296,2530,6310,2540,6326,2546,6344,2551,6366,2561,6379,2571,6386,2579,6388,2591,6395,2598,6413,2607,6432,2614e" filled="false" stroked="true" strokeweight=".75pt" strokecolor="#000000">
                <v:path arrowok="t"/>
                <v:stroke dashstyle="dash"/>
              </v:shape>
            </v:group>
            <v:group style="position:absolute;left:6578;top:2817;width:27;height:84" coordorigin="6578,2817" coordsize="27,84">
              <v:shape style="position:absolute;left:6578;top:2817;width:27;height:84" coordorigin="6578,2817" coordsize="27,84" path="m6578,2900l6582,2882,6587,2858,6594,2835,6605,2817e" filled="false" stroked="true" strokeweight=".75pt" strokecolor="#000000">
                <v:path arrowok="t"/>
                <v:stroke dashstyle="dash"/>
              </v:shape>
            </v:group>
            <v:group style="position:absolute;left:6904;top:2971;width:195;height:267" coordorigin="6904,2971" coordsize="195,267">
              <v:shape style="position:absolute;left:6904;top:2971;width:195;height:267" coordorigin="6904,2971" coordsize="195,267" path="m6913,2971l6908,2990,6905,3010,6904,3030,6905,3050,6911,3069,6920,3086,6935,3102,6945,3101,6953,3105,6961,3110,6969,3117,6977,3123,6982,3142,6988,3161,6994,3180,7000,3199,7005,3219,7011,3238,7025,3235,7033,3238,7038,3230,7047,3222,7049,3212,7050,3202,7039,3194,7041,3185,7050,3163,7067,3154,7079,3140,7099,3102,7098,3090,7097,3074,7097,3050e" filled="false" stroked="true" strokeweight=".75pt" strokecolor="#000000">
                <v:path arrowok="t"/>
                <v:stroke dashstyle="dash"/>
              </v:shape>
            </v:group>
            <v:group style="position:absolute;left:6632;top:2865;width:75;height:70" coordorigin="6632,2865" coordsize="75,70">
              <v:shape style="position:absolute;left:6632;top:2865;width:75;height:70" coordorigin="6632,2865" coordsize="75,70" path="m6642,2865l6638,2880,6633,2900,6632,2920,6639,2935,6695,2910,6706,2892e" filled="false" stroked="true" strokeweight=".75pt" strokecolor="#000000">
                <v:path arrowok="t"/>
                <v:stroke dashstyle="dash"/>
              </v:shape>
            </v:group>
            <v:group style="position:absolute;left:7089;top:3105;width:65;height:134" coordorigin="7089,3105" coordsize="65,134">
              <v:shape style="position:absolute;left:7089;top:3105;width:65;height:134" coordorigin="7089,3105" coordsize="65,134" path="m7089,3149l7096,3174,7100,3194,7105,3209,7111,3222,7122,3235,7142,3238,7151,3231,7152,3221,7154,3209,7146,3197,7144,3185,7144,3165,7144,3145,7144,3125,7144,3105e" filled="false" stroked="true" strokeweight=".75pt" strokecolor="#000000">
                <v:path arrowok="t"/>
                <v:stroke dashstyle="dash"/>
              </v:shape>
            </v:group>
            <v:group style="position:absolute;left:6714;top:2971;width:24;height:27" coordorigin="6714,2971" coordsize="24,27">
              <v:shape style="position:absolute;left:6714;top:2971;width:24;height:27" coordorigin="6714,2971" coordsize="24,27" path="m6714,2998l6722,2989,6738,2971,6722,2989,6714,2998xe" filled="false" stroked="true" strokeweight=".75pt" strokecolor="#000000">
                <v:path arrowok="t"/>
                <v:stroke dashstyle="dash"/>
              </v:shape>
            </v:group>
            <v:group style="position:absolute;left:7152;top:3124;width:40;height:88" coordorigin="7152,3124" coordsize="40,88">
              <v:shape style="position:absolute;left:7152;top:3124;width:40;height:88" coordorigin="7152,3124" coordsize="40,88" path="m7152,3203l7171,3209,7183,3212,7189,3212,7192,3207,7191,3197,7189,3181,7186,3157,7184,3124e" filled="false" stroked="true" strokeweight=".75pt" strokecolor="#000000">
                <v:path arrowok="t"/>
                <v:stroke dashstyle="dash"/>
              </v:shape>
            </v:group>
            <v:group style="position:absolute;left:6754;top:3007;width:8;height:44" coordorigin="6754,3007" coordsize="8,44">
              <v:shape style="position:absolute;left:6754;top:3007;width:8;height:44" coordorigin="6754,3007" coordsize="8,44" path="m6762,3007l6757,3024,6755,3032,6754,3039,6755,3051e" filled="false" stroked="true" strokeweight=".75pt" strokecolor="#000000">
                <v:path arrowok="t"/>
                <v:stroke dashstyle="dash"/>
              </v:shape>
            </v:group>
            <v:group style="position:absolute;left:7193;top:3186;width:39;height:39" coordorigin="7193,3186" coordsize="39,39">
              <v:shape style="position:absolute;left:7193;top:3186;width:39;height:39" coordorigin="7193,3186" coordsize="39,39" path="m7193,3212l7201,3215,7209,3224,7216,3221,7230,3206,7232,3186e" filled="false" stroked="true" strokeweight=".75pt" strokecolor="#000000">
                <v:path arrowok="t"/>
                <v:stroke dashstyle="dash"/>
              </v:shape>
            </v:group>
            <v:group style="position:absolute;left:6790;top:3238;width:92;height:159" coordorigin="6790,3238" coordsize="92,159">
              <v:shape style="position:absolute;left:6790;top:3238;width:92;height:159" coordorigin="6790,3238" coordsize="92,159" path="m6802,3238l6821,3239,6841,3239,6859,3243,6873,3264,6880,3288,6881,3300,6871,3318,6861,3335,6850,3352,6844,3363,6842,3377,6833,3381,6810,3389,6790,3397e" filled="false" stroked="true" strokeweight=".75pt" strokecolor="#000000">
                <v:path arrowok="t"/>
                <v:stroke dashstyle="dash"/>
              </v:shape>
            </v:group>
            <v:group style="position:absolute;left:6897;top:3238;width:104;height:151" coordorigin="6897,3238" coordsize="104,151">
              <v:shape style="position:absolute;left:6897;top:3238;width:104;height:151" coordorigin="6897,3238" coordsize="104,151" path="m6897,3292l6899,3312,6902,3331,6910,3344,6922,3341,6929,3345,6938,3350,6945,3357,6953,3363,6956,3372,6952,3389,6961,3389,6970,3389,6969,3372,6969,3363,6968,3341,6964,3322,6959,3304,6953,3284,6956,3274,6955,3262,6961,3256,6970,3248,6983,3252,6993,3247,6997,3246,6998,3241,7001,3238e" filled="false" stroked="true" strokeweight=".75pt" strokecolor="#000000">
                <v:path arrowok="t"/>
                <v:stroke dashstyle="dash"/>
              </v:shape>
            </v:group>
            <v:group style="position:absolute;left:6881;top:3371;width:157;height:830" coordorigin="6881,3371" coordsize="157,830">
              <v:shape style="position:absolute;left:6881;top:3371;width:157;height:830" coordorigin="6881,3371" coordsize="157,830" path="m6937,3371l6891,3443,6881,3478,6884,3505,6905,3573,6920,3587,6940,3583,6958,3574,6971,3571,6979,3592,6985,3611,6992,3628,6998,3638,7005,3647,7009,3656,7015,3675,7021,3694,7029,3723,7037,3795,7038,3835,7038,3855,7036,3917,7032,3977,7023,4064,7002,4103,6992,4106,6970,4121,6950,4136,6938,4145,6940,4155,6940,4165,6945,4173,6955,4187,6963,4195,6967,4200,6970,4201,6971,4200,6971,4197,6970,4193,6969,4190,6968,4188,6970,4191,6973,4198e" filled="false" stroked="true" strokeweight=".75pt" strokecolor="#000000">
                <v:path arrowok="t"/>
                <v:stroke dashstyle="dash"/>
              </v:shape>
            </v:group>
            <v:group style="position:absolute;left:6857;top:3585;width:80;height:231" coordorigin="6857,3585" coordsize="80,231">
              <v:shape style="position:absolute;left:6857;top:3585;width:80;height:231" coordorigin="6857,3585" coordsize="80,231" path="m6929,3585l6932,3594,6937,3603,6937,3612,6920,3694,6896,3751,6868,3799,6857,3816e" filled="false" stroked="true" strokeweight=".75pt" strokecolor="#000000">
                <v:path arrowok="t"/>
                <v:stroke dashstyle="dash"/>
              </v:shape>
            </v:group>
            <v:group style="position:absolute;left:6490;top:3790;width:391;height:802" coordorigin="6490,3790" coordsize="391,802">
              <v:shape style="position:absolute;left:6490;top:3790;width:391;height:802" coordorigin="6490,3790" coordsize="391,802" path="m6881,3790l6877,3810,6872,3829,6867,3849,6866,3863,6865,3882,6863,3904,6861,3928,6845,3992,6816,4048,6779,4116,6743,4166,6731,4183,6698,4235,6668,4287,6658,4304,6648,4321,6639,4338,6629,4355,6622,4367,6622,4378,6618,4386,6610,4405,6602,4424,6574,4479,6537,4525,6520,4550,6509,4566,6502,4576,6498,4582,6494,4586,6490,4592e" filled="false" stroked="true" strokeweight=".75pt" strokecolor="#000000">
                <v:path arrowok="t"/>
                <v:stroke dashstyle="dash"/>
              </v:shape>
            </v:group>
            <v:group style="position:absolute;left:6881;top:3853;width:130;height:51" coordorigin="6881,3853" coordsize="130,51">
              <v:shape style="position:absolute;left:6881;top:3853;width:130;height:51" coordorigin="6881,3853" coordsize="130,51" path="m6881,3879l6899,3893,6913,3901,6928,3903,6947,3899,6964,3876,6977,3862,6991,3855,7011,3853e" filled="false" stroked="true" strokeweight=".75pt" strokecolor="#000000">
                <v:path arrowok="t"/>
                <v:stroke dashstyle="dash"/>
              </v:shape>
            </v:group>
            <v:group style="position:absolute;left:6935;top:3887;width:75;height:181" coordorigin="6935,3887" coordsize="75,181">
              <v:shape style="position:absolute;left:6935;top:3887;width:75;height:181" coordorigin="6935,3887" coordsize="75,181" path="m6961,3887l6958,3896,6957,3906,6953,3914,6949,3924,6935,3930,6937,3941,6939,3952,6953,3953,6961,3959,6966,3968,6976,3975,6977,3985,6975,4001,6968,4025,6962,4045,6987,4054,7001,4058,7008,4061,7009,4068e" filled="false" stroked="true" strokeweight=".75pt" strokecolor="#000000">
                <v:path arrowok="t"/>
                <v:stroke dashstyle="dash"/>
              </v:shape>
            </v:group>
            <v:group style="position:absolute;left:2704;top:1450;width:4002;height:354" coordorigin="2704,1450" coordsize="4002,354">
              <v:shape style="position:absolute;left:2704;top:1450;width:4002;height:354" coordorigin="2704,1450" coordsize="4002,354" path="m2704,1450l2764,1479,2822,1504,2898,1530,2972,1552,3031,1567,3068,1577,3108,1586,3191,1607,3281,1629,3374,1651,3472,1673,3573,1695,3676,1715,3779,1733,3884,1749,3987,1762,4092,1772,4202,1781,4316,1789,4432,1795,4549,1799,4667,1802,4783,1803,4841,1804,4898,1803,5011,1801,5119,1798,5225,1792,5332,1784,5438,1773,5543,1761,5647,1748,5747,1734,5844,1719,5937,1703,6025,1688,6108,1673,6184,1658,6255,1642,6322,1626,6385,1610,6443,1593,6527,1567,6605,1540,6681,1513,6706,1504e" filled="false" stroked="true" strokeweight=".75pt" strokecolor="#000000">
                <v:path arrowok="t"/>
                <v:stroke dashstyle="dash"/>
              </v:shape>
            </v:group>
            <v:group style="position:absolute;left:1933;top:2482;width:5475;height:270" coordorigin="1933,2482" coordsize="5475,270">
              <v:shape style="position:absolute;left:1933;top:2482;width:5475;height:270" coordorigin="1933,2482" coordsize="5475,270" path="m1933,2482l1994,2492,2057,2502,2122,2512,2192,2523,2266,2534,2348,2545,2406,2554,2437,2558,2497,2567,2558,2576,2589,2581,2621,2586,2687,2596,2757,2606,2831,2616,2911,2626,2998,2637,3093,2647,3197,2657,3252,2662,3370,2673,3432,2679,3495,2685,3561,2691,3627,2697,3695,2703,3764,2709,3834,2715,3905,2720,3976,2725,4048,2730,4121,2734,4193,2738,4266,2742,4338,2745,4410,2748,4482,2749,4554,2751,4627,2752,4701,2752,4775,2752,4851,2752,4927,2752,5003,2751,5080,2750,5157,2748,5235,2747,5313,2744,5390,2742,5467,2739,5545,2737,5622,2733,5698,2730,5774,2726,5849,2722,5924,2718,5997,2714,6070,2709,6143,2704,6215,2699,6287,2693,6359,2687,6430,2681,6501,2674,6572,2667,6642,2660,6713,2653,6783,2645,6853,2637,6922,2629,6992,2621,7061,2613,7131,2605,7200,2597,7270,2588,7339,2580,7408,2571e" filled="false" stroked="true" strokeweight=".75pt" strokecolor="#000000">
                <v:path arrowok="t"/>
                <v:stroke dashstyle="dash"/>
              </v:shape>
            </v:group>
            <v:group style="position:absolute;left:1791;top:3202;width:5744;height:45" coordorigin="1791,3202" coordsize="5744,45">
              <v:shape style="position:absolute;left:1791;top:3202;width:5744;height:45" coordorigin="1791,3202" coordsize="5744,45" path="m1791,3202l7535,3247e" filled="false" stroked="true" strokeweight=".75pt" strokecolor="#000000">
                <v:path arrowok="t"/>
              </v:shape>
            </v:group>
            <v:group style="position:absolute;left:1946;top:3741;width:5446;height:280" coordorigin="1946,3741" coordsize="5446,280">
              <v:shape style="position:absolute;left:1946;top:3741;width:5446;height:280" coordorigin="1946,3741" coordsize="5446,280" path="m1946,3940l2029,3929,2113,3917,2200,3905,2261,3897,2325,3889,2392,3881,2462,3873,2537,3865,2576,3861,2616,3856,2657,3852,2699,3847,2741,3842,2784,3838,2828,3833,2918,3823,3011,3813,3108,3803,3209,3794,3313,3786,3421,3778,3533,3772,3650,3766,3711,3763,3773,3760,3835,3758,3900,3755,3965,3753,4030,3750,4097,3748,4165,3746,4233,3745,4301,3743,4370,3742,4439,3741,4509,3741,4578,3741,4648,3741,4718,3742,4787,3743,4857,3745,4926,3747,4998,3750,5070,3753,5143,3757,5217,3761,5292,3765,5367,3770,5442,3775,5517,3781,5592,3786,5667,3792,5742,3798,5815,3805,5888,3811,5960,3818,6031,3824,6101,3831,6169,3838,6235,3845,6299,3852,6362,3859,6423,3866,6484,3873,6601,3889,6714,3905,6824,3921,6932,3939,7036,3956,7139,3975,7241,3993,7342,4011,7392,4020e" filled="false" stroked="true" strokeweight=".75pt" strokecolor="#000000">
                <v:path arrowok="t"/>
                <v:stroke dashstyle="dash"/>
              </v:shape>
            </v:group>
            <v:group style="position:absolute;left:3509;top:4661;width:2222;height:122" coordorigin="3509,4661" coordsize="2222,122">
              <v:shape style="position:absolute;left:3509;top:4661;width:2222;height:122" coordorigin="3509,4661" coordsize="2222,122" path="m3509,4768l3572,4752,3641,4736,3701,4724,3771,4713,3850,4704,3933,4694,4022,4684,4082,4678,4145,4673,4208,4668,4271,4665,4335,4662,4398,4661,4430,4662,4495,4663,4562,4666,4630,4670,4700,4674,4769,4679,4840,4685,4909,4692,4979,4698,5047,4704,5080,4707,5147,4714,5213,4720,5278,4727,5344,4735,5409,4742,5473,4750,5538,4758,5602,4767,5667,4775,5699,4779,5731,4783e" filled="false" stroked="true" strokeweight=".75pt" strokecolor="#000000">
                <v:path arrowok="t"/>
                <v:stroke dashstyle="dash"/>
              </v:shape>
            </v:group>
            <v:group style="position:absolute;left:5223;top:1572;width:2225;height:3036" coordorigin="5223,1572" coordsize="2225,3036">
              <v:shape style="position:absolute;left:5223;top:1572;width:2225;height:3036" coordorigin="5223,1572" coordsize="2225,3036" path="m5510,1664l5490,1666,5470,1668,5450,1668,5430,1669,5411,1669,5391,1668,5371,1668,5352,1668,5273,1670,5225,1725,5226,1738,5232,1754,5243,1773,5239,1786,5226,1788,5223,1798,5223,1817,5237,1828,5256,1832,5269,1833,5263,1852,5256,1871,5248,1889,5240,1907,5258,1917,5277,1923,5296,1929,5312,1935,5317,1945,5326,1949,5336,1954,5348,1955,5358,1958,5348,1975,5338,1992,5328,2009,5312,2021,5301,2028,5321,2029,5340,2027,5359,2023,5379,2007,5389,1995,5397,1986,5409,1985,5414,1975,5422,1957,5425,1945,5425,1938,5424,1934,5422,1932,5423,1930,5427,1929,5437,1925,5451,1913,5453,1899,5462,1895,5478,1898,5500,1907,5517,1913,5537,1916,5557,1918,5577,1920,5597,1921,5618,1929,5637,1938,5653,1947,5670,1955,5683,1975,5692,1990,5698,2002,5707,2013,5721,2026,5743,2021,5758,2021,5768,2026,5777,2036,5790,2049,5807,2064,5823,2076,5838,2086,5853,2097,5869,2109,5861,2112,5845,2108,5845,2118,5845,2128,5862,2127,5899,2186,5927,2247,5931,2265,5938,2287,5968,2355,5985,2383,5983,2395,5988,2402,5994,2411,6004,2414,6012,2420,6051,2465,6066,2475,6089,2492,6100,2500,6105,2509,6109,2519,6116,2527,6123,2535,6134,2536,6140,2545,6145,2552,6144,2563,6148,2571,6158,2591,6168,2602,6183,2613,6196,2631,6209,2647,6221,2661,6235,2674,6250,2686,6244,2664,6223,2606,6195,2579,6176,2561,6166,2548,6152,2531,6143,2522,6140,2518,6146,2519,6163,2524,6172,2538,6179,2548,6183,2553,6186,2556,6187,2556,6187,2555,6186,2553,6186,2551,6186,2549,6188,2549,6191,2551,6229,2596,6229,2597,6228,2598,6226,2597,6224,2596,6224,2596,6225,2597,6229,2600,6236,2605,6280,2664,6291,2692,6290,2695,6290,2698,6323,2734,6331,2740,6363,2793,6425,2845,6498,2867,6519,2871,6575,2897,6639,2927,6686,2975,6689,2980,6690,2983,6690,2982,6689,2979,6689,2977,6689,2976,6691,2976,6695,2979,6732,3024,6732,3025,6730,3025,6728,3024,6727,3023,6726,3023,6764,3060,6776,3071,6787,3077,6800,3085,6817,3096,6823,3105,6832,3112,6833,3123,6832,3142,6827,3161,6824,3174,6818,3196,6812,3222,6806,3246,6802,3262,6795,3287,6788,3309,6794,3334,6798,3353,6801,3366,6801,3377,6798,3387,6792,3400,6783,3416,6782,3439,6787,3520,6801,3582,6823,3656,6828,3674,6850,3749,6860,3781,6865,3798,6863,3818,6861,3838,6858,3858,6854,3871,6845,3878,6841,3887,6833,3906,6826,3925,6819,3943,6812,3962,6805,3977,6797,3985,6793,3994,6788,4013,6784,4033,6772,4053,6741,4108,6703,4172,6691,4193,6681,4211,6672,4226,6659,4241,6650,4251,6644,4258,6640,4263,6636,4269,6632,4276,6626,4287,6617,4302,6606,4322,6596,4342,6586,4362,6577,4382,6568,4401,6523,4464,6491,4483,6488,4503,6486,4523,6483,4542,6477,4567,6470,4590,6483,4603,6497,4608,6513,4600,6522,4592,6523,4579,6530,4572,6537,4566,6547,4567,6554,4563,6563,4558,6570,4551,6578,4545,6590,4528,6604,4514,6617,4501,6631,4487,6662,4445,6661,4445,6660,4446,6658,4448,6655,4450,6653,4451,6652,4452,6651,4452,6682,4399,6698,4392,6711,4387,6732,4375,6750,4365,6766,4355,6782,4347,6798,4340,6815,4334,6835,4328,6862,4318,6877,4311,6885,4287,6889,4269,6889,4256,6888,4248,6888,4244,6891,4243,6898,4245,6912,4250,6930,4245,6939,4243,6943,4243,6944,4243,6943,4242,6942,4239,6943,4233,6949,4222,6965,4206,6983,4196,7000,4190,7005,4174,7007,4165,7008,4162,7008,4163,7009,4165,7012,4166,7017,4165,7026,4160,7040,4148,7042,4136,7048,4127,7056,4118,7064,4110,7072,4101,7076,4087,7079,4079,7080,4075,7080,4074,7080,4074,7081,4076,7082,4077,7084,4076,7111,4020,7111,4014,7112,4009,7185,3977,7205,3970,7268,3929,7305,3862,7323,3799,7329,3779,7333,3762,7339,3741,7344,3720,7349,3700,7377,3645,7396,3613,7395,3602,7399,3594,7403,3584,7411,3577,7415,3567,7422,3548,7427,3529,7434,3504,7438,3489,7442,3478,7447,3461,7437,3443,7428,3425,7420,3408,7411,3390,7402,3372,7391,3354,7378,3345,7359,3345,7339,3345,7329,3323,7318,3312,7306,3309,7289,3313,7269,3309,7243,3276,7241,3278,7240,3281,7240,3284,7240,3286,7240,3286,7239,3282,7237,3274,7233,3259,7239,3239,7243,3224,7246,3214,7248,3207,7248,3201,7246,3194,7244,3186,7239,3173,7234,3155,7229,3140,7226,3132,7224,3123,7213,3111,7192,3102,7170,3095,7152,3087,7132,3073,7113,3058,7102,3043,7100,3033,7096,3025,7062,2972,7001,2957,6976,2950,6957,2945,6941,2944,6927,2948,6916,2967,6914,2985,6908,2980,6901,2972,6897,2963,6893,2954,6897,2938,6889,2936,6880,2933,6873,2948,6865,2954,6859,2976,6855,2991,6851,3002,6848,3009,6843,3012,6836,3014,6825,3014,6810,3014,6790,3014,6762,3016,6757,2996,6752,2977,6739,2955,6728,2938,6719,2923,6711,2898,6706,2884,6638,2848,6632,2829,6628,2809,6625,2790,6622,2771,6619,2753,6615,2735,6608,2717,6594,2711,6584,2714,6578,2722,6565,2743,6552,2764,6546,2776,6538,2773,6491,2716,6487,2695,6482,2687,6476,2676,6466,2669,6458,2660,6451,2641,6444,2625,6438,2611,6434,2597,6433,2581,6435,2561,6448,2533,6460,2522,6474,2521,6482,2527,6490,2527,6508,2524,6514,2518,6519,2507,6527,2494,6537,2485,6546,2485,6554,2482,6591,2510,6599,2526,6648,2575,6679,2588,6674,2565,6668,2547,6659,2532,6644,2517,6633,2495,6627,2477,6628,2453,6633,2432,6639,2414,6646,2397,6653,2380,6648,2311,6624,2268,6623,2251,6648,2187,6652,2145,6654,2127,6668,2114,6681,2109,6697,2090,6706,2074,6713,2058,6718,2039,6711,2014,6702,2000,6691,1994,6678,1994,6661,1997,6641,2001,6616,1996,6604,1994,6602,1993,6609,1991,6621,1987,6634,1980,6642,1972,6650,1967,6659,1943,6670,1929,6686,1921,6692,1902,6686,1840,6639,1816,6626,1809,6618,1802,6610,1798,6587,1788,6566,1781,6554,1771,6499,1724,6482,1721,6474,1722,6466,1726,6458,1731,6452,1744,6443,1744,6423,1740,6405,1731,6382,1722,6364,1714,6347,1706,6332,1697,6307,1697,6288,1702,6277,1718,6280,1740,6294,1760,6312,1776,6326,1786,6336,1798,6340,1808,6347,1815,6354,1823,6366,1824,6371,1833,6377,1852,6381,1871,6384,1891,6365,1901,6351,1902,6340,1897,6330,1887,6320,1875,6307,1863,6251,1839,6191,1834,6170,1826,6118,1792,6119,1778,6121,1759,6122,1738,6124,1715,6123,1693,6121,1672,6057,1624,6044,1620,6022,1608,6007,1600,5998,1595,5991,1591,5986,1588,5981,1585,5974,1580,5964,1572,5959,1578,5960,1591,5964,1602,5968,1612,5979,1618,5980,1629,5982,1638,5975,1646,5972,1655,5955,1651,5936,1647,5917,1646,5899,1651,5886,1661,5887,1673,5884,1682,5817,1669,5782,1656,5760,1665,5746,1671,5737,1674,5727,1671,5715,1661,5699,1644,5687,1631,5666,1632,5647,1637,5631,1646,5622,1655,5613,1661,5588,1664,5567,1665,5548,1665,5530,1665,5512,1664,5510,1664xe" filled="false" stroked="true" strokeweight="1pt" strokecolor="#000000">
                <v:path arrowok="t"/>
              </v:shape>
              <v:shape style="position:absolute;left:6319;top:2046;width:180;height:134" type="#_x0000_t75" stroked="false">
                <v:imagedata r:id="rId55" o:title=""/>
              </v:shape>
            </v:group>
            <v:group style="position:absolute;left:6319;top:2046;width:180;height:135" coordorigin="6319,2046" coordsize="180,135">
              <v:shape style="position:absolute;left:6319;top:2046;width:180;height:135" coordorigin="6319,2046" coordsize="180,135" path="m6331,2082l6328,2073,6319,2063,6323,2055,6337,2046,6358,2048,6375,2054,6384,2064,6385,2079,6395,2082,6414,2081,6433,2076,6459,2076,6472,2081,6477,2091,6479,2100,6482,2108,6491,2124,6497,2134,6499,2137,6494,2137,6480,2133,6455,2127,6442,2129,6431,2127,6427,2135,6420,2150,6418,2162,6418,2172,6418,2178,6418,2180,6415,2177,6408,2169,6395,2153,6363,2099,6346,2093,6331,2088,6324,2084,6327,2082,6331,2082xe" filled="false" stroked="true" strokeweight=".75pt" strokecolor="#000000">
                <v:path arrowok="t"/>
              </v:shape>
            </v:group>
            <v:group style="position:absolute;left:2816;top:1361;width:3747;height:9" coordorigin="2816,1361" coordsize="3747,9">
              <v:shape style="position:absolute;left:2816;top:1361;width:3747;height:9" coordorigin="2816,1361" coordsize="3747,9" path="m2816,1361l6563,1370e" filled="false" stroked="true" strokeweight="1pt" strokecolor="#000000">
                <v:path arrowok="t"/>
              </v:shape>
            </v:group>
            <v:group style="position:absolute;left:2480;top:2838;width:14;height:155" coordorigin="2480,2838" coordsize="14,155">
              <v:shape style="position:absolute;left:2480;top:2838;width:14;height:155" coordorigin="2480,2838" coordsize="14,155" path="m2489,2838l2494,2861,2494,2879,2490,2896,2485,2912,2482,2932,2480,2953,2480,2973,2481,2993e" filled="false" stroked="true" strokeweight=".75pt" strokecolor="#000000">
                <v:path arrowok="t"/>
                <v:stroke dashstyle="dash"/>
              </v:shape>
            </v:group>
            <v:group style="position:absolute;left:3765;top:2135;width:47;height:10" coordorigin="3765,2135" coordsize="47,10">
              <v:shape style="position:absolute;left:3765;top:2135;width:47;height:10" coordorigin="3765,2135" coordsize="47,10" path="m3765,2135l3781,2142,3788,2144,3796,2145,3811,2144e" filled="false" stroked="true" strokeweight=".75pt" strokecolor="#000000">
                <v:path arrowok="t"/>
                <v:stroke dashstyle="dash"/>
              </v:shape>
            </v:group>
            <v:group style="position:absolute;left:3861;top:2757;width:16;height:27" coordorigin="3861,2757" coordsize="16,27">
              <v:shape style="position:absolute;left:3861;top:2757;width:16;height:27" coordorigin="3861,2757" coordsize="16,27" path="m3861,2757l3866,2766,3877,2784,3866,2766,3861,2757xe" filled="false" stroked="true" strokeweight=".75pt" strokecolor="#000000">
                <v:path arrowok="t"/>
                <v:stroke dashstyle="dash"/>
              </v:shape>
            </v:group>
            <v:group style="position:absolute;left:2736;top:2010;width:33;height:47" coordorigin="2736,2010" coordsize="33,47">
              <v:shape style="position:absolute;left:2736;top:2010;width:33;height:47" coordorigin="2736,2010" coordsize="33,47" path="m2769,2010l2765,2036,2763,2050,2759,2056,2752,2057,2736,2056e" filled="false" stroked="true" strokeweight=".75pt" strokecolor="#000000">
                <v:path arrowok="t"/>
                <v:stroke dashstyle="dash"/>
              </v:shape>
            </v:group>
            <v:group style="position:absolute;left:2782;top:1912;width:51;height:38" coordorigin="2782,1912" coordsize="51,38">
              <v:shape style="position:absolute;left:2782;top:1912;width:51;height:38" coordorigin="2782,1912" coordsize="51,38" path="m2833,1912l2825,1936,2816,1947,2803,1950,2782,1949e" filled="false" stroked="true" strokeweight=".75pt" strokecolor="#000000">
                <v:path arrowok="t"/>
                <v:stroke dashstyle="dash"/>
              </v:shape>
            </v:group>
            <v:group style="position:absolute;left:2824;top:1939;width:53;height:28" coordorigin="2824,1939" coordsize="53,28">
              <v:shape style="position:absolute;left:2824;top:1939;width:53;height:28" coordorigin="2824,1939" coordsize="53,28" path="m2824,1939l2837,1955,2845,1964,2850,1967,2859,1967,2877,1966e" filled="false" stroked="true" strokeweight=".75pt" strokecolor="#000000">
                <v:path arrowok="t"/>
                <v:stroke dashstyle="dash"/>
              </v:shape>
            </v:group>
            <v:group style="position:absolute;left:2290;top:2802;width:88;height:115" coordorigin="2290,2802" coordsize="88,115">
              <v:shape style="position:absolute;left:2290;top:2802;width:88;height:115" coordorigin="2290,2802" coordsize="88,115" path="m2290,2917l2298,2914,2309,2916,2314,2909,2323,2891,2328,2872,2332,2852,2337,2832,2341,2820,2355,2825,2362,2820,2368,2816,2373,2808,2378,2802e" filled="false" stroked="true" strokeweight=".75pt" strokecolor="#000000">
                <v:path arrowok="t"/>
                <v:stroke dashstyle="dash"/>
              </v:shape>
            </v:group>
            <v:group style="position:absolute;left:3799;top:2847;width:25;height:113" coordorigin="3799,2847" coordsize="25,113">
              <v:shape style="position:absolute;left:3799;top:2847;width:25;height:113" coordorigin="3799,2847" coordsize="25,113" path="m3805,2847l3815,2863,3821,2874,3823,2884,3823,2896,3818,2915,3808,2944,3799,2960e" filled="false" stroked="true" strokeweight=".75pt" strokecolor="#000000">
                <v:path arrowok="t"/>
                <v:stroke dashstyle="dash"/>
              </v:shape>
            </v:group>
            <v:group style="position:absolute;left:3813;top:3069;width:60;height:27" coordorigin="3813,3069" coordsize="60,27">
              <v:shape style="position:absolute;left:3813;top:3069;width:60;height:27" coordorigin="3813,3069" coordsize="60,27" path="m3813,3069l3824,3072,3835,3074,3845,3078,3860,3088,3866,3094,3868,3096,3872,3094e" filled="false" stroked="true" strokeweight=".75pt" strokecolor="#000000">
                <v:path arrowok="t"/>
                <v:stroke dashstyle="dash"/>
              </v:shape>
            </v:group>
            <v:group style="position:absolute;left:3996;top:3099;width:113;height:104" coordorigin="3996,3099" coordsize="113,104">
              <v:shape style="position:absolute;left:3996;top:3099;width:113;height:104" coordorigin="3996,3099" coordsize="113,104" path="m3996,3202l4013,3185,4027,3174,4042,3168,4060,3162,4080,3139,4094,3126,4102,3118,4106,3114,4108,3108,4108,3099e" filled="false" stroked="true" strokeweight=".75pt" strokecolor="#000000">
                <v:path arrowok="t"/>
                <v:stroke dashstyle="dash"/>
              </v:shape>
            </v:group>
            <v:group style="position:absolute;left:3554;top:4663;width:1490;height:116" coordorigin="3554,4663" coordsize="1490,116">
              <v:shape style="position:absolute;left:3554;top:4663;width:1490;height:116" coordorigin="3554,4663" coordsize="1490,116" path="m3554,4770l3609,4744,3721,4753,3785,4779,3928,4753,3984,4717,4072,4690,4176,4672,4287,4672,4359,4690,4470,4690,4518,4690,4590,4663,4654,4663,4725,4672,4837,4708,4916,4726,5044,4779,3554,4770xe" filled="false" stroked="true" strokeweight=".75pt" strokecolor="#000000">
                <v:path arrowok="t"/>
              </v:shape>
            </v:group>
            <v:group style="position:absolute;left:2880;top:2393;width:11;height:83" coordorigin="2880,2393" coordsize="11,83">
              <v:shape style="position:absolute;left:2880;top:2393;width:11;height:83" coordorigin="2880,2393" coordsize="11,83" path="m2880,2393l2890,2436,2890,2445,2889,2457,2888,2476e" filled="false" stroked="true" strokeweight="2.25pt" strokecolor="#000000">
                <v:path arrowok="t"/>
                <v:stroke dashstyle="longDash"/>
              </v:shape>
            </v:group>
            <v:group style="position:absolute;left:6778;top:3016;width:8;height:47" coordorigin="6778,3016" coordsize="8,47">
              <v:shape style="position:absolute;left:6778;top:3016;width:8;height:47" coordorigin="6778,3016" coordsize="8,47" path="m6778,3016l6782,3041,6786,3063e" filled="false" stroked="true" strokeweight="2.25pt" strokecolor="#000000">
                <v:path arrowok="t"/>
                <v:stroke dashstyle="longDash"/>
              </v:shape>
            </v:group>
            <v:group style="position:absolute;left:5208;top:1717;width:2;height:133" coordorigin="5208,1717" coordsize="2,133">
              <v:shape style="position:absolute;left:5208;top:1717;width:2;height:133" coordorigin="5208,1717" coordsize="0,133" path="m5208,1717l5208,1850e" filled="false" stroked="true" strokeweight="2.25pt" strokecolor="#000000">
                <v:path arrowok="t"/>
                <v:stroke dashstyle="longDash"/>
              </v:shape>
            </v:group>
            <v:group style="position:absolute;left:2514;top:4766;width:4380;height:2" coordorigin="2514,4766" coordsize="4380,2">
              <v:shape style="position:absolute;left:2514;top:4766;width:4380;height:2" coordorigin="2514,4766" coordsize="4380,0" path="m2514,4766l6894,4766e" filled="false" stroked="true" strokeweight=".75pt" strokecolor="#000000">
                <v:path arrowok="t"/>
              </v:shape>
            </v:group>
            <v:group style="position:absolute;left:8290;top:1040;width:2094;height:3680" coordorigin="8290,1040" coordsize="2094,3680">
              <v:shape style="position:absolute;left:8290;top:1040;width:2094;height:3680" coordorigin="8290,1040" coordsize="2094,3680" path="m8290,4720l10384,4720,10384,1040,8290,1040,8290,4720xe" filled="false" stroked="true" strokeweight=".75pt" strokecolor="#000000">
                <v:path arrowok="t"/>
              </v:shape>
            </v:group>
            <v:group style="position:absolute;left:1765;top:-36;width:8619;height:1076" coordorigin="1765,-36" coordsize="8619,1076">
              <v:shape style="position:absolute;left:1765;top:-36;width:8619;height:1076" coordorigin="1765,-36" coordsize="8619,1076" path="m1765,1040l10384,1040,10384,-36,1765,-36,1765,1040xe" filled="false" stroked="true" strokeweight=".75pt" strokecolor="#000000">
                <v:path arrowok="t"/>
              </v:shape>
            </v:group>
            <v:group style="position:absolute;left:8304;top:938;width:2067;height:170" coordorigin="8304,938" coordsize="2067,170">
              <v:shape style="position:absolute;left:8304;top:938;width:2067;height:170" coordorigin="8304,938" coordsize="2067,170" path="m8304,1108l10371,1108,10371,938,8304,938,8304,1108xe" filled="true" fillcolor="#ffffff" stroked="false">
                <v:path arrowok="t"/>
                <v:fill type="solid"/>
              </v:shape>
            </v:group>
            <v:group style="position:absolute;left:5029;top:2185;width:1115;height:2747" coordorigin="5029,2185" coordsize="1115,2747">
              <v:shape style="position:absolute;left:5029;top:2185;width:1115;height:2747" coordorigin="5029,2185" coordsize="1115,2747" path="m5029,4798l5040,4931,5140,4842,5086,4842,5068,4835,5075,4816,5029,4798xe" filled="true" fillcolor="#000000" stroked="false">
                <v:path arrowok="t"/>
                <v:fill type="solid"/>
              </v:shape>
              <v:shape style="position:absolute;left:5029;top:2185;width:1115;height:2747" coordorigin="5029,2185" coordsize="1115,2747" path="m5075,4816l5068,4835,5086,4842,5094,4824,5075,4816xe" filled="true" fillcolor="#000000" stroked="false">
                <v:path arrowok="t"/>
                <v:fill type="solid"/>
              </v:shape>
              <v:shape style="position:absolute;left:5029;top:2185;width:1115;height:2747" coordorigin="5029,2185" coordsize="1115,2747" path="m5094,4824l5086,4842,5140,4842,5094,4824xe" filled="true" fillcolor="#000000" stroked="false">
                <v:path arrowok="t"/>
                <v:fill type="solid"/>
              </v:shape>
              <v:shape style="position:absolute;left:5029;top:2185;width:1115;height:2747" coordorigin="5029,2185" coordsize="1115,2747" path="m6125,2185l5075,4816,5094,4824,6143,2192,6125,2185xe" filled="true" fillcolor="#000000" stroked="false">
                <v:path arrowok="t"/>
                <v:fill type="solid"/>
              </v:shape>
            </v:group>
            <v:group style="position:absolute;left:5270;top:1397;width:1579;height:805" coordorigin="5270,1397" coordsize="1579,805">
              <v:shape style="position:absolute;left:5270;top:1397;width:1579;height:805" coordorigin="5270,1397" coordsize="1579,805" path="m5270,2202l6849,2202,6849,1397,5270,1397,5270,2202xe" filled="false" stroked="true" strokeweight=".75pt" strokecolor="#000000">
                <v:path arrowok="t"/>
              </v:shape>
              <v:shape style="position:absolute;left:2339;top:5336;width:696;height:454" type="#_x0000_t75" stroked="false">
                <v:imagedata r:id="rId56" o:title=""/>
              </v:shape>
            </v:group>
            <v:group style="position:absolute;left:2339;top:5336;width:696;height:454" coordorigin="2339,5336" coordsize="696,454">
              <v:shape style="position:absolute;left:2339;top:5336;width:696;height:454" coordorigin="2339,5336" coordsize="696,454" path="m2648,5601l2588,5576,2565,5569,2541,5561,2519,5552,2498,5542,2476,5533,2415,5503,2354,5463,2339,5400,2342,5380,2346,5363,2352,5348,2357,5339,2366,5336,2376,5346,2391,5359,2410,5364,2429,5368,2449,5371,2468,5374,2488,5376,2547,5392,2603,5424,2637,5446,2654,5457,2708,5484,2770,5500,2788,5503,2806,5507,2881,5528,2938,5550,2993,5591,3035,5650,3029,5664,3013,5672,2993,5680,2977,5695,2961,5712,2947,5728,2934,5743,2923,5753,2907,5757,2896,5753,2878,5763,2861,5778,2844,5790,2823,5788,2757,5736,2746,5718,2734,5706,2717,5707,2699,5714,2682,5722,2664,5726,2604,5703,2557,5645,2561,5630,2574,5625,2595,5621,2618,5616,2638,5611,2648,5605,2648,5601xe" filled="false" stroked="true" strokeweight="1.0pt" strokecolor="#7e7e7e">
                <v:path arrowok="t"/>
              </v:shape>
              <v:shape style="position:absolute;left:1803;top:5904;width:2696;height:3420" type="#_x0000_t75" stroked="false">
                <v:imagedata r:id="rId57" o:title=""/>
              </v:shape>
            </v:group>
            <v:group style="position:absolute;left:1803;top:5896;width:2696;height:3429" coordorigin="1803,5896" coordsize="2696,3429">
              <v:shape style="position:absolute;left:1803;top:5896;width:2696;height:3429" coordorigin="1803,5896" coordsize="2696,3429" path="m4435,9324l4445,9263,4464,9185,4485,9148,4494,9132,4467,9062,4420,9023,4350,8992,4284,8986,4212,8983,4190,8982,4172,8981,4157,8980,4147,8978,4144,8974,4154,8971,4171,8967,4191,8962,4228,8893,4230,8871,4229,8850,4225,8834,4211,8823,4192,8818,4170,8817,4148,8819,4129,8823,4114,8828,4104,8842,4102,8862,4103,8879,4090,8882,4047,8824,4042,8804,4036,8785,4027,8770,4010,8764,3990,8760,3969,8759,3947,8759,3924,8760,3903,8762,3883,8764,3865,8766,3851,8767,3826,8771,3810,8776,3803,8775,3808,8762,3817,8747,3829,8730,3842,8711,3856,8692,3884,8637,3886,8599,3884,8580,3862,8503,3837,8445,3805,8391,3743,8348,3701,8343,3683,8341,3671,8337,3668,8326,3676,8315,3689,8302,3702,8286,3716,8222,3722,8157,3721,8141,3714,8131,3703,8130,3691,8134,3678,8139,3666,8142,3640,8065,3639,8042,3637,8020,3593,7956,3556,7949,3543,7954,3535,7966,3529,7972,3526,7959,3526,7943,3526,7924,3526,7903,3526,7881,3512,7823,3445,7775,3403,7756,3383,7747,3328,7707,3328,7694,3333,7682,3338,7669,3306,7602,3293,7583,3283,7567,3278,7555,3287,7555,3301,7560,3318,7568,3337,7579,3358,7591,3379,7603,3400,7614,3419,7623,3436,7629,3460,7630,3483,7626,3502,7617,3518,7607,3528,7595,3530,7580,3524,7565,3514,7549,3503,7532,3493,7514,3488,7495,3484,7474,3481,7453,3477,7433,3470,7416,3459,7404,3445,7399,3428,7398,3408,7400,3387,7403,3366,7406,3347,7408,3298,7372,3293,7308,3292,7289,3292,7268,3295,7249,3299,7230,3302,7211,3307,7194,3314,7177,3322,7160,3329,7143,3333,7127,3332,7112,3324,7098,3249,7063,3172,7040,3149,7033,3129,7027,3113,7022,3103,7018,3105,7016,3115,7017,3130,7019,3150,7022,3173,7026,3198,7030,3224,7035,3249,7038,3272,7041,3292,7042,3307,7041,3320,7031,3326,7019,3327,7004,3325,6987,3303,6930,3270,6873,3227,6812,3214,6795,3204,6780,3198,6769,3195,6762,3200,6764,3210,6771,3223,6784,3238,6799,3256,6817,3275,6836,3331,6885,3362,6901,3378,6897,3422,6849,3451,6784,3456,6767,3454,6746,3385,6706,3340,6699,3322,6694,3311,6687,3314,6674,3324,6658,3337,6640,3352,6622,3368,6604,3383,6587,3395,6571,3403,6547,3405,6525,3402,6508,3394,6495,3377,6488,3357,6485,3335,6485,3313,6486,3292,6488,3275,6488,3253,6482,3245,6474,3246,6452,3249,6437,3253,6419,3259,6399,3265,6377,3272,6355,3278,6332,3282,6311,3285,6293,3285,6277,3211,6246,3188,6248,3124,6267,3095,6317,3078,6332,3060,6342,3045,6347,3033,6343,3031,6330,3032,6312,3034,6290,3038,6268,3040,6246,2992,6199,2972,6198,2953,6194,2936,6186,2916,6177,2896,6167,2877,6157,2862,6146,2851,6135,2847,6123,2854,6112,2925,6068,2947,6057,2969,6045,3026,5993,3032,5952,3028,5932,3021,5915,3012,5902,2997,5897,2980,5896,2960,5897,2898,5913,2846,5946,2814,5999,2793,6076,2785,6138,2782,6201,2782,6220,2798,6300,2836,6365,2884,6406,2899,6417,2907,6425,2906,6430,2896,6431,2835,6427,2764,6414,2713,6373,2712,6331,2712,6314,2714,6295,2715,6275,2717,6253,2719,6231,2721,6208,2723,6186,2724,6164,2724,6144,2724,6125,2716,6055,2694,5982,2640,5922,2591,5904,2580,5913,2557,5990,2556,6012,2557,6035,2577,6095,2606,6152,2616,6170,2624,6187,2630,6203,2633,6228,2633,6252,2630,6274,2626,6293,2622,6310,2618,6324,2615,6344,2614,6356,2611,6356,2603,6342,2570,6276,2538,6208,2510,6145,2495,6106,2487,6087,2461,6033,2419,5985,2368,5947,2298,5914,2239,5902,2216,5902,2194,5902,2131,5909,2074,5932,2072,5942,2073,5952,2071,5959,2057,5961,2041,5960,2023,5956,2005,5953,1986,5950,1916,5977,1861,6025,1817,6074,1803,6098,1806,6109,1819,6117,1839,6121,1862,6123,1886,6122,1944,6100,1976,6072,1991,6059,2007,6048,2028,6042,2048,6039,2068,6038,2087,6039,2106,6040,2125,6042,2148,6043,2173,6043,2197,6043,2219,6044,2238,6046,2253,6051,2262,6058,2262,6069,2257,6082,2247,6097,2234,6114,2222,6131,2210,6149,2202,6166,2199,6183,2205,6199,2243,6249,2294,6293,2348,6331,2390,6347,2405,6352,2415,6358,2413,6372,2402,6387,2351,6426,2315,6436,2304,6442,2344,6503,2360,6520,2375,6536,2412,6591,2438,6644,2447,6661,2493,6726,2537,6773,2598,6821,2661,6837,2681,6837,2701,6837,2719,6837,2777,6871,2785,6908,2783,6929,2756,6984,2730,7019,2719,7036,2709,7053,2702,7068,2698,7090,2698,7112,2701,7134,2731,7195,2766,7197,2775,7202,2769,7214,2756,7229,2740,7246,2725,7264,2717,7284,2710,7304,2705,7324,2703,7342,2705,7358,2756,7411,2815,7439,2836,7439,2855,7433,2874,7425,2890,7415,2906,7406,2920,7401,2933,7400,2945,7409,2978,7460,3001,7523,3020,7588,3034,7656,3034,7671,3032,7680,3026,7677,3016,7665,3005,7648,2992,7628,2978,7608,2963,7589,2947,7574,2928,7569,2906,7567,2884,7568,2822,7582,2784,7631,2786,7650,2805,7708,2845,7771,2860,7782,2872,7795,2878,7811,2873,7827,2865,7844,2855,7863,2842,7883,2829,7903,2815,7922,2802,7942,2790,7960,2780,7976,2773,7991,2769,8004,2774,8023,2830,8053,2871,8062,2889,8059,2902,8056,2913,8058,2936,8134,2940,8177,2939,8198,2937,8218,2936,8237,2953,8298,3007,8348,3026,8345,3047,8339,3067,8331,3087,8322,3105,8313,3120,8305,3143,8299,3162,8295,3176,8293,3184,8295,3126,8346,3106,8360,3085,8374,3031,8415,3002,8453,3007,8466,3018,8478,3030,8488,3036,8500,3031,8518,3021,8535,3009,8551,2996,8568,2983,8590,2948,8658,2935,8685,2925,8699,2913,8712,2900,8724,2892,8735,2941,8770,3008,8786,3077,8796,3097,8797,3114,8795,3128,8792,3138,8783,3144,8769,3145,8752,3144,8733,3142,8713,3138,8692,3134,8672,3131,8653,3170,8601,3187,8600,3203,8598,3257,8546,3286,8492,3294,8474,3303,8456,3311,8437,3320,8415,3328,8393,3335,8371,3343,8350,3351,8332,3358,8317,3365,8307,3379,8303,3393,8308,3407,8321,3417,8337,3421,8356,3421,8376,3418,8396,3414,8416,3408,8435,3403,8452,3396,8474,3376,8532,3332,8576,3296,8593,3282,8601,3265,8616,3249,8630,3238,8645,3242,8664,3252,8681,3266,8695,3283,8709,3300,8724,3318,8738,3336,8751,3353,8764,3369,8777,3416,8839,3420,8856,3420,8874,3397,8931,3352,9002,3309,9060,3289,9079,3283,9074,3283,9058,3286,9036,3287,9011,3278,8942,3249,8876,3234,8874,3217,8878,3198,8884,3179,8889,3113,8909,3064,8951,3069,8969,3079,8988,3091,9006,3101,9021,3105,9032,3097,9036,3083,9034,3030,8997,2990,8942,2978,8923,2965,8905,2953,8889,2942,8878,2930,8870,2914,8868,2898,8873,2882,8882,2866,8895,2851,8908,2836,8922,2819,8939,2776,8988,2752,9040,2753,9060,2757,9078,2760,9094,2760,9105,2748,9111,2730,9111,2711,9109,2693,9109,2646,9155,2632,9189,2643,9203,2664,9213,2688,9219,2709,9225,2723,9232,2685,9289,2668,9303,2651,9313e" filled="false" stroked="true" strokeweight="1pt" strokecolor="#7e7e7e">
                <v:path arrowok="t"/>
              </v:shape>
              <v:shape style="position:absolute;left:6619;top:8112;width:886;height:1211" type="#_x0000_t75" stroked="false">
                <v:imagedata r:id="rId58" o:title=""/>
              </v:shape>
            </v:group>
            <v:group style="position:absolute;left:6619;top:8112;width:886;height:1212" coordorigin="6619,8112" coordsize="886,1212">
              <v:shape style="position:absolute;left:6619;top:8112;width:886;height:1212" coordorigin="6619,8112" coordsize="886,1212" path="m6619,9323l6660,9263,6692,9201,6688,9188,6672,9181,6656,9178,6646,9177,6656,9176,6672,9176,6693,9177,6715,9178,6780,9171,6831,9137,6872,9090,6891,9022,6890,9005,6889,8987,6910,8923,6956,8882,7011,8844,7028,8833,7045,8822,7059,8812,7082,8795,7101,8782,7155,8732,7183,8679,7209,8607,7218,8570,7222,8550,7241,8491,7281,8439,7328,8391,7343,8376,7356,8362,7367,8348,7375,8334,7377,8315,7373,8296,7364,8278,7353,8262,7341,8246,7330,8232,7321,8218,7317,8205,7324,8187,7374,8139,7424,8112,7440,8115,7448,8132,7448,8150,7438,8163,7421,8176,7409,8197,7399,8217,7393,8236,7390,8253,7398,8274,7457,8328,7475,8340,7492,8352,7503,8367,7505,8385,7503,8405,7482,8461,7435,8502,7418,8514,7403,8526,7367,8597,7362,8617,7357,8636,7321,8686,7289,8708,7275,8720,7247,8773,7227,8851,7224,8911,7224,8933,7224,8955,7225,8977,7225,8998,7216,9075,7181,9133,7171,9131,7139,9057,7131,9031,7123,9007,7115,8985,7108,8969,7103,8960,7098,8963,7088,9043,7087,9067,7085,9088,7083,9116,7081,9141,7080,9160,7076,9173,7066,9169,7053,9155,7040,9137,7028,9125,7018,9136,7010,9156,7004,9180,6998,9201,6983,9215,6966,9220,6951,9224,6943,9232,6941,9247,6944,9264,6949,9285,6956,9307e" filled="false" stroked="true" strokeweight="1pt" strokecolor="#7e7e7e">
                <v:path arrowok="t"/>
              </v:shape>
              <v:shape style="position:absolute;left:6623;top:8356;width:461;height:370" type="#_x0000_t75" stroked="false">
                <v:imagedata r:id="rId59" o:title=""/>
              </v:shape>
            </v:group>
            <v:group style="position:absolute;left:6623;top:8356;width:461;height:371" coordorigin="6623,8356" coordsize="461,371">
              <v:shape style="position:absolute;left:6623;top:8356;width:461;height:371" coordorigin="6623,8356" coordsize="461,371" path="m7004,8381l6944,8432,6927,8448,6911,8463,6844,8506,6828,8507,6813,8503,6797,8498,6776,8496,6752,8494,6728,8492,6705,8489,6682,8488,6662,8488,6644,8488,6631,8491,6624,8502,6623,8516,6627,8533,6676,8595,6736,8627,6755,8635,6774,8644,6789,8652,6802,8669,6807,8685,6806,8700,6805,8712,6808,8721,6822,8725,6840,8726,6860,8723,6919,8675,6946,8621,6955,8601,6964,8581,6994,8523,7032,8463,7044,8443,7056,8424,7066,8407,7074,8392,7080,8380,7084,8370,7082,8359,7072,8356,7056,8358,7037,8364,7017,8374,7004,8381xe" filled="false" stroked="true" strokeweight="1pt" strokecolor="#a6a6a6">
                <v:path arrowok="t"/>
              </v:shape>
              <v:shape style="position:absolute;left:6613;top:6900;width:1067;height:1173" type="#_x0000_t75" stroked="false">
                <v:imagedata r:id="rId60" o:title=""/>
              </v:shape>
            </v:group>
            <v:group style="position:absolute;left:6613;top:6900;width:1068;height:1174" coordorigin="6613,6900" coordsize="1068,1174">
              <v:shape style="position:absolute;left:6613;top:6900;width:1068;height:1174" coordorigin="6613,6900" coordsize="1068,1174" path="m6895,8033l6880,8039,6864,8047,6846,8057,6827,8066,6807,8072,6787,8073,6768,8071,6708,8055,6655,8021,6625,7953,6616,7891,6613,7825,6613,7804,6619,7742,6636,7677,6668,7607,6707,7555,6753,7517,6767,7505,6796,7453,6809,7392,6813,7374,6859,7327,6919,7319,6944,7316,6969,7315,6992,7314,7012,7313,7027,7310,7036,7303,7037,7291,7034,7277,6990,7207,6953,7158,6910,7109,6895,7092,6853,7042,6820,6987,6809,6942,6810,6925,6814,6911,6820,6903,6832,6900,6849,6903,6909,6929,6951,6961,6963,6971,7022,6996,7065,7012,7086,7019,7149,7060,7154,7077,7154,7095,7150,7112,7147,7127,7146,7140,7174,7196,7238,7211,7259,7215,7315,7253,7340,7305,7338,7317,7343,7337,7370,7391,7402,7424,7418,7438,7428,7452,7426,7470,7417,7487,7366,7520,7301,7534,7281,7538,7263,7542,7238,7550,7220,7557,7211,7564,7214,7573,7278,7607,7343,7618,7362,7616,7383,7613,7404,7609,7425,7605,7445,7601,7465,7598,7483,7596,7508,7596,7571,7604,7644,7641,7678,7692,7680,7711,7676,7727,7629,7766,7573,7792,7536,7801,7518,7805,7460,7828,7405,7858,7337,7903,7286,7948,7272,7961,7259,7973,7248,7983,7227,8001,7215,8008,7195,8009,7175,8006,7156,8003,7137,8000,7116,8000,7095,8003,7074,8006,7055,8008,7038,8006,7020,7994,7006,7975,6995,7956,6986,7943,6977,7953,6972,7973,6969,7997,6963,8018,6949,8030,6934,8032,6918,8031,6900,8032,6895,8033xe" filled="false" stroked="true" strokeweight="1pt" strokecolor="#a6a6a6">
                <v:path arrowok="t"/>
              </v:shape>
            </v:group>
            <v:group style="position:absolute;left:1717;top:4931;width:6726;height:4406" coordorigin="1717,4931" coordsize="6726,4406">
              <v:shape style="position:absolute;left:1717;top:4931;width:6726;height:4406" coordorigin="1717,4931" coordsize="6726,4406" path="m1717,9337l8443,9337,8443,4931,1717,4931,1717,9337xe" filled="false" stroked="true" strokeweight="1pt" strokecolor="#000000">
                <v:path arrowok="t"/>
              </v:shape>
            </v:group>
            <v:group style="position:absolute;left:1720;top:4995;width:6202;height:4349" coordorigin="1720,4995" coordsize="6202,4349">
              <v:shape style="position:absolute;left:1720;top:4995;width:6202;height:4349" coordorigin="1720,4995" coordsize="6202,4349" path="m2545,9343l2550,9324,2556,9305,2561,9286,2567,9267,2573,9247,2579,9227,2585,9208,2589,9189,2589,9165,2584,9144,2580,9124,2577,9108,2591,9095,2611,9089,2631,9087,2642,9081,2638,9070,2625,9055,2614,9039,2619,9022,2629,9008,2642,8994,2657,8976,2682,8920,2706,8860,2714,8841,2741,8783,2774,8733,2782,8718,2800,8645,2802,8605,2800,8581,2797,8557,2792,8533,2787,8509,2783,8488,2780,8471,2780,8457,2783,8449,2793,8449,2808,8454,2865,8493,2898,8539,2892,8556,2883,8572,2872,8587,2865,8600,2872,8617,2885,8634,2901,8646,2917,8651,2926,8640,2944,8560,2944,8536,2943,8515,2936,8451,2924,8393,2898,8333,2873,8301,2863,8286,2855,8271,2854,8250,2857,8227,2863,8205,2869,8183,2876,8164,2880,8148,2882,8137,2875,8134,2862,8142,2847,8156,2830,8167,2808,8171,2784,8172,2764,8169,2751,8164,2752,8154,2762,8141,2772,8127,2774,8113,2761,8105,2741,8098,2718,8091,2697,8083,2682,8073,2674,8057,2671,8038,2674,8018,2722,7955,2739,7941,2753,7928,2769,7910,2784,7893,2795,7879,2797,7869,2787,7867,2769,7870,2748,7874,2728,7876,2714,7873,2713,7859,2716,7842,2722,7821,2729,7799,2738,7777,2746,7756,2752,7737,2756,7723,2749,7698,2733,7689,2716,7690,2707,7703,2697,7724,2688,7744,2678,7754,2669,7745,2660,7728,2637,7662,2627,7601,2631,7585,2646,7572,2665,7561,2687,7552,2709,7545,2727,7538,2738,7531,2744,7516,2734,7503,2715,7501,2695,7503,2676,7508,2660,7510,2643,7497,2631,7478,2625,7459,2637,7443,2658,7432,2670,7424,2656,7415,2630,7407,2607,7401,2592,7393,2603,7392,2608,7383,2618,7370,2629,7351,2631,7332,2633,7311,2633,7290,2632,7269,2628,7243,2622,7220,2616,7201,2613,7186,2621,7173,2635,7168,2649,7162,2654,7144,2658,7123,2659,7101,2660,7080,2659,7062,2656,7038,2652,7019,2648,7002,2649,6980,2652,6959,2654,6941,2650,6921,2643,6902,2635,6888,2627,6885,2621,6898,2604,6973,2597,7010,2587,7026,2563,6953,2556,6899,2546,6889,2536,6898,2534,6917,2535,6939,2536,6959,2524,6974,2508,6980,2495,6974,2489,6960,2485,6940,2481,6917,2477,6894,2473,6875,2460,6854,2447,6841,2437,6826,2435,6805,2435,6779,2436,6756,2437,6744,2441,6730,2445,6720,2441,6704,2388,6645,2339,6599,2285,6562,2272,6558,2262,6552,2253,6538,2250,6523,2239,6503,2228,6483,2216,6464,2205,6447,2196,6432,2193,6407,2197,6388,2202,6373,2193,6352,2178,6341,2158,6323,2140,6306,2130,6295,2119,6286,2121,6281,2112,6288,2101,6300,2088,6318,2075,6336,2067,6351,2061,6365,2052,6376,1972,6369,1906,6356,1822,6332,1773,6304,1777,6295,1796,6290,1813,6285,1818,6270,1819,6254,1824,6239,1896,6210,1916,6210,1938,6211,1961,6213,1984,6215,2006,6218,2027,6221,2047,6223,2063,6225,2076,6226,2099,6221,2105,6212,2091,6205,2030,6188,1963,6181,1941,6182,1920,6185,1902,6188,1884,6191,1867,6195,1842,6200,1768,6214,1720,6225,1727,6229,1724,6226,1721,6222,1724,6197,1724,6169,1724,5564,1724,5536,1724,5519,1727,5514,1729,5505,1741,5507,1757,5514,1777,5525,1795,5535,1812,5546,1826,5554,1890,5518,1929,5481,1946,5480,1968,5481,1990,5483,2006,5483,2010,5479,2002,5474,1986,5468,1967,5460,1944,5451,1884,5417,1847,5365,1824,5309,1821,5282,1823,5258,1828,5239,1837,5227,1851,5228,1869,5238,1888,5252,1904,5266,1915,5274,1912,5266,1903,5251,1889,5232,1874,5211,1860,5191,1849,5173,1847,5147,1854,5129,1867,5118,1883,5114,1898,5117,1915,5126,1933,5137,1952,5149,1974,5161,1996,5173,2017,5185,2037,5195,2054,5205,2066,5214,2072,5222,2067,5231,2050,5237,2029,5243,2013,5252,2044,5325,2088,5372,2153,5394,2194,5396,2211,5395,2229,5385,2233,5369,2229,5351,2218,5333,2203,5318,2187,5304,2175,5292,2167,5274,2162,5257,2149,5239,2134,5223,2122,5210,2117,5196,2125,5183,2141,5169,2159,5155,2176,5140,2183,5119,2186,5099,2185,5080,2183,5062,2183,5046,2195,5025,2209,5009,2227,4999,2245,4995,2262,4997,2279,5003,2297,5012,2317,5021,2338,5027,2357,5029,2378,5030,2400,5030,2422,5029,2443,5028,2463,5027,2530,5040,2577,5089,2593,5084,2609,5073,2626,5060,2644,5052,2704,5074,2755,5109,2765,5122,2761,5130,2753,5140,2749,5160,2745,5185,2742,5210,2739,5232,2738,5247,2742,5242,2749,5222,2757,5198,2764,5178,2765,5183,2763,5200,2759,5222,2758,5244,2770,5251,2786,5250,2805,5245,2822,5240,2836,5237,2839,5249,2836,5266,2828,5285,2821,5305,2817,5322,2829,5334,2848,5339,2869,5341,2888,5343,2899,5356,2901,5370,2900,5385,2902,5401,2913,5416,2927,5432,2942,5448,2957,5463,2969,5478,2976,5499,2977,5519,2977,5537,2979,5552,2993,5558,3011,5559,3030,5556,3048,5555,3062,5558,3072,5572,3078,5592,3083,5614,3089,5633,3105,5646,3122,5652,3137,5657,3168,5724,3184,5792,3190,5815,3196,5836,3202,5853,3208,5866,3220,5873,3231,5869,3242,5857,3254,5844,3266,5833,3286,5826,3307,5820,3328,5816,3345,5815,3353,5820,3355,5829,3357,5839,3366,5847,3382,5848,3402,5848,3426,5847,3451,5845,3476,5843,3501,5841,3523,5839,3543,5837,3559,5837,3569,5837,3570,5842,3563,5848,3488,5880,3422,5901,3376,5913,3359,5918,3350,5922,3354,5927,3368,5931,3390,5934,3415,5936,3439,5935,3501,5924,3562,5907,3619,5880,3629,5875,3633,5888,3631,5908,3627,5930,3623,5952,3622,5969,3628,5992,3638,6009,3650,6015,3661,6004,3672,5983,3684,5961,3695,5947,3712,5949,3727,5962,3736,5979,3732,5994,3722,6011,3712,6028,3710,6040,3720,6041,3733,6036,3749,6029,3767,6022,3786,6015,3806,6010,3825,6010,3840,6019,3888,6059,3932,6110,3946,6127,3959,6143,4004,6189,4049,6217,4070,6233,4088,6248,4103,6262,4111,6274,4104,6285,4089,6295,4070,6303,4053,6311,4042,6319,4043,6328,4052,6334,4127,6368,4196,6392,4232,6401,4257,6400,4275,6391,4289,6380,4300,6370,4346,6415,4358,6460,4357,6483,4355,6502,4355,6516,4369,6525,4388,6523,4405,6512,4409,6496,4412,6475,4413,6453,4413,6431,4413,6410,4431,6351,4466,6342,4484,6342,4542,6361,4602,6390,4621,6400,4639,6409,4656,6416,4672,6422,4697,6425,4717,6423,4735,6418,4750,6413,4766,6409,4790,6411,4814,6417,4837,6424,4858,6430,4875,6435,4886,6437,4884,6430,4871,6418,4853,6404,4837,6389,4833,6367,4839,6349,4851,6337,4870,6335,4892,6336,4939,6387,4940,6409,4939,6431,4937,6453,4936,6472,4937,6488,4950,6508,4969,6518,4987,6519,5000,6513,5003,6500,5000,6481,4996,6460,4992,6438,4989,6418,4997,6398,5008,6386,5021,6375,5032,6359,5056,6281,5064,6222,5061,6207,4991,6178,4969,6175,4950,6171,4909,6112,4907,6093,4901,6072,4895,6052,4890,6033,4888,6015,4890,5999,4946,5944,4980,5932,4996,5935,5048,5990,5082,6050,5093,6090,5091,6111,5085,6130,5077,6147,5072,6162,5069,6174,5079,6189,5095,6196,5114,6201,5131,6209,5145,6226,5158,6248,5169,6269,5178,6287,5187,6298,5196,6290,5202,6269,5208,6245,5216,6228,5272,6261,5298,6324,5311,6365,5317,6383,5323,6396,5336,6415,5346,6423,5358,6421,5408,6356,5444,6297,5463,6250,5461,6229,5450,6212,5434,6199,5420,6187,5412,6162,5462,6115,5485,6117,5549,6130,5593,6181,5598,6198,5597,6219,5590,6234,5583,6248,5583,6265,5591,6279,5603,6295,5618,6311,5633,6328,5645,6346,5649,6369,5649,6391,5646,6413,5619,6488,5606,6494,5589,6486,5570,6471,5553,6458,5545,6466,5547,6484,5550,6505,5543,6527,5532,6543,5519,6551,5502,6544,5484,6530,5466,6514,5449,6497,5435,6484,5424,6477,5412,6481,5408,6500,5420,6519,5437,6535,5453,6548,5462,6562,5444,6624,5416,6652,5399,6652,5379,6646,5357,6636,5334,6625,5314,6614,5298,6606,5288,6602,5287,6607,5296,6618,5351,6652,5394,6656,5411,6658,5424,6663,5426,6677,5423,6696,5400,6757,5365,6806,5331,6816,5318,6821,5315,6832,5318,6845,5323,6859,5325,6870,5320,6879,5306,6879,5289,6878,5227,6869,5159,6855,5137,6851,5118,6847,5039,6835,5001,6832,4992,6834,5052,6870,5115,6888,5159,6893,5179,6896,5240,6914,5272,6939,5266,6956,5249,6968,5230,6979,5222,6997,5222,7013,5225,7028,5225,7042,5215,7057,5200,7069,5183,7082,5167,7096,5136,7150,5112,7208,5091,7265,5078,7342,5078,7364,5079,7384,5091,7453,5114,7474,5130,7473,5145,7472,5189,7514,5205,7568,5209,7587,5215,7608,5221,7631,5227,7655,5233,7678,5240,7699,5247,7716,5254,7727,5266,7727,5278,7716,5291,7699,5304,7680,5315,7663,5325,7652,5340,7650,5351,7661,5371,7671,5391,7680,5410,7687,5426,7686,5435,7680,5443,7675,5501,7707,5537,7736,5555,7750,5627,7790,5647,7791,5665,7788,5681,7784,5697,7781,5711,7781,5729,7789,5743,7802,5757,7815,5776,7825,5794,7826,5815,7825,5836,7824,5859,7821,5882,7818,5904,7814,5924,7812,5942,7810,5957,7810,5979,7815,5994,7878,5994,7899,5994,7920,5993,7941,6001,8016,6035,8070,6079,8113,6127,8153,6183,8194,6251,8233,6262,8237,6268,8230,6275,8217,6282,8202,6308,8128,6310,8107,6309,8086,6277,8011,6240,7952,6228,7933,6216,7914,6183,7852,6182,7832,6186,7819,6195,7810,6207,7803,6220,7797,6233,7788,6246,7776,6255,7762,6266,7747,6301,7696,6329,7639,6335,7600,6334,7582,6320,7522,6296,7459,6266,7401,6221,7345,6149,7331,6131,7331,6114,7331,6100,7329,6088,7324,6080,7317,6077,7304,6079,7288,6083,7270,6090,7250,6099,7229,6108,7208,6116,7188,6124,7169,6129,7152,6131,7138,6123,7123,6108,7113,6090,7109,6070,7106,6052,7103,6038,7097,6034,7083,6035,7066,6040,7048,6047,7030,6051,7013,6009,6950,5990,6936,5975,6923,5966,6912,5973,6898,5988,6886,6008,6875,6031,6866,6054,6859,6074,6854,6098,6856,6115,6864,6130,6874,6144,6881,6162,6875,6177,6864,6193,6850,6209,6838,6230,6831,6248,6831,6268,6833,6336,6845,6397,6861,6426,6882,6423,6890,6417,6897,6414,6903,6416,6908,6430,6909,6448,6909,6470,6907,6493,6904,6517,6902,6539,6900,6559,6900,6574,6902,6585,6912,6588,6927,6586,6944,6582,6962,6579,6979,6580,6994,6591,7010,6607,7024,6624,7037,6636,7053,6636,7071,6632,7092,6625,7113,6619,7132,6616,7147,6620,7155,6630,7154,6645,7146,6664,7135,6683,7122,6703,7109,6722,7098,6741,7093,6759,7094,6774,7096,6787,7098,6810,7036,6809,7013,6808,6990,6806,6966,6804,6942,6803,6920,6802,6900,6801,6882,6802,6868,6809,6849,6820,6843,6832,6847,6894,6889,6911,6903,6926,6917,6941,6929,6959,6943,6975,6955,7043,6994,7106,7010,7125,7016,7180,7056,7201,7106,7193,7123,7176,7137,7163,7149,7204,7192,7242,7203,7262,7201,7282,7199,7301,7199,7357,7227,7400,7274,7414,7288,7431,7284,7445,7273,7458,7257,7474,7244,7541,7224,7597,7217,7597,7221,7587,7228,7571,7238,7553,7251,7516,7325,7497,7390,7494,7407,7494,7430,7500,7445,7510,7450,7522,7444,7530,7433,7538,7417,7546,7397,7555,7376,7564,7354,7597,7298,7667,7275,7689,7276,7753,7286,7802,7318,7802,7332,7800,7346,7800,7360,7815,7373,7834,7383,7855,7392,7875,7400,7892,7410,7901,7422,7898,7436,7853,7503,7822,7538,7807,7555,7766,7623,7764,7643,7764,7662,7766,7681,7769,7698,7770,7714,7734,7776,7682,7806,7626,7828,7586,7842,7567,7849,7494,7881,7440,7914,7376,7959,7362,7969,7343,7982,7324,7993,7307,8004,7290,8015,7243,8071,7231,8118,7227,8138,7221,8162,7216,8178,7211,8194,7206,8212,7201,8231,7196,8251,7190,8271,7172,8334,7152,8395,7120,8469,7082,8527,7041,8579,7028,8595,7016,8610,6971,8680,6967,8701,6970,8712,6977,8716,6987,8713,7035,8668,7080,8608,7117,8556,7150,8503,7178,8449,7199,8393,7205,8375,7237,8302,7272,8248,7310,8195,7350,8149,7397,8111,7462,8090,7481,8089,7497,8090,7510,8093,7524,8105,7531,8123,7533,8144,7529,8164,7475,8204,7434,8222,7418,8230,7408,8237,7404,8251,7414,8264,7429,8274,7449,8274,7470,8269,7491,8263,7509,8257,7524,8254,7535,8265,7538,8283,7542,8302,7552,8320,7595,8369,7630,8383,7648,8390,7662,8395,7678,8398,7697,8396,7717,8392,7739,8388,7761,8383,7784,8378,7806,8373,7827,8369,7846,8365,7863,8363,7876,8363,7898,8367,7913,8375,7921,8387,7921,8404,7914,8419,7871,8487,7830,8540,7817,8557,7803,8574,7757,8642,7731,8709,7724,8729,7717,8745,7710,8758,7701,8766,7685,8769,7667,8767,7610,8737,7590,8707,7592,8692,7622,8640,7666,8583,7680,8565,7693,8549,7703,8534,7712,8506,7713,8485,7708,8472,7699,8466,7686,8471,7673,8483,7658,8499,7643,8517,7626,8533,7608,8545,7589,8555,7569,8565,7549,8574,7530,8583,7514,8593,7502,8603,7495,8619,7494,8636,7497,8654,7501,8671,7503,8687,7447,8733,7424,8739,7404,8745,7389,8752,7383,8766,7385,8782,7391,8798,7397,8813,7398,8825,7388,8830,7372,8830,7354,8828,7335,8825,7317,8824,7285,8881,7282,8949,7282,8971,7282,8990,7282,9006,7277,9036,7272,9053,7272,9064,7285,9078,7303,9092,7323,9103,7341,9109,7359,9099,7372,9078,7382,9059,7396,9060,7411,9069,7424,9083,7432,9098,7431,9113,7371,9155,7329,9175,7310,9184,7288,9195,7266,9204,7245,9214,7226,9222,7207,9230,7192,9237,7179,9243,7158,9260,7149,9273,7152,9280,7166,9278,7186,9271,7209,9262,7233,9253,7253,9245,7268,9241,7277,9246,7271,9259,7259,9275,7248,9286,7235,9299,7219,9313,7202,9328e" filled="false" stroked="true" strokeweight="1pt" strokecolor="#000000">
                <v:path arrowok="t"/>
              </v:shape>
            </v:group>
            <v:group style="position:absolute;left:5420;top:8489;width:1052;height:853" coordorigin="5420,8489" coordsize="1052,853">
              <v:shape style="position:absolute;left:5420;top:8489;width:1052;height:853" coordorigin="5420,8489" coordsize="1052,853" path="m5816,9336l5812,9318,5810,9299,5810,9277,5814,9258,5821,9237,5828,9216,5833,9198,5833,9183,5823,9171,5806,9165,5789,9159,5785,9140,5783,9120,5784,9099,5807,9023,5869,8975,5932,8965,5952,8964,5971,8962,6034,8947,6059,8923,6056,8907,5988,8874,5929,8868,5908,8871,5889,8877,5869,8884,5850,8891,5832,8896,5809,8893,5787,8887,5767,8879,5748,8871,5731,8863,5715,8858,5692,8858,5673,8862,5656,8868,5639,8875,5618,8883,5597,8892,5577,8901,5559,8909,5543,8916,5516,8921,5499,8920,5485,8919,5463,8924,5441,8931,5423,8934,5420,8922,5459,8852,5512,8819,5530,8809,5546,8800,5595,8763,5640,8719,5683,8656,5686,8639,5672,8622,5654,8608,5636,8595,5618,8584,5604,8573,5598,8553,5599,8534,5606,8517,5615,8504,5632,8494,5652,8489,5670,8490,5683,8505,5691,8527,5696,8546,5698,8563,5687,8567,5685,8577,5683,8588,5685,8611,5685,8621,5675,8629,5685,8634,5700,8640,5721,8643,5746,8645,5767,8644,5785,8644,5801,8644,5865,8666,5892,8701,5893,8711,5909,8719,5931,8725,5950,8732,5984,8782,5999,8824,6007,8843,6015,8856,6031,8860,6050,8857,6065,8856,6069,8867,6067,8882,6071,8894,6150,8884,6171,8879,6190,8876,6219,8873,6240,8871,6256,8872,6269,8878,6283,8894,6293,8917,6302,8937,6311,8948,6320,8939,6328,8918,6336,8896,6348,8885,6362,8891,6377,8903,6394,8918,6411,8936,6427,8953,6441,8968,6462,8988,6470,8997,6472,9019,6471,9041,6462,9055,6447,9052,6427,9044,6406,9033,6384,9021,6364,9010,6347,9002,6332,9007,6329,9021,6332,9040,6335,9059,6332,9120,6325,9185,6308,9256,6298,9244,6289,9224,6279,9201,6269,9180,6258,9166,6244,9168,6227,9180,6210,9195,6195,9209,6183,9216,6171,9205,6165,9182,6164,9159,6169,9139,6178,9124,6181,9104,6169,9044,6134,8994,6069,8984,6049,8985,6032,8989,6019,9003,6015,9021,6017,9040,6021,9057,6019,9084,6020,9087,6010,9090,5995,9089,5976,9086,5959,9089,5952,9104,5947,9125,5944,9148,5942,9168,5938,9190,5935,9209,5936,9227,5942,9246,5951,9265,5965,9289,5976,9303,5986,9323,5987,9332,5987,9341e" filled="false" stroked="true" strokeweight="1pt" strokecolor="#000000">
                <v:path arrowok="t"/>
              </v:shape>
            </v:group>
            <v:group style="position:absolute;left:6368;top:8997;width:481;height:343" coordorigin="6368,8997" coordsize="481,343">
              <v:shape style="position:absolute;left:6368;top:8997;width:481;height:343" coordorigin="6368,8997" coordsize="481,343" path="m6373,9339l6368,9320,6371,9302,6385,9290,6404,9281,6423,9272,6485,9225,6522,9170,6534,9140,6530,9131,6531,9123,6545,9115,6563,9107,6583,9099,6604,9091,6624,9083,6679,9053,6709,9020,6722,9007,6735,8998,6754,8997,6772,9002,6833,9050,6849,9079,6840,9092,6789,9125,6727,9153,6661,9178,6642,9185,6625,9191,6611,9197,6595,9210,6594,9220,6596,9229,6587,9248,6576,9264,6563,9279,6551,9295,6539,9311,6526,9326e" filled="false" stroked="true" strokeweight="1pt" strokecolor="#000000">
                <v:path arrowok="t"/>
              </v:shape>
            </v:group>
            <v:group style="position:absolute;left:2418;top:7685;width:73;height:168" coordorigin="2418,7685" coordsize="73,168">
              <v:shape style="position:absolute;left:2418;top:7685;width:73;height:168" coordorigin="2418,7685" coordsize="73,168" path="m2475,7852l2438,7785,2418,7725,2427,7707,2446,7694,2467,7686,2485,7685,2490,7696,2489,7714,2484,7736,2479,7758,2475,7776,2475,7796,2477,7819,2478,7839,2478,7852,2475,7852xe" filled="false" stroked="true" strokeweight="1pt" strokecolor="#000000">
                <v:path arrowok="t"/>
              </v:shape>
            </v:group>
            <v:group style="position:absolute;left:2617;top:8074;width:309;height:400" coordorigin="2617,8074" coordsize="309,400">
              <v:shape style="position:absolute;left:2617;top:8074;width:309;height:400" coordorigin="2617,8074" coordsize="309,400" path="m2619,8081l2638,8162,2666,8187,2684,8205,2698,8223,2707,8238,2703,8255,2691,8266,2686,8278,2696,8289,2711,8300,2729,8312,2748,8325,2764,8340,2775,8357,2785,8376,2794,8396,2802,8415,2863,8465,2906,8473,2921,8472,2925,8463,2922,8450,2915,8434,2904,8416,2892,8397,2882,8378,2872,8358,2863,8338,2853,8318,2843,8298,2807,8232,2750,8190,2737,8182,2723,8167,2710,8150,2697,8132,2685,8114,2674,8099,2653,8080,2635,8074,2623,8077,2619,8081xe" filled="false" stroked="true" strokeweight="1pt" strokecolor="#000000">
                <v:path arrowok="t"/>
              </v:shape>
            </v:group>
            <v:group style="position:absolute;left:2418;top:7520;width:120;height:111" coordorigin="2418,7520" coordsize="120,111">
              <v:shape style="position:absolute;left:2418;top:7520;width:120;height:111" coordorigin="2418,7520" coordsize="120,111" path="m2475,7529l2460,7522,2439,7520,2424,7529,2421,7543,2418,7565,2418,7589,2422,7611,2429,7625,2444,7631,2464,7631,2486,7627,2508,7621,2524,7616,2538,7600,2536,7584,2520,7580,2498,7582,2480,7582,2474,7569,2476,7550,2477,7533,2475,7529xe" filled="false" stroked="true" strokeweight="1pt" strokecolor="#000000">
                <v:path arrowok="t"/>
              </v:shape>
            </v:group>
            <v:group style="position:absolute;left:2532;top:7298;width:53;height:194" coordorigin="2532,7298" coordsize="53,194">
              <v:shape style="position:absolute;left:2532;top:7298;width:53;height:194" coordorigin="2532,7298" coordsize="53,194" path="m2539,7308l2532,7386,2532,7410,2533,7432,2533,7448,2537,7470,2543,7486,2550,7491,2556,7479,2573,7417,2584,7351,2585,7335,2577,7312,2564,7300,2550,7298,2540,7307,2539,7308xe" filled="false" stroked="true" strokeweight="1.0pt" strokecolor="#000000">
                <v:path arrowok="t"/>
              </v:shape>
            </v:group>
            <v:group style="position:absolute;left:2447;top:7015;width:89;height:227" coordorigin="2447,7015" coordsize="89,227">
              <v:shape style="position:absolute;left:2447;top:7015;width:89;height:227" coordorigin="2447,7015" coordsize="89,227" path="m2536,7075l2535,7057,2528,7033,2518,7015,2502,7018,2484,7028,2467,7043,2454,7058,2447,7076,2451,7090,2453,7113,2455,7136,2456,7158,2457,7179,2458,7197,2460,7211,2471,7231,2484,7242,2495,7241,2501,7228,2507,7207,2511,7183,2513,7162,2505,7137,2494,7123,2487,7104,2487,7092,2495,7087,2514,7084,2533,7080,2536,7075xe" filled="false" stroked="true" strokeweight="1pt" strokecolor="#000000">
                <v:path arrowok="t"/>
              </v:shape>
            </v:group>
            <v:group style="position:absolute;left:7885;top:7481;width:519;height:572" coordorigin="7885,7481" coordsize="519,572">
              <v:shape style="position:absolute;left:7885;top:7481;width:519;height:572" coordorigin="7885,7481" coordsize="519,572" path="m7954,8050l7910,7983,7906,7944,7906,7925,7908,7905,7908,7885,7904,7824,7900,7785,7898,7766,7896,7743,7894,7721,7892,7700,7890,7679,7888,7658,7886,7639,7885,7621,7885,7604,7887,7578,7897,7505,7905,7481,7911,7487,7929,7549,7945,7625,7950,7668,7954,7682,7969,7689,7985,7685,8001,7678,8023,7676,8042,7678,8060,7681,8078,7682,8097,7674,8117,7663,8137,7651,8156,7639,8172,7629,8187,7623,8205,7631,8216,7650,8224,7671,8243,7687,8263,7696,8279,7703,8289,7712,8288,7727,8280,7746,8271,7765,8266,7782,8278,7796,8298,7805,8319,7807,8334,7795,8344,7776,8352,7757,8359,7747,8395,7819,8404,7860,8396,7883,8379,7898,8360,7906,8342,7898,8327,7882,8316,7865,8306,7855,8297,7867,8291,7887,8285,7912,8279,7936,8271,7954,8256,7958,8240,7954,8223,7944,8207,7934,8185,7924,8171,7918,8151,7923,8133,7931,8082,7966,8034,8007,8020,8019,7999,8036,7982,8047,7968,8052,7955,8050,7954,8050xe" filled="false" stroked="true" strokeweight="1pt" strokecolor="#000000">
                <v:path arrowok="t"/>
              </v:shape>
            </v:group>
            <v:group style="position:absolute;left:2555;top:7064;width:53;height:110" coordorigin="2555,7064" coordsize="53,110">
              <v:shape style="position:absolute;left:2555;top:7064;width:53;height:110" coordorigin="2555,7064" coordsize="53,110" path="m2557,7069l2555,7083,2555,7106,2558,7133,2561,7157,2566,7174,2574,7171,2584,7156,2594,7135,2603,7114,2608,7095,2601,7078,2584,7067,2566,7064,2557,7069xe" filled="false" stroked="true" strokeweight="1pt" strokecolor="#000000">
                <v:path arrowok="t"/>
              </v:shape>
              <v:shape style="position:absolute;left:3799;top:4921;width:4076;height:2091" type="#_x0000_t75" stroked="false">
                <v:imagedata r:id="rId61" o:title=""/>
              </v:shape>
            </v:group>
            <v:group style="position:absolute;left:2520;top:7199;width:78;height:76" coordorigin="2520,7199" coordsize="78,76">
              <v:shape style="position:absolute;left:2520;top:7199;width:78;height:76" coordorigin="2520,7199" coordsize="78,76" path="m2528,7216l2522,7235,2520,7259,2532,7265,2548,7257,2557,7250,2570,7261,2581,7274,2589,7259,2595,7236,2598,7213,2587,7199,2572,7202,2552,7204,2532,7212,2528,7216xe" filled="false" stroked="true" strokeweight="1pt" strokecolor="#000000">
                <v:path arrowok="t"/>
              </v:shape>
            </v:group>
            <v:group style="position:absolute;left:7463;top:7939;width:194;height:82" coordorigin="7463,7939" coordsize="194,82">
              <v:shape style="position:absolute;left:7463;top:7939;width:194;height:82" coordorigin="7463,7939" coordsize="194,82" path="m7463,7989l7471,7993,7491,7995,7517,7997,7542,7999,7563,8005,7584,8011,7604,8017,7621,8020,7634,8018,7644,8005,7653,7984,7657,7962,7655,7944,7643,7939,7626,7940,7605,7945,7584,7951,7564,7957,7488,7976,7463,7988,7463,7989xe" filled="false" stroked="true" strokeweight="1pt" strokecolor="#000000">
                <v:path arrowok="t"/>
              </v:shape>
            </v:group>
            <v:group style="position:absolute;left:7623;top:8301;width:206;height:73" coordorigin="7623,8301" coordsize="206,73">
              <v:shape style="position:absolute;left:7623;top:8301;width:206;height:73" coordorigin="7623,8301" coordsize="206,73" path="m7819,8301l7807,8303,7790,8313,7771,8325,7751,8336,7727,8336,7705,8331,7684,8323,7666,8315,7651,8309,7629,8314,7623,8328,7633,8344,7649,8357,7669,8367,7691,8370,7717,8371,7742,8371,7762,8370,7773,8369,7798,8372,7816,8373,7825,8357,7829,8334,7827,8312,7819,8301xe" filled="false" stroked="true" strokeweight="1pt" strokecolor="#000000">
                <v:path arrowok="t"/>
              </v:shape>
            </v:group>
            <v:group style="position:absolute;left:7862;top:8159;width:85;height:201" coordorigin="7862,8159" coordsize="85,201">
              <v:shape style="position:absolute;left:7862;top:8159;width:85;height:201" coordorigin="7862,8159" coordsize="85,201" path="m7864,8297l7862,8280,7862,8258,7863,8235,7880,8176,7907,8159,7914,8172,7918,8193,7920,8218,7921,8238,7916,8259,7909,8275,7919,8298,7934,8319,7946,8333,7943,8352,7928,8359,7909,8354,7892,8342,7881,8331,7869,8313,7864,8297xe" filled="false" stroked="true" strokeweight="1pt" strokecolor="#000000">
                <v:path arrowok="t"/>
              </v:shape>
            </v:group>
            <v:group style="position:absolute;left:2446;top:5655;width:678;height:1831" coordorigin="2446,5655" coordsize="678,1831">
              <v:shape style="position:absolute;left:2446;top:5655;width:678;height:1831" coordorigin="2446,5655" coordsize="678,1831" path="m3124,5655l2936,5918,2924,5934,2912,5950,2901,5967,2889,5983,2878,5998,2867,6014,2821,6078,2785,6127,2748,6176,2708,6226,2665,6278,2623,6329,2597,6361,2584,6377,2539,6431,2507,6471,2490,6491,2449,6561,2446,6580,2449,6597,2463,6608,2482,6613,2500,6618,2508,6635,2510,6653,2508,6672,2508,6691,2519,6754,2550,6811,2595,6834,2613,6830,2631,6823,2650,6816,2667,6811,2704,6858,2704,6878,2702,6900,2700,6923,2697,6946,2695,6968,2694,6988,2694,7007,2695,7023,2707,7046,2725,7063,2745,7075,2764,7084,2778,7092,2774,7105,2759,7115,2738,7123,2720,7132,2708,7150,2702,7167,2701,7186,2704,7205,2709,7226,2715,7246,2721,7266,2727,7285,2732,7303,2744,7373,2748,7426,2744,7453,2738,7472,2729,7486e" filled="false" stroked="true" strokeweight="1.5pt" strokecolor="#000000">
                <v:path arrowok="t"/>
                <v:stroke dashstyle="longDash"/>
              </v:shape>
            </v:group>
            <v:group style="position:absolute;left:2931;top:8403;width:4622;height:921" coordorigin="2931,8403" coordsize="4622,921">
              <v:shape style="position:absolute;left:2931;top:8403;width:4622;height:921" coordorigin="2931,8403" coordsize="4622,921" path="m2931,8403l3018,8427,3105,8451,3193,8474,3283,8496,3374,8518,3467,8539,3563,8559,3663,8577,3765,8594,3872,8609,3988,8622,4052,8628,4118,8634,4187,8639,4257,8644,4328,8649,4400,8653,4472,8657,4543,8661,4613,8665,4682,8668,4748,8671,4811,8673,4872,8676,4980,8679,5068,8682,5132,8683,5155,8683,5206,8675,5206,8672,5172,8653,5165,8650,5158,8647,5153,8644,5149,8641,5148,8639,5148,8637,5164,8623,5179,8611,5192,8607,5193,8616,5190,8632,5185,8650,5183,8669,5233,8706,5296,8717,5362,8722,5399,8724,5418,8723,5437,8722,5456,8722,5476,8721,5496,8720,5516,8720,5537,8720,5599,8724,5679,8735,5741,8745,5802,8758,5861,8777,5919,8809,5967,8844,5982,8855,6047,8890,6110,8903,6151,8908,6171,8911,6235,8933,6268,9001,6275,9062,6277,9083,6278,9102,6281,9121,6286,9145,6290,9168,6302,9233,6333,9303,6383,9324,6401,9321,6463,9277,6480,9263,6496,9248,6514,9235,6532,9222,6549,9210,6565,9198,6581,9186,6643,9135,6657,9121,6671,9107,6684,9095,6702,9083,6719,9075,6735,9068,6749,9061,6785,8994,6791,8973,6797,8952,6838,8885,6913,8861,6933,8859,6952,8856,7014,8836,7073,8812,7137,8773,7177,8708,7182,8631,7183,8612,7200,8552,7226,8488,7268,8433,7283,8428,7300,8428,7370,8460,7433,8512,7472,8559,7484,8572,7502,8591,7516,8606,7528,8618,7541,8642,7548,8661,7552,8677e" filled="false" stroked="true" strokeweight="1.5pt" strokecolor="#000000">
                <v:path arrowok="t"/>
                <v:stroke dashstyle="longDash"/>
              </v:shape>
            </v:group>
            <v:group style="position:absolute;left:1939;top:4931;width:5735;height:1640" coordorigin="1939,4931" coordsize="5735,1640">
              <v:shape style="position:absolute;left:1939;top:4931;width:5735;height:1640" coordorigin="1939,4931" coordsize="5735,1640" path="m1939,4937l1973,4998,2007,5059,2043,5120,2080,5181,2121,5243,2164,5306,2212,5369,2227,5390,2243,5411,2259,5432,2274,5454,2323,5518,2376,5582,2435,5648,2479,5692,2528,5736,2583,5781,2643,5827,2708,5875,2777,5925,2850,5974,2927,6024,3007,6073,3089,6121,3175,6166,3263,6209,3353,6249,3447,6286,3546,6322,3649,6357,3755,6390,3864,6421,3974,6450,4083,6476,4192,6499,4298,6518,4402,6534,4502,6546,4600,6557,4696,6564,4792,6569,4887,6570,4934,6570,5030,6566,5128,6559,5227,6548,5330,6532,5436,6512,5547,6487,5662,6458,5721,6442,5780,6425,5839,6407,5899,6389,5958,6369,6018,6349,6077,6327,6135,6305,6193,6282,6250,6258,6306,6234,6361,6209,6467,6156,6566,6100,6663,6038,6759,5969,6853,5896,6943,5820,7029,5743,7112,5666,7189,5591,7260,5519,7325,5453,7383,5392,7433,5336,7477,5281,7515,5230,7563,5156,7602,5086,7635,5019,7665,4953,7674,4931e" filled="false" stroked="true" strokeweight="1.0pt" strokecolor="#000000">
                <v:path arrowok="t"/>
                <v:stroke dashstyle="dash"/>
              </v:shape>
            </v:group>
            <v:group style="position:absolute;left:7429;top:8864;width:1020;height:473" coordorigin="7429,8864" coordsize="1020,473">
              <v:shape style="position:absolute;left:7429;top:8864;width:1020;height:473" coordorigin="7429,8864" coordsize="1020,473" path="m8449,8864l8382,8904,8329,8934,8274,8965,8215,8997,8151,9029,8081,9064,8003,9099,7947,9124,7889,9149,7828,9175,7764,9202,7699,9228,7633,9255,7566,9283,7497,9310,7463,9324,7429,9337e" filled="false" stroked="true" strokeweight="1pt" strokecolor="#000000">
                <v:path arrowok="t"/>
              </v:shape>
            </v:group>
            <v:group style="position:absolute;left:1717;top:9138;width:479;height:194" coordorigin="1717,9138" coordsize="479,194">
              <v:shape style="position:absolute;left:1717;top:9138;width:479;height:194" coordorigin="1717,9138" coordsize="479,194" path="m1717,9138l2196,9332e" filled="false" stroked="true" strokeweight="1pt" strokecolor="#000000">
                <v:path arrowok="t"/>
              </v:shape>
            </v:group>
            <v:group style="position:absolute;left:2707;top:7796;width:666;height:619" coordorigin="2707,7796" coordsize="666,619">
              <v:shape style="position:absolute;left:2707;top:7796;width:666;height:619" coordorigin="2707,7796" coordsize="666,619" path="m3347,8123l2873,8123,2896,8132,2905,8149,2904,8167,2898,8185,2891,8203,2887,8222,2903,8285,2927,8344,2970,8392,3000,8401,3020,8407,3038,8412,3058,8414,3081,8414,3107,8413,3132,8411,3149,8409,3169,8408,3232,8405,3253,8403,3273,8401,3309,8394,3326,8392,3373,8344,3373,8324,3372,8306,3364,8225,3353,8158,3349,8135,3347,8123xe" filled="true" fillcolor="#d9d9d9" stroked="false">
                <v:path arrowok="t"/>
                <v:fill type="solid"/>
              </v:shape>
              <v:shape style="position:absolute;left:2707;top:7796;width:666;height:619" coordorigin="2707,7796" coordsize="666,619" path="m3078,7796l3013,7797,2935,7806,2872,7842,2870,7844,2857,7859,2848,7876,2840,7894,2828,7910,2813,7923,2796,7935,2760,7958,2745,7969,2727,7986,2714,8002,2707,8017,2708,8036,2717,8053,2736,8069,2757,8080,2793,8097,2803,8105,2804,8118,2797,8131,2795,8140,2809,8139,2830,8134,2853,8128,2873,8123,3347,8123,3345,8113,3331,8052,3314,7992,3293,7925,3258,7857,3204,7814,3145,7800,3100,7796,3078,7796xe" filled="true" fillcolor="#d9d9d9" stroked="false">
                <v:path arrowok="t"/>
                <v:fill type="solid"/>
              </v:shape>
            </v:group>
            <v:group style="position:absolute;left:2707;top:7796;width:667;height:619" coordorigin="2707,7796" coordsize="667,619">
              <v:shape style="position:absolute;left:2707;top:7796;width:667;height:619" coordorigin="2707,7796" coordsize="667,619" path="m2870,7844l2857,7859,2848,7876,2840,7894,2828,7910,2813,7923,2796,7935,2778,7947,2760,7958,2745,7969,2727,7986,2714,8002,2707,8017,2708,8036,2717,8053,2736,8069,2757,8080,2776,8090,2793,8097,2803,8105,2804,8118,2797,8131,2795,8140,2809,8139,2830,8134,2853,8128,2873,8123,2896,8132,2905,8149,2904,8167,2898,8185,2891,8203,2887,8222,2903,8285,2927,8344,2970,8392,3000,8401,3020,8407,3038,8412,3058,8414,3081,8414,3107,8413,3132,8411,3149,8409,3169,8408,3189,8407,3211,8406,3232,8405,3253,8403,3273,8401,3290,8397,3309,8394,3366,8374,3373,8340,3373,8324,3366,8247,3357,8180,3345,8113,3331,8052,3314,7992,3293,7925,3258,7857,3204,7814,3145,7800,3078,7796,3055,7796,2994,7799,2935,7806,2872,7842,2870,7844xe" filled="false" stroked="true" strokeweight="1.0pt" strokecolor="#d9d9d9">
                <v:path arrowok="t"/>
              </v:shape>
            </v:group>
            <v:group style="position:absolute;left:3733;top:7726;width:4160;height:1542" coordorigin="3733,7726" coordsize="4160,1542">
              <v:shape style="position:absolute;left:3733;top:7726;width:4160;height:1542" coordorigin="3733,7726" coordsize="4160,1542" path="m6364,9040l6327,9094,6327,9116,6327,9138,6334,9208,6364,9268,6386,9266,6398,9262,6411,9254,6427,9244,6443,9232,6461,9220,6479,9206,6517,9178,6536,9166,6551,9154,6583,9132,6600,9122,6633,9098,6650,9084,6661,9076,6474,9076,6459,9070,6441,9064,6401,9048,6382,9044,6364,9040xe" filled="true" fillcolor="#d9d9d9" stroked="false">
                <v:path arrowok="t"/>
                <v:fill type="solid"/>
              </v:shape>
              <v:shape style="position:absolute;left:3733;top:7726;width:4160;height:1542" coordorigin="3733,7726" coordsize="4160,1542" path="m6955,8630l5778,8630,5814,8638,5834,8644,5896,8674,5936,8710,5950,8724,5980,8756,5995,8770,6011,8786,6058,8826,6129,8848,6205,8848,6265,8854,6285,8858,6305,8860,6346,8868,6366,8874,6385,8878,6398,8886,6409,8896,6423,8918,6432,8934,6443,8950,6455,8970,6466,8992,6477,9012,6486,9032,6492,9050,6495,9064,6493,9074,6486,9076,6661,9076,6666,9072,6682,9058,6697,9046,6713,9030,6727,9014,6741,8998,6754,8982,6765,8968,6776,8952,6785,8938,6792,8924,6794,8912,6795,8900,6797,8886,6801,8874,6812,8862,6831,8850,6845,8844,6862,8836,6882,8830,6902,8824,6991,8800,7012,8794,7032,8790,7050,8784,7066,8778,7086,8774,7136,8752,6989,8752,6979,8748,6951,8688,6950,8668,6950,8664,6952,8644,6955,8630xe" filled="true" fillcolor="#d9d9d9" stroked="false">
                <v:path arrowok="t"/>
                <v:fill type="solid"/>
              </v:shape>
              <v:shape style="position:absolute;left:3733;top:7726;width:4160;height:1542" coordorigin="3733,7726" coordsize="4160,1542" path="m7453,8114l7431,8114,7407,8118,7384,8126,7364,8142,7355,8152,7346,8166,7336,8180,7327,8196,7317,8214,7308,8232,7279,8292,7260,8334,7250,8354,7241,8374,7232,8392,7223,8410,7214,8430,7200,8464,7192,8480,7185,8498,7154,8552,7133,8584,7121,8602,7107,8622,7093,8642,7079,8660,7065,8680,7051,8696,7037,8714,7023,8728,7011,8738,6999,8748,6989,8752,7136,8752,7147,8736,7153,8722,7158,8706,7163,8688,7168,8668,7173,8648,7190,8582,7213,8520,7247,8464,7303,8416,7320,8414,7648,8414,7633,8408,7614,8400,7596,8392,7580,8382,7565,8374,7551,8362,7541,8348,7531,8334,7517,8320,7496,8310,7476,8306,7431,8302,7411,8300,7397,8296,7382,8288,7374,8280,7374,8266,7386,8246,7399,8234,7416,8222,7434,8206,7491,8164,7522,8128,7514,8122,7494,8120,7486,8118,7472,8116,7453,8114xe" filled="true" fillcolor="#d9d9d9" stroked="false">
                <v:path arrowok="t"/>
                <v:fill type="solid"/>
              </v:shape>
              <v:shape style="position:absolute;left:3733;top:7726;width:4160;height:1542" coordorigin="3733,7726" coordsize="4160,1542" path="m7861,8468l7710,8468,7724,8478,7735,8494,7740,8514,7736,8536,7729,8548,7718,8562,7704,8578,7688,8594,7672,8612,7657,8630,7643,8648,7633,8664,7626,8680,7632,8698,7644,8714,7659,8726,7671,8734,7687,8736,7704,8728,7720,8714,7727,8702,7733,8688,7740,8670,7749,8648,7763,8622,7770,8608,7780,8594,7791,8576,7828,8520,7840,8500,7852,8482,7861,8468xe" filled="true" fillcolor="#d9d9d9" stroked="false">
                <v:path arrowok="t"/>
                <v:fill type="solid"/>
              </v:shape>
              <v:shape style="position:absolute;left:3733;top:7726;width:4160;height:1542" coordorigin="3733,7726" coordsize="4160,1542" path="m6098,8582l5145,8582,5157,8588,5169,8600,5181,8612,5195,8628,5212,8644,5233,8658,5260,8668,5275,8670,5291,8674,5310,8676,5329,8680,5461,8692,5484,8692,5505,8694,5526,8694,5546,8696,5581,8696,5601,8694,5613,8690,5622,8684,5632,8678,5647,8670,5663,8664,5680,8656,5698,8646,5717,8638,5738,8632,5761,8630,6955,8630,6956,8626,6377,8626,6360,8624,6343,8624,6324,8622,6305,8622,6243,8616,6200,8608,6177,8602,6153,8598,6129,8590,6104,8584,6098,8582xe" filled="true" fillcolor="#d9d9d9" stroked="false">
                <v:path arrowok="t"/>
                <v:fill type="solid"/>
              </v:shape>
              <v:shape style="position:absolute;left:3733;top:7726;width:4160;height:1542" coordorigin="3733,7726" coordsize="4160,1542" path="m3802,7726l3766,7800,3762,7826,3752,7900,3746,7964,3744,7986,3742,8004,3734,8082,3733,8126,3734,8144,3748,8222,3764,8282,3769,8300,3774,8318,3779,8336,3785,8356,3791,8374,3797,8394,3805,8414,3813,8434,3819,8452,3825,8472,3830,8492,3836,8512,3863,8568,4194,8612,4600,8630,4623,8632,4659,8634,4707,8638,4949,8654,5061,8654,5084,8648,5125,8598,5129,8588,5135,8584,5145,8582,6098,8582,5979,8544,5955,8536,5892,8514,5423,8514,5360,8508,5290,8486,5265,8464,5249,8452,5230,8440,5205,8426,5190,8420,5173,8414,5154,8406,5031,8362,4975,8334,4929,8282,4923,8232,4921,8214,4919,8194,4914,8174,4904,8138,4899,8118,4882,8058,4861,8000,4853,7982,4848,7968,4844,7954,4842,7942,4840,7928,4836,7916,4774,7866,4703,7852,4552,7842,4517,7842,4481,7840,4444,7840,4334,7838,4298,7836,4264,7836,4230,7834,4199,7834,4142,7830,4118,7828,4087,7822,4060,7818,4000,7800,3943,7776,3929,7772,3913,7766,3891,7758,3870,7748,3851,7740,3833,7732,3817,7728,3802,7726xe" filled="true" fillcolor="#d9d9d9" stroked="false">
                <v:path arrowok="t"/>
                <v:fill type="solid"/>
              </v:shape>
              <v:shape style="position:absolute;left:3733;top:7726;width:4160;height:1542" coordorigin="3733,7726" coordsize="4160,1542" path="m7169,8122l7157,8122,7143,8126,7088,8160,7038,8198,6981,8246,6950,8270,6919,8298,6788,8410,6756,8436,6724,8462,6664,8508,6610,8546,6562,8572,6539,8584,6518,8594,6498,8602,6479,8608,6461,8614,6427,8622,6410,8624,6394,8624,6377,8626,6956,8626,6957,8624,6964,8610,6974,8594,6986,8578,6999,8562,7014,8544,7029,8528,7045,8510,7060,8494,7074,8476,7087,8462,7099,8446,7134,8380,7144,8320,7146,8308,7150,8294,7155,8278,7161,8260,7166,8242,7172,8224,7177,8204,7181,8188,7183,8170,7185,8156,7184,8142,7182,8132,7177,8126,7169,8122xe" filled="true" fillcolor="#d9d9d9" stroked="false">
                <v:path arrowok="t"/>
                <v:fill type="solid"/>
              </v:shape>
              <v:shape style="position:absolute;left:3733;top:7726;width:4160;height:1542" coordorigin="3733,7726" coordsize="4160,1542" path="m7648,8414l7320,8414,7337,8416,7355,8420,7392,8436,7410,8446,7428,8454,7445,8462,7462,8474,7516,8510,7534,8520,7551,8530,7566,8536,7579,8534,7589,8524,7604,8514,7618,8506,7636,8496,7655,8486,7674,8476,7693,8470,7710,8468,7861,8468,7863,8464,7873,8446,7882,8430,7886,8422,7697,8422,7674,8420,7653,8416,7648,8414xe" filled="true" fillcolor="#d9d9d9" stroked="false">
                <v:path arrowok="t"/>
                <v:fill type="solid"/>
              </v:shape>
              <v:shape style="position:absolute;left:3733;top:7726;width:4160;height:1542" coordorigin="3733,7726" coordsize="4160,1542" path="m5662,8436l5644,8438,5627,8444,5612,8454,5597,8468,5581,8480,5564,8492,5544,8502,5522,8510,5485,8514,5892,8514,5887,8512,5866,8506,5846,8498,5828,8492,5811,8488,5782,8478,5758,8468,5738,8460,5721,8452,5706,8446,5678,8438,5662,8436xe" filled="true" fillcolor="#d9d9d9" stroked="false">
                <v:path arrowok="t"/>
                <v:fill type="solid"/>
              </v:shape>
              <v:shape style="position:absolute;left:3733;top:7726;width:4160;height:1542" coordorigin="3733,7726" coordsize="4160,1542" path="m7885,8394l7863,8394,7854,8396,7840,8400,7821,8404,7799,8408,7774,8414,7748,8418,7697,8422,7886,8422,7889,8416,7893,8400,7885,8394xe" filled="true" fillcolor="#d9d9d9" stroked="false">
                <v:path arrowok="t"/>
                <v:fill type="solid"/>
              </v:shape>
            </v:group>
            <v:group style="position:absolute;left:3733;top:7725;width:4161;height:1544" coordorigin="3733,7725" coordsize="4161,1544">
              <v:shape style="position:absolute;left:3733;top:7725;width:4161;height:1544" coordorigin="3733,7725" coordsize="4161,1544" path="m3896,8592l3852,8550,3830,8491,3825,8471,3819,8452,3813,8433,3805,8413,3797,8393,3779,8336,3758,8260,3753,8240,3736,8163,3733,8122,3733,8101,3740,8022,3742,8003,3744,7985,3746,7964,3748,7942,3750,7921,3757,7860,3762,7825,3766,7800,3778,7738,3802,7725,3817,7727,3833,7732,3851,7739,3870,7748,3891,7757,3913,7765,3929,7770,3943,7776,3957,7782,3971,7788,3985,7794,4060,7817,4142,7829,4230,7834,4298,7836,4370,7837,4407,7838,4444,7839,4517,7841,4586,7843,4649,7847,4726,7855,4796,7874,4840,7928,4844,7953,4848,7967,4853,7981,4861,7998,4869,8017,4888,8077,4904,8136,4909,8155,4923,8232,4924,8249,4926,8266,4959,8323,5011,8352,5073,8377,5135,8399,5154,8406,5230,8438,5278,8475,5290,8484,5360,8507,5423,8513,5444,8514,5465,8514,5544,8502,5597,8466,5612,8454,5627,8444,5644,8437,5662,8436,5678,8438,5692,8441,5706,8446,5721,8452,5738,8459,5758,8468,5782,8477,5811,8487,5828,8492,5846,8498,5866,8504,5887,8512,5909,8519,5931,8527,5955,8535,6029,8560,6104,8583,6177,8602,6243,8614,6305,8620,6377,8624,6394,8624,6461,8613,6518,8593,6586,8558,6664,8507,6724,8461,6788,8408,6854,8353,6919,8297,6950,8270,7010,8220,7064,8177,7127,8133,7169,8121,7177,8124,7182,8132,7184,8142,7185,8155,7183,8170,7166,8241,7155,8276,7150,8292,7146,8307,7144,8319,7141,8344,7138,8363,7108,8432,7060,8492,7029,8527,7014,8544,6974,8594,6950,8666,6951,8687,6979,8748,6989,8751,6999,8746,7051,8696,7093,8640,7133,8583,7166,8532,7200,8463,7207,8446,7214,8428,7223,8410,7232,8391,7241,8372,7250,8353,7260,8333,7269,8313,7279,8292,7288,8272,7317,8213,7355,8152,7407,8117,7453,8113,7472,8115,7486,8117,7494,8119,7514,8121,7522,8127,7515,8141,7505,8151,7491,8163,7473,8176,7454,8191,7434,8206,7416,8220,7399,8234,7386,8245,7374,8265,7374,8278,7382,8287,7397,8295,7411,8299,7431,8301,7453,8303,7476,8305,7496,8308,7517,8320,7531,8333,7541,8347,7551,8360,7614,8400,7674,8420,7697,8421,7722,8419,7799,8408,7863,8393,7885,8393,7893,8399,7889,8416,7882,8430,7840,8500,7803,8558,7791,8576,7749,8647,7733,8686,7727,8701,7720,8713,7704,8728,7687,8735,7671,8732,7659,8725,7644,8713,7632,8698,7626,8679,7633,8663,7672,8611,7704,8577,7718,8561,7729,8547,7736,8535,7740,8512,7735,8493,7724,8478,7710,8468,7693,8468,7674,8475,7655,8484,7636,8495,7618,8506,7604,8513,7589,8524,7579,8532,7566,8535,7498,8496,7480,8484,7462,8472,7445,8462,7428,8453,7410,8444,7392,8435,7373,8427,7355,8420,7337,8415,7320,8413,7303,8416,7247,8463,7213,8519,7190,8581,7173,8647,7168,8667,7163,8687,7135,8754,7086,8773,7066,8778,6991,8799,6969,8805,6946,8811,6882,8830,6812,8861,6794,8911,6792,8924,6754,8982,6713,9029,6666,9071,6616,9109,6567,9143,6551,9154,6536,9164,6517,9178,6498,9192,6479,9206,6461,9219,6411,9253,6364,9268,6350,9262,6331,9184,6327,9115,6327,9093,6364,9039,6382,9042,6401,9048,6421,9055,6441,9063,6459,9070,6474,9074,6486,9075,6493,9072,6495,9063,6492,9049,6466,8991,6432,8932,6385,8878,6326,8863,6265,8854,6185,8846,6166,8846,6147,8847,6129,8846,6058,8825,6011,8785,5965,8738,5950,8723,5896,8673,5834,8642,5761,8629,5738,8631,5717,8637,5698,8645,5680,8654,5663,8663,5647,8670,5632,8677,5622,8683,5613,8688,5601,8693,5581,8695,5565,8695,5484,8692,5416,8688,5350,8681,5275,8670,5212,8642,5169,8598,5157,8587,5145,8581,5135,8582,5129,8588,5125,8596,5122,8606,5118,8618,5061,8652,5025,8654,5002,8654,4919,8651,4858,8648,4795,8644,4735,8640,4659,8634,4600,8629,4194,8611,3896,8592xe" filled="false" stroked="true" strokeweight="1pt" strokecolor="#d9d9d9">
                <v:path arrowok="t"/>
              </v:shape>
            </v:group>
            <v:group style="position:absolute;left:6347;top:8531;width:795;height:683" coordorigin="6347,8531" coordsize="795,683">
              <v:shape style="position:absolute;left:6347;top:8531;width:795;height:683" coordorigin="6347,8531" coordsize="795,683" path="m6375,9076l6354,9081,6347,9104,6348,9121,6349,9146,6352,9173,6358,9197,6365,9214,6381,9212,6398,9203,6414,9197,6416,9196,6437,9196,6459,9187,6529,9150,6588,9117,6619,9096,6472,9096,6453,9093,6431,9088,6410,9082,6390,9077,6375,9076xe" filled="true" fillcolor="#a6a6a6" stroked="false">
                <v:path arrowok="t"/>
                <v:fill type="solid"/>
              </v:shape>
              <v:shape style="position:absolute;left:6347;top:8531;width:795;height:683" coordorigin="6347,8531" coordsize="795,683" path="m6437,9196l6416,9196,6422,9198,6426,9199,6436,9197,6437,9196xe" filled="true" fillcolor="#a6a6a6" stroked="false">
                <v:path arrowok="t"/>
                <v:fill type="solid"/>
              </v:shape>
              <v:shape style="position:absolute;left:6347;top:8531;width:795;height:683" coordorigin="6347,8531" coordsize="795,683" path="m6534,8827l6470,8868,6449,8925,6460,8940,6475,8956,6493,8973,6509,8989,6523,9005,6530,9022,6528,9040,6521,9057,6509,9073,6492,9087,6472,9096,6619,9096,6619,9096,6635,9080,6647,9064,6656,9048,6666,9032,6679,9017,6692,9007,6707,8998,6722,8987,6765,8935,6782,8894,6791,8875,6800,8857,6807,8847,6596,8847,6582,8845,6567,8839,6551,8831,6534,8827xe" filled="true" fillcolor="#a6a6a6" stroked="false">
                <v:path arrowok="t"/>
                <v:fill type="solid"/>
              </v:shape>
              <v:shape style="position:absolute;left:6347;top:8531;width:795;height:683" coordorigin="6347,8531" coordsize="795,683" path="m6939,8531l6885,8563,6833,8605,6779,8651,6762,8665,6713,8702,6680,8722,6665,8731,6652,8741,6638,8756,6630,8775,6623,8797,6616,8817,6607,8835,6596,8847,6807,8847,6858,8815,6972,8789,6994,8784,7016,8779,7057,8768,7076,8762,7084,8758,6991,8758,6972,8757,6911,8723,6905,8680,6908,8665,6915,8646,6923,8626,6932,8605,6939,8585,6943,8566,6946,8550,6945,8537,6939,8531xe" filled="true" fillcolor="#a6a6a6" stroked="false">
                <v:path arrowok="t"/>
                <v:fill type="solid"/>
              </v:shape>
              <v:shape style="position:absolute;left:6347;top:8531;width:795;height:683" coordorigin="6347,8531" coordsize="795,683" path="m7133,8615l7126,8621,7115,8633,7102,8649,7088,8668,7073,8688,7025,8742,6991,8758,7084,8758,7131,8702,7141,8637,7141,8633,7139,8620,7133,8615xe" filled="true" fillcolor="#a6a6a6" stroked="false">
                <v:path arrowok="t"/>
                <v:fill type="solid"/>
              </v:shape>
            </v:group>
            <v:group style="position:absolute;left:6347;top:8531;width:795;height:683" coordorigin="6347,8531" coordsize="795,683">
              <v:shape style="position:absolute;left:6347;top:8531;width:795;height:683" coordorigin="6347,8531" coordsize="795,683" path="m6414,9197l6398,9203,6381,9212,6365,9214,6349,9146,6347,9104,6354,9081,6375,9076,6390,9077,6410,9082,6431,9088,6453,9093,6521,9057,6530,9022,6523,9005,6509,8989,6493,8973,6475,8956,6460,8940,6449,8925,6450,8905,6458,8886,6501,8839,6534,8827,6551,8831,6567,8839,6582,8845,6623,8797,6630,8775,6638,8756,6652,8741,6665,8731,6680,8722,6695,8713,6714,8702,6762,8665,6814,8621,6833,8605,6885,8563,6939,8531,6945,8537,6946,8550,6943,8566,6939,8585,6932,8605,6923,8626,6915,8646,6908,8665,6905,8680,6905,8704,6911,8723,6972,8757,6991,8758,7010,8753,7057,8708,7102,8649,7115,8633,7126,8621,7133,8615,7139,8620,7141,8634,7140,8654,7124,8723,7076,8762,7037,8773,7016,8779,6994,8784,6972,8789,6951,8793,6931,8797,6912,8801,6840,8821,6791,8875,6773,8915,6765,8935,6722,8987,6692,9007,6679,9017,6666,9032,6656,9048,6647,9064,6635,9080,6588,9117,6529,9150,6474,9179,6426,9199,6422,9198,6416,9196,6414,9197xe" filled="false" stroked="true" strokeweight="1pt" strokecolor="#a6a6a6">
                <v:path arrowok="t"/>
              </v:shape>
            </v:group>
            <v:group style="position:absolute;left:2979;top:8313;width:4884;height:673" coordorigin="2979,8313" coordsize="4884,673">
              <v:shape style="position:absolute;left:2979;top:8313;width:4884;height:673" coordorigin="2979,8313" coordsize="4884,673" path="m2979,8375l3054,8352,3130,8333,3191,8323,3269,8318,3306,8317,3325,8317,3401,8321,3464,8329,3529,8342,3589,8358,3652,8378,3719,8400,3741,8407,3810,8430,3880,8450,3950,8466,4021,8478,4093,8489,4167,8497,4242,8505,4317,8511,4392,8517,4466,8522,4544,8526,4623,8530,4702,8532,4778,8534,4803,8534,4872,8536,4933,8539,4961,8540,4987,8541,5011,8542,5034,8543,5055,8544,5127,8548,5200,8561,5257,8584,5289,8601,5305,8609,5322,8617,5342,8624,5362,8631,5424,8653,5484,8670,5537,8679,5552,8678,5607,8653,5637,8625,5653,8613,5671,8603,5690,8601,5709,8599,5728,8598,5747,8599,5823,8613,5880,8633,5950,8671,6003,8704,6021,8715,6075,8747,6147,8780,6209,8796,6270,8806,6289,8809,6309,8812,6380,8827,6442,8855,6497,8886,6530,8906,6545,8916,6560,8925,6575,8932,6595,8943,6613,8954,6630,8965,6645,8975,6660,8982,6676,8986,6692,8986,6749,8937,6776,8902,6789,8884,6831,8839,6898,8815,6931,8812,6948,8810,7014,8782,7061,8726,7096,8673,7129,8616,7151,8579,7161,8561,7171,8544,7181,8527,7190,8512,7204,8490,7217,8468,7230,8447,7241,8427,7252,8407,7263,8389,7302,8333,7346,8313,7362,8315,7377,8321,7392,8329,7409,8339,7426,8347,7443,8355,7459,8364,7475,8374,7491,8385,7508,8395,7563,8425,7640,8443,7719,8450,7780,8453,7842,8454,7863,8454e" filled="false" stroked="true" strokeweight="2.25pt" strokecolor="#000000">
                <v:path arrowok="t"/>
              </v:shape>
            </v:group>
            <v:group style="position:absolute;left:2979;top:8313;width:4884;height:673" coordorigin="2979,8313" coordsize="4884,673">
              <v:shape style="position:absolute;left:2979;top:8313;width:4884;height:673" coordorigin="2979,8313" coordsize="4884,673" path="m2979,8375l3054,8352,3130,8333,3191,8323,3269,8318,3306,8317,3325,8317,3401,8321,3464,8329,3529,8342,3589,8358,3652,8378,3719,8400,3741,8407,3810,8430,3880,8450,3950,8466,4021,8478,4093,8489,4167,8497,4242,8505,4317,8511,4392,8517,4466,8522,4544,8526,4623,8530,4702,8532,4778,8534,4803,8534,4872,8536,4933,8539,4961,8540,4987,8541,5011,8542,5034,8543,5055,8544,5127,8548,5200,8561,5257,8584,5289,8601,5305,8609,5322,8617,5342,8624,5362,8631,5424,8653,5484,8670,5537,8679,5552,8678,5607,8653,5637,8625,5653,8613,5671,8603,5690,8601,5709,8599,5728,8598,5747,8599,5823,8613,5880,8633,5950,8671,6003,8704,6021,8715,6075,8747,6147,8780,6209,8796,6270,8806,6289,8809,6309,8812,6380,8827,6442,8855,6497,8886,6530,8906,6545,8916,6560,8925,6575,8932,6595,8943,6613,8954,6630,8965,6645,8975,6660,8982,6676,8986,6692,8986,6749,8937,6776,8902,6789,8884,6831,8839,6898,8815,6931,8812,6948,8810,7014,8782,7061,8726,7096,8673,7129,8616,7151,8579,7161,8561,7171,8544,7181,8527,7190,8512,7204,8490,7217,8468,7230,8447,7241,8427,7252,8407,7263,8389,7302,8333,7346,8313,7362,8315,7377,8321,7392,8329,7409,8339,7426,8347,7443,8355,7459,8364,7475,8374,7491,8385,7508,8395,7563,8425,7640,8443,7719,8450,7780,8453,7842,8454,7863,8454e" filled="false" stroked="true" strokeweight="1.0pt" strokecolor="#ffffff">
                <v:path arrowok="t"/>
                <v:stroke dashstyle="dash"/>
              </v:shape>
            </v:group>
            <v:group style="position:absolute;left:2724;top:7541;width:4467;height:1016" coordorigin="2724,7541" coordsize="4467,1016">
              <v:shape style="position:absolute;left:2724;top:7541;width:4467;height:1016" coordorigin="2724,7541" coordsize="4467,1016" path="m2724,7541l2777,7573,2830,7601,2888,7621,2950,7627,2969,7628,2988,7629,3060,7643,3118,7683,3133,7694,3186,7726,3257,7760,3314,7785,3373,7810,3431,7833,3504,7859,3566,7873,3643,7881,3661,7882,3680,7884,3752,7894,3825,7920,3880,7953,3936,7992,3991,8034,4043,8077,4075,8104,4090,8117,4105,8129,4119,8140,4132,8151,4144,8160,4162,8175,4177,8188,4189,8199,4198,8209,4207,8218,4215,8226,4264,8262,4335,8296,4396,8322,4463,8349,4532,8376,4555,8385,4577,8393,4639,8418,4715,8451,4771,8484,4786,8493,4800,8502,4865,8532,4942,8546,5002,8553,5063,8557,5083,8557,5104,8557,5182,8552,5258,8535,5331,8505,5368,8488,5386,8479,5442,8455,5499,8434,5576,8417,5651,8403,5728,8394,5807,8390,5828,8391,5892,8395,5966,8409,6040,8431,6115,8458,6141,8467,6166,8476,6244,8502,6324,8524,6407,8536,6499,8539,6532,8538,6602,8535,6673,8529,6744,8523,6813,8515,6879,8508,6911,8504,6994,8496,7082,8493,7117,8493,7142,8495,7162,8497,7175,8500,7184,8504,7191,8508e" filled="false" stroked="true" strokeweight="2.25pt" strokecolor="#000000">
                <v:path arrowok="t"/>
              </v:shape>
            </v:group>
            <v:group style="position:absolute;left:2724;top:7541;width:4467;height:1016" coordorigin="2724,7541" coordsize="4467,1016">
              <v:shape style="position:absolute;left:2724;top:7541;width:4467;height:1016" coordorigin="2724,7541" coordsize="4467,1016" path="m2724,7541l2777,7573,2830,7601,2888,7621,2950,7627,2969,7628,2988,7629,3060,7643,3118,7683,3133,7694,3186,7726,3257,7760,3314,7785,3373,7810,3431,7833,3504,7859,3566,7873,3643,7881,3661,7882,3680,7884,3752,7894,3825,7920,3880,7953,3936,7992,3991,8034,4043,8077,4075,8104,4090,8117,4105,8129,4119,8140,4132,8151,4144,8160,4162,8175,4177,8188,4189,8199,4198,8209,4207,8218,4215,8226,4264,8262,4335,8296,4396,8322,4463,8349,4532,8376,4555,8385,4577,8393,4639,8418,4715,8451,4771,8484,4786,8493,4800,8502,4865,8532,4942,8546,5002,8553,5063,8557,5083,8557,5104,8557,5182,8552,5258,8535,5331,8505,5368,8488,5386,8479,5442,8455,5499,8434,5576,8417,5651,8403,5728,8394,5807,8390,5828,8391,5892,8395,5966,8409,6040,8431,6115,8458,6141,8467,6166,8476,6244,8502,6324,8524,6407,8536,6499,8539,6532,8538,6602,8535,6673,8529,6744,8523,6813,8515,6879,8508,6911,8504,6994,8496,7082,8493,7117,8493,7142,8495,7162,8497,7175,8500,7184,8504,7191,8508e" filled="false" stroked="true" strokeweight="1.0pt" strokecolor="#ffffff">
                <v:path arrowok="t"/>
                <v:stroke dashstyle="dash"/>
              </v:shape>
              <v:shape style="position:absolute;left:6594;top:8118;width:461;height:370" type="#_x0000_t75" stroked="false">
                <v:imagedata r:id="rId59" o:title=""/>
              </v:shape>
            </v:group>
            <v:group style="position:absolute;left:6594;top:8118;width:461;height:371" coordorigin="6594,8118" coordsize="461,371">
              <v:shape style="position:absolute;left:6594;top:8118;width:461;height:371" coordorigin="6594,8118" coordsize="461,371" path="m6975,8143l6915,8194,6898,8210,6882,8225,6815,8268,6799,8269,6784,8265,6768,8260,6747,8258,6723,8256,6699,8254,6676,8251,6653,8250,6633,8250,6615,8250,6602,8253,6595,8264,6594,8278,6598,8295,6647,8357,6707,8389,6726,8397,6745,8406,6760,8414,6773,8431,6778,8447,6777,8462,6776,8474,6779,8483,6793,8487,6811,8488,6831,8485,6890,8437,6917,8383,6926,8363,6935,8343,6965,8285,7003,8225,7015,8205,7027,8186,7037,8169,7045,8154,7051,8142,7055,8132,7053,8121,7043,8118,7027,8120,7008,8126,6988,8136,6975,8143xe" filled="false" stroked="true" strokeweight="1pt" strokecolor="#a6a6a6">
                <v:path arrowok="t"/>
              </v:shape>
              <v:shape style="position:absolute;left:8529;top:6858;width:402;height:229" type="#_x0000_t75" stroked="false">
                <v:imagedata r:id="rId62" o:title=""/>
              </v:shape>
            </v:group>
            <v:group style="position:absolute;left:8529;top:6858;width:402;height:229" coordorigin="8529,6858" coordsize="402,229">
              <v:shape style="position:absolute;left:8529;top:6858;width:402;height:229" coordorigin="8529,6858" coordsize="402,229" path="m8529,7087l8931,7087,8931,6858,8529,6858,8529,7087xe" filled="false" stroked="true" strokeweight="1pt" strokecolor="#a6a6a6">
                <v:path arrowok="t"/>
              </v:shape>
            </v:group>
            <v:group style="position:absolute;left:8529;top:7190;width:402;height:229" coordorigin="8529,7190" coordsize="402,229">
              <v:shape style="position:absolute;left:8529;top:7190;width:402;height:229" coordorigin="8529,7190" coordsize="402,229" path="m8529,7419l8931,7419,8931,7190,8529,7190,8529,7419xe" filled="false" stroked="true" strokeweight=".75pt" strokecolor="#000000">
                <v:path arrowok="t"/>
              </v:shape>
            </v:group>
            <v:group style="position:absolute;left:8529;top:8271;width:402;height:229" coordorigin="8529,8271" coordsize="402,229">
              <v:shape style="position:absolute;left:8529;top:8271;width:402;height:229" coordorigin="8529,8271" coordsize="402,229" path="m8529,8500l8931,8500,8931,8271,8529,8271,8529,8500xe" filled="true" fillcolor="#d9d9d9" stroked="false">
                <v:path arrowok="t"/>
                <v:fill type="solid"/>
              </v:shape>
            </v:group>
            <v:group style="position:absolute;left:8529;top:8271;width:402;height:229" coordorigin="8529,8271" coordsize="402,229">
              <v:shape style="position:absolute;left:8529;top:8271;width:402;height:229" coordorigin="8529,8271" coordsize="402,229" path="m8529,8500l8931,8500,8931,8271,8529,8271,8529,8500xe" filled="false" stroked="true" strokeweight="1pt" strokecolor="#d9d9d9">
                <v:path arrowok="t"/>
              </v:shape>
            </v:group>
            <v:group style="position:absolute;left:8529;top:8604;width:402;height:229" coordorigin="8529,8604" coordsize="402,229">
              <v:shape style="position:absolute;left:8529;top:8604;width:402;height:229" coordorigin="8529,8604" coordsize="402,229" path="m8529,8833l8931,8833,8931,8604,8529,8604,8529,8833xe" filled="false" stroked="true" strokeweight=".75pt" strokecolor="#000000">
                <v:path arrowok="t"/>
              </v:shape>
              <v:shape style="position:absolute;left:8529;top:6533;width:402;height:229" type="#_x0000_t75" stroked="false">
                <v:imagedata r:id="rId63" o:title=""/>
              </v:shape>
            </v:group>
            <v:group style="position:absolute;left:8529;top:6533;width:402;height:229" coordorigin="8529,6533" coordsize="402,229">
              <v:shape style="position:absolute;left:8529;top:6533;width:402;height:229" coordorigin="8529,6533" coordsize="402,229" path="m8529,6762l8931,6762,8931,6533,8529,6533,8529,6762xe" filled="false" stroked="true" strokeweight="1pt" strokecolor="#7e7e7e">
                <v:path arrowok="t"/>
              </v:shape>
            </v:group>
            <v:group style="position:absolute;left:8529;top:7947;width:402;height:229" coordorigin="8529,7947" coordsize="402,229">
              <v:shape style="position:absolute;left:8529;top:7947;width:402;height:229" coordorigin="8529,7947" coordsize="402,229" path="m8529,8176l8931,8176,8931,7947,8529,7947,8529,8176xe" filled="true" fillcolor="#a6a6a6" stroked="false">
                <v:path arrowok="t"/>
                <v:fill type="solid"/>
              </v:shape>
            </v:group>
            <v:group style="position:absolute;left:8529;top:7947;width:402;height:229" coordorigin="8529,7947" coordsize="402,229">
              <v:shape style="position:absolute;left:8529;top:7947;width:402;height:229" coordorigin="8529,7947" coordsize="402,229" path="m8529,8176l8931,8176,8931,7947,8529,7947,8529,8176xe" filled="false" stroked="true" strokeweight="1pt" strokecolor="#a6a6a6">
                <v:path arrowok="t"/>
              </v:shape>
            </v:group>
            <v:group style="position:absolute;left:7046;top:8397;width:96;height:95" coordorigin="7046,8397" coordsize="96,95">
              <v:shape style="position:absolute;left:7046;top:8397;width:96;height:95" coordorigin="7046,8397" coordsize="96,95" path="m7093,8397l7072,8403,7055,8416,7046,8436,7050,8462,7061,8480,7077,8492,7105,8490,7125,8481,7137,8466,7142,8449,7137,8426,7124,8409,7105,8399,7093,8397xe" filled="true" fillcolor="#ffffff" stroked="false">
                <v:path arrowok="t"/>
                <v:fill type="solid"/>
              </v:shape>
            </v:group>
            <v:group style="position:absolute;left:7046;top:8397;width:96;height:95" coordorigin="7046,8397" coordsize="96,95">
              <v:shape style="position:absolute;left:7046;top:8397;width:96;height:95" coordorigin="7046,8397" coordsize="96,95" path="m7093,8397l7072,8403,7055,8416,7046,8436,7050,8462,7061,8480,7077,8492,7105,8490,7125,8481,7137,8466,7142,8449,7137,8426,7124,8409,7105,8399,7093,8397xe" filled="false" stroked="true" strokeweight=".75pt" strokecolor="#000000">
                <v:path arrowok="t"/>
              </v:shape>
            </v:group>
            <v:group style="position:absolute;left:6605;top:8780;width:155;height:154" coordorigin="6605,8780" coordsize="155,154">
              <v:shape style="position:absolute;left:6605;top:8780;width:155;height:154" coordorigin="6605,8780" coordsize="155,154" path="m6682,8780l6623,8807,6605,8847,6607,8872,6615,8894,6627,8912,6643,8926,6662,8934,6689,8932,6746,8902,6760,8866,6757,8841,6719,8790,6682,8780xe" filled="false" stroked="true" strokeweight=".75pt" strokecolor="#000000">
                <v:path arrowok="t"/>
              </v:shape>
            </v:group>
            <v:group style="position:absolute;left:6648;top:8819;width:75;height:77" coordorigin="6648,8819" coordsize="75,77">
              <v:shape style="position:absolute;left:6648;top:8819;width:75;height:77" coordorigin="6648,8819" coordsize="75,77" path="m6683,8819l6662,8826,6648,8842,6649,8869,6659,8887,6675,8896,6700,8891,6716,8878,6722,8860,6716,8838,6700,8823,6683,8819xe" filled="true" fillcolor="#000000" stroked="false">
                <v:path arrowok="t"/>
                <v:fill type="solid"/>
              </v:shape>
            </v:group>
            <v:group style="position:absolute;left:6648;top:8819;width:75;height:77" coordorigin="6648,8819" coordsize="75,77">
              <v:shape style="position:absolute;left:6648;top:8819;width:75;height:77" coordorigin="6648,8819" coordsize="75,77" path="m6683,8819l6662,8826,6648,8842,6649,8869,6659,8887,6675,8896,6700,8891,6716,8878,6722,8860,6716,8838,6700,8823,6683,8819xe" filled="false" stroked="true" strokeweight=".75pt" strokecolor="#000000">
                <v:path arrowok="t"/>
              </v:shape>
            </v:group>
            <v:group style="position:absolute;left:2905;top:8300;width:96;height:94" coordorigin="2905,8300" coordsize="96,94">
              <v:shape style="position:absolute;left:2905;top:8300;width:96;height:94" coordorigin="2905,8300" coordsize="96,94" path="m2953,8300l2931,8306,2914,8319,2905,8339,2909,8365,2920,8383,2936,8394,2964,8393,2984,8384,2996,8370,3001,8352,2996,8329,2983,8312,2964,8302,2953,8300xe" filled="true" fillcolor="#ffffff" stroked="false">
                <v:path arrowok="t"/>
                <v:fill type="solid"/>
              </v:shape>
            </v:group>
            <v:group style="position:absolute;left:2905;top:8300;width:96;height:94" coordorigin="2905,8300" coordsize="96,94">
              <v:shape style="position:absolute;left:2905;top:8300;width:96;height:94" coordorigin="2905,8300" coordsize="96,94" path="m2953,8300l2931,8306,2914,8319,2905,8339,2909,8365,2920,8383,2936,8394,2964,8393,2984,8384,2996,8370,3001,8352,2996,8329,2983,8312,2964,8302,2953,8300xe" filled="false" stroked="true" strokeweight=".75pt" strokecolor="#000000">
                <v:path arrowok="t"/>
              </v:shape>
            </v:group>
            <v:group style="position:absolute;left:4003;top:8013;width:96;height:95" coordorigin="4003,8013" coordsize="96,95">
              <v:shape style="position:absolute;left:4003;top:8013;width:96;height:95" coordorigin="4003,8013" coordsize="96,95" path="m4050,8013l4029,8019,4012,8032,4003,8052,4007,8078,4018,8096,4034,8108,4062,8106,4082,8097,4094,8082,4099,8065,4094,8042,4081,8025,4062,8015,4050,8013xe" filled="true" fillcolor="#ffffff" stroked="false">
                <v:path arrowok="t"/>
                <v:fill type="solid"/>
              </v:shape>
            </v:group>
            <v:group style="position:absolute;left:4003;top:8013;width:96;height:95" coordorigin="4003,8013" coordsize="96,95">
              <v:shape style="position:absolute;left:4003;top:8013;width:96;height:95" coordorigin="4003,8013" coordsize="96,95" path="m4050,8013l4029,8019,4012,8032,4003,8052,4007,8078,4018,8096,4034,8108,4062,8106,4082,8097,4094,8082,4099,8065,4094,8042,4081,8025,4062,8015,4050,8013xe" filled="false" stroked="true" strokeweight=".75pt" strokecolor="#000000">
                <v:path arrowok="t"/>
              </v:shape>
            </v:group>
            <v:group style="position:absolute;left:3935;top:8355;width:96;height:94" coordorigin="3935,8355" coordsize="96,94">
              <v:shape style="position:absolute;left:3935;top:8355;width:96;height:94" coordorigin="3935,8355" coordsize="96,94" path="m3983,8355l3961,8361,3944,8374,3935,8394,3939,8420,3950,8438,3966,8449,3994,8448,4014,8439,4026,8425,4031,8407,4026,8384,4013,8367,3994,8357,3983,8355xe" filled="true" fillcolor="#ffffff" stroked="false">
                <v:path arrowok="t"/>
                <v:fill type="solid"/>
              </v:shape>
            </v:group>
            <v:group style="position:absolute;left:3935;top:8355;width:96;height:94" coordorigin="3935,8355" coordsize="96,94">
              <v:shape style="position:absolute;left:3935;top:8355;width:96;height:94" coordorigin="3935,8355" coordsize="96,94" path="m3983,8355l3961,8361,3944,8374,3935,8394,3939,8420,3950,8438,3966,8449,3994,8448,4014,8439,4026,8425,4031,8407,4026,8384,4013,8367,3994,8357,3983,8355xe" filled="false" stroked="true" strokeweight=".75pt" strokecolor="#000000">
                <v:path arrowok="t"/>
              </v:shape>
            </v:group>
            <v:group style="position:absolute;left:4944;top:8500;width:96;height:95" coordorigin="4944,8500" coordsize="96,95">
              <v:shape style="position:absolute;left:4944;top:8500;width:96;height:95" coordorigin="4944,8500" coordsize="96,95" path="m4991,8500l4970,8506,4953,8519,4944,8539,4948,8565,4959,8583,4975,8595,5003,8593,5023,8584,5035,8569,5040,8552,5035,8529,5022,8512,5003,8502,4991,8500xe" filled="true" fillcolor="#ffffff" stroked="false">
                <v:path arrowok="t"/>
                <v:fill type="solid"/>
              </v:shape>
            </v:group>
            <v:group style="position:absolute;left:4944;top:8500;width:96;height:95" coordorigin="4944,8500" coordsize="96,95">
              <v:shape style="position:absolute;left:4944;top:8500;width:96;height:95" coordorigin="4944,8500" coordsize="96,95" path="m4991,8500l4970,8506,4953,8519,4944,8539,4948,8565,4959,8583,4975,8595,5003,8593,5023,8584,5035,8569,5040,8552,5035,8529,5022,8512,5003,8502,4991,8500xe" filled="false" stroked="true" strokeweight=".75pt" strokecolor="#000000">
                <v:path arrowok="t"/>
              </v:shape>
            </v:group>
            <v:group style="position:absolute;left:6544;top:8995;width:96;height:95" coordorigin="6544,8995" coordsize="96,95">
              <v:shape style="position:absolute;left:6544;top:8995;width:96;height:95" coordorigin="6544,8995" coordsize="96,95" path="m6591,8995l6570,9001,6553,9014,6544,9034,6548,9060,6559,9078,6575,9090,6603,9088,6623,9079,6635,9064,6640,9047,6635,9024,6622,9007,6603,8997,6591,8995xe" filled="true" fillcolor="#ffffff" stroked="false">
                <v:path arrowok="t"/>
                <v:fill type="solid"/>
              </v:shape>
            </v:group>
            <v:group style="position:absolute;left:6544;top:8995;width:96;height:95" coordorigin="6544,8995" coordsize="96,95">
              <v:shape style="position:absolute;left:6544;top:8995;width:96;height:95" coordorigin="6544,8995" coordsize="96,95" path="m6591,8995l6570,9001,6553,9014,6544,9034,6548,9060,6559,9078,6575,9090,6603,9088,6623,9079,6635,9064,6640,9047,6635,9024,6622,9007,6603,8997,6591,8995xe" filled="false" stroked="true" strokeweight=".75pt" strokecolor="#000000">
                <v:path arrowok="t"/>
              </v:shape>
            </v:group>
            <v:group style="position:absolute;left:6835;top:8663;width:96;height:95" coordorigin="6835,8663" coordsize="96,95">
              <v:shape style="position:absolute;left:6835;top:8663;width:96;height:95" coordorigin="6835,8663" coordsize="96,95" path="m6882,8663l6861,8669,6844,8682,6835,8702,6839,8728,6850,8746,6866,8758,6894,8756,6914,8747,6926,8732,6931,8715,6926,8692,6913,8675,6894,8665,6882,8663xe" filled="true" fillcolor="#ffffff" stroked="false">
                <v:path arrowok="t"/>
                <v:fill type="solid"/>
              </v:shape>
            </v:group>
            <v:group style="position:absolute;left:6835;top:8663;width:96;height:95" coordorigin="6835,8663" coordsize="96,95">
              <v:shape style="position:absolute;left:6835;top:8663;width:96;height:95" coordorigin="6835,8663" coordsize="96,95" path="m6882,8663l6861,8669,6844,8682,6835,8702,6839,8728,6850,8746,6866,8758,6894,8756,6914,8747,6926,8732,6931,8715,6926,8692,6913,8675,6894,8665,6882,8663xe" filled="false" stroked="true" strokeweight=".75pt" strokecolor="#000000">
                <v:path arrowok="t"/>
              </v:shape>
            </v:group>
            <w10:wrap type="none"/>
          </v:group>
        </w:pict>
      </w:r>
      <w:r>
        <w:rPr>
          <w:rFonts w:ascii="宋体" w:hAnsi="宋体" w:cs="宋体" w:eastAsia="宋体"/>
        </w:rPr>
        <w:t>加拿大原土著居民为印第安人与因纽特，</w:t>
      </w:r>
      <w:r>
        <w:rPr>
          <w:rFonts w:ascii="宋体" w:hAnsi="宋体" w:cs="宋体" w:eastAsia="宋体"/>
        </w:rPr>
        <w:t>16 </w:t>
      </w:r>
      <w:r>
        <w:rPr>
          <w:rFonts w:ascii="宋体" w:hAnsi="宋体" w:cs="宋体" w:eastAsia="宋体"/>
        </w:rPr>
        <w:t>世纪起，加拿大沦为法、英殖民地。现有人口</w:t>
      </w:r>
      <w:r>
        <w:rPr>
          <w:rFonts w:ascii="宋体" w:hAnsi="宋体" w:cs="宋体" w:eastAsia="宋体"/>
          <w:spacing w:val="-89"/>
        </w:rPr>
        <w:t> </w:t>
      </w:r>
      <w:r>
        <w:rPr>
          <w:rFonts w:ascii="宋体" w:hAnsi="宋体" w:cs="宋体" w:eastAsia="宋体"/>
          <w:spacing w:val="-89"/>
        </w:rPr>
      </w:r>
      <w:r>
        <w:rPr>
          <w:rFonts w:ascii="宋体" w:hAnsi="宋体" w:cs="宋体" w:eastAsia="宋体"/>
        </w:rPr>
        <w:t>3707</w:t>
      </w:r>
      <w:r>
        <w:rPr>
          <w:rFonts w:ascii="宋体" w:hAnsi="宋体" w:cs="宋体" w:eastAsia="宋体"/>
          <w:spacing w:val="-41"/>
        </w:rPr>
        <w:t> </w:t>
      </w:r>
      <w:r>
        <w:rPr>
          <w:rFonts w:ascii="宋体" w:hAnsi="宋体" w:cs="宋体" w:eastAsia="宋体"/>
          <w:spacing w:val="-6"/>
        </w:rPr>
        <w:t>万（</w:t>
      </w:r>
      <w:r>
        <w:rPr>
          <w:rFonts w:ascii="宋体" w:hAnsi="宋体" w:cs="宋体" w:eastAsia="宋体"/>
          <w:spacing w:val="-6"/>
        </w:rPr>
        <w:t>2018</w:t>
      </w:r>
      <w:r>
        <w:rPr>
          <w:rFonts w:ascii="宋体" w:hAnsi="宋体" w:cs="宋体" w:eastAsia="宋体"/>
          <w:spacing w:val="-41"/>
        </w:rPr>
        <w:t> </w:t>
      </w:r>
      <w:r>
        <w:rPr>
          <w:rFonts w:ascii="宋体" w:hAnsi="宋体" w:cs="宋体" w:eastAsia="宋体"/>
        </w:rPr>
        <w:t>年</w:t>
      </w:r>
      <w:r>
        <w:rPr>
          <w:rFonts w:ascii="宋体" w:hAnsi="宋体" w:cs="宋体" w:eastAsia="宋体"/>
          <w:spacing w:val="-38"/>
        </w:rPr>
        <w:t> </w:t>
      </w:r>
      <w:r>
        <w:rPr>
          <w:rFonts w:ascii="宋体" w:hAnsi="宋体" w:cs="宋体" w:eastAsia="宋体"/>
        </w:rPr>
        <w:t>4</w:t>
      </w:r>
      <w:r>
        <w:rPr>
          <w:rFonts w:ascii="宋体" w:hAnsi="宋体" w:cs="宋体" w:eastAsia="宋体"/>
          <w:spacing w:val="-40"/>
        </w:rPr>
        <w:t> </w:t>
      </w:r>
      <w:r>
        <w:rPr>
          <w:rFonts w:ascii="宋体" w:hAnsi="宋体" w:cs="宋体" w:eastAsia="宋体"/>
          <w:spacing w:val="-10"/>
        </w:rPr>
        <w:t>月），主要为英、法等欧洲后裔，少数为土著居民，极少数为亚洲、拉美、</w:t>
      </w:r>
      <w:r>
        <w:rPr>
          <w:rFonts w:ascii="宋体" w:hAnsi="宋体" w:cs="宋体" w:eastAsia="宋体"/>
          <w:spacing w:val="-99"/>
        </w:rPr>
        <w:t> </w:t>
      </w:r>
      <w:r>
        <w:rPr>
          <w:rFonts w:ascii="宋体" w:hAnsi="宋体" w:cs="宋体" w:eastAsia="宋体"/>
          <w:spacing w:val="-99"/>
        </w:rPr>
      </w:r>
      <w:r>
        <w:rPr>
          <w:rFonts w:ascii="宋体" w:hAnsi="宋体" w:cs="宋体" w:eastAsia="宋体"/>
        </w:rPr>
        <w:t>非洲裔等。居民中信奉天主教的占</w:t>
      </w:r>
      <w:r>
        <w:rPr>
          <w:rFonts w:ascii="宋体" w:hAnsi="宋体" w:cs="宋体" w:eastAsia="宋体"/>
          <w:spacing w:val="-56"/>
        </w:rPr>
        <w:t> </w:t>
      </w:r>
      <w:r>
        <w:rPr>
          <w:rFonts w:ascii="宋体" w:hAnsi="宋体" w:cs="宋体" w:eastAsia="宋体"/>
        </w:rPr>
        <w:t>45%</w:t>
      </w:r>
      <w:r>
        <w:rPr>
          <w:rFonts w:ascii="宋体" w:hAnsi="宋体" w:cs="宋体" w:eastAsia="宋体"/>
        </w:rPr>
        <w:t>，信奉基督教的占</w:t>
      </w:r>
      <w:r>
        <w:rPr>
          <w:rFonts w:ascii="宋体" w:hAnsi="宋体" w:cs="宋体" w:eastAsia="宋体"/>
          <w:spacing w:val="-56"/>
        </w:rPr>
        <w:t> </w:t>
      </w:r>
      <w:r>
        <w:rPr>
          <w:rFonts w:ascii="宋体" w:hAnsi="宋体" w:cs="宋体" w:eastAsia="宋体"/>
        </w:rPr>
        <w:t>36%</w:t>
      </w:r>
      <w:r>
        <w:rPr>
          <w:rFonts w:ascii="宋体" w:hAnsi="宋体" w:cs="宋体" w:eastAsia="宋体"/>
        </w:rPr>
        <w:t>。</w:t>
      </w:r>
    </w:p>
    <w:p>
      <w:pPr>
        <w:pStyle w:val="BodyText"/>
        <w:spacing w:line="273" w:lineRule="auto" w:before="152"/>
        <w:ind w:left="6965" w:right="116"/>
        <w:jc w:val="left"/>
        <w:rPr>
          <w:rFonts w:ascii="宋体" w:hAnsi="宋体" w:cs="宋体" w:eastAsia="宋体"/>
        </w:rPr>
      </w:pPr>
      <w:r>
        <w:rPr>
          <w:rFonts w:ascii="宋体" w:hAnsi="宋体" w:cs="宋体" w:eastAsia="宋体"/>
          <w:spacing w:val="-13"/>
        </w:rPr>
        <w:t>加拿大资源丰富。森</w:t>
      </w:r>
      <w:r>
        <w:rPr>
          <w:rFonts w:ascii="宋体" w:hAnsi="宋体" w:cs="宋体" w:eastAsia="宋体"/>
          <w:spacing w:val="-88"/>
        </w:rPr>
        <w:t> </w:t>
      </w:r>
      <w:r>
        <w:rPr>
          <w:rFonts w:ascii="宋体" w:hAnsi="宋体" w:cs="宋体" w:eastAsia="宋体"/>
          <w:spacing w:val="-88"/>
        </w:rPr>
      </w:r>
      <w:r>
        <w:rPr>
          <w:rFonts w:ascii="宋体" w:hAnsi="宋体" w:cs="宋体" w:eastAsia="宋体"/>
          <w:spacing w:val="-2"/>
        </w:rPr>
        <w:t>林面积居世界第三，</w:t>
      </w:r>
      <w:r>
        <w:rPr>
          <w:rFonts w:ascii="宋体" w:hAnsi="宋体" w:cs="宋体" w:eastAsia="宋体"/>
          <w:spacing w:val="-89"/>
        </w:rPr>
        <w:t> </w:t>
      </w:r>
      <w:r>
        <w:rPr>
          <w:rFonts w:ascii="宋体" w:hAnsi="宋体" w:cs="宋体" w:eastAsia="宋体"/>
          <w:spacing w:val="-89"/>
        </w:rPr>
      </w:r>
      <w:r>
        <w:rPr>
          <w:rFonts w:ascii="宋体" w:hAnsi="宋体" w:cs="宋体" w:eastAsia="宋体"/>
          <w:spacing w:val="-13"/>
        </w:rPr>
        <w:t>钾储量第一、铀储量</w:t>
      </w:r>
      <w:r>
        <w:rPr>
          <w:rFonts w:ascii="宋体" w:hAnsi="宋体" w:cs="宋体" w:eastAsia="宋体"/>
          <w:spacing w:val="-88"/>
        </w:rPr>
        <w:t> </w:t>
      </w:r>
      <w:r>
        <w:rPr>
          <w:rFonts w:ascii="宋体" w:hAnsi="宋体" w:cs="宋体" w:eastAsia="宋体"/>
          <w:spacing w:val="-88"/>
        </w:rPr>
      </w:r>
      <w:r>
        <w:rPr>
          <w:rFonts w:ascii="宋体" w:hAnsi="宋体" w:cs="宋体" w:eastAsia="宋体"/>
          <w:spacing w:val="-13"/>
        </w:rPr>
        <w:t>世界第二、原油储量</w:t>
      </w:r>
      <w:r>
        <w:rPr>
          <w:rFonts w:ascii="宋体" w:hAnsi="宋体" w:cs="宋体" w:eastAsia="宋体"/>
          <w:spacing w:val="-89"/>
        </w:rPr>
        <w:t> </w:t>
      </w:r>
      <w:r>
        <w:rPr>
          <w:rFonts w:ascii="宋体" w:hAnsi="宋体" w:cs="宋体" w:eastAsia="宋体"/>
          <w:spacing w:val="-89"/>
        </w:rPr>
      </w:r>
      <w:r>
        <w:rPr>
          <w:rFonts w:ascii="宋体" w:hAnsi="宋体" w:cs="宋体" w:eastAsia="宋体"/>
          <w:spacing w:val="11"/>
        </w:rPr>
        <w:t>仅次于沙特居世界</w:t>
      </w:r>
      <w:r>
        <w:rPr>
          <w:rFonts w:ascii="宋体" w:hAnsi="宋体" w:cs="宋体" w:eastAsia="宋体"/>
          <w:spacing w:val="-84"/>
        </w:rPr>
        <w:t> </w:t>
      </w:r>
      <w:r>
        <w:rPr>
          <w:rFonts w:ascii="宋体" w:hAnsi="宋体" w:cs="宋体" w:eastAsia="宋体"/>
          <w:spacing w:val="-84"/>
        </w:rPr>
      </w:r>
      <w:r>
        <w:rPr>
          <w:rFonts w:ascii="宋体" w:hAnsi="宋体" w:cs="宋体" w:eastAsia="宋体"/>
        </w:rPr>
        <w:t>第二。</w:t>
      </w:r>
      <w:r>
        <w:rPr>
          <w:rFonts w:ascii="宋体" w:hAnsi="宋体" w:cs="宋体" w:eastAsia="宋体"/>
          <w:spacing w:val="-102"/>
        </w:rPr>
        <w:t> </w:t>
      </w:r>
      <w:r>
        <w:rPr>
          <w:rFonts w:ascii="宋体" w:hAnsi="宋体" w:cs="宋体" w:eastAsia="宋体"/>
          <w:spacing w:val="-13"/>
        </w:rPr>
        <w:t>农、林、渔业比较发</w:t>
      </w:r>
      <w:r>
        <w:rPr>
          <w:rFonts w:ascii="宋体" w:hAnsi="宋体" w:cs="宋体" w:eastAsia="宋体"/>
          <w:spacing w:val="-88"/>
        </w:rPr>
        <w:t> </w:t>
      </w:r>
      <w:r>
        <w:rPr>
          <w:rFonts w:ascii="宋体" w:hAnsi="宋体" w:cs="宋体" w:eastAsia="宋体"/>
          <w:spacing w:val="-88"/>
        </w:rPr>
      </w:r>
      <w:r>
        <w:rPr>
          <w:rFonts w:ascii="宋体" w:hAnsi="宋体" w:cs="宋体" w:eastAsia="宋体"/>
        </w:rPr>
        <w:t>达，主要种植作物</w:t>
      </w:r>
      <w:r>
        <w:rPr>
          <w:rFonts w:ascii="宋体" w:hAnsi="宋体" w:cs="宋体" w:eastAsia="宋体"/>
          <w:w w:val="100"/>
        </w:rPr>
        <w:t> </w:t>
      </w:r>
      <w:r>
        <w:rPr>
          <w:rFonts w:ascii="宋体" w:hAnsi="宋体" w:cs="宋体" w:eastAsia="宋体"/>
          <w:spacing w:val="-13"/>
        </w:rPr>
        <w:t>有：小麦、大麦、亚</w:t>
      </w:r>
      <w:r>
        <w:rPr>
          <w:rFonts w:ascii="宋体" w:hAnsi="宋体" w:cs="宋体" w:eastAsia="宋体"/>
          <w:spacing w:val="-88"/>
        </w:rPr>
        <w:t> </w:t>
      </w:r>
      <w:r>
        <w:rPr>
          <w:rFonts w:ascii="宋体" w:hAnsi="宋体" w:cs="宋体" w:eastAsia="宋体"/>
          <w:spacing w:val="-88"/>
        </w:rPr>
      </w:r>
      <w:r>
        <w:rPr>
          <w:rFonts w:ascii="宋体" w:hAnsi="宋体" w:cs="宋体" w:eastAsia="宋体"/>
          <w:spacing w:val="-2"/>
        </w:rPr>
        <w:t>麻、燕麦、油菜籽、</w:t>
      </w:r>
      <w:r>
        <w:rPr>
          <w:rFonts w:ascii="宋体" w:hAnsi="宋体" w:cs="宋体" w:eastAsia="宋体"/>
          <w:spacing w:val="-89"/>
        </w:rPr>
        <w:t> </w:t>
      </w:r>
      <w:r>
        <w:rPr>
          <w:rFonts w:ascii="宋体" w:hAnsi="宋体" w:cs="宋体" w:eastAsia="宋体"/>
          <w:spacing w:val="-89"/>
        </w:rPr>
      </w:r>
      <w:r>
        <w:rPr>
          <w:rFonts w:ascii="宋体" w:hAnsi="宋体" w:cs="宋体" w:eastAsia="宋体"/>
          <w:spacing w:val="-2"/>
        </w:rPr>
        <w:t>玉米、饲料用草等。</w:t>
      </w:r>
    </w:p>
    <w:p>
      <w:pPr>
        <w:spacing w:line="240" w:lineRule="auto" w:before="10"/>
        <w:rPr>
          <w:rFonts w:ascii="宋体" w:hAnsi="宋体" w:cs="宋体" w:eastAsia="宋体"/>
          <w:sz w:val="29"/>
          <w:szCs w:val="29"/>
        </w:rPr>
      </w:pPr>
    </w:p>
    <w:p>
      <w:pPr>
        <w:spacing w:after="0" w:line="240" w:lineRule="auto"/>
        <w:rPr>
          <w:rFonts w:ascii="宋体" w:hAnsi="宋体" w:cs="宋体" w:eastAsia="宋体"/>
          <w:sz w:val="29"/>
          <w:szCs w:val="29"/>
        </w:rPr>
        <w:sectPr>
          <w:pgSz w:w="11910" w:h="16840"/>
          <w:pgMar w:header="0" w:footer="999" w:top="1300" w:bottom="1180" w:left="1480" w:right="1360"/>
        </w:sectPr>
      </w:pPr>
    </w:p>
    <w:p>
      <w:pPr>
        <w:spacing w:before="161"/>
        <w:ind w:left="1424" w:right="0" w:firstLine="0"/>
        <w:jc w:val="left"/>
        <w:rPr>
          <w:rFonts w:ascii="Arial" w:hAnsi="Arial" w:cs="Arial" w:eastAsia="Arial"/>
          <w:sz w:val="22"/>
          <w:szCs w:val="22"/>
        </w:rPr>
      </w:pPr>
      <w:r>
        <w:rPr>
          <w:rFonts w:ascii="宋体" w:hAnsi="宋体" w:cs="宋体" w:eastAsia="宋体"/>
          <w:sz w:val="22"/>
          <w:szCs w:val="22"/>
        </w:rPr>
        <w:t>北  </w:t>
      </w:r>
      <w:r>
        <w:rPr>
          <w:rFonts w:ascii="Arial" w:hAnsi="Arial" w:cs="Arial" w:eastAsia="Arial"/>
          <w:i/>
          <w:sz w:val="22"/>
          <w:szCs w:val="22"/>
        </w:rPr>
      </w:r>
      <w:r>
        <w:rPr>
          <w:rFonts w:ascii="宋体" w:hAnsi="宋体" w:cs="宋体" w:eastAsia="宋体"/>
          <w:spacing w:val="-3"/>
          <w:sz w:val="22"/>
          <w:szCs w:val="22"/>
        </w:rPr>
        <w:t>冰</w:t>
      </w:r>
      <w:r>
        <w:rPr>
          <w:rFonts w:ascii="宋体" w:hAnsi="宋体" w:cs="宋体" w:eastAsia="宋体"/>
          <w:spacing w:val="-38"/>
          <w:sz w:val="22"/>
          <w:szCs w:val="22"/>
        </w:rPr>
        <w:t> </w:t>
      </w:r>
      <w:r>
        <w:rPr>
          <w:rFonts w:ascii="Arial" w:hAnsi="Arial" w:cs="Arial" w:eastAsia="Arial"/>
          <w:i/>
          <w:spacing w:val="-38"/>
          <w:sz w:val="22"/>
          <w:szCs w:val="22"/>
        </w:rPr>
      </w:r>
      <w:r>
        <w:rPr>
          <w:rFonts w:ascii="宋体" w:hAnsi="宋体" w:cs="宋体" w:eastAsia="宋体"/>
          <w:spacing w:val="-4"/>
          <w:sz w:val="22"/>
          <w:szCs w:val="22"/>
        </w:rPr>
        <w:t>洋</w:t>
      </w:r>
      <w:r>
        <w:rPr>
          <w:rFonts w:ascii="Arial" w:hAnsi="Arial" w:cs="Arial" w:eastAsia="Arial"/>
          <w:i/>
          <w:w w:val="172"/>
          <w:sz w:val="22"/>
          <w:szCs w:val="22"/>
        </w:rPr>
        <w:t> </w:t>
      </w:r>
      <w:r>
        <w:rPr>
          <w:rFonts w:ascii="Arial" w:hAnsi="Arial" w:cs="Arial" w:eastAsia="Arial"/>
          <w:sz w:val="22"/>
          <w:szCs w:val="22"/>
        </w:rPr>
      </w:r>
    </w:p>
    <w:p>
      <w:pPr>
        <w:spacing w:before="44"/>
        <w:ind w:left="1424" w:right="0" w:firstLine="0"/>
        <w:jc w:val="left"/>
        <w:rPr>
          <w:rFonts w:ascii="宋体" w:hAnsi="宋体" w:cs="宋体" w:eastAsia="宋体"/>
          <w:sz w:val="18"/>
          <w:szCs w:val="18"/>
        </w:rPr>
      </w:pPr>
      <w:r>
        <w:rPr/>
        <w:br w:type="column"/>
      </w:r>
      <w:r>
        <w:rPr>
          <w:rFonts w:ascii="宋体" w:hAnsi="宋体" w:cs="宋体" w:eastAsia="宋体"/>
          <w:sz w:val="18"/>
          <w:szCs w:val="18"/>
        </w:rPr>
        <w:t>格陵兰岛（丹麦）</w:t>
      </w:r>
    </w:p>
    <w:p>
      <w:pPr>
        <w:spacing w:before="55"/>
        <w:ind w:left="72" w:right="0" w:firstLine="0"/>
        <w:jc w:val="left"/>
        <w:rPr>
          <w:rFonts w:ascii="宋体" w:hAnsi="宋体" w:cs="宋体" w:eastAsia="宋体"/>
          <w:sz w:val="15"/>
          <w:szCs w:val="15"/>
        </w:rPr>
      </w:pPr>
      <w:r>
        <w:rPr/>
        <w:br w:type="column"/>
      </w:r>
      <w:r>
        <w:rPr>
          <w:rFonts w:ascii="宋体" w:hAnsi="宋体" w:cs="宋体" w:eastAsia="宋体"/>
          <w:sz w:val="15"/>
          <w:szCs w:val="15"/>
        </w:rPr>
        <w:t>北极圈</w:t>
      </w:r>
    </w:p>
    <w:p>
      <w:pPr>
        <w:spacing w:after="0"/>
        <w:jc w:val="left"/>
        <w:rPr>
          <w:rFonts w:ascii="宋体" w:hAnsi="宋体" w:cs="宋体" w:eastAsia="宋体"/>
          <w:sz w:val="15"/>
          <w:szCs w:val="15"/>
        </w:rPr>
        <w:sectPr>
          <w:type w:val="continuous"/>
          <w:pgSz w:w="11910" w:h="16840"/>
          <w:pgMar w:top="1420" w:bottom="1180" w:left="1480" w:right="1360"/>
          <w:cols w:num="3" w:equalWidth="0">
            <w:col w:w="2477" w:space="723"/>
            <w:col w:w="2865" w:space="40"/>
            <w:col w:w="2965"/>
          </w:cols>
        </w:sectPr>
      </w:pPr>
    </w:p>
    <w:p>
      <w:pPr>
        <w:spacing w:line="240" w:lineRule="auto" w:before="4"/>
        <w:rPr>
          <w:rFonts w:ascii="宋体" w:hAnsi="宋体" w:cs="宋体" w:eastAsia="宋体"/>
          <w:sz w:val="10"/>
          <w:szCs w:val="10"/>
        </w:rPr>
      </w:pPr>
    </w:p>
    <w:p>
      <w:pPr>
        <w:spacing w:before="44"/>
        <w:ind w:left="322" w:right="220" w:firstLine="0"/>
        <w:jc w:val="left"/>
        <w:rPr>
          <w:rFonts w:ascii="宋体" w:hAnsi="宋体" w:cs="宋体" w:eastAsia="宋体"/>
          <w:sz w:val="18"/>
          <w:szCs w:val="18"/>
        </w:rPr>
      </w:pPr>
      <w:r>
        <w:rPr>
          <w:rFonts w:ascii="宋体" w:hAnsi="宋体" w:cs="宋体" w:eastAsia="宋体"/>
          <w:sz w:val="18"/>
          <w:szCs w:val="18"/>
        </w:rPr>
        <w:t>美国</w:t>
      </w:r>
    </w:p>
    <w:p>
      <w:pPr>
        <w:spacing w:line="240" w:lineRule="auto" w:before="13"/>
        <w:rPr>
          <w:rFonts w:ascii="宋体" w:hAnsi="宋体" w:cs="宋体" w:eastAsia="宋体"/>
          <w:sz w:val="17"/>
          <w:szCs w:val="17"/>
        </w:rPr>
      </w:pPr>
    </w:p>
    <w:p>
      <w:pPr>
        <w:spacing w:after="0" w:line="240" w:lineRule="auto"/>
        <w:rPr>
          <w:rFonts w:ascii="宋体" w:hAnsi="宋体" w:cs="宋体" w:eastAsia="宋体"/>
          <w:sz w:val="17"/>
          <w:szCs w:val="17"/>
        </w:rPr>
        <w:sectPr>
          <w:type w:val="continuous"/>
          <w:pgSz w:w="11910" w:h="16840"/>
          <w:pgMar w:top="1420" w:bottom="1180" w:left="1480" w:right="1360"/>
        </w:sect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10"/>
        <w:rPr>
          <w:rFonts w:ascii="宋体" w:hAnsi="宋体" w:cs="宋体" w:eastAsia="宋体"/>
          <w:sz w:val="29"/>
          <w:szCs w:val="29"/>
        </w:rPr>
      </w:pPr>
    </w:p>
    <w:p>
      <w:pPr>
        <w:spacing w:before="0"/>
        <w:ind w:left="375" w:right="0" w:firstLine="84"/>
        <w:jc w:val="left"/>
        <w:rPr>
          <w:rFonts w:ascii="Arial" w:hAnsi="Arial" w:cs="Arial" w:eastAsia="Arial"/>
          <w:sz w:val="22"/>
          <w:szCs w:val="22"/>
        </w:rPr>
      </w:pPr>
      <w:r>
        <w:rPr>
          <w:rFonts w:ascii="宋体" w:hAnsi="宋体" w:cs="宋体" w:eastAsia="宋体"/>
          <w:sz w:val="22"/>
          <w:szCs w:val="22"/>
        </w:rPr>
        <w:t>太</w:t>
      </w:r>
      <w:r>
        <w:rPr>
          <w:rFonts w:ascii="Arial" w:hAnsi="Arial" w:cs="Arial" w:eastAsia="Arial"/>
          <w:i/>
          <w:w w:val="172"/>
          <w:sz w:val="22"/>
          <w:szCs w:val="22"/>
        </w:rPr>
        <w:t> </w:t>
      </w:r>
      <w:r>
        <w:rPr>
          <w:rFonts w:ascii="Arial" w:hAnsi="Arial" w:cs="Arial" w:eastAsia="Arial"/>
          <w:sz w:val="22"/>
          <w:szCs w:val="22"/>
        </w:rPr>
      </w:r>
    </w:p>
    <w:p>
      <w:pPr>
        <w:spacing w:line="640" w:lineRule="atLeast" w:before="63"/>
        <w:ind w:left="375" w:right="53" w:firstLine="28"/>
        <w:jc w:val="right"/>
        <w:rPr>
          <w:rFonts w:ascii="Arial" w:hAnsi="Arial" w:cs="Arial" w:eastAsia="Arial"/>
          <w:sz w:val="22"/>
          <w:szCs w:val="22"/>
        </w:rPr>
      </w:pPr>
      <w:r>
        <w:rPr>
          <w:rFonts w:ascii="宋体" w:hAnsi="宋体" w:cs="宋体" w:eastAsia="宋体"/>
          <w:spacing w:val="-2"/>
          <w:w w:val="95"/>
          <w:sz w:val="22"/>
          <w:szCs w:val="22"/>
        </w:rPr>
        <w:t>平</w:t>
      </w:r>
      <w:r>
        <w:rPr>
          <w:rFonts w:ascii="Arial" w:hAnsi="Arial" w:cs="Arial" w:eastAsia="Arial"/>
          <w:i/>
          <w:w w:val="172"/>
          <w:sz w:val="22"/>
          <w:szCs w:val="22"/>
        </w:rPr>
        <w:t> </w:t>
      </w:r>
      <w:r>
        <w:rPr>
          <w:rFonts w:ascii="宋体" w:hAnsi="宋体" w:cs="宋体" w:eastAsia="宋体"/>
          <w:spacing w:val="-61"/>
          <w:w w:val="95"/>
          <w:sz w:val="22"/>
          <w:szCs w:val="22"/>
        </w:rPr>
        <w:t>洋</w:t>
      </w:r>
      <w:r>
        <w:rPr>
          <w:rFonts w:ascii="宋体" w:hAnsi="宋体" w:cs="宋体" w:eastAsia="宋体"/>
          <w:color w:val="FF0000"/>
          <w:spacing w:val="-48"/>
          <w:w w:val="100"/>
          <w:position w:val="-6"/>
          <w:sz w:val="21"/>
          <w:szCs w:val="21"/>
        </w:rPr>
        <w:t> </w:t>
      </w:r>
      <w:r>
        <w:rPr>
          <w:rFonts w:ascii="Arial" w:hAnsi="Arial" w:cs="Arial" w:eastAsia="Arial"/>
          <w:i/>
          <w:w w:val="172"/>
          <w:sz w:val="22"/>
          <w:szCs w:val="22"/>
        </w:rPr>
        <w:t> </w:t>
      </w:r>
      <w:r>
        <w:rPr>
          <w:rFonts w:ascii="Arial" w:hAnsi="Arial" w:cs="Arial" w:eastAsia="Arial"/>
          <w:sz w:val="22"/>
          <w:szCs w:val="22"/>
        </w:rPr>
      </w:r>
    </w:p>
    <w:p>
      <w:pPr>
        <w:pStyle w:val="BodyText"/>
        <w:spacing w:line="240" w:lineRule="auto" w:before="69"/>
        <w:ind w:left="0" w:right="139"/>
        <w:jc w:val="right"/>
        <w:rPr>
          <w:rFonts w:ascii="宋体" w:hAnsi="宋体" w:cs="宋体" w:eastAsia="宋体"/>
        </w:rPr>
      </w:pPr>
      <w:r>
        <w:rPr>
          <w:rFonts w:ascii="宋体"/>
          <w:color w:val="FF0000"/>
          <w:w w:val="100"/>
        </w:rPr>
        <w:t> </w:t>
      </w:r>
      <w:r>
        <w:rPr>
          <w:rFonts w:ascii="宋体"/>
          <w:w w:val="100"/>
        </w:rPr>
      </w:r>
    </w:p>
    <w:p>
      <w:pPr>
        <w:spacing w:line="240" w:lineRule="auto" w:before="0"/>
        <w:rPr>
          <w:rFonts w:ascii="宋体" w:hAnsi="宋体" w:cs="宋体" w:eastAsia="宋体"/>
          <w:sz w:val="14"/>
          <w:szCs w:val="14"/>
        </w:rPr>
      </w:pPr>
      <w:r>
        <w:rPr/>
        <w:br w:type="column"/>
      </w:r>
      <w:r>
        <w:rPr>
          <w:rFonts w:ascii="宋体"/>
          <w:sz w:val="14"/>
        </w:rPr>
      </w: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5"/>
          <w:szCs w:val="15"/>
        </w:rPr>
      </w:pPr>
    </w:p>
    <w:p>
      <w:pPr>
        <w:spacing w:before="0"/>
        <w:ind w:left="118" w:right="0" w:firstLine="0"/>
        <w:jc w:val="left"/>
        <w:rPr>
          <w:rFonts w:ascii="宋体" w:hAnsi="宋体" w:cs="宋体" w:eastAsia="宋体"/>
          <w:sz w:val="15"/>
          <w:szCs w:val="15"/>
        </w:rPr>
      </w:pPr>
      <w:r>
        <w:rPr>
          <w:rFonts w:ascii="宋体" w:hAnsi="宋体" w:cs="宋体" w:eastAsia="宋体"/>
          <w:sz w:val="15"/>
          <w:szCs w:val="15"/>
        </w:rPr>
        <w:t>温哥华</w:t>
      </w:r>
    </w:p>
    <w:p>
      <w:pPr>
        <w:spacing w:line="240" w:lineRule="auto" w:before="0"/>
        <w:rPr>
          <w:rFonts w:ascii="宋体" w:hAnsi="宋体" w:cs="宋体" w:eastAsia="宋体"/>
          <w:sz w:val="14"/>
          <w:szCs w:val="14"/>
        </w:rPr>
      </w:pPr>
      <w:r>
        <w:rPr/>
        <w:br w:type="column"/>
      </w:r>
      <w:r>
        <w:rPr>
          <w:rFonts w:ascii="宋体"/>
          <w:sz w:val="14"/>
        </w:rPr>
      </w:r>
    </w:p>
    <w:p>
      <w:pPr>
        <w:spacing w:line="240" w:lineRule="auto" w:before="0"/>
        <w:rPr>
          <w:rFonts w:ascii="宋体" w:hAnsi="宋体" w:cs="宋体" w:eastAsia="宋体"/>
          <w:sz w:val="14"/>
          <w:szCs w:val="14"/>
        </w:rPr>
      </w:pPr>
    </w:p>
    <w:p>
      <w:pPr>
        <w:spacing w:line="240" w:lineRule="auto" w:before="3"/>
        <w:rPr>
          <w:rFonts w:ascii="宋体" w:hAnsi="宋体" w:cs="宋体" w:eastAsia="宋体"/>
          <w:sz w:val="12"/>
          <w:szCs w:val="12"/>
        </w:rPr>
      </w:pPr>
    </w:p>
    <w:p>
      <w:pPr>
        <w:spacing w:before="0"/>
        <w:ind w:left="1138" w:right="0" w:firstLine="0"/>
        <w:jc w:val="left"/>
        <w:rPr>
          <w:rFonts w:ascii="宋体" w:hAnsi="宋体" w:cs="宋体" w:eastAsia="宋体"/>
          <w:sz w:val="15"/>
          <w:szCs w:val="15"/>
        </w:rPr>
      </w:pPr>
      <w:r>
        <w:rPr>
          <w:rFonts w:ascii="宋体" w:hAnsi="宋体" w:cs="宋体" w:eastAsia="宋体"/>
          <w:sz w:val="15"/>
          <w:szCs w:val="15"/>
        </w:rPr>
        <w:t>北极圈</w:t>
      </w:r>
    </w:p>
    <w:p>
      <w:pPr>
        <w:spacing w:line="240" w:lineRule="auto" w:before="0"/>
        <w:rPr>
          <w:rFonts w:ascii="宋体" w:hAnsi="宋体" w:cs="宋体" w:eastAsia="宋体"/>
          <w:sz w:val="14"/>
          <w:szCs w:val="14"/>
        </w:rPr>
      </w:pPr>
    </w:p>
    <w:p>
      <w:pPr>
        <w:pStyle w:val="BodyText"/>
        <w:tabs>
          <w:tab w:pos="525" w:val="left" w:leader="none"/>
          <w:tab w:pos="1051" w:val="left" w:leader="none"/>
        </w:tabs>
        <w:spacing w:line="240" w:lineRule="auto" w:before="121"/>
        <w:ind w:left="0" w:right="13"/>
        <w:jc w:val="center"/>
        <w:rPr>
          <w:rFonts w:ascii="宋体" w:hAnsi="宋体" w:cs="宋体" w:eastAsia="宋体"/>
        </w:rPr>
      </w:pPr>
      <w:r>
        <w:rPr>
          <w:rFonts w:ascii="宋体" w:hAnsi="宋体" w:cs="宋体" w:eastAsia="宋体"/>
        </w:rPr>
        <w:t>加</w:t>
        <w:tab/>
        <w:t>拿</w:t>
        <w:tab/>
        <w:t>大</w:t>
      </w:r>
    </w:p>
    <w:p>
      <w:pPr>
        <w:spacing w:line="240" w:lineRule="auto" w:before="0"/>
        <w:rPr>
          <w:rFonts w:ascii="宋体" w:hAnsi="宋体" w:cs="宋体" w:eastAsia="宋体"/>
          <w:sz w:val="20"/>
          <w:szCs w:val="20"/>
        </w:rPr>
      </w:pPr>
    </w:p>
    <w:p>
      <w:pPr>
        <w:spacing w:line="240" w:lineRule="auto" w:before="12"/>
        <w:rPr>
          <w:rFonts w:ascii="宋体" w:hAnsi="宋体" w:cs="宋体" w:eastAsia="宋体"/>
          <w:sz w:val="22"/>
          <w:szCs w:val="22"/>
        </w:rPr>
      </w:pPr>
    </w:p>
    <w:p>
      <w:pPr>
        <w:spacing w:before="0"/>
        <w:ind w:left="148" w:right="13" w:firstLine="0"/>
        <w:jc w:val="center"/>
        <w:rPr>
          <w:rFonts w:ascii="宋体" w:hAnsi="宋体" w:cs="宋体" w:eastAsia="宋体"/>
          <w:sz w:val="15"/>
          <w:szCs w:val="15"/>
        </w:rPr>
      </w:pPr>
      <w:r>
        <w:rPr>
          <w:rFonts w:ascii="宋体" w:hAnsi="宋体" w:cs="宋体" w:eastAsia="宋体"/>
          <w:sz w:val="15"/>
          <w:szCs w:val="15"/>
        </w:rPr>
        <w:t>埃特蒙顿</w:t>
      </w:r>
    </w:p>
    <w:p>
      <w:pPr>
        <w:spacing w:line="240" w:lineRule="auto" w:before="1"/>
        <w:rPr>
          <w:rFonts w:ascii="宋体" w:hAnsi="宋体" w:cs="宋体" w:eastAsia="宋体"/>
          <w:sz w:val="15"/>
          <w:szCs w:val="15"/>
        </w:rPr>
      </w:pPr>
    </w:p>
    <w:p>
      <w:pPr>
        <w:spacing w:before="0"/>
        <w:ind w:left="0" w:right="0" w:firstLine="0"/>
        <w:jc w:val="right"/>
        <w:rPr>
          <w:rFonts w:ascii="宋体" w:hAnsi="宋体" w:cs="宋体" w:eastAsia="宋体"/>
          <w:sz w:val="15"/>
          <w:szCs w:val="15"/>
        </w:rPr>
      </w:pPr>
      <w:r>
        <w:rPr>
          <w:rFonts w:ascii="宋体" w:hAnsi="宋体" w:cs="宋体" w:eastAsia="宋体"/>
          <w:spacing w:val="-1"/>
          <w:sz w:val="15"/>
          <w:szCs w:val="15"/>
        </w:rPr>
        <w:t>萨德伯里</w:t>
      </w:r>
    </w:p>
    <w:p>
      <w:pPr>
        <w:spacing w:line="240" w:lineRule="auto" w:before="0"/>
        <w:rPr>
          <w:rFonts w:ascii="宋体" w:hAnsi="宋体" w:cs="宋体" w:eastAsia="宋体"/>
          <w:sz w:val="14"/>
          <w:szCs w:val="14"/>
        </w:rPr>
      </w:pPr>
      <w:r>
        <w:rPr/>
        <w:br w:type="column"/>
      </w:r>
      <w:r>
        <w:rPr>
          <w:rFonts w:ascii="宋体"/>
          <w:sz w:val="14"/>
        </w:rPr>
      </w: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before="120"/>
        <w:ind w:left="-4" w:right="0" w:firstLine="0"/>
        <w:jc w:val="left"/>
        <w:rPr>
          <w:rFonts w:ascii="Arial" w:hAnsi="Arial" w:cs="Arial" w:eastAsia="Arial"/>
          <w:sz w:val="13"/>
          <w:szCs w:val="13"/>
        </w:rPr>
      </w:pPr>
      <w:r>
        <w:rPr>
          <w:rFonts w:ascii="宋体" w:hAnsi="宋体" w:cs="宋体" w:eastAsia="宋体"/>
          <w:sz w:val="13"/>
          <w:szCs w:val="13"/>
        </w:rPr>
        <w:t>哈得孙湾</w:t>
      </w:r>
      <w:r>
        <w:rPr>
          <w:rFonts w:ascii="Arial" w:hAnsi="Arial" w:cs="Arial" w:eastAsia="Arial"/>
          <w:i/>
          <w:w w:val="179"/>
          <w:sz w:val="13"/>
          <w:szCs w:val="13"/>
        </w:rPr>
        <w:t> </w:t>
      </w:r>
      <w:r>
        <w:rPr>
          <w:rFonts w:ascii="Arial" w:hAnsi="Arial" w:cs="Arial" w:eastAsia="Arial"/>
          <w:sz w:val="13"/>
          <w:szCs w:val="13"/>
        </w:rPr>
      </w:r>
    </w:p>
    <w:p>
      <w:pPr>
        <w:spacing w:line="240" w:lineRule="auto" w:before="0"/>
        <w:rPr>
          <w:rFonts w:ascii="Arial" w:hAnsi="Arial" w:cs="Arial" w:eastAsia="Arial"/>
          <w:i/>
          <w:sz w:val="14"/>
          <w:szCs w:val="14"/>
        </w:rPr>
      </w:pPr>
      <w:r>
        <w:rPr/>
        <w:br w:type="column"/>
      </w:r>
      <w:r>
        <w:rPr>
          <w:rFonts w:ascii="Arial"/>
          <w:i/>
          <w:sz w:val="14"/>
        </w:rPr>
      </w: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0"/>
        <w:rPr>
          <w:rFonts w:ascii="Arial" w:hAnsi="Arial" w:cs="Arial" w:eastAsia="Arial"/>
          <w:i/>
          <w:sz w:val="14"/>
          <w:szCs w:val="14"/>
        </w:rPr>
      </w:pPr>
    </w:p>
    <w:p>
      <w:pPr>
        <w:spacing w:line="240" w:lineRule="auto" w:before="5"/>
        <w:rPr>
          <w:rFonts w:ascii="Arial" w:hAnsi="Arial" w:cs="Arial" w:eastAsia="Arial"/>
          <w:i/>
          <w:sz w:val="13"/>
          <w:szCs w:val="13"/>
        </w:rPr>
      </w:pPr>
    </w:p>
    <w:p>
      <w:pPr>
        <w:spacing w:before="0"/>
        <w:ind w:left="195" w:right="0" w:firstLine="0"/>
        <w:jc w:val="left"/>
        <w:rPr>
          <w:rFonts w:ascii="宋体" w:hAnsi="宋体" w:cs="宋体" w:eastAsia="宋体"/>
          <w:sz w:val="15"/>
          <w:szCs w:val="15"/>
        </w:rPr>
      </w:pPr>
      <w:r>
        <w:rPr>
          <w:rFonts w:ascii="宋体" w:hAnsi="宋体" w:cs="宋体" w:eastAsia="宋体"/>
          <w:sz w:val="15"/>
          <w:szCs w:val="15"/>
        </w:rPr>
        <w:t>渥太华</w:t>
      </w:r>
    </w:p>
    <w:p>
      <w:pPr>
        <w:spacing w:before="34"/>
        <w:ind w:left="380" w:right="0" w:firstLine="0"/>
        <w:jc w:val="center"/>
        <w:rPr>
          <w:rFonts w:ascii="Arial" w:hAnsi="Arial" w:cs="Arial" w:eastAsia="Arial"/>
          <w:sz w:val="22"/>
          <w:szCs w:val="22"/>
        </w:rPr>
      </w:pPr>
      <w:r>
        <w:rPr/>
        <w:br w:type="column"/>
      </w:r>
      <w:r>
        <w:rPr>
          <w:rFonts w:ascii="宋体" w:hAnsi="宋体" w:cs="宋体" w:eastAsia="宋体"/>
          <w:sz w:val="22"/>
          <w:szCs w:val="22"/>
        </w:rPr>
        <w:t>大</w:t>
      </w:r>
      <w:r>
        <w:rPr>
          <w:rFonts w:ascii="Arial" w:hAnsi="Arial" w:cs="Arial" w:eastAsia="Arial"/>
          <w:i/>
          <w:w w:val="172"/>
          <w:sz w:val="22"/>
          <w:szCs w:val="22"/>
        </w:rPr>
        <w:t> </w:t>
      </w:r>
      <w:r>
        <w:rPr>
          <w:rFonts w:ascii="Arial" w:hAnsi="Arial" w:cs="Arial" w:eastAsia="Arial"/>
          <w:sz w:val="22"/>
          <w:szCs w:val="22"/>
        </w:rPr>
      </w:r>
    </w:p>
    <w:p>
      <w:pPr>
        <w:spacing w:line="240" w:lineRule="auto" w:before="0"/>
        <w:rPr>
          <w:rFonts w:ascii="Arial" w:hAnsi="Arial" w:cs="Arial" w:eastAsia="Arial"/>
          <w:i/>
          <w:sz w:val="22"/>
          <w:szCs w:val="22"/>
        </w:rPr>
      </w:pPr>
    </w:p>
    <w:p>
      <w:pPr>
        <w:spacing w:line="240" w:lineRule="auto" w:before="0"/>
        <w:rPr>
          <w:rFonts w:ascii="Arial" w:hAnsi="Arial" w:cs="Arial" w:eastAsia="Arial"/>
          <w:i/>
          <w:sz w:val="22"/>
          <w:szCs w:val="22"/>
        </w:rPr>
      </w:pPr>
    </w:p>
    <w:p>
      <w:pPr>
        <w:spacing w:line="240" w:lineRule="auto" w:before="9"/>
        <w:rPr>
          <w:rFonts w:ascii="Arial" w:hAnsi="Arial" w:cs="Arial" w:eastAsia="Arial"/>
          <w:i/>
          <w:sz w:val="21"/>
          <w:szCs w:val="21"/>
        </w:rPr>
      </w:pPr>
    </w:p>
    <w:p>
      <w:pPr>
        <w:spacing w:before="0"/>
        <w:ind w:left="438" w:right="0" w:firstLine="0"/>
        <w:jc w:val="center"/>
        <w:rPr>
          <w:rFonts w:ascii="Arial" w:hAnsi="Arial" w:cs="Arial" w:eastAsia="Arial"/>
          <w:sz w:val="22"/>
          <w:szCs w:val="22"/>
        </w:rPr>
      </w:pPr>
      <w:r>
        <w:rPr>
          <w:rFonts w:ascii="宋体" w:hAnsi="宋体" w:cs="宋体" w:eastAsia="宋体"/>
          <w:sz w:val="22"/>
          <w:szCs w:val="22"/>
        </w:rPr>
        <w:t>西</w:t>
      </w:r>
      <w:r>
        <w:rPr>
          <w:rFonts w:ascii="Arial" w:hAnsi="Arial" w:cs="Arial" w:eastAsia="Arial"/>
          <w:i/>
          <w:w w:val="172"/>
          <w:sz w:val="22"/>
          <w:szCs w:val="22"/>
        </w:rPr>
        <w:t> </w:t>
      </w:r>
      <w:r>
        <w:rPr>
          <w:rFonts w:ascii="Arial" w:hAnsi="Arial" w:cs="Arial" w:eastAsia="Arial"/>
          <w:sz w:val="22"/>
          <w:szCs w:val="22"/>
        </w:rPr>
      </w:r>
    </w:p>
    <w:p>
      <w:pPr>
        <w:spacing w:line="240" w:lineRule="auto" w:before="0"/>
        <w:rPr>
          <w:rFonts w:ascii="Arial" w:hAnsi="Arial" w:cs="Arial" w:eastAsia="Arial"/>
          <w:i/>
          <w:sz w:val="22"/>
          <w:szCs w:val="22"/>
        </w:rPr>
      </w:pPr>
    </w:p>
    <w:p>
      <w:pPr>
        <w:spacing w:line="240" w:lineRule="auto" w:before="7"/>
        <w:rPr>
          <w:rFonts w:ascii="Arial" w:hAnsi="Arial" w:cs="Arial" w:eastAsia="Arial"/>
          <w:i/>
          <w:sz w:val="30"/>
          <w:szCs w:val="30"/>
        </w:rPr>
      </w:pPr>
    </w:p>
    <w:p>
      <w:pPr>
        <w:spacing w:before="0"/>
        <w:ind w:left="375" w:right="0" w:firstLine="0"/>
        <w:jc w:val="center"/>
        <w:rPr>
          <w:rFonts w:ascii="宋体" w:hAnsi="宋体" w:cs="宋体" w:eastAsia="宋体"/>
          <w:sz w:val="13"/>
          <w:szCs w:val="13"/>
        </w:rPr>
      </w:pPr>
      <w:r>
        <w:rPr>
          <w:rFonts w:ascii="宋体" w:hAnsi="宋体" w:cs="宋体" w:eastAsia="宋体"/>
          <w:w w:val="95"/>
          <w:sz w:val="13"/>
          <w:szCs w:val="13"/>
        </w:rPr>
        <w:t>纽芬兰岛</w:t>
      </w:r>
      <w:r>
        <w:rPr>
          <w:rFonts w:ascii="宋体" w:hAnsi="宋体" w:cs="宋体" w:eastAsia="宋体"/>
          <w:sz w:val="13"/>
          <w:szCs w:val="13"/>
        </w:rPr>
      </w:r>
    </w:p>
    <w:p>
      <w:pPr>
        <w:spacing w:before="51"/>
        <w:ind w:left="495" w:right="0" w:firstLine="0"/>
        <w:jc w:val="center"/>
        <w:rPr>
          <w:rFonts w:ascii="Arial" w:hAnsi="Arial" w:cs="Arial" w:eastAsia="Arial"/>
          <w:sz w:val="22"/>
          <w:szCs w:val="22"/>
        </w:rPr>
      </w:pPr>
      <w:r>
        <w:rPr>
          <w:rFonts w:ascii="宋体" w:hAnsi="宋体" w:cs="宋体" w:eastAsia="宋体"/>
          <w:sz w:val="22"/>
          <w:szCs w:val="22"/>
        </w:rPr>
        <w:t>洋</w:t>
      </w:r>
      <w:r>
        <w:rPr>
          <w:rFonts w:ascii="Arial" w:hAnsi="Arial" w:cs="Arial" w:eastAsia="Arial"/>
          <w:i/>
          <w:w w:val="172"/>
          <w:sz w:val="22"/>
          <w:szCs w:val="22"/>
        </w:rPr>
        <w:t> </w:t>
      </w:r>
      <w:r>
        <w:rPr>
          <w:rFonts w:ascii="Arial" w:hAnsi="Arial" w:cs="Arial" w:eastAsia="Arial"/>
          <w:sz w:val="22"/>
          <w:szCs w:val="22"/>
        </w:rPr>
      </w:r>
    </w:p>
    <w:p>
      <w:pPr>
        <w:spacing w:before="147"/>
        <w:ind w:left="222" w:right="0" w:firstLine="0"/>
        <w:jc w:val="left"/>
        <w:rPr>
          <w:rFonts w:ascii="宋体" w:hAnsi="宋体" w:cs="宋体" w:eastAsia="宋体"/>
          <w:sz w:val="21"/>
          <w:szCs w:val="21"/>
        </w:rPr>
      </w:pPr>
      <w:r>
        <w:rPr/>
        <w:br w:type="column"/>
      </w:r>
      <w:r>
        <w:rPr>
          <w:rFonts w:ascii="宋体" w:hAnsi="宋体" w:cs="宋体" w:eastAsia="宋体"/>
          <w:sz w:val="21"/>
          <w:szCs w:val="21"/>
        </w:rPr>
        <w:t>地形</w:t>
      </w:r>
    </w:p>
    <w:p>
      <w:pPr>
        <w:spacing w:line="338" w:lineRule="auto" w:before="36"/>
        <w:ind w:left="541" w:right="1204" w:firstLine="0"/>
        <w:jc w:val="both"/>
        <w:rPr>
          <w:rFonts w:ascii="宋体" w:hAnsi="宋体" w:cs="宋体" w:eastAsia="宋体"/>
          <w:sz w:val="18"/>
          <w:szCs w:val="18"/>
        </w:rPr>
      </w:pPr>
      <w:r>
        <w:rPr>
          <w:rFonts w:ascii="宋体" w:hAnsi="宋体" w:cs="宋体" w:eastAsia="宋体"/>
          <w:sz w:val="18"/>
          <w:szCs w:val="18"/>
        </w:rPr>
        <w:t>山地 高原 平原</w:t>
      </w:r>
    </w:p>
    <w:p>
      <w:pPr>
        <w:pStyle w:val="BodyText"/>
        <w:spacing w:line="240" w:lineRule="auto" w:before="134"/>
        <w:ind w:left="166" w:right="0"/>
        <w:jc w:val="left"/>
        <w:rPr>
          <w:rFonts w:ascii="宋体" w:hAnsi="宋体" w:cs="宋体" w:eastAsia="宋体"/>
        </w:rPr>
      </w:pPr>
      <w:r>
        <w:rPr>
          <w:rFonts w:ascii="宋体" w:hAnsi="宋体" w:cs="宋体" w:eastAsia="宋体"/>
        </w:rPr>
        <w:t>人口密度</w:t>
      </w:r>
    </w:p>
    <w:p>
      <w:pPr>
        <w:spacing w:before="70"/>
        <w:ind w:left="526" w:right="0" w:firstLine="0"/>
        <w:jc w:val="both"/>
        <w:rPr>
          <w:rFonts w:ascii="宋体" w:hAnsi="宋体" w:cs="宋体" w:eastAsia="宋体"/>
          <w:sz w:val="9"/>
          <w:szCs w:val="9"/>
        </w:rPr>
      </w:pPr>
      <w:r>
        <w:rPr>
          <w:rFonts w:ascii="宋体" w:hAnsi="宋体" w:cs="宋体" w:eastAsia="宋体"/>
          <w:sz w:val="18"/>
          <w:szCs w:val="18"/>
        </w:rPr>
        <w:t>10-50</w:t>
      </w:r>
      <w:r>
        <w:rPr>
          <w:rFonts w:ascii="宋体" w:hAnsi="宋体" w:cs="宋体" w:eastAsia="宋体"/>
          <w:spacing w:val="-46"/>
          <w:sz w:val="18"/>
          <w:szCs w:val="18"/>
        </w:rPr>
        <w:t> </w:t>
      </w:r>
      <w:r>
        <w:rPr>
          <w:rFonts w:ascii="宋体" w:hAnsi="宋体" w:cs="宋体" w:eastAsia="宋体"/>
          <w:sz w:val="18"/>
          <w:szCs w:val="18"/>
        </w:rPr>
        <w:t>人</w:t>
      </w:r>
      <w:r>
        <w:rPr>
          <w:rFonts w:ascii="宋体" w:hAnsi="宋体" w:cs="宋体" w:eastAsia="宋体"/>
          <w:sz w:val="18"/>
          <w:szCs w:val="18"/>
        </w:rPr>
        <w:t>/km</w:t>
      </w:r>
      <w:r>
        <w:rPr>
          <w:rFonts w:ascii="宋体" w:hAnsi="宋体" w:cs="宋体" w:eastAsia="宋体"/>
          <w:position w:val="9"/>
          <w:sz w:val="9"/>
          <w:szCs w:val="9"/>
        </w:rPr>
        <w:t>2</w:t>
      </w:r>
      <w:r>
        <w:rPr>
          <w:rFonts w:ascii="宋体" w:hAnsi="宋体" w:cs="宋体" w:eastAsia="宋体"/>
          <w:sz w:val="9"/>
          <w:szCs w:val="9"/>
        </w:rPr>
      </w:r>
    </w:p>
    <w:p>
      <w:pPr>
        <w:spacing w:before="88"/>
        <w:ind w:left="526" w:right="0" w:firstLine="0"/>
        <w:jc w:val="both"/>
        <w:rPr>
          <w:rFonts w:ascii="宋体" w:hAnsi="宋体" w:cs="宋体" w:eastAsia="宋体"/>
          <w:sz w:val="9"/>
          <w:szCs w:val="9"/>
        </w:rPr>
      </w:pPr>
      <w:r>
        <w:rPr>
          <w:rFonts w:ascii="宋体" w:hAnsi="宋体" w:cs="宋体" w:eastAsia="宋体"/>
          <w:sz w:val="18"/>
          <w:szCs w:val="18"/>
        </w:rPr>
        <w:t>1-10</w:t>
      </w:r>
      <w:r>
        <w:rPr>
          <w:rFonts w:ascii="宋体" w:hAnsi="宋体" w:cs="宋体" w:eastAsia="宋体"/>
          <w:spacing w:val="-46"/>
          <w:sz w:val="18"/>
          <w:szCs w:val="18"/>
        </w:rPr>
        <w:t> </w:t>
      </w:r>
      <w:r>
        <w:rPr>
          <w:rFonts w:ascii="宋体" w:hAnsi="宋体" w:cs="宋体" w:eastAsia="宋体"/>
          <w:sz w:val="18"/>
          <w:szCs w:val="18"/>
        </w:rPr>
        <w:t>人</w:t>
      </w:r>
      <w:r>
        <w:rPr>
          <w:rFonts w:ascii="宋体" w:hAnsi="宋体" w:cs="宋体" w:eastAsia="宋体"/>
          <w:sz w:val="18"/>
          <w:szCs w:val="18"/>
        </w:rPr>
        <w:t>/km</w:t>
      </w:r>
      <w:r>
        <w:rPr>
          <w:rFonts w:ascii="宋体" w:hAnsi="宋体" w:cs="宋体" w:eastAsia="宋体"/>
          <w:position w:val="9"/>
          <w:sz w:val="9"/>
          <w:szCs w:val="9"/>
        </w:rPr>
        <w:t>2</w:t>
      </w:r>
      <w:r>
        <w:rPr>
          <w:rFonts w:ascii="宋体" w:hAnsi="宋体" w:cs="宋体" w:eastAsia="宋体"/>
          <w:sz w:val="9"/>
          <w:szCs w:val="9"/>
        </w:rPr>
      </w:r>
    </w:p>
    <w:p>
      <w:pPr>
        <w:spacing w:before="86"/>
        <w:ind w:left="524" w:right="0" w:firstLine="0"/>
        <w:jc w:val="both"/>
        <w:rPr>
          <w:rFonts w:ascii="宋体" w:hAnsi="宋体" w:cs="宋体" w:eastAsia="宋体"/>
          <w:sz w:val="18"/>
          <w:szCs w:val="18"/>
        </w:rPr>
      </w:pPr>
      <w:r>
        <w:rPr>
          <w:rFonts w:ascii="宋体" w:hAnsi="宋体" w:cs="宋体" w:eastAsia="宋体"/>
          <w:sz w:val="18"/>
          <w:szCs w:val="18"/>
        </w:rPr>
        <w:t>1</w:t>
      </w:r>
      <w:r>
        <w:rPr>
          <w:rFonts w:ascii="宋体" w:hAnsi="宋体" w:cs="宋体" w:eastAsia="宋体"/>
          <w:spacing w:val="-45"/>
          <w:sz w:val="18"/>
          <w:szCs w:val="18"/>
        </w:rPr>
        <w:t> </w:t>
      </w:r>
      <w:r>
        <w:rPr>
          <w:rFonts w:ascii="宋体" w:hAnsi="宋体" w:cs="宋体" w:eastAsia="宋体"/>
          <w:sz w:val="18"/>
          <w:szCs w:val="18"/>
        </w:rPr>
        <w:t>人</w:t>
      </w:r>
      <w:r>
        <w:rPr>
          <w:rFonts w:ascii="宋体" w:hAnsi="宋体" w:cs="宋体" w:eastAsia="宋体"/>
          <w:sz w:val="18"/>
          <w:szCs w:val="18"/>
        </w:rPr>
        <w:t>/km</w:t>
      </w:r>
      <w:r>
        <w:rPr>
          <w:rFonts w:ascii="宋体" w:hAnsi="宋体" w:cs="宋体" w:eastAsia="宋体"/>
          <w:position w:val="9"/>
          <w:sz w:val="9"/>
          <w:szCs w:val="9"/>
        </w:rPr>
        <w:t>2</w:t>
      </w:r>
      <w:r>
        <w:rPr>
          <w:rFonts w:ascii="宋体" w:hAnsi="宋体" w:cs="宋体" w:eastAsia="宋体"/>
          <w:spacing w:val="-26"/>
          <w:position w:val="9"/>
          <w:sz w:val="9"/>
          <w:szCs w:val="9"/>
        </w:rPr>
        <w:t> </w:t>
      </w:r>
      <w:r>
        <w:rPr>
          <w:rFonts w:ascii="宋体" w:hAnsi="宋体" w:cs="宋体" w:eastAsia="宋体"/>
          <w:sz w:val="18"/>
          <w:szCs w:val="18"/>
        </w:rPr>
        <w:t>以下</w:t>
      </w:r>
    </w:p>
    <w:p>
      <w:pPr>
        <w:spacing w:after="0"/>
        <w:jc w:val="both"/>
        <w:rPr>
          <w:rFonts w:ascii="宋体" w:hAnsi="宋体" w:cs="宋体" w:eastAsia="宋体"/>
          <w:sz w:val="18"/>
          <w:szCs w:val="18"/>
        </w:rPr>
        <w:sectPr>
          <w:type w:val="continuous"/>
          <w:pgSz w:w="11910" w:h="16840"/>
          <w:pgMar w:top="1420" w:bottom="1180" w:left="1480" w:right="1360"/>
          <w:cols w:num="7" w:equalWidth="0">
            <w:col w:w="777" w:space="40"/>
            <w:col w:w="572" w:space="469"/>
            <w:col w:w="2030" w:space="40"/>
            <w:col w:w="583" w:space="40"/>
            <w:col w:w="649" w:space="826"/>
            <w:col w:w="895" w:space="40"/>
            <w:col w:w="2109"/>
          </w:cols>
        </w:sectPr>
      </w:pPr>
    </w:p>
    <w:p>
      <w:pPr>
        <w:spacing w:before="13"/>
        <w:ind w:left="0" w:right="11" w:firstLine="0"/>
        <w:jc w:val="right"/>
        <w:rPr>
          <w:rFonts w:ascii="宋体" w:hAnsi="宋体" w:cs="宋体" w:eastAsia="宋体"/>
          <w:sz w:val="15"/>
          <w:szCs w:val="15"/>
        </w:rPr>
      </w:pPr>
      <w:r>
        <w:rPr>
          <w:rFonts w:ascii="宋体" w:hAnsi="宋体" w:cs="宋体" w:eastAsia="宋体"/>
          <w:spacing w:val="-6"/>
          <w:sz w:val="15"/>
          <w:szCs w:val="15"/>
        </w:rPr>
        <w:t>40</w:t>
      </w:r>
      <w:r>
        <w:rPr>
          <w:rFonts w:ascii="宋体" w:hAnsi="宋体" w:cs="宋体" w:eastAsia="宋体"/>
          <w:spacing w:val="-6"/>
          <w:sz w:val="15"/>
          <w:szCs w:val="15"/>
        </w:rPr>
        <w:t>°</w:t>
      </w:r>
      <w:r>
        <w:rPr>
          <w:rFonts w:ascii="宋体" w:hAnsi="宋体" w:cs="宋体" w:eastAsia="宋体"/>
          <w:spacing w:val="-56"/>
          <w:sz w:val="15"/>
          <w:szCs w:val="15"/>
        </w:rPr>
        <w:t> </w:t>
      </w:r>
      <w:r>
        <w:rPr>
          <w:rFonts w:ascii="宋体" w:hAnsi="宋体" w:cs="宋体" w:eastAsia="宋体"/>
          <w:color w:val="FF0000"/>
          <w:spacing w:val="-56"/>
          <w:position w:val="-4"/>
          <w:sz w:val="21"/>
          <w:szCs w:val="21"/>
        </w:rPr>
      </w:r>
      <w:r>
        <w:rPr>
          <w:rFonts w:ascii="宋体" w:hAnsi="宋体" w:cs="宋体" w:eastAsia="宋体"/>
          <w:sz w:val="15"/>
          <w:szCs w:val="15"/>
        </w:rPr>
        <w:t>N</w:t>
      </w:r>
    </w:p>
    <w:p>
      <w:pPr>
        <w:pStyle w:val="BodyText"/>
        <w:spacing w:line="240" w:lineRule="auto" w:before="60"/>
        <w:ind w:left="0" w:right="0"/>
        <w:jc w:val="right"/>
        <w:rPr>
          <w:rFonts w:ascii="宋体" w:hAnsi="宋体" w:cs="宋体" w:eastAsia="宋体"/>
        </w:rPr>
      </w:pPr>
      <w:r>
        <w:rPr>
          <w:rFonts w:ascii="宋体"/>
          <w:color w:val="FF0000"/>
          <w:w w:val="100"/>
        </w:rPr>
        <w:t> </w:t>
      </w:r>
      <w:r>
        <w:rPr>
          <w:rFonts w:ascii="宋体"/>
          <w:w w:val="100"/>
        </w:rPr>
      </w:r>
    </w:p>
    <w:p>
      <w:pPr>
        <w:tabs>
          <w:tab w:pos="694" w:val="left" w:leader="none"/>
        </w:tabs>
        <w:spacing w:before="24"/>
        <w:ind w:left="243" w:right="0" w:firstLine="0"/>
        <w:jc w:val="left"/>
        <w:rPr>
          <w:rFonts w:ascii="宋体" w:hAnsi="宋体" w:cs="宋体" w:eastAsia="宋体"/>
          <w:sz w:val="18"/>
          <w:szCs w:val="18"/>
        </w:rPr>
      </w:pPr>
      <w:r>
        <w:rPr/>
        <w:br w:type="column"/>
      </w:r>
      <w:r>
        <w:rPr>
          <w:rFonts w:ascii="宋体" w:hAnsi="宋体" w:cs="宋体" w:eastAsia="宋体"/>
          <w:sz w:val="18"/>
          <w:szCs w:val="18"/>
        </w:rPr>
        <w:t>美</w:t>
        <w:tab/>
        <w:t>国</w:t>
      </w:r>
    </w:p>
    <w:p>
      <w:pPr>
        <w:pStyle w:val="BodyText"/>
        <w:spacing w:line="240" w:lineRule="auto" w:before="104"/>
        <w:ind w:left="699" w:right="0"/>
        <w:jc w:val="left"/>
        <w:rPr>
          <w:rFonts w:ascii="Times New Roman" w:hAnsi="Times New Roman" w:cs="Times New Roman" w:eastAsia="Times New Roman"/>
        </w:rPr>
      </w:pPr>
      <w:r>
        <w:rPr/>
        <w:t>图</w:t>
      </w:r>
      <w:r>
        <w:rPr>
          <w:spacing w:val="-51"/>
        </w:rPr>
        <w:t> </w:t>
      </w:r>
      <w:r>
        <w:rPr>
          <w:rFonts w:ascii="Times New Roman" w:hAnsi="Times New Roman" w:cs="Times New Roman" w:eastAsia="Times New Roman"/>
        </w:rPr>
        <w:t>14</w:t>
      </w:r>
    </w:p>
    <w:p>
      <w:pPr>
        <w:tabs>
          <w:tab w:pos="1516" w:val="left" w:leader="none"/>
        </w:tabs>
        <w:spacing w:line="231" w:lineRule="exact" w:before="0"/>
        <w:ind w:left="243" w:right="0" w:firstLine="0"/>
        <w:jc w:val="left"/>
        <w:rPr>
          <w:rFonts w:ascii="宋体" w:hAnsi="宋体" w:cs="宋体" w:eastAsia="宋体"/>
          <w:sz w:val="18"/>
          <w:szCs w:val="18"/>
        </w:rPr>
      </w:pPr>
      <w:r>
        <w:rPr>
          <w:spacing w:val="-1"/>
        </w:rPr>
        <w:br w:type="column"/>
      </w:r>
      <w:r>
        <w:rPr>
          <w:rFonts w:ascii="宋体" w:hAnsi="宋体" w:cs="宋体" w:eastAsia="宋体"/>
          <w:spacing w:val="-1"/>
          <w:sz w:val="15"/>
          <w:szCs w:val="15"/>
        </w:rPr>
        <w:t>40</w:t>
      </w:r>
      <w:r>
        <w:rPr>
          <w:rFonts w:ascii="宋体" w:hAnsi="宋体" w:cs="宋体" w:eastAsia="宋体"/>
          <w:spacing w:val="-1"/>
          <w:sz w:val="15"/>
          <w:szCs w:val="15"/>
        </w:rPr>
        <w:t>°</w:t>
      </w:r>
      <w:r>
        <w:rPr>
          <w:rFonts w:ascii="宋体" w:hAnsi="宋体" w:cs="宋体" w:eastAsia="宋体"/>
          <w:spacing w:val="-1"/>
          <w:sz w:val="15"/>
          <w:szCs w:val="15"/>
        </w:rPr>
        <w:t>N</w:t>
      </w:r>
      <w:r>
        <w:rPr>
          <w:rFonts w:ascii="宋体" w:hAnsi="宋体" w:cs="宋体" w:eastAsia="宋体"/>
          <w:spacing w:val="-1"/>
          <w:sz w:val="15"/>
          <w:szCs w:val="15"/>
          <w:u w:val="thick" w:color="000000"/>
        </w:rPr>
        <w:tab/>
      </w:r>
      <w:r>
        <w:rPr>
          <w:rFonts w:ascii="宋体" w:hAnsi="宋体" w:cs="宋体" w:eastAsia="宋体"/>
          <w:spacing w:val="-1"/>
          <w:sz w:val="15"/>
          <w:szCs w:val="15"/>
        </w:rPr>
      </w:r>
      <w:r>
        <w:rPr>
          <w:rFonts w:ascii="宋体" w:hAnsi="宋体" w:cs="宋体" w:eastAsia="宋体"/>
          <w:sz w:val="18"/>
          <w:szCs w:val="18"/>
        </w:rPr>
        <w:t>国界</w:t>
      </w:r>
    </w:p>
    <w:p>
      <w:pPr>
        <w:spacing w:after="0" w:line="231" w:lineRule="exact"/>
        <w:jc w:val="left"/>
        <w:rPr>
          <w:rFonts w:ascii="宋体" w:hAnsi="宋体" w:cs="宋体" w:eastAsia="宋体"/>
          <w:sz w:val="18"/>
          <w:szCs w:val="18"/>
        </w:rPr>
        <w:sectPr>
          <w:type w:val="continuous"/>
          <w:pgSz w:w="11910" w:h="16840"/>
          <w:pgMar w:top="1420" w:bottom="1180" w:left="1480" w:right="1360"/>
          <w:cols w:num="3" w:equalWidth="0">
            <w:col w:w="635" w:space="2344"/>
            <w:col w:w="1175" w:space="2163"/>
            <w:col w:w="2753"/>
          </w:cols>
        </w:sectPr>
      </w:pPr>
    </w:p>
    <w:p>
      <w:pPr>
        <w:spacing w:line="240" w:lineRule="auto" w:before="7"/>
        <w:rPr>
          <w:rFonts w:ascii="宋体" w:hAnsi="宋体" w:cs="宋体" w:eastAsia="宋体"/>
          <w:sz w:val="9"/>
          <w:szCs w:val="9"/>
        </w:rPr>
      </w:pPr>
    </w:p>
    <w:p>
      <w:pPr>
        <w:pStyle w:val="BodyText"/>
        <w:spacing w:line="272" w:lineRule="exact" w:before="64"/>
        <w:ind w:right="220"/>
        <w:jc w:val="left"/>
        <w:rPr>
          <w:rFonts w:ascii="宋体" w:hAnsi="宋体" w:cs="宋体" w:eastAsia="宋体"/>
        </w:rPr>
      </w:pPr>
      <w:r>
        <w:rPr/>
        <w:t>（</w:t>
      </w:r>
      <w:r>
        <w:rPr>
          <w:rFonts w:ascii="宋体" w:hAnsi="宋体" w:cs="宋体" w:eastAsia="宋体"/>
        </w:rPr>
        <w:t>1</w:t>
      </w:r>
      <w:r>
        <w:rPr/>
        <w:t>）加拿大位于      </w:t>
      </w:r>
      <w:r>
        <w:rPr>
          <w:rFonts w:ascii="宋体" w:hAnsi="宋体" w:cs="宋体" w:eastAsia="宋体"/>
        </w:rPr>
      </w:r>
      <w:r>
        <w:rPr>
          <w:rFonts w:ascii="宋体" w:hAnsi="宋体" w:cs="宋体" w:eastAsia="宋体"/>
          <w:u w:val="single" w:color="000000"/>
        </w:rPr>
      </w:r>
      <w:r>
        <w:rPr>
          <w:rFonts w:ascii="宋体" w:hAnsi="宋体" w:cs="宋体" w:eastAsia="宋体"/>
        </w:rPr>
      </w:r>
      <w:r>
        <w:rPr/>
        <w:t>洲北部，由大陆部分、      </w:t>
      </w:r>
      <w:r>
        <w:rPr>
          <w:spacing w:val="4"/>
        </w:rPr>
        <w:t> </w:t>
      </w:r>
      <w:r>
        <w:rPr>
          <w:rFonts w:ascii="宋体" w:hAnsi="宋体" w:cs="宋体" w:eastAsia="宋体"/>
          <w:spacing w:val="4"/>
        </w:rPr>
      </w:r>
      <w:r>
        <w:rPr>
          <w:rFonts w:ascii="宋体" w:hAnsi="宋体" w:cs="宋体" w:eastAsia="宋体"/>
          <w:spacing w:val="4"/>
          <w:u w:val="single" w:color="000000"/>
        </w:rPr>
      </w:r>
      <w:r>
        <w:rPr>
          <w:rFonts w:ascii="宋体" w:hAnsi="宋体" w:cs="宋体" w:eastAsia="宋体"/>
          <w:spacing w:val="4"/>
        </w:rPr>
      </w:r>
      <w:r>
        <w:rPr/>
        <w:t>岛及其它部分岛屿组成。北、东、西</w:t>
      </w:r>
      <w:r>
        <w:rPr>
          <w:w w:val="100"/>
        </w:rPr>
        <w:t> </w:t>
      </w:r>
      <w:r>
        <w:rPr/>
        <w:t>三面           </w:t>
      </w:r>
      <w:r>
        <w:rPr>
          <w:rFonts w:ascii="宋体" w:hAnsi="宋体" w:cs="宋体" w:eastAsia="宋体"/>
        </w:rPr>
      </w:r>
      <w:r>
        <w:rPr>
          <w:rFonts w:ascii="宋体" w:hAnsi="宋体" w:cs="宋体" w:eastAsia="宋体"/>
          <w:u w:val="single" w:color="000000"/>
        </w:rPr>
      </w:r>
      <w:r>
        <w:rPr>
          <w:rFonts w:ascii="宋体" w:hAnsi="宋体" w:cs="宋体" w:eastAsia="宋体"/>
        </w:rPr>
      </w:r>
      <w:r>
        <w:rPr/>
        <w:t>，西北、南与美国相邻；首都为            </w:t>
      </w:r>
      <w:r>
        <w:rPr>
          <w:spacing w:val="96"/>
        </w:rPr>
        <w:t> </w:t>
      </w:r>
      <w:r>
        <w:rPr>
          <w:rFonts w:ascii="宋体" w:hAnsi="宋体" w:cs="宋体" w:eastAsia="宋体"/>
          <w:spacing w:val="96"/>
        </w:rPr>
      </w:r>
      <w:r>
        <w:rPr>
          <w:rFonts w:ascii="宋体" w:hAnsi="宋体" w:cs="宋体" w:eastAsia="宋体"/>
          <w:spacing w:val="96"/>
          <w:u w:val="single" w:color="000000"/>
        </w:rPr>
      </w:r>
      <w:r>
        <w:rPr>
          <w:rFonts w:ascii="宋体" w:hAnsi="宋体" w:cs="宋体" w:eastAsia="宋体"/>
          <w:spacing w:val="96"/>
        </w:rPr>
      </w:r>
      <w:r>
        <w:rPr>
          <w:spacing w:val="-3"/>
        </w:rPr>
        <w:t>。</w:t>
      </w:r>
      <w:r>
        <w:rPr>
          <w:rFonts w:ascii="宋体" w:hAnsi="宋体" w:cs="宋体" w:eastAsia="宋体"/>
        </w:rPr>
        <w:t> </w:t>
      </w:r>
    </w:p>
    <w:p>
      <w:pPr>
        <w:pStyle w:val="BodyText"/>
        <w:tabs>
          <w:tab w:pos="5255" w:val="left" w:leader="none"/>
          <w:tab w:pos="7776" w:val="left" w:leader="none"/>
        </w:tabs>
        <w:spacing w:line="255" w:lineRule="exact"/>
        <w:ind w:right="220"/>
        <w:jc w:val="left"/>
      </w:pPr>
      <w:r>
        <w:rPr>
          <w:spacing w:val="-2"/>
        </w:rPr>
        <w:t>（</w:t>
      </w:r>
      <w:r>
        <w:rPr>
          <w:rFonts w:ascii="Times New Roman" w:hAnsi="Times New Roman" w:cs="Times New Roman" w:eastAsia="Times New Roman"/>
          <w:spacing w:val="-2"/>
        </w:rPr>
        <w:t>2</w:t>
      </w:r>
      <w:r>
        <w:rPr>
          <w:spacing w:val="-2"/>
        </w:rPr>
        <w:t>）加拿大的地势特征为</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t>、</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w:t>
      </w:r>
    </w:p>
    <w:p>
      <w:pPr>
        <w:pStyle w:val="BodyText"/>
        <w:spacing w:line="274" w:lineRule="exact" w:before="16"/>
        <w:ind w:right="220"/>
        <w:jc w:val="left"/>
        <w:rPr>
          <w:rFonts w:ascii="宋体" w:hAnsi="宋体" w:cs="宋体" w:eastAsia="宋体"/>
        </w:rPr>
      </w:pPr>
      <w:r>
        <w:rPr/>
        <w:t>（</w:t>
      </w:r>
      <w:r>
        <w:rPr>
          <w:rFonts w:ascii="宋体" w:hAnsi="宋体" w:cs="宋体" w:eastAsia="宋体"/>
        </w:rPr>
        <w:t>3</w:t>
      </w:r>
      <w:r>
        <w:rPr/>
        <w:t>）受地理位置的影响，加拿大人口及城市主要分布在               </w:t>
      </w:r>
      <w:r>
        <w:rPr>
          <w:spacing w:val="9"/>
        </w:rPr>
        <w:t> </w:t>
      </w:r>
      <w:r>
        <w:rPr>
          <w:rFonts w:ascii="宋体" w:hAnsi="宋体" w:cs="宋体" w:eastAsia="宋体"/>
          <w:spacing w:val="9"/>
        </w:rPr>
      </w:r>
      <w:r>
        <w:rPr>
          <w:rFonts w:ascii="宋体" w:hAnsi="宋体" w:cs="宋体" w:eastAsia="宋体"/>
          <w:spacing w:val="9"/>
          <w:u w:val="single" w:color="000000"/>
        </w:rPr>
      </w:r>
      <w:r>
        <w:rPr>
          <w:rFonts w:ascii="宋体" w:hAnsi="宋体" w:cs="宋体" w:eastAsia="宋体"/>
          <w:spacing w:val="9"/>
        </w:rPr>
      </w:r>
      <w:r>
        <w:rPr/>
        <w:t>地区。人口来源主</w:t>
      </w:r>
      <w:r>
        <w:rPr>
          <w:w w:val="100"/>
        </w:rPr>
        <w:t> </w:t>
      </w:r>
      <w:r>
        <w:rPr/>
        <w:t>要是                   </w:t>
      </w:r>
      <w:r>
        <w:rPr>
          <w:rFonts w:ascii="宋体" w:hAnsi="宋体" w:cs="宋体" w:eastAsia="宋体"/>
        </w:rPr>
      </w:r>
      <w:r>
        <w:rPr>
          <w:rFonts w:ascii="宋体" w:hAnsi="宋体" w:cs="宋体" w:eastAsia="宋体"/>
          <w:u w:val="single" w:color="000000"/>
        </w:rPr>
      </w:r>
      <w:r>
        <w:rPr>
          <w:rFonts w:ascii="宋体" w:hAnsi="宋体" w:cs="宋体" w:eastAsia="宋体"/>
        </w:rPr>
      </w:r>
      <w:r>
        <w:rPr>
          <w:spacing w:val="-12"/>
        </w:rPr>
        <w:t>，土著居民占     </w:t>
      </w:r>
      <w:r>
        <w:rPr>
          <w:rFonts w:ascii="宋体" w:hAnsi="宋体" w:cs="宋体" w:eastAsia="宋体"/>
          <w:spacing w:val="-12"/>
        </w:rPr>
      </w:r>
      <w:r>
        <w:rPr>
          <w:rFonts w:ascii="宋体" w:hAnsi="宋体" w:cs="宋体" w:eastAsia="宋体"/>
          <w:spacing w:val="-12"/>
          <w:u w:val="single" w:color="000000"/>
        </w:rPr>
      </w:r>
      <w:r>
        <w:rPr>
          <w:spacing w:val="-11"/>
          <w:u w:val="single" w:color="000000"/>
        </w:rPr>
        <w:t>（</w:t>
      </w:r>
      <w:r>
        <w:rPr>
          <w:spacing w:val="-11"/>
        </w:rPr>
        <w:t>少</w:t>
      </w:r>
      <w:r>
        <w:rPr>
          <w:rFonts w:ascii="宋体" w:hAnsi="宋体" w:cs="宋体" w:eastAsia="宋体"/>
          <w:spacing w:val="-11"/>
        </w:rPr>
        <w:t>/</w:t>
      </w:r>
      <w:r>
        <w:rPr>
          <w:spacing w:val="-11"/>
        </w:rPr>
        <w:t>多）数；居民主要信仰             </w:t>
      </w:r>
      <w:r>
        <w:rPr>
          <w:spacing w:val="10"/>
        </w:rPr>
        <w:t> </w:t>
      </w:r>
      <w:r>
        <w:rPr>
          <w:rFonts w:ascii="宋体" w:hAnsi="宋体" w:cs="宋体" w:eastAsia="宋体"/>
          <w:spacing w:val="10"/>
        </w:rPr>
      </w:r>
      <w:r>
        <w:rPr>
          <w:rFonts w:ascii="宋体" w:hAnsi="宋体" w:cs="宋体" w:eastAsia="宋体"/>
          <w:spacing w:val="10"/>
          <w:u w:val="single" w:color="000000"/>
        </w:rPr>
      </w:r>
      <w:r>
        <w:rPr>
          <w:spacing w:val="-44"/>
          <w:u w:val="single" w:color="000000"/>
        </w:rPr>
        <w:t>（</w:t>
      </w:r>
      <w:r>
        <w:rPr>
          <w:spacing w:val="-44"/>
        </w:rPr>
        <w:t>宗教）。</w:t>
      </w:r>
      <w:r>
        <w:rPr>
          <w:rFonts w:ascii="宋体" w:hAnsi="宋体" w:cs="宋体" w:eastAsia="宋体"/>
        </w:rPr>
        <w:t> </w:t>
      </w:r>
    </w:p>
    <w:p>
      <w:pPr>
        <w:pStyle w:val="BodyText"/>
        <w:spacing w:line="246" w:lineRule="exact"/>
        <w:ind w:right="220"/>
        <w:jc w:val="left"/>
        <w:rPr>
          <w:rFonts w:ascii="宋体" w:hAnsi="宋体" w:cs="宋体" w:eastAsia="宋体"/>
        </w:rPr>
      </w:pPr>
      <w:r>
        <w:rPr/>
        <w:t>（</w:t>
      </w:r>
      <w:r>
        <w:rPr>
          <w:rFonts w:ascii="宋体" w:hAnsi="宋体" w:cs="宋体" w:eastAsia="宋体"/>
        </w:rPr>
        <w:t>4</w:t>
      </w:r>
      <w:r>
        <w:rPr/>
        <w:t>）加拿大气候特征为：冬季，                    </w:t>
      </w:r>
      <w:r>
        <w:rPr>
          <w:rFonts w:ascii="宋体" w:hAnsi="宋体" w:cs="宋体" w:eastAsia="宋体"/>
        </w:rPr>
      </w:r>
      <w:r>
        <w:rPr>
          <w:rFonts w:ascii="宋体" w:hAnsi="宋体" w:cs="宋体" w:eastAsia="宋体"/>
          <w:u w:val="single" w:color="000000"/>
        </w:rPr>
      </w:r>
      <w:r>
        <w:rPr>
          <w:rFonts w:ascii="宋体" w:hAnsi="宋体" w:cs="宋体" w:eastAsia="宋体"/>
        </w:rPr>
      </w:r>
      <w:r>
        <w:rPr/>
        <w:t>；夏季，             </w:t>
      </w:r>
      <w:r>
        <w:rPr>
          <w:spacing w:val="94"/>
        </w:rPr>
        <w:t> </w:t>
      </w:r>
      <w:r>
        <w:rPr>
          <w:rFonts w:ascii="宋体" w:hAnsi="宋体" w:cs="宋体" w:eastAsia="宋体"/>
          <w:spacing w:val="94"/>
        </w:rPr>
      </w:r>
      <w:r>
        <w:rPr>
          <w:rFonts w:ascii="宋体" w:hAnsi="宋体" w:cs="宋体" w:eastAsia="宋体"/>
          <w:spacing w:val="94"/>
          <w:u w:val="single" w:color="000000"/>
        </w:rPr>
      </w:r>
      <w:r>
        <w:rPr>
          <w:rFonts w:ascii="宋体" w:hAnsi="宋体" w:cs="宋体" w:eastAsia="宋体"/>
          <w:spacing w:val="94"/>
        </w:rPr>
      </w:r>
      <w:r>
        <w:rPr>
          <w:spacing w:val="-3"/>
        </w:rPr>
        <w:t>。</w:t>
      </w:r>
      <w:r>
        <w:rPr>
          <w:rFonts w:ascii="宋体" w:hAnsi="宋体" w:cs="宋体" w:eastAsia="宋体"/>
        </w:rPr>
        <w:t> </w:t>
      </w:r>
    </w:p>
    <w:p>
      <w:pPr>
        <w:spacing w:after="0" w:line="246" w:lineRule="exact"/>
        <w:jc w:val="left"/>
        <w:rPr>
          <w:rFonts w:ascii="宋体" w:hAnsi="宋体" w:cs="宋体" w:eastAsia="宋体"/>
        </w:rPr>
        <w:sectPr>
          <w:type w:val="continuous"/>
          <w:pgSz w:w="11910" w:h="16840"/>
          <w:pgMar w:top="1420" w:bottom="1180" w:left="1480" w:right="1360"/>
        </w:sectPr>
      </w:pPr>
    </w:p>
    <w:p>
      <w:pPr>
        <w:pStyle w:val="BodyText"/>
        <w:spacing w:line="289" w:lineRule="exact" w:before="12"/>
        <w:ind w:right="220"/>
        <w:jc w:val="left"/>
        <w:rPr>
          <w:rFonts w:ascii="宋体" w:hAnsi="宋体" w:cs="宋体" w:eastAsia="宋体"/>
        </w:rPr>
      </w:pPr>
      <w:r>
        <w:rPr/>
        <w:t>（</w:t>
      </w:r>
      <w:r>
        <w:rPr>
          <w:rFonts w:ascii="Times New Roman" w:hAnsi="Times New Roman" w:cs="Times New Roman" w:eastAsia="Times New Roman"/>
        </w:rPr>
        <w:t>5</w:t>
      </w:r>
      <w:r>
        <w:rPr/>
        <w:t>）加拿大对外贸易依赖较大，除工业制成品外，还出口             </w:t>
      </w:r>
      <w:r>
        <w:rPr>
          <w:spacing w:val="94"/>
        </w:rPr>
        <w:t> </w:t>
      </w:r>
      <w:r>
        <w:rPr>
          <w:rFonts w:ascii="宋体" w:hAnsi="宋体" w:cs="宋体" w:eastAsia="宋体"/>
          <w:spacing w:val="94"/>
        </w:rPr>
      </w:r>
      <w:r>
        <w:rPr>
          <w:rFonts w:ascii="宋体" w:hAnsi="宋体" w:cs="宋体" w:eastAsia="宋体"/>
          <w:spacing w:val="94"/>
          <w:u w:val="single" w:color="000000"/>
        </w:rPr>
      </w:r>
      <w:r>
        <w:rPr>
          <w:rFonts w:ascii="宋体" w:hAnsi="宋体" w:cs="宋体" w:eastAsia="宋体"/>
          <w:spacing w:val="94"/>
        </w:rPr>
      </w:r>
      <w:r>
        <w:rPr/>
        <w:t>等农矿产品。</w:t>
      </w:r>
      <w:r>
        <w:rPr>
          <w:rFonts w:ascii="宋体" w:hAnsi="宋体" w:cs="宋体" w:eastAsia="宋体"/>
        </w:rPr>
        <w:t> </w:t>
      </w:r>
    </w:p>
    <w:p>
      <w:pPr>
        <w:pStyle w:val="BodyText"/>
        <w:tabs>
          <w:tab w:pos="2254" w:val="left" w:leader="none"/>
          <w:tab w:pos="4390" w:val="left" w:leader="none"/>
          <w:tab w:pos="6524" w:val="left" w:leader="none"/>
        </w:tabs>
        <w:spacing w:line="289" w:lineRule="exact"/>
        <w:ind w:left="0" w:right="122"/>
        <w:jc w:val="center"/>
      </w:pPr>
      <w:r>
        <w:rPr>
          <w:rFonts w:ascii="Times New Roman" w:hAnsi="Times New Roman" w:cs="Times New Roman" w:eastAsia="Times New Roman"/>
          <w:spacing w:val="-2"/>
        </w:rPr>
        <w:t>A</w:t>
      </w:r>
      <w:r>
        <w:rPr>
          <w:spacing w:val="-2"/>
        </w:rPr>
        <w:t>．稻米、铜矿</w:t>
        <w:tab/>
      </w:r>
      <w:r>
        <w:rPr>
          <w:rFonts w:ascii="Times New Roman" w:hAnsi="Times New Roman" w:cs="Times New Roman" w:eastAsia="Times New Roman"/>
          <w:spacing w:val="-2"/>
        </w:rPr>
        <w:t>B</w:t>
      </w:r>
      <w:r>
        <w:rPr>
          <w:spacing w:val="-2"/>
        </w:rPr>
        <w:t>．小麦、铀矿</w:t>
        <w:tab/>
      </w:r>
      <w:r>
        <w:rPr>
          <w:rFonts w:ascii="Times New Roman" w:hAnsi="Times New Roman" w:cs="Times New Roman" w:eastAsia="Times New Roman"/>
          <w:spacing w:val="-2"/>
        </w:rPr>
        <w:t>C</w:t>
      </w:r>
      <w:r>
        <w:rPr>
          <w:spacing w:val="-2"/>
        </w:rPr>
        <w:t>．柑橘、煤炭</w:t>
        <w:tab/>
      </w:r>
      <w:r>
        <w:rPr>
          <w:rFonts w:ascii="Times New Roman" w:hAnsi="Times New Roman" w:cs="Times New Roman" w:eastAsia="Times New Roman"/>
          <w:spacing w:val="-1"/>
        </w:rPr>
        <w:t>D</w:t>
      </w:r>
      <w:r>
        <w:rPr>
          <w:spacing w:val="-1"/>
        </w:rPr>
        <w:t>．椰子、金刚石</w:t>
      </w:r>
    </w:p>
    <w:p>
      <w:pPr>
        <w:spacing w:line="240" w:lineRule="auto" w:before="0"/>
        <w:rPr>
          <w:rFonts w:ascii="宋体" w:hAnsi="宋体" w:cs="宋体" w:eastAsia="宋体"/>
          <w:sz w:val="17"/>
          <w:szCs w:val="17"/>
        </w:rPr>
      </w:pPr>
    </w:p>
    <w:p>
      <w:pPr>
        <w:pStyle w:val="BodyText"/>
        <w:spacing w:line="282" w:lineRule="exact"/>
        <w:ind w:right="220"/>
        <w:jc w:val="left"/>
      </w:pPr>
      <w:r>
        <w:rPr>
          <w:rFonts w:ascii="Times New Roman" w:hAnsi="Times New Roman" w:cs="Times New Roman" w:eastAsia="Times New Roman"/>
        </w:rPr>
        <w:t>44</w:t>
      </w:r>
      <w:r>
        <w:rPr/>
        <w:t>．尼罗河是非洲也是世界上最长的河流，对流经地区经济发展有着重要影响。图</w:t>
      </w:r>
      <w:r>
        <w:rPr>
          <w:spacing w:val="-54"/>
        </w:rPr>
        <w:t> </w:t>
      </w:r>
      <w:r>
        <w:rPr>
          <w:rFonts w:ascii="Times New Roman" w:hAnsi="Times New Roman" w:cs="Times New Roman" w:eastAsia="Times New Roman"/>
        </w:rPr>
        <w:t>15</w:t>
      </w:r>
      <w:r>
        <w:rPr>
          <w:rFonts w:ascii="Times New Roman" w:hAnsi="Times New Roman" w:cs="Times New Roman" w:eastAsia="Times New Roman"/>
          <w:spacing w:val="-4"/>
        </w:rPr>
        <w:t> </w:t>
      </w:r>
      <w:r>
        <w:rPr/>
        <w:t>为尼罗河</w:t>
      </w:r>
    </w:p>
    <w:p>
      <w:pPr>
        <w:pStyle w:val="BodyText"/>
        <w:spacing w:line="282" w:lineRule="exact"/>
        <w:ind w:right="220"/>
        <w:jc w:val="left"/>
      </w:pPr>
      <w:r>
        <w:rPr/>
        <w:t>流域及周边简图。读相关图文资料，完成下列要求。共</w:t>
      </w:r>
      <w:r>
        <w:rPr>
          <w:spacing w:val="-53"/>
        </w:rPr>
        <w:t> </w:t>
      </w:r>
      <w:r>
        <w:rPr>
          <w:rFonts w:ascii="Times New Roman" w:hAnsi="Times New Roman" w:cs="Times New Roman" w:eastAsia="Times New Roman"/>
        </w:rPr>
        <w:t>12</w:t>
      </w:r>
      <w:r>
        <w:rPr>
          <w:rFonts w:ascii="Times New Roman" w:hAnsi="Times New Roman" w:cs="Times New Roman" w:eastAsia="Times New Roman"/>
          <w:spacing w:val="-1"/>
        </w:rPr>
        <w:t> </w:t>
      </w:r>
      <w:r>
        <w:rPr>
          <w:spacing w:val="-3"/>
        </w:rPr>
        <w:t>分。</w:t>
      </w:r>
      <w:r>
        <w:rPr/>
      </w:r>
    </w:p>
    <w:p>
      <w:pPr>
        <w:spacing w:after="0" w:line="282" w:lineRule="exact"/>
        <w:jc w:val="left"/>
        <w:sectPr>
          <w:pgSz w:w="11910" w:h="16840"/>
          <w:pgMar w:header="0" w:footer="999" w:top="1320" w:bottom="1180" w:left="1480" w:right="1360"/>
        </w:sectPr>
      </w:pPr>
    </w:p>
    <w:p>
      <w:pPr>
        <w:spacing w:line="240" w:lineRule="auto" w:before="0"/>
        <w:rPr>
          <w:rFonts w:ascii="宋体" w:hAnsi="宋体" w:cs="宋体" w:eastAsia="宋体"/>
          <w:sz w:val="16"/>
          <w:szCs w:val="16"/>
        </w:rPr>
      </w:pPr>
    </w:p>
    <w:p>
      <w:pPr>
        <w:spacing w:line="240" w:lineRule="auto" w:before="0"/>
        <w:rPr>
          <w:rFonts w:ascii="宋体" w:hAnsi="宋体" w:cs="宋体" w:eastAsia="宋体"/>
          <w:sz w:val="16"/>
          <w:szCs w:val="16"/>
        </w:rPr>
      </w:pPr>
    </w:p>
    <w:p>
      <w:pPr>
        <w:spacing w:before="142"/>
        <w:ind w:left="0" w:right="0" w:firstLine="0"/>
        <w:jc w:val="right"/>
        <w:rPr>
          <w:rFonts w:ascii="Arial" w:hAnsi="Arial" w:cs="Arial" w:eastAsia="Arial"/>
          <w:sz w:val="16"/>
          <w:szCs w:val="16"/>
        </w:rPr>
      </w:pPr>
      <w:r>
        <w:rPr>
          <w:rFonts w:ascii="Arial"/>
          <w:spacing w:val="-1"/>
          <w:w w:val="95"/>
          <w:sz w:val="16"/>
        </w:rPr>
        <w:t>600</w:t>
      </w:r>
      <w:r>
        <w:rPr>
          <w:rFonts w:ascii="Arial"/>
          <w:sz w:val="16"/>
        </w:rPr>
      </w:r>
    </w:p>
    <w:p>
      <w:pPr>
        <w:spacing w:line="240" w:lineRule="auto" w:before="2"/>
        <w:rPr>
          <w:rFonts w:ascii="Arial" w:hAnsi="Arial" w:cs="Arial" w:eastAsia="Arial"/>
          <w:sz w:val="17"/>
          <w:szCs w:val="17"/>
        </w:rPr>
      </w:pPr>
    </w:p>
    <w:p>
      <w:pPr>
        <w:spacing w:before="0"/>
        <w:ind w:left="0" w:right="0" w:firstLine="0"/>
        <w:jc w:val="right"/>
        <w:rPr>
          <w:rFonts w:ascii="Arial" w:hAnsi="Arial" w:cs="Arial" w:eastAsia="Arial"/>
          <w:sz w:val="16"/>
          <w:szCs w:val="16"/>
        </w:rPr>
      </w:pPr>
      <w:r>
        <w:rPr>
          <w:rFonts w:ascii="Arial"/>
          <w:spacing w:val="-1"/>
          <w:w w:val="95"/>
          <w:sz w:val="16"/>
        </w:rPr>
        <w:t>500</w:t>
      </w:r>
      <w:r>
        <w:rPr>
          <w:rFonts w:ascii="Arial"/>
          <w:sz w:val="16"/>
        </w:rPr>
      </w:r>
    </w:p>
    <w:p>
      <w:pPr>
        <w:spacing w:line="240" w:lineRule="auto" w:before="7"/>
        <w:rPr>
          <w:rFonts w:ascii="Arial" w:hAnsi="Arial" w:cs="Arial" w:eastAsia="Arial"/>
          <w:sz w:val="26"/>
          <w:szCs w:val="26"/>
        </w:rPr>
      </w:pPr>
      <w:r>
        <w:rPr/>
        <w:br w:type="column"/>
      </w:r>
      <w:r>
        <w:rPr>
          <w:rFonts w:ascii="Arial"/>
          <w:sz w:val="26"/>
        </w:rPr>
      </w:r>
    </w:p>
    <w:p>
      <w:pPr>
        <w:spacing w:before="0"/>
        <w:ind w:left="518" w:right="0" w:firstLine="0"/>
        <w:jc w:val="left"/>
        <w:rPr>
          <w:rFonts w:ascii="宋体" w:hAnsi="宋体" w:cs="宋体" w:eastAsia="宋体"/>
          <w:sz w:val="18"/>
          <w:szCs w:val="18"/>
        </w:rPr>
      </w:pPr>
      <w:r>
        <w:rPr>
          <w:rFonts w:ascii="宋体" w:hAnsi="宋体" w:cs="宋体" w:eastAsia="宋体"/>
          <w:sz w:val="18"/>
          <w:szCs w:val="18"/>
        </w:rPr>
        <w:t>卢克索</w:t>
      </w:r>
    </w:p>
    <w:p>
      <w:pPr>
        <w:spacing w:before="19"/>
        <w:ind w:left="0" w:right="0" w:firstLine="0"/>
        <w:jc w:val="right"/>
        <w:rPr>
          <w:rFonts w:ascii="Arial" w:hAnsi="Arial" w:cs="Arial" w:eastAsia="Arial"/>
          <w:sz w:val="16"/>
          <w:szCs w:val="16"/>
        </w:rPr>
      </w:pPr>
      <w:r>
        <w:rPr/>
        <w:pict>
          <v:group style="position:absolute;margin-left:131.950790pt;margin-top:5.098374pt;width:75.7pt;height:116.3pt;mso-position-horizontal-relative:page;mso-position-vertical-relative:paragraph;z-index:-56200" coordorigin="2639,102" coordsize="1514,2326">
            <v:group style="position:absolute;left:2658;top:121;width:1475;height:2288" coordorigin="2658,121" coordsize="1475,2288">
              <v:shape style="position:absolute;left:2658;top:121;width:1475;height:2288" coordorigin="2658,121" coordsize="1475,2288" path="m2658,2408l4133,2408,4133,121,2658,121,2658,2408xe" filled="true" fillcolor="#ccffff" stroked="false">
                <v:path arrowok="t"/>
                <v:fill type="solid"/>
              </v:shape>
            </v:group>
            <v:group style="position:absolute;left:2658;top:2027;width:1475;height:2" coordorigin="2658,2027" coordsize="1475,2">
              <v:shape style="position:absolute;left:2658;top:2027;width:1475;height:2" coordorigin="2658,2027" coordsize="1475,0" path="m2658,2027l4133,2027e" filled="false" stroked="true" strokeweight="1.931653pt" strokecolor="#ffffff">
                <v:path arrowok="t"/>
              </v:shape>
            </v:group>
            <v:group style="position:absolute;left:2658;top:1646;width:1475;height:2" coordorigin="2658,1646" coordsize="1475,2">
              <v:shape style="position:absolute;left:2658;top:1646;width:1475;height:2" coordorigin="2658,1646" coordsize="1475,0" path="m2658,1646l4133,1646e" filled="false" stroked="true" strokeweight="1.931653pt" strokecolor="#ffffff">
                <v:path arrowok="t"/>
              </v:shape>
            </v:group>
            <v:group style="position:absolute;left:2658;top:1265;width:1475;height:2" coordorigin="2658,1265" coordsize="1475,2">
              <v:shape style="position:absolute;left:2658;top:1265;width:1475;height:2" coordorigin="2658,1265" coordsize="1475,0" path="m2658,1265l4133,1265e" filled="false" stroked="true" strokeweight="1.931653pt" strokecolor="#ffffff">
                <v:path arrowok="t"/>
              </v:shape>
            </v:group>
            <v:group style="position:absolute;left:2658;top:883;width:1475;height:2" coordorigin="2658,883" coordsize="1475,2">
              <v:shape style="position:absolute;left:2658;top:883;width:1475;height:2" coordorigin="2658,883" coordsize="1475,0" path="m2658,883l4133,883e" filled="false" stroked="true" strokeweight="1.931653pt" strokecolor="#ffffff">
                <v:path arrowok="t"/>
              </v:shape>
            </v:group>
            <v:group style="position:absolute;left:2658;top:502;width:1475;height:2" coordorigin="2658,502" coordsize="1475,2">
              <v:shape style="position:absolute;left:2658;top:502;width:1475;height:2" coordorigin="2658,502" coordsize="1475,0" path="m2658,502l4133,502e" filled="false" stroked="true" strokeweight="1.931653pt" strokecolor="#ffffff">
                <v:path arrowok="t"/>
              </v:shape>
            </v:group>
            <v:group style="position:absolute;left:2658;top:121;width:1475;height:2" coordorigin="2658,121" coordsize="1475,2">
              <v:shape style="position:absolute;left:2658;top:121;width:1475;height:2" coordorigin="2658,121" coordsize="1475,0" path="m2658,121l4133,121e" filled="false" stroked="true" strokeweight="1.931653pt" strokecolor="#ffffff">
                <v:path arrowok="t"/>
              </v:shape>
            </v:group>
            <v:group style="position:absolute;left:2781;top:121;width:2;height:2288" coordorigin="2781,121" coordsize="2,2288">
              <v:shape style="position:absolute;left:2781;top:121;width:2;height:2288" coordorigin="2781,121" coordsize="0,2288" path="m2781,121l2781,2408e" filled="false" stroked="true" strokeweight="1.927476pt" strokecolor="#ffffff">
                <v:path arrowok="t"/>
              </v:shape>
            </v:group>
            <v:group style="position:absolute;left:2904;top:121;width:2;height:2288" coordorigin="2904,121" coordsize="2,2288">
              <v:shape style="position:absolute;left:2904;top:121;width:2;height:2288" coordorigin="2904,121" coordsize="0,2288" path="m2904,121l2904,2408e" filled="false" stroked="true" strokeweight="1.927476pt" strokecolor="#ffffff">
                <v:path arrowok="t"/>
              </v:shape>
            </v:group>
            <v:group style="position:absolute;left:3028;top:121;width:2;height:2288" coordorigin="3028,121" coordsize="2,2288">
              <v:shape style="position:absolute;left:3028;top:121;width:2;height:2288" coordorigin="3028,121" coordsize="0,2288" path="m3028,121l3028,2408e" filled="false" stroked="true" strokeweight="1.927476pt" strokecolor="#ffffff">
                <v:path arrowok="t"/>
              </v:shape>
            </v:group>
            <v:group style="position:absolute;left:3151;top:121;width:2;height:2288" coordorigin="3151,121" coordsize="2,2288">
              <v:shape style="position:absolute;left:3151;top:121;width:2;height:2288" coordorigin="3151,121" coordsize="0,2288" path="m3151,121l3151,2408e" filled="false" stroked="true" strokeweight="1.927476pt" strokecolor="#ffffff">
                <v:path arrowok="t"/>
              </v:shape>
            </v:group>
            <v:group style="position:absolute;left:3273;top:121;width:2;height:2288" coordorigin="3273,121" coordsize="2,2288">
              <v:shape style="position:absolute;left:3273;top:121;width:2;height:2288" coordorigin="3273,121" coordsize="0,2288" path="m3273,121l3273,2408e" filled="false" stroked="true" strokeweight="1.927476pt" strokecolor="#ffffff">
                <v:path arrowok="t"/>
              </v:shape>
            </v:group>
            <v:group style="position:absolute;left:3396;top:121;width:2;height:2288" coordorigin="3396,121" coordsize="2,2288">
              <v:shape style="position:absolute;left:3396;top:121;width:2;height:2288" coordorigin="3396,121" coordsize="0,2288" path="m3396,121l3396,2408e" filled="false" stroked="true" strokeweight="1.927476pt" strokecolor="#ffffff">
                <v:path arrowok="t"/>
              </v:shape>
            </v:group>
            <v:group style="position:absolute;left:3518;top:121;width:2;height:2288" coordorigin="3518,121" coordsize="2,2288">
              <v:shape style="position:absolute;left:3518;top:121;width:2;height:2288" coordorigin="3518,121" coordsize="0,2288" path="m3518,121l3518,2408e" filled="false" stroked="true" strokeweight="1.927476pt" strokecolor="#ffffff">
                <v:path arrowok="t"/>
              </v:shape>
            </v:group>
            <v:group style="position:absolute;left:3640;top:121;width:2;height:2288" coordorigin="3640,121" coordsize="2,2288">
              <v:shape style="position:absolute;left:3640;top:121;width:2;height:2288" coordorigin="3640,121" coordsize="0,2288" path="m3640,121l3640,2408e" filled="false" stroked="true" strokeweight="1.927476pt" strokecolor="#ffffff">
                <v:path arrowok="t"/>
              </v:shape>
            </v:group>
            <v:group style="position:absolute;left:3766;top:121;width:2;height:2288" coordorigin="3766,121" coordsize="2,2288">
              <v:shape style="position:absolute;left:3766;top:121;width:2;height:2288" coordorigin="3766,121" coordsize="0,2288" path="m3766,121l3766,2408e" filled="false" stroked="true" strokeweight="1.927476pt" strokecolor="#ffffff">
                <v:path arrowok="t"/>
              </v:shape>
            </v:group>
            <v:group style="position:absolute;left:3888;top:121;width:2;height:2288" coordorigin="3888,121" coordsize="2,2288">
              <v:shape style="position:absolute;left:3888;top:121;width:2;height:2288" coordorigin="3888,121" coordsize="0,2288" path="m3888,121l3888,2408e" filled="false" stroked="true" strokeweight="1.927476pt" strokecolor="#ffffff">
                <v:path arrowok="t"/>
              </v:shape>
            </v:group>
            <v:group style="position:absolute;left:4010;top:121;width:2;height:2288" coordorigin="4010,121" coordsize="2,2288">
              <v:shape style="position:absolute;left:4010;top:121;width:2;height:2288" coordorigin="4010,121" coordsize="0,2288" path="m4010,121l4010,2408e" filled="false" stroked="true" strokeweight="1.927476pt" strokecolor="#ffffff">
                <v:path arrowok="t"/>
              </v:shape>
            </v:group>
            <v:group style="position:absolute;left:4133;top:121;width:2;height:2288" coordorigin="4133,121" coordsize="2,2288">
              <v:shape style="position:absolute;left:4133;top:121;width:2;height:2288" coordorigin="4133,121" coordsize="0,2288" path="m4133,121l4133,2408e" filled="false" stroked="true" strokeweight="1.927476pt" strokecolor="#ffffff">
                <v:path arrowok="t"/>
              </v:shape>
            </v:group>
            <v:group style="position:absolute;left:2658;top:121;width:1475;height:2288" coordorigin="2658,121" coordsize="1475,2288">
              <v:shape style="position:absolute;left:2658;top:121;width:1475;height:2288" coordorigin="2658,121" coordsize="1475,2288" path="m2658,121l4133,121,4133,2408,2658,2408,2658,121e" filled="false" stroked="true" strokeweight=".964371pt" strokecolor="#808080">
                <v:path arrowok="t"/>
              </v:shape>
            </v:group>
            <v:group style="position:absolute;left:3043;top:2399;width:94;height:2" coordorigin="3043,2399" coordsize="94,2">
              <v:shape style="position:absolute;left:3043;top:2399;width:94;height:2" coordorigin="3043,2399" coordsize="94,0" path="m3043,2399l3136,2399e" filled="false" stroked="true" strokeweight=".967258pt" strokecolor="#808080">
                <v:path arrowok="t"/>
              </v:shape>
            </v:group>
            <v:group style="position:absolute;left:3165;top:2395;width:94;height:2" coordorigin="3165,2395" coordsize="94,2">
              <v:shape style="position:absolute;left:3165;top:2395;width:94;height:2" coordorigin="3165,2395" coordsize="94,0" path="m3165,2395l3259,2395e" filled="false" stroked="true" strokeweight="1.330032pt" strokecolor="#808080">
                <v:path arrowok="t"/>
              </v:shape>
            </v:group>
            <v:group style="position:absolute;left:3288;top:2389;width:94;height:2" coordorigin="3288,2389" coordsize="94,2">
              <v:shape style="position:absolute;left:3288;top:2389;width:94;height:2" coordorigin="3288,2389" coordsize="94,0" path="m3288,2389l3381,2389e" filled="false" stroked="true" strokeweight="1.934554pt" strokecolor="#808080">
                <v:path arrowok="t"/>
              </v:shape>
            </v:group>
            <v:group style="position:absolute;left:3410;top:2380;width:94;height:2" coordorigin="3410,2380" coordsize="94,2">
              <v:shape style="position:absolute;left:3410;top:2380;width:94;height:2" coordorigin="3410,2380" coordsize="94,0" path="m3410,2380l3504,2380e" filled="false" stroked="true" strokeweight="2.877634pt" strokecolor="#808080">
                <v:path arrowok="t"/>
              </v:shape>
            </v:group>
            <v:group style="position:absolute;left:3532;top:2391;width:94;height:2" coordorigin="3532,2391" coordsize="94,2">
              <v:shape style="position:absolute;left:3532;top:2391;width:94;height:2" coordorigin="3532,2391" coordsize="94,0" path="m3532,2391l3626,2391e" filled="false" stroked="true" strokeweight="1.692685pt" strokecolor="#808080">
                <v:path arrowok="t"/>
              </v:shape>
            </v:group>
            <v:group style="position:absolute;left:3655;top:2401;width:97;height:2" coordorigin="3655,2401" coordsize="97,2">
              <v:shape style="position:absolute;left:3655;top:2401;width:97;height:2" coordorigin="3655,2401" coordsize="97,0" path="m3655,2401l3751,2401e" filled="false" stroked="true" strokeweight=".725449pt" strokecolor="#808080">
                <v:path arrowok="t"/>
              </v:shape>
            </v:group>
            <v:group style="position:absolute;left:2658;top:121;width:49;height:2288" coordorigin="2658,121" coordsize="49,2288">
              <v:shape style="position:absolute;left:2658;top:121;width:49;height:2288" coordorigin="2658,121" coordsize="49,2288" path="m2658,121l2658,2408,2707,2408e" filled="false" stroked="true" strokeweight=".963759pt" strokecolor="#000000">
                <v:path arrowok="t"/>
              </v:shape>
            </v:group>
            <v:group style="position:absolute;left:2658;top:2027;width:49;height:2" coordorigin="2658,2027" coordsize="49,2">
              <v:shape style="position:absolute;left:2658;top:2027;width:49;height:2" coordorigin="2658,2027" coordsize="49,0" path="m2658,2027l2707,2027e" filled="false" stroked="true" strokeweight=".965846pt" strokecolor="#000000">
                <v:path arrowok="t"/>
              </v:shape>
            </v:group>
            <v:group style="position:absolute;left:2658;top:1646;width:49;height:2" coordorigin="2658,1646" coordsize="49,2">
              <v:shape style="position:absolute;left:2658;top:1646;width:49;height:2" coordorigin="2658,1646" coordsize="49,0" path="m2658,1646l2707,1646e" filled="false" stroked="true" strokeweight=".965846pt" strokecolor="#000000">
                <v:path arrowok="t"/>
              </v:shape>
            </v:group>
            <v:group style="position:absolute;left:2658;top:1265;width:49;height:2" coordorigin="2658,1265" coordsize="49,2">
              <v:shape style="position:absolute;left:2658;top:1265;width:49;height:2" coordorigin="2658,1265" coordsize="49,0" path="m2658,1265l2707,1265e" filled="false" stroked="true" strokeweight=".965846pt" strokecolor="#000000">
                <v:path arrowok="t"/>
              </v:shape>
            </v:group>
            <v:group style="position:absolute;left:2658;top:883;width:49;height:2" coordorigin="2658,883" coordsize="49,2">
              <v:shape style="position:absolute;left:2658;top:883;width:49;height:2" coordorigin="2658,883" coordsize="49,0" path="m2658,883l2707,883e" filled="false" stroked="true" strokeweight=".965846pt" strokecolor="#000000">
                <v:path arrowok="t"/>
              </v:shape>
            </v:group>
            <v:group style="position:absolute;left:2658;top:502;width:49;height:2" coordorigin="2658,502" coordsize="49,2">
              <v:shape style="position:absolute;left:2658;top:502;width:49;height:2" coordorigin="2658,502" coordsize="49,0" path="m2658,502l2707,502e" filled="false" stroked="true" strokeweight=".965846pt" strokecolor="#000000">
                <v:path arrowok="t"/>
              </v:shape>
            </v:group>
            <v:group style="position:absolute;left:2658;top:121;width:49;height:2" coordorigin="2658,121" coordsize="49,2">
              <v:shape style="position:absolute;left:2658;top:121;width:49;height:2" coordorigin="2658,121" coordsize="49,0" path="m2658,121l2707,121e" filled="false" stroked="true" strokeweight=".965846pt" strokecolor="#000000">
                <v:path arrowok="t"/>
              </v:shape>
            </v:group>
            <v:group style="position:absolute;left:2658;top:2408;width:1475;height:2" coordorigin="2658,2408" coordsize="1475,2">
              <v:shape style="position:absolute;left:2658;top:2408;width:1475;height:2" coordorigin="2658,2408" coordsize="1475,0" path="m2658,2408l4133,2408e" filled="false" stroked="true" strokeweight=".965846pt" strokecolor="#ffffff">
                <v:path arrowok="t"/>
              </v:shape>
            </v:group>
            <v:group style="position:absolute;left:2658;top:2360;width:2;height:49" coordorigin="2658,2360" coordsize="2,49">
              <v:shape style="position:absolute;left:2658;top:2360;width:2;height:49" coordorigin="2658,2360" coordsize="0,49" path="m2658,2408l2658,2360e" filled="false" stroked="true" strokeweight=".963758pt" strokecolor="#ffffff">
                <v:path arrowok="t"/>
              </v:shape>
            </v:group>
            <v:group style="position:absolute;left:2781;top:2360;width:2;height:49" coordorigin="2781,2360" coordsize="2,49">
              <v:shape style="position:absolute;left:2781;top:2360;width:2;height:49" coordorigin="2781,2360" coordsize="0,49" path="m2781,2408l2781,2360e" filled="false" stroked="true" strokeweight=".963758pt" strokecolor="#ffffff">
                <v:path arrowok="t"/>
              </v:shape>
            </v:group>
            <v:group style="position:absolute;left:2904;top:2360;width:2;height:49" coordorigin="2904,2360" coordsize="2,49">
              <v:shape style="position:absolute;left:2904;top:2360;width:2;height:49" coordorigin="2904,2360" coordsize="0,49" path="m2904,2408l2904,2360e" filled="false" stroked="true" strokeweight=".963758pt" strokecolor="#ffffff">
                <v:path arrowok="t"/>
              </v:shape>
            </v:group>
            <v:group style="position:absolute;left:3028;top:2360;width:2;height:49" coordorigin="3028,2360" coordsize="2,49">
              <v:shape style="position:absolute;left:3028;top:2360;width:2;height:49" coordorigin="3028,2360" coordsize="0,49" path="m3028,2408l3028,2360e" filled="false" stroked="true" strokeweight=".963758pt" strokecolor="#ffffff">
                <v:path arrowok="t"/>
              </v:shape>
            </v:group>
            <v:group style="position:absolute;left:3151;top:2360;width:2;height:49" coordorigin="3151,2360" coordsize="2,49">
              <v:shape style="position:absolute;left:3151;top:2360;width:2;height:49" coordorigin="3151,2360" coordsize="0,49" path="m3151,2408l3151,2360e" filled="false" stroked="true" strokeweight=".963758pt" strokecolor="#ffffff">
                <v:path arrowok="t"/>
              </v:shape>
            </v:group>
            <v:group style="position:absolute;left:3273;top:2360;width:2;height:49" coordorigin="3273,2360" coordsize="2,49">
              <v:shape style="position:absolute;left:3273;top:2360;width:2;height:49" coordorigin="3273,2360" coordsize="0,49" path="m3273,2408l3273,2360e" filled="false" stroked="true" strokeweight=".963758pt" strokecolor="#ffffff">
                <v:path arrowok="t"/>
              </v:shape>
            </v:group>
            <v:group style="position:absolute;left:3396;top:2360;width:2;height:49" coordorigin="3396,2360" coordsize="2,49">
              <v:shape style="position:absolute;left:3396;top:2360;width:2;height:49" coordorigin="3396,2360" coordsize="0,49" path="m3396,2408l3396,2360e" filled="false" stroked="true" strokeweight=".963758pt" strokecolor="#ffffff">
                <v:path arrowok="t"/>
              </v:shape>
            </v:group>
            <v:group style="position:absolute;left:3518;top:2360;width:2;height:49" coordorigin="3518,2360" coordsize="2,49">
              <v:shape style="position:absolute;left:3518;top:2360;width:2;height:49" coordorigin="3518,2360" coordsize="0,49" path="m3518,2408l3518,2360e" filled="false" stroked="true" strokeweight=".963758pt" strokecolor="#ffffff">
                <v:path arrowok="t"/>
              </v:shape>
            </v:group>
            <v:group style="position:absolute;left:3640;top:2360;width:2;height:49" coordorigin="3640,2360" coordsize="2,49">
              <v:shape style="position:absolute;left:3640;top:2360;width:2;height:49" coordorigin="3640,2360" coordsize="0,49" path="m3640,2408l3640,2360e" filled="false" stroked="true" strokeweight=".963758pt" strokecolor="#ffffff">
                <v:path arrowok="t"/>
              </v:shape>
            </v:group>
            <v:group style="position:absolute;left:3766;top:2360;width:2;height:49" coordorigin="3766,2360" coordsize="2,49">
              <v:shape style="position:absolute;left:3766;top:2360;width:2;height:49" coordorigin="3766,2360" coordsize="0,49" path="m3766,2408l3766,2360e" filled="false" stroked="true" strokeweight=".963758pt" strokecolor="#ffffff">
                <v:path arrowok="t"/>
              </v:shape>
            </v:group>
            <v:group style="position:absolute;left:3888;top:2360;width:2;height:49" coordorigin="3888,2360" coordsize="2,49">
              <v:shape style="position:absolute;left:3888;top:2360;width:2;height:49" coordorigin="3888,2360" coordsize="0,49" path="m3888,2408l3888,2360e" filled="false" stroked="true" strokeweight=".963758pt" strokecolor="#ffffff">
                <v:path arrowok="t"/>
              </v:shape>
            </v:group>
            <v:group style="position:absolute;left:4010;top:2360;width:2;height:49" coordorigin="4010,2360" coordsize="2,49">
              <v:shape style="position:absolute;left:4010;top:2360;width:2;height:49" coordorigin="4010,2360" coordsize="0,49" path="m4010,2408l4010,2360e" filled="false" stroked="true" strokeweight=".963758pt" strokecolor="#ffffff">
                <v:path arrowok="t"/>
              </v:shape>
            </v:group>
            <v:group style="position:absolute;left:4133;top:2360;width:2;height:49" coordorigin="4133,2360" coordsize="2,49">
              <v:shape style="position:absolute;left:4133;top:2360;width:2;height:49" coordorigin="4133,2360" coordsize="0,49" path="m4133,2408l4133,2360e" filled="false" stroked="true" strokeweight=".963758pt" strokecolor="#ffffff">
                <v:path arrowok="t"/>
              </v:shape>
            </v:group>
            <v:group style="position:absolute;left:4133;top:121;width:2;height:2288" coordorigin="4133,121" coordsize="2,2288">
              <v:shape style="position:absolute;left:4133;top:121;width:2;height:2288" coordorigin="4133,121" coordsize="0,2288" path="m4133,121l4133,2408e" filled="false" stroked="true" strokeweight=".963758pt" strokecolor="#000000">
                <v:path arrowok="t"/>
              </v:shape>
            </v:group>
            <v:group style="position:absolute;left:4085;top:2408;width:49;height:2" coordorigin="4085,2408" coordsize="49,2">
              <v:shape style="position:absolute;left:4085;top:2408;width:49;height:2" coordorigin="4085,2408" coordsize="49,0" path="m4085,2408l4133,2408e" filled="false" stroked="true" strokeweight=".965846pt" strokecolor="#000000">
                <v:path arrowok="t"/>
              </v:shape>
            </v:group>
            <v:group style="position:absolute;left:4085;top:2027;width:49;height:2" coordorigin="4085,2027" coordsize="49,2">
              <v:shape style="position:absolute;left:4085;top:2027;width:49;height:2" coordorigin="4085,2027" coordsize="49,0" path="m4085,2027l4133,2027e" filled="false" stroked="true" strokeweight=".965846pt" strokecolor="#000000">
                <v:path arrowok="t"/>
              </v:shape>
            </v:group>
            <v:group style="position:absolute;left:4085;top:1646;width:49;height:2" coordorigin="4085,1646" coordsize="49,2">
              <v:shape style="position:absolute;left:4085;top:1646;width:49;height:2" coordorigin="4085,1646" coordsize="49,0" path="m4085,1646l4133,1646e" filled="false" stroked="true" strokeweight=".965846pt" strokecolor="#000000">
                <v:path arrowok="t"/>
              </v:shape>
            </v:group>
            <v:group style="position:absolute;left:4085;top:1265;width:49;height:2" coordorigin="4085,1265" coordsize="49,2">
              <v:shape style="position:absolute;left:4085;top:1265;width:49;height:2" coordorigin="4085,1265" coordsize="49,0" path="m4085,1265l4133,1265e" filled="false" stroked="true" strokeweight=".965846pt" strokecolor="#000000">
                <v:path arrowok="t"/>
              </v:shape>
            </v:group>
            <v:group style="position:absolute;left:4085;top:883;width:49;height:2" coordorigin="4085,883" coordsize="49,2">
              <v:shape style="position:absolute;left:4085;top:883;width:49;height:2" coordorigin="4085,883" coordsize="49,0" path="m4085,883l4133,883e" filled="false" stroked="true" strokeweight=".965846pt" strokecolor="#000000">
                <v:path arrowok="t"/>
              </v:shape>
            </v:group>
            <v:group style="position:absolute;left:4085;top:502;width:49;height:2" coordorigin="4085,502" coordsize="49,2">
              <v:shape style="position:absolute;left:4085;top:502;width:49;height:2" coordorigin="4085,502" coordsize="49,0" path="m4085,502l4133,502e" filled="false" stroked="true" strokeweight=".965846pt" strokecolor="#000000">
                <v:path arrowok="t"/>
              </v:shape>
            </v:group>
            <v:group style="position:absolute;left:4085;top:121;width:49;height:2" coordorigin="4085,121" coordsize="49,2">
              <v:shape style="position:absolute;left:4085;top:121;width:49;height:2" coordorigin="4085,121" coordsize="49,0" path="m4085,121l4133,121e" filled="false" stroked="true" strokeweight=".965846pt" strokecolor="#000000">
                <v:path arrowok="t"/>
              </v:shape>
            </v:group>
            <v:group style="position:absolute;left:2721;top:1646;width:123;height:77" coordorigin="2721,1646" coordsize="123,77">
              <v:shape style="position:absolute;left:2721;top:1646;width:123;height:77" coordorigin="2721,1646" coordsize="123,77" path="m2721,1723l2752,1703,2781,1687,2812,1667,2843,1646e" filled="false" stroked="true" strokeweight=".965256pt" strokecolor="#000000">
                <v:path arrowok="t"/>
              </v:shape>
            </v:group>
            <v:group style="position:absolute;left:2843;top:1531;width:123;height:115" coordorigin="2843,1531" coordsize="123,115">
              <v:shape style="position:absolute;left:2843;top:1531;width:123;height:115" coordorigin="2843,1531" coordsize="123,115" path="m2843,1646l2875,1622,2904,1595,2934,1567,2966,1531e" filled="false" stroked="true" strokeweight=".964871pt" strokecolor="#000000">
                <v:path arrowok="t"/>
              </v:shape>
            </v:group>
            <v:group style="position:absolute;left:2966;top:1341;width:123;height:190" coordorigin="2966,1341" coordsize="123,190">
              <v:shape style="position:absolute;left:2966;top:1341;width:123;height:190" coordorigin="2966,1341" coordsize="123,190" path="m2966,1531l2980,1509,2997,1487,3026,1435,3057,1384,3074,1363,3088,1341e" filled="false" stroked="true" strokeweight=".964372pt" strokecolor="#000000">
                <v:path arrowok="t"/>
              </v:shape>
            </v:group>
            <v:group style="position:absolute;left:3088;top:1226;width:123;height:116" coordorigin="3088,1226" coordsize="123,116">
              <v:shape style="position:absolute;left:3088;top:1226;width:123;height:116" coordorigin="3088,1226" coordsize="123,116" path="m3088,1341l3119,1306,3148,1277,3180,1251,3211,1226e" filled="false" stroked="true" strokeweight=".964871pt" strokecolor="#000000">
                <v:path arrowok="t"/>
              </v:shape>
            </v:group>
            <v:group style="position:absolute;left:3211;top:1149;width:123;height:77" coordorigin="3211,1149" coordsize="123,77">
              <v:shape style="position:absolute;left:3211;top:1149;width:123;height:77" coordorigin="3211,1149" coordsize="123,77" path="m3211,1226l3242,1203,3271,1181,3302,1162,3319,1154,3333,1149e" filled="false" stroked="true" strokeweight=".965255pt" strokecolor="#000000">
                <v:path arrowok="t"/>
              </v:shape>
            </v:group>
            <v:group style="position:absolute;left:3333;top:1143;width:125;height:7" coordorigin="3333,1143" coordsize="125,7">
              <v:shape style="position:absolute;left:3333;top:1143;width:125;height:7" coordorigin="3333,1143" coordsize="125,7" path="m3333,1149l3364,1143,3396,1143,3427,1145,3458,1149e" filled="false" stroked="true" strokeweight=".96584pt" strokecolor="#000000">
                <v:path arrowok="t"/>
              </v:shape>
            </v:group>
            <v:group style="position:absolute;left:3458;top:1149;width:123;height:39" coordorigin="3458,1149" coordsize="123,39">
              <v:shape style="position:absolute;left:3458;top:1149;width:123;height:39" coordorigin="3458,1149" coordsize="123,39" path="m3458,1149l3490,1154,3520,1164,3549,1174,3581,1188e" filled="false" stroked="true" strokeweight=".965657pt" strokecolor="#000000">
                <v:path arrowok="t"/>
              </v:shape>
            </v:group>
            <v:group style="position:absolute;left:3581;top:1188;width:123;height:77" coordorigin="3581,1188" coordsize="123,77">
              <v:shape style="position:absolute;left:3581;top:1188;width:123;height:77" coordorigin="3581,1188" coordsize="123,77" path="m3581,1188l3612,1203,3640,1219,3672,1238,3703,1265e" filled="false" stroked="true" strokeweight=".965261pt" strokecolor="#000000">
                <v:path arrowok="t"/>
              </v:shape>
            </v:group>
            <v:group style="position:absolute;left:3703;top:1265;width:123;height:154" coordorigin="3703,1265" coordsize="123,154">
              <v:shape style="position:absolute;left:3703;top:1265;width:123;height:154" coordorigin="3703,1265" coordsize="123,154" path="m3703,1265l3718,1281,3734,1298,3763,1339,3794,1380,3811,1401,3825,1418e" filled="false" stroked="true" strokeweight=".964568pt" strokecolor="#000000">
                <v:path arrowok="t"/>
              </v:shape>
            </v:group>
            <v:group style="position:absolute;left:3825;top:1418;width:123;height:113" coordorigin="3825,1418" coordsize="123,113">
              <v:shape style="position:absolute;left:3825;top:1418;width:123;height:113" coordorigin="3825,1418" coordsize="123,113" path="m3825,1418l3840,1435,3857,1449,3886,1473,3917,1500,3933,1514,3948,1531e" filled="false" stroked="true" strokeweight=".964888pt" strokecolor="#000000">
                <v:path arrowok="t"/>
              </v:shape>
            </v:group>
            <v:group style="position:absolute;left:3948;top:1531;width:123;height:154" coordorigin="3948,1531" coordsize="123,154">
              <v:shape style="position:absolute;left:3948;top:1531;width:123;height:154" coordorigin="3948,1531" coordsize="123,154" path="m3948,1531l3979,1567,4008,1605,4039,1646,4070,1684e" filled="false" stroked="true" strokeweight=".964571pt" strokecolor="#000000">
                <v:path arrowok="t"/>
              </v:shape>
            </v:group>
            <v:group style="position:absolute;left:2690;top:1692;width:49;height:51" coordorigin="2690,1692" coordsize="49,51">
              <v:shape style="position:absolute;left:2690;top:1692;width:49;height:51" coordorigin="2690,1692" coordsize="49,51" path="m2728,1692l2699,1692,2690,1701,2690,1730,2699,1742,2728,1742,2738,1730,2738,1701,2728,1692xe" filled="true" fillcolor="#000000" stroked="false">
                <v:path arrowok="t"/>
                <v:fill type="solid"/>
              </v:shape>
            </v:group>
            <v:group style="position:absolute;left:2690;top:1692;width:49;height:51" coordorigin="2690,1692" coordsize="49,51">
              <v:shape style="position:absolute;left:2690;top:1692;width:49;height:51" coordorigin="2690,1692" coordsize="49,51" path="m2690,1715l2690,1730,2699,1742,2714,1742,2728,1742,2738,1730,2738,1715,2738,1701,2728,1692,2714,1692,2699,1692,2690,1701,2690,1715xe" filled="false" stroked="true" strokeweight=".964757pt" strokecolor="#000000">
                <v:path arrowok="t"/>
              </v:shape>
            </v:group>
            <v:group style="position:absolute;left:2812;top:1615;width:49;height:48" coordorigin="2812,1615" coordsize="49,48">
              <v:shape style="position:absolute;left:2812;top:1615;width:49;height:48" coordorigin="2812,1615" coordsize="49,48" path="m2851,1615l2822,1615,2812,1624,2812,1653,2822,1663,2851,1663,2860,1653,2860,1624,2851,1615xe" filled="true" fillcolor="#000000" stroked="false">
                <v:path arrowok="t"/>
                <v:fill type="solid"/>
              </v:shape>
            </v:group>
            <v:group style="position:absolute;left:2812;top:1615;width:49;height:48" coordorigin="2812,1615" coordsize="49,48">
              <v:shape style="position:absolute;left:2812;top:1615;width:49;height:48" coordorigin="2812,1615" coordsize="49,48" path="m2812,1639l2812,1653,2822,1663,2836,1663,2851,1663,2860,1653,2860,1639,2860,1624,2851,1615,2836,1615,2822,1615,2812,1624,2812,1639xe" filled="false" stroked="true" strokeweight=".964809pt" strokecolor="#000000">
                <v:path arrowok="t"/>
              </v:shape>
            </v:group>
            <v:group style="position:absolute;left:2934;top:1500;width:49;height:51" coordorigin="2934,1500" coordsize="49,51">
              <v:shape style="position:absolute;left:2934;top:1500;width:49;height:51" coordorigin="2934,1500" coordsize="49,51" path="m2973,1500l2944,1500,2934,1509,2934,1538,2944,1550,2973,1550,2983,1538,2983,1509,2973,1500xe" filled="true" fillcolor="#000000" stroked="false">
                <v:path arrowok="t"/>
                <v:fill type="solid"/>
              </v:shape>
            </v:group>
            <v:group style="position:absolute;left:2934;top:1500;width:49;height:51" coordorigin="2934,1500" coordsize="49,51">
              <v:shape style="position:absolute;left:2934;top:1500;width:49;height:51" coordorigin="2934,1500" coordsize="49,51" path="m2934,1524l2934,1538,2944,1550,2959,1550,2973,1550,2983,1538,2983,1524,2983,1509,2973,1500,2959,1500,2944,1500,2934,1509,2934,1524xe" filled="false" stroked="true" strokeweight=".964758pt" strokecolor="#000000">
                <v:path arrowok="t"/>
              </v:shape>
            </v:group>
            <v:group style="position:absolute;left:3057;top:1310;width:48;height:48" coordorigin="3057,1310" coordsize="48,48">
              <v:shape style="position:absolute;left:3057;top:1310;width:48;height:48" coordorigin="3057,1310" coordsize="48,48" path="m3095,1310l3067,1310,3057,1320,3057,1349,3067,1358,3095,1358,3105,1349,3105,1320,3095,1310xe" filled="true" fillcolor="#000000" stroked="false">
                <v:path arrowok="t"/>
                <v:fill type="solid"/>
              </v:shape>
            </v:group>
            <v:group style="position:absolute;left:3057;top:1310;width:48;height:48" coordorigin="3057,1310" coordsize="48,48">
              <v:shape style="position:absolute;left:3057;top:1310;width:48;height:48" coordorigin="3057,1310" coordsize="48,48" path="m3057,1334l3057,1349,3067,1358,3081,1358,3095,1358,3105,1349,3105,1334,3105,1320,3095,1310,3081,1310,3067,1310,3057,1320,3057,1334xe" filled="false" stroked="true" strokeweight=".964799pt" strokecolor="#000000">
                <v:path arrowok="t"/>
              </v:shape>
            </v:group>
            <v:group style="position:absolute;left:3180;top:1195;width:48;height:48" coordorigin="3180,1195" coordsize="48,48">
              <v:shape style="position:absolute;left:3180;top:1195;width:48;height:48" coordorigin="3180,1195" coordsize="48,48" path="m3218,1195l3189,1195,3180,1205,3180,1234,3189,1243,3218,1243,3227,1234,3227,1205,3218,1195xe" filled="true" fillcolor="#000000" stroked="false">
                <v:path arrowok="t"/>
                <v:fill type="solid"/>
              </v:shape>
            </v:group>
            <v:group style="position:absolute;left:3180;top:1195;width:48;height:48" coordorigin="3180,1195" coordsize="48,48">
              <v:shape style="position:absolute;left:3180;top:1195;width:48;height:48" coordorigin="3180,1195" coordsize="48,48" path="m3180,1219l3180,1234,3189,1243,3204,1243,3218,1243,3227,1234,3227,1219,3227,1205,3218,1195,3204,1195,3189,1195,3180,1205,3180,1219xe" filled="false" stroked="true" strokeweight=".964799pt" strokecolor="#000000">
                <v:path arrowok="t"/>
              </v:shape>
            </v:group>
            <v:group style="position:absolute;left:3302;top:1118;width:49;height:48" coordorigin="3302,1118" coordsize="49,48">
              <v:shape style="position:absolute;left:3302;top:1118;width:49;height:48" coordorigin="3302,1118" coordsize="49,48" path="m3341,1118l3312,1118,3302,1128,3302,1157,3312,1166,3341,1166,3350,1157,3350,1128,3341,1118xe" filled="true" fillcolor="#000000" stroked="false">
                <v:path arrowok="t"/>
                <v:fill type="solid"/>
              </v:shape>
            </v:group>
            <v:group style="position:absolute;left:3302;top:1118;width:49;height:48" coordorigin="3302,1118" coordsize="49,48">
              <v:shape style="position:absolute;left:3302;top:1118;width:49;height:48" coordorigin="3302,1118" coordsize="49,48" path="m3302,1143l3302,1157,3312,1166,3326,1166,3341,1166,3350,1157,3350,1143,3350,1128,3341,1118,3326,1118,3312,1118,3302,1128,3302,1143xe" filled="false" stroked="true" strokeweight=".964809pt" strokecolor="#000000">
                <v:path arrowok="t"/>
              </v:shape>
            </v:group>
            <v:group style="position:absolute;left:3427;top:1118;width:51;height:48" coordorigin="3427,1118" coordsize="51,48">
              <v:shape style="position:absolute;left:3427;top:1118;width:51;height:48" coordorigin="3427,1118" coordsize="51,48" path="m3465,1118l3437,1118,3427,1128,3427,1157,3437,1166,3465,1166,3478,1157,3478,1128,3465,1118xe" filled="true" fillcolor="#000000" stroked="false">
                <v:path arrowok="t"/>
                <v:fill type="solid"/>
              </v:shape>
            </v:group>
            <v:group style="position:absolute;left:3427;top:1118;width:51;height:48" coordorigin="3427,1118" coordsize="51,48">
              <v:shape style="position:absolute;left:3427;top:1118;width:51;height:48" coordorigin="3427,1118" coordsize="51,48" path="m3427,1143l3427,1157,3437,1166,3451,1166,3465,1166,3478,1157,3478,1143,3478,1128,3465,1118,3451,1118,3437,1118,3427,1128,3427,1143xe" filled="false" stroked="true" strokeweight=".96486pt" strokecolor="#000000">
                <v:path arrowok="t"/>
              </v:shape>
            </v:group>
            <v:group style="position:absolute;left:3549;top:1157;width:49;height:48" coordorigin="3549,1157" coordsize="49,48">
              <v:shape style="position:absolute;left:3549;top:1157;width:49;height:48" coordorigin="3549,1157" coordsize="49,48" path="m3588,1157l3559,1157,3549,1166,3549,1195,3559,1205,3588,1205,3598,1195,3598,1166,3588,1157xe" filled="true" fillcolor="#000000" stroked="false">
                <v:path arrowok="t"/>
                <v:fill type="solid"/>
              </v:shape>
            </v:group>
            <v:group style="position:absolute;left:3549;top:1157;width:49;height:48" coordorigin="3549,1157" coordsize="49,48">
              <v:shape style="position:absolute;left:3549;top:1157;width:49;height:48" coordorigin="3549,1157" coordsize="49,48" path="m3549,1181l3549,1195,3559,1205,3573,1205,3588,1205,3598,1195,3598,1181,3598,1166,3588,1157,3573,1157,3559,1157,3549,1166,3549,1181xe" filled="false" stroked="true" strokeweight=".964809pt" strokecolor="#000000">
                <v:path arrowok="t"/>
              </v:shape>
            </v:group>
            <v:group style="position:absolute;left:3672;top:1234;width:51;height:48" coordorigin="3672,1234" coordsize="51,48">
              <v:shape style="position:absolute;left:3672;top:1234;width:51;height:48" coordorigin="3672,1234" coordsize="51,48" path="m3710,1234l3681,1234,3672,1243,3672,1272,3681,1281,3710,1281,3722,1272,3722,1243,3710,1234xe" filled="true" fillcolor="#000000" stroked="false">
                <v:path arrowok="t"/>
                <v:fill type="solid"/>
              </v:shape>
            </v:group>
            <v:group style="position:absolute;left:3672;top:1234;width:51;height:48" coordorigin="3672,1234" coordsize="51,48">
              <v:shape style="position:absolute;left:3672;top:1234;width:51;height:48" coordorigin="3672,1234" coordsize="51,48" path="m3672,1258l3672,1272,3681,1281,3696,1281,3710,1281,3722,1272,3722,1258,3722,1243,3710,1234,3696,1234,3681,1234,3672,1243,3672,1258xe" filled="false" stroked="true" strokeweight=".96486pt" strokecolor="#000000">
                <v:path arrowok="t"/>
              </v:shape>
            </v:group>
            <v:group style="position:absolute;left:3794;top:1387;width:49;height:48" coordorigin="3794,1387" coordsize="49,48">
              <v:shape style="position:absolute;left:3794;top:1387;width:49;height:48" coordorigin="3794,1387" coordsize="49,48" path="m3833,1387l3804,1387,3794,1397,3794,1425,3804,1435,3833,1435,3842,1425,3842,1397,3833,1387xe" filled="true" fillcolor="#000000" stroked="false">
                <v:path arrowok="t"/>
                <v:fill type="solid"/>
              </v:shape>
            </v:group>
            <v:group style="position:absolute;left:3794;top:1387;width:49;height:48" coordorigin="3794,1387" coordsize="49,48">
              <v:shape style="position:absolute;left:3794;top:1387;width:49;height:48" coordorigin="3794,1387" coordsize="49,48" path="m3794,1411l3794,1425,3804,1435,3818,1435,3833,1435,3842,1425,3842,1411,3842,1397,3833,1387,3818,1387,3804,1387,3794,1397,3794,1411xe" filled="false" stroked="true" strokeweight=".964809pt" strokecolor="#000000">
                <v:path arrowok="t"/>
              </v:shape>
            </v:group>
            <v:group style="position:absolute;left:3917;top:1500;width:51;height:51" coordorigin="3917,1500" coordsize="51,51">
              <v:shape style="position:absolute;left:3917;top:1500;width:51;height:51" coordorigin="3917,1500" coordsize="51,51" path="m3955,1500l3926,1500,3917,1509,3917,1538,3926,1550,3955,1550,3967,1538,3967,1509,3955,1500xe" filled="true" fillcolor="#000000" stroked="false">
                <v:path arrowok="t"/>
                <v:fill type="solid"/>
              </v:shape>
            </v:group>
            <v:group style="position:absolute;left:3917;top:1500;width:51;height:51" coordorigin="3917,1500" coordsize="51,51">
              <v:shape style="position:absolute;left:3917;top:1500;width:51;height:51" coordorigin="3917,1500" coordsize="51,51" path="m3917,1524l3917,1538,3926,1550,3941,1550,3955,1550,3967,1538,3967,1524,3967,1509,3955,1500,3941,1500,3926,1500,3917,1509,3917,1524xe" filled="false" stroked="true" strokeweight=".964798pt" strokecolor="#000000">
                <v:path arrowok="t"/>
              </v:shape>
            </v:group>
            <v:group style="position:absolute;left:4039;top:1653;width:48;height:48" coordorigin="4039,1653" coordsize="48,48">
              <v:shape style="position:absolute;left:4039;top:1653;width:48;height:48" coordorigin="4039,1653" coordsize="48,48" path="m4077,1653l4049,1653,4039,1663,4039,1692,4049,1701,4077,1701,4087,1692,4087,1663,4077,1653xe" filled="true" fillcolor="#000000" stroked="false">
                <v:path arrowok="t"/>
                <v:fill type="solid"/>
              </v:shape>
            </v:group>
            <v:group style="position:absolute;left:4039;top:1653;width:48;height:48" coordorigin="4039,1653" coordsize="48,48">
              <v:shape style="position:absolute;left:4039;top:1653;width:48;height:48" coordorigin="4039,1653" coordsize="48,48" path="m4039,1677l4039,1692,4049,1701,4063,1701,4077,1701,4087,1692,4087,1677,4087,1663,4077,1653,4063,1653,4049,1653,4039,1663,4039,1677xe" filled="false" stroked="true" strokeweight=".964798pt" strokecolor="#000000">
                <v:path arrowok="t"/>
              </v:shape>
            </v:group>
            <w10:wrap type="none"/>
          </v:group>
        </w:pict>
      </w:r>
      <w:r>
        <w:rPr>
          <w:rFonts w:ascii="Arial"/>
          <w:spacing w:val="-1"/>
          <w:w w:val="95"/>
          <w:sz w:val="16"/>
        </w:rPr>
        <w:t>60</w:t>
      </w:r>
      <w:r>
        <w:rPr>
          <w:rFonts w:ascii="Arial"/>
          <w:sz w:val="16"/>
        </w:rPr>
      </w:r>
    </w:p>
    <w:p>
      <w:pPr>
        <w:spacing w:line="240" w:lineRule="auto" w:before="2"/>
        <w:rPr>
          <w:rFonts w:ascii="Arial" w:hAnsi="Arial" w:cs="Arial" w:eastAsia="Arial"/>
          <w:sz w:val="17"/>
          <w:szCs w:val="17"/>
        </w:rPr>
      </w:pPr>
    </w:p>
    <w:p>
      <w:pPr>
        <w:spacing w:before="0"/>
        <w:ind w:left="0" w:right="0" w:firstLine="0"/>
        <w:jc w:val="right"/>
        <w:rPr>
          <w:rFonts w:ascii="Arial" w:hAnsi="Arial" w:cs="Arial" w:eastAsia="Arial"/>
          <w:sz w:val="16"/>
          <w:szCs w:val="16"/>
        </w:rPr>
      </w:pPr>
      <w:r>
        <w:rPr>
          <w:rFonts w:ascii="Arial"/>
          <w:spacing w:val="-1"/>
          <w:w w:val="95"/>
          <w:sz w:val="16"/>
        </w:rPr>
        <w:t>50</w:t>
      </w:r>
      <w:r>
        <w:rPr>
          <w:rFonts w:ascii="Arial"/>
          <w:sz w:val="16"/>
        </w:rPr>
      </w:r>
    </w:p>
    <w:p>
      <w:pPr>
        <w:tabs>
          <w:tab w:pos="1593" w:val="left" w:leader="none"/>
        </w:tabs>
        <w:spacing w:line="266" w:lineRule="exact" w:before="111"/>
        <w:ind w:left="791" w:right="0" w:firstLine="0"/>
        <w:jc w:val="left"/>
        <w:rPr>
          <w:rFonts w:ascii="宋体" w:hAnsi="宋体" w:cs="宋体" w:eastAsia="宋体"/>
          <w:sz w:val="19"/>
          <w:szCs w:val="19"/>
        </w:rPr>
      </w:pPr>
      <w:r>
        <w:rPr>
          <w:w w:val="90"/>
        </w:rPr>
        <w:br w:type="column"/>
      </w:r>
      <w:r>
        <w:rPr>
          <w:rFonts w:ascii="宋体" w:hAnsi="宋体" w:cs="宋体" w:eastAsia="宋体"/>
          <w:w w:val="90"/>
          <w:position w:val="8"/>
          <w:sz w:val="19"/>
          <w:szCs w:val="19"/>
        </w:rPr>
        <w:t>大</w:t>
        <w:tab/>
      </w:r>
      <w:r>
        <w:rPr>
          <w:rFonts w:ascii="宋体" w:hAnsi="宋体" w:cs="宋体" w:eastAsia="宋体"/>
          <w:sz w:val="19"/>
          <w:szCs w:val="19"/>
        </w:rPr>
        <w:t>地中海</w:t>
      </w:r>
    </w:p>
    <w:p>
      <w:pPr>
        <w:spacing w:line="161" w:lineRule="exact" w:before="0"/>
        <w:ind w:left="791" w:right="0" w:firstLine="0"/>
        <w:jc w:val="left"/>
        <w:rPr>
          <w:rFonts w:ascii="宋体" w:hAnsi="宋体" w:cs="宋体" w:eastAsia="宋体"/>
          <w:sz w:val="19"/>
          <w:szCs w:val="19"/>
        </w:rPr>
      </w:pPr>
      <w:r>
        <w:rPr/>
        <w:pict>
          <v:group style="position:absolute;margin-left:275.049988pt;margin-top:-12.305132pt;width:200pt;height:342.9pt;mso-position-horizontal-relative:page;mso-position-vertical-relative:paragraph;z-index:-56152" coordorigin="5501,-246" coordsize="4000,6858">
            <v:shape style="position:absolute;left:7454;top:2568;width:1262;height:2145" type="#_x0000_t75" stroked="false">
              <v:imagedata r:id="rId64" o:title=""/>
            </v:shape>
            <v:group style="position:absolute;left:7454;top:2568;width:1262;height:2145" coordorigin="7454,2568" coordsize="1262,2145">
              <v:shape style="position:absolute;left:7454;top:2568;width:1262;height:2145" coordorigin="7454,2568" coordsize="1262,2145" path="m8716,3513l8654,3533,8580,3540,8564,3541,8548,3543,8529,3545,8509,3547,8489,3550,8467,3552,8446,3555,8424,3557,8402,3558,8380,3558,8359,3558,8287,3541,8246,3493,8226,3421,8218,3358,8213,3293,8212,3271,8205,3209,8197,3169,8193,3148,8189,3127,8184,3106,8180,3085,8176,3064,8163,3003,8146,2926,8127,2856,8105,2787,8081,2726,8049,2659,8001,2596,7940,2568,7925,2576,7874,2640,7845,2698,7822,2754,7802,2827,7796,2906,7796,2926,7796,2947,7797,2968,7797,2989,7798,3010,7798,3031,7799,3051,7799,3072,7799,3092,7799,3111,7793,3191,7786,3252,7771,3328,7744,3403,7713,3458,7677,3510,7641,3559,7630,3575,7618,3590,7608,3605,7598,3619,7584,3638,7571,3656,7559,3673,7546,3688,7535,3704,7495,3767,7472,3843,7461,3905,7455,3968,7454,4007,7454,4026,7461,4088,7477,4148,7507,4218,7541,4270,7583,4318,7626,4361,7639,4375,7653,4388,7704,4445,7728,4476,7740,4491,7795,4549,7809,4562,7823,4575,7885,4626,7937,4658,7993,4681,8054,4696,8120,4708,8182,4713,8201,4713,8218,4712,8269,4680,8280,4634,8284,4619,8338,4576,8377,4575,8399,4576,8421,4577,8444,4579,8466,4581,8488,4583,8509,4584,8529,4585,8547,4584,8605,4556,8619,4504,8622,4487,8627,4473,8642,4455,8658,4440,8673,4429,8689,4420e" filled="false" stroked="true" strokeweight=".75pt" strokecolor="#a4a4a4">
                <v:path arrowok="t"/>
              </v:shape>
            </v:group>
            <v:group style="position:absolute;left:6964;top:3797;width:541;height:450" coordorigin="6964,3797" coordsize="541,450">
              <v:shape style="position:absolute;left:6964;top:3797;width:541;height:450" coordorigin="6964,3797" coordsize="541,450" path="m6964,3798l7027,3799,7085,3819,7130,3865,7166,3934,7170,3951,7175,3967,7234,4014,7273,4032,7291,4041,7338,4084,7359,4117,7369,4132,7411,4177,7475,4228,7491,4239,7505,4247e" filled="false" stroked="true" strokeweight="1pt" strokecolor="#000000">
                <v:path arrowok="t"/>
              </v:shape>
              <v:shape style="position:absolute;left:5710;top:499;width:886;height:949" type="#_x0000_t75" stroked="false">
                <v:imagedata r:id="rId65" o:title=""/>
              </v:shape>
              <v:shape style="position:absolute;left:7422;top:-56;width:1277;height:1008" type="#_x0000_t75" stroked="false">
                <v:imagedata r:id="rId66" o:title=""/>
              </v:shape>
            </v:group>
            <v:group style="position:absolute;left:7840;top:5863;width:138;height:97" coordorigin="7840,5863" coordsize="138,97">
              <v:shape style="position:absolute;left:7840;top:5863;width:138;height:97" coordorigin="7840,5863" coordsize="138,97" path="m7943,5863l7875,5863,7840,5960,7978,5960,7943,5863xe" filled="true" fillcolor="#333333" stroked="false">
                <v:path arrowok="t"/>
                <v:fill type="solid"/>
              </v:shape>
              <v:shape style="position:absolute;left:6970;top:5340;width:548;height:577" type="#_x0000_t75" stroked="false">
                <v:imagedata r:id="rId67" o:title=""/>
              </v:shape>
            </v:group>
            <v:group style="position:absolute;left:6970;top:5340;width:548;height:577" coordorigin="6970,5340" coordsize="548,577">
              <v:shape style="position:absolute;left:6970;top:5340;width:548;height:577" coordorigin="6970,5340" coordsize="548,577" path="m7156,5360l7236,5348,7277,5344,7306,5342,7328,5340,7346,5340,7360,5341,7371,5352,7376,5366,7383,5379,7400,5387,7421,5392,7444,5396,7465,5400,7482,5405,7499,5420,7511,5437,7517,5455,7517,5471,7506,5484,7488,5495,7467,5505,7447,5514,7433,5525,7425,5541,7422,5559,7421,5577,7417,5595,7387,5648,7345,5695,7305,5723,7288,5735,7276,5745,7284,5758,7304,5766,7328,5773,7349,5780,7315,5832,7275,5838,7253,5838,7233,5838,7216,5840,7202,5857,7196,5880,7193,5902,7192,5916,7186,5909,7182,5888,7176,5864,7167,5846,7150,5840,7129,5838,7107,5839,7087,5841,7062,5853,7048,5867,7036,5877,6974,5860,6970,5822,6973,5801,6991,5744,7014,5694,7021,5676,7024,5657,7026,5636,7027,5615,7028,5593,7029,5573,7030,5556,7035,5531,7041,5512,7046,5495,7042,5473,7033,5455,7029,5441,7040,5427,7058,5414,7078,5404,7095,5395,7110,5384,7125,5373,7143,5364,7156,5360xe" filled="false" stroked="true" strokeweight=".75pt" strokecolor="#000000">
                <v:path arrowok="t"/>
              </v:shape>
            </v:group>
            <v:group style="position:absolute;left:5662;top:-239;width:3054;height:6843" coordorigin="5662,-239" coordsize="3054,6843">
              <v:shape style="position:absolute;left:5662;top:-239;width:3054;height:6843" coordorigin="5662,-239" coordsize="3054,6843" path="m5662,6604l8716,6604,8716,-239,5662,-239,5662,6604xe" filled="false" stroked="true" strokeweight=".75pt" strokecolor="#000000">
                <v:path arrowok="t"/>
              </v:shape>
              <v:shape style="position:absolute;left:5661;top:-239;width:1529;height:510" type="#_x0000_t75" stroked="false">
                <v:imagedata r:id="rId68" o:title=""/>
              </v:shape>
            </v:group>
            <v:group style="position:absolute;left:5661;top:-239;width:1529;height:510" coordorigin="5661,-239" coordsize="1529,510">
              <v:shape style="position:absolute;left:5661;top:-239;width:1529;height:510" coordorigin="5661,-239" coordsize="1529,510" path="m5661,-239l7190,-239,7164,-188,7148,-130,7148,-63,7131,46,7106,104,7064,163,7006,196,6939,221,6864,230,6772,171,6713,163,6647,163,6563,196,6522,154,6455,188,6405,238,6346,271,6238,255,6162,246,6062,205,5995,205,5912,196,5854,171,5778,179,5728,171,5678,104e" filled="false" stroked="true" strokeweight=".75pt" strokecolor="#000000">
                <v:path arrowok="t"/>
              </v:shape>
              <v:shape style="position:absolute;left:6839;top:438;width:1862;height:2673" type="#_x0000_t75" stroked="false">
                <v:imagedata r:id="rId69" o:title=""/>
              </v:shape>
            </v:group>
            <v:group style="position:absolute;left:6839;top:438;width:1862;height:2673" coordorigin="6839,438" coordsize="1862,2673">
              <v:shape style="position:absolute;left:6839;top:438;width:1862;height:2673" coordorigin="6839,438" coordsize="1862,2673" path="m8701,2685l8660,2585,8660,2527,8601,2543,8567,2435,8459,2276,8409,2226,8359,2159,8326,2084,8259,2009,8175,1967,8109,1900,8058,1833,8016,1767,8016,1691,7999,1625,7941,1541,7899,1449,7841,1382,7808,1332,7724,1332,7674,1249,7591,1098,7498,965,7440,889,7398,831,7357,773,7348,714,7281,706,7214,714,7206,614,7214,555,7214,472,7164,505,7164,580,7147,664,7147,731,7131,781,7047,689,7014,614,6956,539,6880,489,6839,438,6872,572,6923,656,6989,722,7073,831,7131,948,7273,1182,7365,1349,7474,1524,7598,1633,7641,1675,7708,1783,7782,1833,7708,1858,7758,2009,7808,2234,7882,2293,7999,2360,8066,2485,8142,2710,8183,2794,8242,2769,8326,2827,8400,2878,8501,2911,8584,2986,8660,3070,8701,3111e" filled="false" stroked="true" strokeweight=".75pt" strokecolor="#000000">
                <v:path arrowok="t"/>
              </v:shape>
            </v:group>
            <v:group style="position:absolute;left:6831;top:212;width:25;height:276" coordorigin="6831,212" coordsize="25,276">
              <v:shape style="position:absolute;left:6831;top:212;width:25;height:276" coordorigin="6831,212" coordsize="25,276" path="m6831,212l6856,488e" filled="false" stroked="true" strokeweight="1pt" strokecolor="#000000">
                <v:path arrowok="t"/>
              </v:shape>
            </v:group>
            <v:group style="position:absolute;left:6847;top:245;width:34;height:9" coordorigin="6847,245" coordsize="34,9">
              <v:shape style="position:absolute;left:6847;top:245;width:34;height:9" coordorigin="6847,245" coordsize="34,9" path="m6847,254l6881,245e" filled="false" stroked="true" strokeweight="1pt" strokecolor="#000000">
                <v:path arrowok="t"/>
              </v:shape>
            </v:group>
            <v:group style="position:absolute;left:6848;top:337;width:34;height:9" coordorigin="6848,337" coordsize="34,9">
              <v:shape style="position:absolute;left:6848;top:337;width:34;height:9" coordorigin="6848,337" coordsize="34,9" path="m6848,346l6882,337e" filled="false" stroked="true" strokeweight="1.0pt" strokecolor="#000000">
                <v:path arrowok="t"/>
              </v:shape>
            </v:group>
            <v:group style="position:absolute;left:6863;top:379;width:35;height:9" coordorigin="6863,379" coordsize="35,9">
              <v:shape style="position:absolute;left:6863;top:379;width:35;height:9" coordorigin="6863,379" coordsize="35,9" path="m6863,388l6898,379e" filled="false" stroked="true" strokeweight="1pt" strokecolor="#000000">
                <v:path arrowok="t"/>
              </v:shape>
            </v:group>
            <v:group style="position:absolute;left:6856;top:421;width:34;height:8" coordorigin="6856,421" coordsize="34,8">
              <v:shape style="position:absolute;left:6856;top:421;width:34;height:8" coordorigin="6856,421" coordsize="34,8" path="m6856,429l6890,421e" filled="false" stroked="true" strokeweight="1pt" strokecolor="#000000">
                <v:path arrowok="t"/>
              </v:shape>
            </v:group>
            <v:group style="position:absolute;left:6864;top:455;width:35;height:8" coordorigin="6864,455" coordsize="35,8">
              <v:shape style="position:absolute;left:6864;top:455;width:35;height:8" coordorigin="6864,455" coordsize="35,8" path="m6864,463l6899,455e" filled="false" stroked="true" strokeweight="1.0pt" strokecolor="#000000">
                <v:path arrowok="t"/>
              </v:shape>
            </v:group>
            <v:group style="position:absolute;left:6847;top:287;width:34;height:9" coordorigin="6847,287" coordsize="34,9">
              <v:shape style="position:absolute;left:6847;top:287;width:34;height:9" coordorigin="6847,287" coordsize="34,9" path="m6847,296l6881,287e" filled="false" stroked="true" strokeweight="1pt" strokecolor="#000000">
                <v:path arrowok="t"/>
              </v:shape>
            </v:group>
            <v:group style="position:absolute;left:7042;top:145;width:192;height:408" coordorigin="7042,145" coordsize="192,408">
              <v:shape style="position:absolute;left:7042;top:145;width:192;height:408" coordorigin="7042,145" coordsize="192,408" path="m7042,145l7234,553e" filled="false" stroked="true" strokeweight="3pt" strokecolor="#000000">
                <v:path arrowok="t"/>
                <v:stroke dashstyle="longDash"/>
              </v:shape>
            </v:group>
            <v:group style="position:absolute;left:5694;top:154;width:76;height:1612" coordorigin="5694,154" coordsize="76,1612">
              <v:shape style="position:absolute;left:5694;top:154;width:76;height:1612" coordorigin="5694,154" coordsize="76,1612" path="m5694,154l5720,296,5703,396,5727,588,5736,756,5761,1165,5761,1424,5770,1766e" filled="false" stroked="true" strokeweight="1.5pt" strokecolor="#000000">
                <v:path arrowok="t"/>
                <v:stroke dashstyle="longDash"/>
              </v:shape>
            </v:group>
            <v:group style="position:absolute;left:5761;top:1708;width:1896;height:50" coordorigin="5761,1708" coordsize="1896,50">
              <v:shape style="position:absolute;left:5761;top:1708;width:1896;height:50" coordorigin="5761,1708" coordsize="1896,50" path="m5761,1758l7657,1708e" filled="false" stroked="true" strokeweight="1.5pt" strokecolor="#000000">
                <v:path arrowok="t"/>
                <v:stroke dashstyle="longDash"/>
              </v:shape>
            </v:group>
            <v:group style="position:absolute;left:7675;top:2351;width:1009;height:1134" coordorigin="7675,2351" coordsize="1009,1134">
              <v:shape style="position:absolute;left:7675;top:2351;width:1009;height:1134" coordorigin="7675,2351" coordsize="1009,1134" path="m7983,2351l7933,2410,7888,2451,7855,2478,7839,2492,7824,2505,7810,2517,7792,2530,7737,2581,7718,2656,7708,2720,7702,2781,7700,2800,7697,2823,7692,2845,7687,2867,7682,2887,7678,2907,7675,2925,7675,2942,7677,2956,7730,2989,7794,2995,7817,2995,7840,2995,7862,2994,7883,2994,7901,2994,7918,2994,7947,2997,7969,3000,7986,3003,8001,3005,8017,3005,8036,2998,8054,2989,8071,2978,8088,2967,8106,2958,8127,2955,8148,2954,8168,2954,8244,2965,8263,2969,8282,2973,8346,2986,8405,3004,8458,3062,8469,3098,8476,3114,8542,3153,8584,3160,8602,3163,8656,3194,8665,3231,8664,3253,8652,3314,8632,3379,8593,3440,8583,3452,8640,3478,8664,3481,8683,3484e" filled="false" stroked="true" strokeweight="1pt" strokecolor="#000000">
                <v:path arrowok="t"/>
                <v:stroke dashstyle="dash"/>
              </v:shape>
            </v:group>
            <v:group style="position:absolute;left:7193;top:2986;width:1497;height:1797" coordorigin="7193,2986" coordsize="1497,1797">
              <v:shape style="position:absolute;left:7193;top:2986;width:1497;height:1797" coordorigin="7193,2986" coordsize="1497,1797" path="m7708,2986l7696,3063,7689,3127,7689,3148,7688,3169,7665,3239,7611,3271,7593,3281,7546,3342,7523,3400,7501,3463,7481,3542,7480,3559,7480,3572,7478,3587,7448,3639,7424,3676,7413,3693,7390,3754,7386,3790,7384,3807,7371,3874,7358,3926,7353,3951,7348,3968,7337,3979,7321,3980,7301,3978,7280,3974,7259,3971,7201,4001,7193,4040,7198,4055,7209,4065,7226,4072,7247,4078,7270,4084,7291,4091,7348,4125,7401,4178,7435,4233,7445,4249,7455,4263,7471,4274,7485,4279,7499,4283,7511,4292,7518,4308,7524,4327,7529,4349,7534,4371,7538,4392,7570,4451,7637,4495,7652,4503,7665,4514,7672,4530,7676,4551,7679,4573,7684,4593,7696,4608,7707,4615,7719,4619,7734,4623,7756,4631,7821,4664,7860,4684,7880,4694,7937,4723,7976,4741,7996,4751,8065,4778,8124,4783,8145,4782,8207,4775,8269,4764,8331,4751,8399,4723,8449,4681,8464,4669,8478,4660,8500,4656,8519,4658,8536,4664,8552,4671,8573,4681,8589,4693,8605,4702,8628,4709,8651,4713,8672,4715,8690,4716e" filled="false" stroked="true" strokeweight="1pt" strokecolor="#000000">
                <v:path arrowok="t"/>
                <v:stroke dashstyle="dash"/>
              </v:shape>
            </v:group>
            <v:group style="position:absolute;left:5653;top:4031;width:2042;height:794" coordorigin="5653,4031" coordsize="2042,794">
              <v:shape style="position:absolute;left:5653;top:4031;width:2042;height:794" coordorigin="5653,4031" coordsize="2042,794" path="m5653,4031l5669,4032,5687,4034,5710,4038,5729,4041,5750,4045,5812,4059,5862,4097,5881,4131,5890,4147,5949,4198,5966,4209,5983,4220,6035,4260,6078,4299,6091,4312,6109,4327,6126,4341,6142,4354,6157,4366,6208,4424,6232,4484,6239,4504,6245,4522,6288,4587,6354,4628,6410,4652,6487,4666,6508,4665,6529,4662,6550,4658,6571,4655,6591,4652,6609,4650,6626,4649,6650,4651,6721,4681,6759,4729,6771,4747,6783,4765,6831,4803,6863,4806,6883,4809,6904,4812,6926,4816,6947,4819,6967,4822,6987,4824,7005,4825,7021,4825,7043,4821,7062,4815,7080,4807,7098,4800,7116,4793,7137,4789,7157,4786,7178,4784,7198,4782,7217,4779,7276,4764,7347,4726,7393,4680,7405,4666,7455,4631,7493,4625,7515,4625,7536,4626,7557,4628,7576,4630,7594,4632,7619,4633,7641,4633,7661,4633,7678,4633,7695,4633e" filled="false" stroked="true" strokeweight="1pt" strokecolor="#000000">
                <v:path arrowok="t"/>
                <v:stroke dashstyle="dash"/>
              </v:shape>
            </v:group>
            <v:group style="position:absolute;left:5661;top:4532;width:560;height:117" coordorigin="5661,4532" coordsize="560,117">
              <v:shape style="position:absolute;left:5661;top:4532;width:560;height:117" coordorigin="5661,4532" coordsize="560,117" path="m5661,4649l5709,4613,5765,4587,5802,4582,5822,4583,5843,4585,5863,4585,5882,4584,5901,4574,5916,4559,5929,4545,5945,4534,5963,4532,5982,4533,6000,4536,6020,4540,6040,4544,6100,4551,6180,4555,6200,4556,6220,4557e" filled="false" stroked="true" strokeweight="1pt" strokecolor="#000000">
                <v:path arrowok="t"/>
                <v:stroke dashstyle="dash"/>
              </v:shape>
            </v:group>
            <v:group style="position:absolute;left:8532;top:4707;width:136;height:950" coordorigin="8532,4707" coordsize="136,950">
              <v:shape style="position:absolute;left:8532;top:4707;width:136;height:950" coordorigin="8532,4707" coordsize="136,950" path="m8643,4707l8657,4722,8666,4738,8668,4757,8662,4772,8625,4823,8585,4866,8572,4880,8546,4952,8538,5032,8536,5097,8535,5117,8534,5137,8532,5203,8532,5266,8532,5286,8533,5359,8538,5429,8545,5490,8549,5523,8553,5553,8577,5615,8605,5643,8621,5657e" filled="false" stroked="true" strokeweight="1pt" strokecolor="#000000">
                <v:path arrowok="t"/>
                <v:stroke dashstyle="dash"/>
              </v:shape>
              <v:shape style="position:absolute;left:8200;top:5601;width:501;height:1003" type="#_x0000_t75" stroked="false">
                <v:imagedata r:id="rId70" o:title=""/>
              </v:shape>
              <v:shape style="position:absolute;left:6436;top:173;width:2272;height:6439" type="#_x0000_t75" stroked="false">
                <v:imagedata r:id="rId71" o:title=""/>
              </v:shape>
              <v:shape style="position:absolute;left:6889;top:1372;width:182;height:312" type="#_x0000_t75" stroked="false">
                <v:imagedata r:id="rId72" o:title=""/>
              </v:shape>
            </v:group>
            <v:group style="position:absolute;left:6889;top:1372;width:183;height:313" coordorigin="6889,1372" coordsize="183,313">
              <v:shape style="position:absolute;left:6889;top:1372;width:183;height:313" coordorigin="6889,1372" coordsize="183,313" path="m6969,1406l6963,1425,6957,1446,6954,1465,6965,1482,6978,1494,6975,1512,6949,1569,6916,1594,6899,1606,6891,1629,6889,1652,6891,1672,6897,1684,6910,1683,6927,1673,6944,1659,6959,1647,6978,1637,6994,1626,6998,1605,6997,1582,6995,1562,6997,1550,7009,1555,7025,1570,7042,1586,7062,1585,7071,1571,7064,1549,7051,1533,7034,1515,7024,1502,7020,1483,7018,1463,7017,1443,7016,1423,7006,1399,6994,1381,6984,1372,6975,1381,6970,1404,6969,1406xe" filled="false" stroked="true" strokeweight=".75pt" strokecolor="#000000">
                <v:path arrowok="t"/>
              </v:shape>
            </v:group>
            <v:group style="position:absolute;left:5653;top:5383;width:3057;height:38" coordorigin="5653,5383" coordsize="3057,38">
              <v:shape style="position:absolute;left:5653;top:5383;width:3057;height:38" coordorigin="5653,5383" coordsize="3057,38" path="m5653,5418l5716,5421,5792,5421,5818,5421,5883,5421,5964,5420,6063,5419,6186,5417,6261,5416,6345,5414,6436,5413,6534,5411,6637,5409,6744,5407,6855,5405,6968,5403,7082,5400,7197,5398,7311,5396,7423,5394,7532,5392,7637,5390,7737,5389,7831,5387,7918,5386,7997,5385,8066,5384,8129,5384,8240,5383,8289,5383,8334,5383,8414,5383,8481,5384,8562,5386,8625,5388,8694,5392,8710,5393e" filled="false" stroked="true" strokeweight=".75pt" strokecolor="#000000">
                <v:path arrowok="t"/>
              </v:shape>
            </v:group>
            <v:group style="position:absolute;left:5653;top:1758;width:117;height:329" coordorigin="5653,1758" coordsize="117,329">
              <v:shape style="position:absolute;left:5653;top:1758;width:117;height:329" coordorigin="5653,1758" coordsize="117,329" path="m5770,1758l5770,2087,5653,2059e" filled="false" stroked="true" strokeweight="1pt" strokecolor="#000000">
                <v:path arrowok="t"/>
                <v:stroke dashstyle="dash"/>
              </v:shape>
            </v:group>
            <v:group style="position:absolute;left:6614;top:256;width:135;height:137" coordorigin="6614,256" coordsize="135,137">
              <v:shape style="position:absolute;left:6614;top:256;width:135;height:137" coordorigin="6614,256" coordsize="135,137" path="m6666,256l6615,315,6614,343,6623,363,6638,378,6658,389,6680,392,6685,392,6737,361,6748,314,6743,295,6731,279,6714,266,6693,258,6666,256xe" filled="true" fillcolor="#ffffff" stroked="false">
                <v:path arrowok="t"/>
                <v:fill type="solid"/>
              </v:shape>
            </v:group>
            <v:group style="position:absolute;left:6614;top:256;width:135;height:137" coordorigin="6614,256" coordsize="135,137">
              <v:shape style="position:absolute;left:6614;top:256;width:135;height:137" coordorigin="6614,256" coordsize="135,137" path="m6680,392l6658,389,6638,378,6623,363,6614,343,6615,315,6622,292,6633,275,6648,263,6666,256,6693,258,6714,266,6731,279,6743,295,6748,314,6745,340,6705,387,6680,392xe" filled="false" stroked="true" strokeweight=".75pt" strokecolor="#000000">
                <v:path arrowok="t"/>
              </v:shape>
            </v:group>
            <v:group style="position:absolute;left:6649;top:290;width:60;height:62" coordorigin="6649,290" coordsize="60,62">
              <v:shape style="position:absolute;left:6649;top:290;width:60;height:62" coordorigin="6649,290" coordsize="60,62" path="m6672,290l6656,302,6649,325,6660,344,6680,351,6692,349,6705,335,6709,309,6696,295,6672,290xe" filled="true" fillcolor="#000000" stroked="false">
                <v:path arrowok="t"/>
                <v:fill type="solid"/>
              </v:shape>
            </v:group>
            <v:group style="position:absolute;left:6649;top:290;width:60;height:62" coordorigin="6649,290" coordsize="60,62">
              <v:shape style="position:absolute;left:6649;top:290;width:60;height:62" coordorigin="6649,290" coordsize="60,62" path="m6680,351l6660,344,6649,325,6656,302,6672,290,6696,295,6709,309,6705,335,6692,349,6680,351xe" filled="false" stroked="true" strokeweight=".75pt" strokecolor="#000000">
                <v:path arrowok="t"/>
              </v:shape>
            </v:group>
            <v:group style="position:absolute;left:6596;top:168;width:72;height:145" coordorigin="6596,168" coordsize="72,145">
              <v:shape style="position:absolute;left:6596;top:168;width:72;height:145" coordorigin="6596,168" coordsize="72,145" path="m6596,312l6639,245,6662,186,6668,168e" filled="false" stroked="true" strokeweight="2.25pt" strokecolor="#000000">
                <v:path arrowok="t"/>
              </v:shape>
            </v:group>
            <v:group style="position:absolute;left:7016;top:2731;width:135;height:137" coordorigin="7016,2731" coordsize="135,137">
              <v:shape style="position:absolute;left:7016;top:2731;width:135;height:137" coordorigin="7016,2731" coordsize="135,137" path="m7068,2731l7017,2790,7016,2818,7025,2838,7040,2853,7060,2864,7082,2867,7087,2867,7139,2836,7150,2789,7145,2770,7133,2754,7116,2741,7095,2733,7068,2731xe" filled="true" fillcolor="#ffffff" stroked="false">
                <v:path arrowok="t"/>
                <v:fill type="solid"/>
              </v:shape>
            </v:group>
            <v:group style="position:absolute;left:7016;top:2731;width:135;height:137" coordorigin="7016,2731" coordsize="135,137">
              <v:shape style="position:absolute;left:7016;top:2731;width:135;height:137" coordorigin="7016,2731" coordsize="135,137" path="m7082,2867l7060,2864,7040,2853,7025,2838,7016,2818,7017,2790,7024,2767,7035,2750,7050,2738,7068,2731,7095,2733,7116,2741,7133,2754,7145,2770,7150,2789,7147,2815,7107,2862,7082,2867xe" filled="false" stroked="true" strokeweight=".75pt" strokecolor="#000000">
                <v:path arrowok="t"/>
              </v:shape>
            </v:group>
            <v:group style="position:absolute;left:7051;top:2765;width:60;height:62" coordorigin="7051,2765" coordsize="60,62">
              <v:shape style="position:absolute;left:7051;top:2765;width:60;height:62" coordorigin="7051,2765" coordsize="60,62" path="m7074,2765l7058,2777,7051,2800,7062,2819,7082,2826,7094,2824,7107,2810,7111,2784,7098,2770,7074,2765xe" filled="true" fillcolor="#000000" stroked="false">
                <v:path arrowok="t"/>
                <v:fill type="solid"/>
              </v:shape>
            </v:group>
            <v:group style="position:absolute;left:7051;top:2765;width:60;height:62" coordorigin="7051,2765" coordsize="60,62">
              <v:shape style="position:absolute;left:7051;top:2765;width:60;height:62" coordorigin="7051,2765" coordsize="60,62" path="m7082,2826l7062,2819,7051,2800,7058,2777,7074,2765,7098,2770,7111,2784,7107,2810,7094,2824,7082,2826xe" filled="false" stroked="true" strokeweight=".75pt" strokecolor="#000000">
                <v:path arrowok="t"/>
              </v:shape>
            </v:group>
            <v:group style="position:absolute;left:6998;top:2643;width:72;height:145" coordorigin="6998,2643" coordsize="72,145">
              <v:shape style="position:absolute;left:6998;top:2643;width:72;height:145" coordorigin="6998,2643" coordsize="72,145" path="m6998,2787l7041,2720,7064,2661,7070,2643e" filled="false" stroked="true" strokeweight="2.25pt" strokecolor="#000000">
                <v:path arrowok="t"/>
              </v:shape>
            </v:group>
            <v:group style="position:absolute;left:6864;top:218;width:338;height:124" coordorigin="6864,218" coordsize="338,124">
              <v:shape style="position:absolute;left:6864;top:218;width:338;height:124" coordorigin="6864,218" coordsize="338,124" path="m6966,225l6864,312,6995,341,6984,297,6963,297,6958,278,6978,273,6966,225xe" filled="true" fillcolor="#000000" stroked="false">
                <v:path arrowok="t"/>
                <v:fill type="solid"/>
              </v:shape>
              <v:shape style="position:absolute;left:6864;top:218;width:338;height:124" coordorigin="6864,218" coordsize="338,124" path="m6978,273l6958,278,6963,297,6983,292,6978,273xe" filled="true" fillcolor="#000000" stroked="false">
                <v:path arrowok="t"/>
                <v:fill type="solid"/>
              </v:shape>
              <v:shape style="position:absolute;left:6864;top:218;width:338;height:124" coordorigin="6864,218" coordsize="338,124" path="m6983,292l6963,297,6984,297,6983,292xe" filled="true" fillcolor="#000000" stroked="false">
                <v:path arrowok="t"/>
                <v:fill type="solid"/>
              </v:shape>
              <v:shape style="position:absolute;left:6864;top:218;width:338;height:124" coordorigin="6864,218" coordsize="338,124" path="m7197,218l6978,273,6983,292,7201,237,7197,218xe" filled="true" fillcolor="#000000" stroked="false">
                <v:path arrowok="t"/>
                <v:fill type="solid"/>
              </v:shape>
            </v:group>
            <v:group style="position:absolute;left:5662;top:2046;width:3068;height:83" coordorigin="5662,2046" coordsize="3068,83">
              <v:shape style="position:absolute;left:5662;top:2046;width:3068;height:83" coordorigin="5662,2046" coordsize="3068,83" path="m5662,2129l8730,2046e" filled="false" stroked="true" strokeweight=".75pt" strokecolor="#000000">
                <v:path arrowok="t"/>
              </v:shape>
            </v:group>
            <v:group style="position:absolute;left:7023;top:2752;width:1040;height:903" coordorigin="7023,2752" coordsize="1040,903">
              <v:shape style="position:absolute;left:7023;top:2752;width:1040;height:903" coordorigin="7023,2752" coordsize="1040,903" path="m7023,2752l7040,2762,7057,2772,7074,2783,7093,2797,7109,2808,7162,2859,7202,2908,7240,2960,7267,3015,7271,3054,7270,3072,7269,3088,7270,3104,7273,3118,7283,3135,7296,3148,7312,3161,7327,3174,7355,3230,7369,3295,7372,3315,7376,3334,7391,3398,7430,3453,7444,3466,7459,3480,7500,3530,7523,3566,7535,3584,7577,3630,7647,3655,7665,3650,7681,3640,7698,3628,7717,3618,7738,3614,7759,3613,7780,3613,7855,3621,7917,3639,7936,3644,8009,3621,8045,3571,8061,3512,8062,3493,8056,3478,8041,3469,8021,3463,7999,3459,7977,3455,7957,3451,7942,3446,7923,3432,7910,3416,7901,3400e" filled="false" stroked="true" strokeweight="1pt" strokecolor="#000000">
                <v:path arrowok="t"/>
              </v:shape>
            </v:group>
            <v:group style="position:absolute;left:7273;top:2410;width:891;height:924" coordorigin="7273,2410" coordsize="891,924">
              <v:shape style="position:absolute;left:7273;top:2410;width:891;height:924" coordorigin="7273,2410" coordsize="891,924" path="m7273,2410l7288,2421,7303,2433,7319,2445,7336,2458,7352,2469,7369,2479,7386,2490,7432,2531,7463,2584,7481,2620,7489,2637,7501,2656,7513,2675,7525,2693,7537,2710,7548,2726,7584,2796,7596,2862,7599,2883,7601,2901,7636,2960,7652,2961,7672,2959,7692,2957,7714,2954,7736,2951,7757,2948,7778,2945,7797,2944,7813,2945,7835,2950,7854,2959,7870,2970,7886,2981,7902,2990,7923,2995,7945,2996,7966,2996,7986,2996,8005,2996,8069,3027,8097,3082,8098,3102,8096,3123,8091,3143,8086,3164,8081,3183,8076,3201,8090,3262,8148,3325,8163,3334e" filled="false" stroked="true" strokeweight="1pt" strokecolor="#000000">
                <v:path arrowok="t"/>
              </v:shape>
            </v:group>
            <v:group style="position:absolute;left:7331;top:3150;width:98;height:102" coordorigin="7331,3150" coordsize="98,102">
              <v:shape style="position:absolute;left:7331;top:3150;width:98;height:102" coordorigin="7331,3150" coordsize="98,102" path="m7380,3150l7358,3155,7341,3168,7331,3188,7333,3214,7343,3234,7358,3247,7376,3252,7400,3248,7418,3235,7428,3217,7426,3190,7417,3170,7403,3157,7386,3151,7380,3150xe" filled="false" stroked="true" strokeweight=".75pt" strokecolor="#000000">
                <v:path arrowok="t"/>
              </v:shape>
            </v:group>
            <v:group style="position:absolute;left:6924;top:1120;width:98;height:102" coordorigin="6924,1120" coordsize="98,102">
              <v:shape style="position:absolute;left:6924;top:1120;width:98;height:102" coordorigin="6924,1120" coordsize="98,102" path="m6973,1120l6951,1125,6934,1138,6924,1158,6926,1184,6936,1204,6951,1217,6969,1222,6993,1218,7011,1205,7021,1187,7019,1160,7010,1140,6996,1127,6979,1121,6973,1120xe" filled="true" fillcolor="#ffffff" stroked="false">
                <v:path arrowok="t"/>
                <v:fill type="solid"/>
              </v:shape>
            </v:group>
            <v:group style="position:absolute;left:6924;top:1120;width:98;height:102" coordorigin="6924,1120" coordsize="98,102">
              <v:shape style="position:absolute;left:6924;top:1120;width:98;height:102" coordorigin="6924,1120" coordsize="98,102" path="m6973,1120l6951,1125,6934,1138,6924,1158,6926,1184,6936,1204,6951,1217,6969,1222,6993,1218,7011,1205,7021,1187,7019,1160,7010,1140,6996,1127,6979,1121,6973,1120xe" filled="false" stroked="true" strokeweight=".75pt" strokecolor="#000000">
                <v:path arrowok="t"/>
              </v:shape>
            </v:group>
            <v:group style="position:absolute;left:6881;top:3161;width:460;height:120" coordorigin="6881,3161" coordsize="460,120">
              <v:shape style="position:absolute;left:6881;top:3161;width:460;height:120" coordorigin="6881,3161" coordsize="460,120" path="m7325,3210l7240,3210,7240,3230,7220,3231,7222,3281,7340,3217,7325,3210xe" filled="true" fillcolor="#000000" stroked="false">
                <v:path arrowok="t"/>
                <v:fill type="solid"/>
              </v:shape>
              <v:shape style="position:absolute;left:6881;top:3161;width:460;height:120" coordorigin="6881,3161" coordsize="460,120" path="m7220,3211l6881,3221,6881,3241,7220,3231,7220,3211xe" filled="true" fillcolor="#000000" stroked="false">
                <v:path arrowok="t"/>
                <v:fill type="solid"/>
              </v:shape>
              <v:shape style="position:absolute;left:6881;top:3161;width:460;height:120" coordorigin="6881,3161" coordsize="460,120" path="m7240,3210l7220,3211,7220,3231,7240,3230,7240,3210xe" filled="true" fillcolor="#000000" stroked="false">
                <v:path arrowok="t"/>
                <v:fill type="solid"/>
              </v:shape>
              <v:shape style="position:absolute;left:6881;top:3161;width:460;height:120" coordorigin="6881,3161" coordsize="460,120" path="m7218,3161l7220,3211,7240,3210,7325,3210,7218,3161xe" filled="true" fillcolor="#000000" stroked="false">
                <v:path arrowok="t"/>
                <v:fill type="solid"/>
              </v:shape>
            </v:group>
            <v:group style="position:absolute;left:5501;top:-113;width:262;height:118" coordorigin="5501,-113" coordsize="262,118">
              <v:shape style="position:absolute;left:5501;top:-113;width:262;height:118" coordorigin="5501,-113" coordsize="262,118" path="m5608,-113l5501,-32,5630,5,5621,-40,5601,-40,5597,-60,5617,-64,5608,-113xe" filled="true" fillcolor="#000000" stroked="false">
                <v:path arrowok="t"/>
                <v:fill type="solid"/>
              </v:shape>
              <v:shape style="position:absolute;left:5501;top:-113;width:262;height:118" coordorigin="5501,-113" coordsize="262,118" path="m5617,-64l5597,-60,5601,-40,5621,-44,5617,-64xe" filled="true" fillcolor="#000000" stroked="false">
                <v:path arrowok="t"/>
                <v:fill type="solid"/>
              </v:shape>
              <v:shape style="position:absolute;left:5501;top:-113;width:262;height:118" coordorigin="5501,-113" coordsize="262,118" path="m5621,-44l5601,-40,5621,-40,5621,-44xe" filled="true" fillcolor="#000000" stroked="false">
                <v:path arrowok="t"/>
                <v:fill type="solid"/>
              </v:shape>
              <v:shape style="position:absolute;left:5501;top:-113;width:262;height:118" coordorigin="5501,-113" coordsize="262,118" path="m5759,-90l5617,-64,5621,-44,5763,-71,5759,-90xe" filled="true" fillcolor="#000000" stroked="false">
                <v:path arrowok="t"/>
                <v:fill type="solid"/>
              </v:shape>
            </v:group>
            <v:group style="position:absolute;left:8603;top:2780;width:263;height:120" coordorigin="8603,2780" coordsize="263,120">
              <v:shape style="position:absolute;left:8603;top:2780;width:263;height:120" coordorigin="8603,2780" coordsize="263,120" path="m8746,2850l8746,2900,8847,2850,8766,2850,8746,2850xe" filled="true" fillcolor="#000000" stroked="false">
                <v:path arrowok="t"/>
                <v:fill type="solid"/>
              </v:shape>
              <v:shape style="position:absolute;left:8603;top:2780;width:263;height:120" coordorigin="8603,2780" coordsize="263,120" path="m8746,2830l8746,2850,8766,2850,8766,2830,8746,2830xe" filled="true" fillcolor="#000000" stroked="false">
                <v:path arrowok="t"/>
                <v:fill type="solid"/>
              </v:shape>
              <v:shape style="position:absolute;left:8603;top:2780;width:263;height:120" coordorigin="8603,2780" coordsize="263,120" path="m8746,2780l8746,2830,8766,2830,8766,2850,8847,2850,8866,2840,8746,2780xe" filled="true" fillcolor="#000000" stroked="false">
                <v:path arrowok="t"/>
                <v:fill type="solid"/>
              </v:shape>
              <v:shape style="position:absolute;left:8603;top:2780;width:263;height:120" coordorigin="8603,2780" coordsize="263,120" path="m8603,2829l8603,2849,8746,2850,8746,2830,8603,2829xe" filled="true" fillcolor="#000000" stroked="false">
                <v:path arrowok="t"/>
                <v:fill type="solid"/>
              </v:shape>
            </v:group>
            <v:group style="position:absolute;left:7129;top:384;width:79;height:79" coordorigin="7129,384" coordsize="79,79">
              <v:shape style="position:absolute;left:7129;top:384;width:79;height:79" coordorigin="7129,384" coordsize="79,79" path="m7177,384l7129,416,7160,463,7208,432,7177,384xe" filled="true" fillcolor="#000000" stroked="false">
                <v:path arrowok="t"/>
                <v:fill type="solid"/>
              </v:shape>
            </v:group>
            <v:group style="position:absolute;left:7129;top:384;width:79;height:79" coordorigin="7129,384" coordsize="79,79">
              <v:shape style="position:absolute;left:7129;top:384;width:79;height:79" coordorigin="7129,384" coordsize="79,79" path="m7208,432l7177,384,7129,416,7160,463,7208,432xe" filled="false" stroked="true" strokeweight=".75pt" strokecolor="#000000">
                <v:path arrowok="t"/>
              </v:shape>
            </v:group>
            <v:group style="position:absolute;left:8891;top:6172;width:580;height:11" coordorigin="8891,6172" coordsize="580,11">
              <v:shape style="position:absolute;left:8891;top:6172;width:580;height:11" coordorigin="8891,6172" coordsize="580,11" path="m8891,6183l9471,6172e" filled="false" stroked="true" strokeweight="3pt" strokecolor="#000000">
                <v:path arrowok="t"/>
                <v:stroke dashstyle="longDash"/>
              </v:shape>
            </v:group>
            <w10:wrap type="none"/>
          </v:group>
        </w:pict>
      </w:r>
      <w:r>
        <w:rPr>
          <w:rFonts w:ascii="宋体" w:hAnsi="宋体" w:cs="宋体" w:eastAsia="宋体"/>
          <w:w w:val="94"/>
          <w:sz w:val="19"/>
          <w:szCs w:val="19"/>
        </w:rPr>
        <w:t>西</w:t>
      </w:r>
      <w:r>
        <w:rPr>
          <w:rFonts w:ascii="宋体" w:hAnsi="宋体" w:cs="宋体" w:eastAsia="宋体"/>
          <w:sz w:val="19"/>
          <w:szCs w:val="19"/>
        </w:rPr>
      </w:r>
    </w:p>
    <w:p>
      <w:pPr>
        <w:spacing w:line="203" w:lineRule="exact" w:before="0"/>
        <w:ind w:left="791" w:right="0" w:firstLine="0"/>
        <w:jc w:val="left"/>
        <w:rPr>
          <w:rFonts w:ascii="宋体" w:hAnsi="宋体" w:cs="宋体" w:eastAsia="宋体"/>
          <w:sz w:val="19"/>
          <w:szCs w:val="19"/>
        </w:rPr>
      </w:pPr>
      <w:r>
        <w:rPr>
          <w:rFonts w:ascii="宋体" w:hAnsi="宋体" w:cs="宋体" w:eastAsia="宋体"/>
          <w:w w:val="94"/>
          <w:sz w:val="19"/>
          <w:szCs w:val="19"/>
        </w:rPr>
        <w:t>洋</w:t>
      </w:r>
      <w:r>
        <w:rPr>
          <w:rFonts w:ascii="宋体" w:hAnsi="宋体" w:cs="宋体" w:eastAsia="宋体"/>
          <w:sz w:val="19"/>
          <w:szCs w:val="19"/>
        </w:rPr>
      </w:r>
    </w:p>
    <w:p>
      <w:pPr>
        <w:spacing w:line="146" w:lineRule="exact" w:before="0"/>
        <w:ind w:left="0" w:right="0" w:firstLine="0"/>
        <w:jc w:val="right"/>
        <w:rPr>
          <w:rFonts w:ascii="宋体" w:hAnsi="宋体" w:cs="宋体" w:eastAsia="宋体"/>
          <w:sz w:val="15"/>
          <w:szCs w:val="15"/>
        </w:rPr>
      </w:pPr>
      <w:r>
        <w:rPr>
          <w:rFonts w:ascii="宋体" w:hAnsi="宋体" w:cs="宋体" w:eastAsia="宋体"/>
          <w:sz w:val="15"/>
          <w:szCs w:val="15"/>
        </w:rPr>
        <w:t>开罗</w:t>
      </w:r>
    </w:p>
    <w:p>
      <w:pPr>
        <w:spacing w:line="180" w:lineRule="exact" w:before="0"/>
        <w:ind w:left="0" w:right="408" w:firstLine="0"/>
        <w:jc w:val="right"/>
        <w:rPr>
          <w:rFonts w:ascii="宋体" w:hAnsi="宋体" w:cs="宋体" w:eastAsia="宋体"/>
          <w:sz w:val="16"/>
          <w:szCs w:val="16"/>
        </w:rPr>
      </w:pPr>
      <w:r>
        <w:rPr>
          <w:rFonts w:ascii="宋体" w:hAnsi="宋体" w:cs="宋体" w:eastAsia="宋体"/>
          <w:w w:val="94"/>
          <w:sz w:val="16"/>
          <w:szCs w:val="16"/>
        </w:rPr>
        <w:t>尼</w:t>
      </w:r>
      <w:r>
        <w:rPr>
          <w:rFonts w:ascii="宋体" w:hAnsi="宋体" w:cs="宋体" w:eastAsia="宋体"/>
          <w:sz w:val="16"/>
          <w:szCs w:val="16"/>
        </w:rPr>
      </w:r>
    </w:p>
    <w:p>
      <w:pPr>
        <w:spacing w:line="240" w:lineRule="auto" w:before="0"/>
        <w:rPr>
          <w:rFonts w:ascii="宋体" w:hAnsi="宋体" w:cs="宋体" w:eastAsia="宋体"/>
          <w:sz w:val="14"/>
          <w:szCs w:val="14"/>
        </w:rPr>
      </w:pPr>
      <w:r>
        <w:rPr/>
        <w:br w:type="column"/>
      </w:r>
      <w:r>
        <w:rPr>
          <w:rFonts w:ascii="宋体"/>
          <w:sz w:val="14"/>
        </w:rPr>
      </w:r>
    </w:p>
    <w:p>
      <w:pPr>
        <w:spacing w:line="240" w:lineRule="auto" w:before="11"/>
        <w:rPr>
          <w:rFonts w:ascii="宋体" w:hAnsi="宋体" w:cs="宋体" w:eastAsia="宋体"/>
          <w:sz w:val="18"/>
          <w:szCs w:val="18"/>
        </w:rPr>
      </w:pPr>
    </w:p>
    <w:p>
      <w:pPr>
        <w:spacing w:before="0"/>
        <w:ind w:left="279" w:right="0" w:firstLine="0"/>
        <w:jc w:val="left"/>
        <w:rPr>
          <w:rFonts w:ascii="宋体" w:hAnsi="宋体" w:cs="宋体" w:eastAsia="宋体"/>
          <w:sz w:val="15"/>
          <w:szCs w:val="15"/>
        </w:rPr>
      </w:pPr>
      <w:r>
        <w:rPr>
          <w:rFonts w:ascii="宋体" w:hAnsi="宋体" w:cs="宋体" w:eastAsia="宋体"/>
          <w:sz w:val="15"/>
          <w:szCs w:val="15"/>
        </w:rPr>
        <w:t>苏伊士运河</w:t>
      </w:r>
    </w:p>
    <w:p>
      <w:pPr>
        <w:pStyle w:val="Heading2"/>
        <w:tabs>
          <w:tab w:pos="1181" w:val="left" w:leader="none"/>
        </w:tabs>
        <w:spacing w:line="240" w:lineRule="auto" w:before="28"/>
        <w:ind w:left="699" w:right="0"/>
        <w:jc w:val="left"/>
        <w:rPr>
          <w:b w:val="0"/>
          <w:bCs w:val="0"/>
        </w:rPr>
      </w:pPr>
      <w:r>
        <w:rPr/>
        <w:t>亚</w:t>
        <w:tab/>
        <w:t>洲</w:t>
      </w:r>
      <w:r>
        <w:rPr>
          <w:b w:val="0"/>
          <w:bCs w:val="0"/>
        </w:rPr>
      </w:r>
    </w:p>
    <w:p>
      <w:pPr>
        <w:spacing w:after="0" w:line="240" w:lineRule="auto"/>
        <w:jc w:val="left"/>
        <w:sectPr>
          <w:type w:val="continuous"/>
          <w:pgSz w:w="11910" w:h="16840"/>
          <w:pgMar w:top="1420" w:bottom="1180" w:left="1480" w:right="1360"/>
          <w:cols w:num="4" w:equalWidth="0">
            <w:col w:w="1058" w:space="40"/>
            <w:col w:w="1853" w:space="61"/>
            <w:col w:w="2425" w:space="40"/>
            <w:col w:w="3593"/>
          </w:cols>
        </w:sectPr>
      </w:pPr>
    </w:p>
    <w:p>
      <w:pPr>
        <w:spacing w:line="240" w:lineRule="auto" w:before="13"/>
        <w:rPr>
          <w:rFonts w:ascii="Microsoft JhengHei" w:hAnsi="Microsoft JhengHei" w:cs="Microsoft JhengHei" w:eastAsia="Microsoft JhengHei"/>
          <w:b/>
          <w:bCs/>
          <w:sz w:val="6"/>
          <w:szCs w:val="6"/>
        </w:rPr>
      </w:pPr>
    </w:p>
    <w:p>
      <w:pPr>
        <w:spacing w:after="0" w:line="240" w:lineRule="auto"/>
        <w:rPr>
          <w:rFonts w:ascii="Microsoft JhengHei" w:hAnsi="Microsoft JhengHei" w:cs="Microsoft JhengHei" w:eastAsia="Microsoft JhengHei"/>
          <w:sz w:val="6"/>
          <w:szCs w:val="6"/>
        </w:rPr>
        <w:sectPr>
          <w:type w:val="continuous"/>
          <w:pgSz w:w="11910" w:h="16840"/>
          <w:pgMar w:top="1420" w:bottom="1180" w:left="1480" w:right="1360"/>
        </w:sectPr>
      </w:pPr>
    </w:p>
    <w:p>
      <w:pPr>
        <w:spacing w:before="80"/>
        <w:ind w:left="0" w:right="0" w:firstLine="0"/>
        <w:jc w:val="right"/>
        <w:rPr>
          <w:rFonts w:ascii="Arial" w:hAnsi="Arial" w:cs="Arial" w:eastAsia="Arial"/>
          <w:sz w:val="16"/>
          <w:szCs w:val="16"/>
        </w:rPr>
      </w:pPr>
      <w:r>
        <w:rPr>
          <w:rFonts w:ascii="Arial"/>
          <w:spacing w:val="-1"/>
          <w:w w:val="95"/>
          <w:sz w:val="16"/>
        </w:rPr>
        <w:t>400</w:t>
      </w:r>
      <w:r>
        <w:rPr>
          <w:rFonts w:ascii="Arial"/>
          <w:sz w:val="16"/>
        </w:rPr>
      </w:r>
    </w:p>
    <w:p>
      <w:pPr>
        <w:spacing w:line="240" w:lineRule="auto" w:before="2"/>
        <w:rPr>
          <w:rFonts w:ascii="Arial" w:hAnsi="Arial" w:cs="Arial" w:eastAsia="Arial"/>
          <w:sz w:val="17"/>
          <w:szCs w:val="17"/>
        </w:rPr>
      </w:pPr>
    </w:p>
    <w:p>
      <w:pPr>
        <w:spacing w:before="0"/>
        <w:ind w:left="0" w:right="0" w:firstLine="0"/>
        <w:jc w:val="right"/>
        <w:rPr>
          <w:rFonts w:ascii="Arial" w:hAnsi="Arial" w:cs="Arial" w:eastAsia="Arial"/>
          <w:sz w:val="16"/>
          <w:szCs w:val="16"/>
        </w:rPr>
      </w:pPr>
      <w:r>
        <w:rPr>
          <w:rFonts w:ascii="Arial"/>
          <w:spacing w:val="-1"/>
          <w:w w:val="95"/>
          <w:sz w:val="16"/>
        </w:rPr>
        <w:t>300</w:t>
      </w:r>
      <w:r>
        <w:rPr>
          <w:rFonts w:ascii="Arial"/>
          <w:sz w:val="16"/>
        </w:rPr>
      </w:r>
    </w:p>
    <w:p>
      <w:pPr>
        <w:tabs>
          <w:tab w:pos="3073" w:val="left" w:leader="none"/>
        </w:tabs>
        <w:spacing w:line="177" w:lineRule="exact" w:before="63"/>
        <w:ind w:left="791" w:right="0" w:firstLine="0"/>
        <w:jc w:val="left"/>
        <w:rPr>
          <w:rFonts w:ascii="宋体" w:hAnsi="宋体" w:cs="宋体" w:eastAsia="宋体"/>
          <w:sz w:val="16"/>
          <w:szCs w:val="16"/>
        </w:rPr>
      </w:pPr>
      <w:r>
        <w:rPr>
          <w:spacing w:val="-1"/>
        </w:rPr>
        <w:br w:type="column"/>
      </w:r>
      <w:r>
        <w:rPr>
          <w:rFonts w:ascii="Arial" w:hAnsi="Arial" w:cs="Arial" w:eastAsia="Arial"/>
          <w:spacing w:val="-1"/>
          <w:sz w:val="16"/>
          <w:szCs w:val="16"/>
        </w:rPr>
        <w:t>40</w:t>
        <w:tab/>
      </w:r>
      <w:r>
        <w:rPr>
          <w:rFonts w:ascii="宋体" w:hAnsi="宋体" w:cs="宋体" w:eastAsia="宋体"/>
          <w:w w:val="90"/>
          <w:position w:val="-1"/>
          <w:sz w:val="16"/>
          <w:szCs w:val="16"/>
        </w:rPr>
        <w:t>罗</w:t>
      </w:r>
      <w:r>
        <w:rPr>
          <w:rFonts w:ascii="宋体" w:hAnsi="宋体" w:cs="宋体" w:eastAsia="宋体"/>
          <w:sz w:val="16"/>
          <w:szCs w:val="16"/>
        </w:rPr>
      </w:r>
    </w:p>
    <w:p>
      <w:pPr>
        <w:pStyle w:val="BodyText"/>
        <w:spacing w:line="232" w:lineRule="exact"/>
        <w:ind w:left="0" w:right="240"/>
        <w:jc w:val="right"/>
        <w:rPr>
          <w:rFonts w:ascii="宋体" w:hAnsi="宋体" w:cs="宋体" w:eastAsia="宋体"/>
        </w:rPr>
      </w:pPr>
      <w:r>
        <w:rPr>
          <w:rFonts w:ascii="宋体" w:hAnsi="宋体" w:cs="宋体" w:eastAsia="宋体"/>
        </w:rPr>
        <w:t>埃</w:t>
      </w:r>
      <w:r>
        <w:rPr>
          <w:rFonts w:ascii="宋体" w:hAnsi="宋体" w:cs="宋体" w:eastAsia="宋体"/>
          <w:spacing w:val="58"/>
        </w:rPr>
        <w:t> </w:t>
      </w:r>
      <w:r>
        <w:rPr>
          <w:rFonts w:ascii="宋体" w:hAnsi="宋体" w:cs="宋体" w:eastAsia="宋体"/>
        </w:rPr>
        <w:t>及</w:t>
      </w:r>
    </w:p>
    <w:p>
      <w:pPr>
        <w:spacing w:line="173" w:lineRule="exact" w:before="0"/>
        <w:ind w:left="791" w:right="0" w:firstLine="0"/>
        <w:jc w:val="left"/>
        <w:rPr>
          <w:rFonts w:ascii="Arial" w:hAnsi="Arial" w:cs="Arial" w:eastAsia="Arial"/>
          <w:sz w:val="16"/>
          <w:szCs w:val="16"/>
        </w:rPr>
      </w:pPr>
      <w:r>
        <w:rPr>
          <w:rFonts w:ascii="Arial"/>
          <w:sz w:val="16"/>
        </w:rPr>
        <w:t>30</w:t>
      </w:r>
    </w:p>
    <w:p>
      <w:pPr>
        <w:spacing w:line="240" w:lineRule="auto" w:before="0"/>
        <w:rPr>
          <w:rFonts w:ascii="Arial" w:hAnsi="Arial" w:cs="Arial" w:eastAsia="Arial"/>
          <w:sz w:val="19"/>
          <w:szCs w:val="19"/>
        </w:rPr>
      </w:pPr>
      <w:r>
        <w:rPr/>
        <w:br w:type="column"/>
      </w:r>
      <w:r>
        <w:rPr>
          <w:rFonts w:ascii="Arial"/>
          <w:sz w:val="19"/>
        </w:rPr>
      </w:r>
    </w:p>
    <w:p>
      <w:pPr>
        <w:spacing w:line="179" w:lineRule="exact" w:before="0"/>
        <w:ind w:left="276" w:right="0" w:firstLine="0"/>
        <w:jc w:val="left"/>
        <w:rPr>
          <w:rFonts w:ascii="宋体" w:hAnsi="宋体" w:cs="宋体" w:eastAsia="宋体"/>
          <w:sz w:val="15"/>
          <w:szCs w:val="15"/>
        </w:rPr>
      </w:pPr>
      <w:r>
        <w:rPr>
          <w:rFonts w:ascii="宋体" w:hAnsi="宋体" w:cs="宋体" w:eastAsia="宋体"/>
          <w:sz w:val="15"/>
          <w:szCs w:val="15"/>
        </w:rPr>
        <w:t>卢克索</w:t>
      </w:r>
    </w:p>
    <w:p>
      <w:pPr>
        <w:tabs>
          <w:tab w:pos="867" w:val="left" w:leader="none"/>
          <w:tab w:pos="2000" w:val="left" w:leader="none"/>
        </w:tabs>
        <w:spacing w:line="164" w:lineRule="exact" w:before="0"/>
        <w:ind w:left="46" w:right="0" w:firstLine="0"/>
        <w:jc w:val="left"/>
        <w:rPr>
          <w:rFonts w:ascii="Times New Roman" w:hAnsi="Times New Roman" w:cs="Times New Roman" w:eastAsia="Times New Roman"/>
          <w:sz w:val="16"/>
          <w:szCs w:val="16"/>
        </w:rPr>
      </w:pPr>
      <w:r>
        <w:rPr>
          <w:rFonts w:ascii="宋体" w:hAnsi="宋体" w:cs="宋体" w:eastAsia="宋体"/>
          <w:sz w:val="16"/>
          <w:szCs w:val="16"/>
        </w:rPr>
        <w:t>河</w:t>
        <w:tab/>
      </w:r>
      <w:r>
        <w:rPr>
          <w:rFonts w:ascii="Times New Roman" w:hAnsi="Times New Roman" w:cs="Times New Roman" w:eastAsia="Times New Roman"/>
          <w:i/>
          <w:w w:val="94"/>
          <w:sz w:val="16"/>
          <w:szCs w:val="16"/>
        </w:rPr>
      </w:r>
      <w:r>
        <w:rPr>
          <w:rFonts w:ascii="Times New Roman" w:hAnsi="Times New Roman" w:cs="Times New Roman" w:eastAsia="Times New Roman"/>
          <w:i/>
          <w:w w:val="94"/>
          <w:sz w:val="16"/>
          <w:szCs w:val="16"/>
          <w:u w:val="thick" w:color="000000"/>
        </w:rPr>
        <w:t> </w:t>
      </w:r>
      <w:r>
        <w:rPr>
          <w:rFonts w:ascii="Times New Roman" w:hAnsi="Times New Roman" w:cs="Times New Roman" w:eastAsia="Times New Roman"/>
          <w:i/>
          <w:sz w:val="16"/>
          <w:szCs w:val="16"/>
          <w:u w:val="thick" w:color="000000"/>
        </w:rPr>
        <w:tab/>
      </w:r>
      <w:r>
        <w:rPr>
          <w:rFonts w:ascii="Times New Roman" w:hAnsi="Times New Roman" w:cs="Times New Roman" w:eastAsia="Times New Roman"/>
          <w:i/>
          <w:sz w:val="16"/>
          <w:szCs w:val="16"/>
        </w:rPr>
      </w:r>
      <w:r>
        <w:rPr>
          <w:rFonts w:ascii="Times New Roman" w:hAnsi="Times New Roman" w:cs="Times New Roman" w:eastAsia="Times New Roman"/>
          <w:sz w:val="16"/>
          <w:szCs w:val="16"/>
        </w:rPr>
      </w:r>
    </w:p>
    <w:p>
      <w:pPr>
        <w:spacing w:line="120" w:lineRule="exact" w:before="0"/>
        <w:ind w:left="0" w:right="603" w:firstLine="0"/>
        <w:jc w:val="center"/>
        <w:rPr>
          <w:rFonts w:ascii="宋体" w:hAnsi="宋体" w:cs="宋体" w:eastAsia="宋体"/>
          <w:sz w:val="15"/>
          <w:szCs w:val="15"/>
        </w:rPr>
      </w:pPr>
      <w:r>
        <w:rPr>
          <w:rFonts w:ascii="宋体" w:hAnsi="宋体" w:cs="宋体" w:eastAsia="宋体"/>
          <w:sz w:val="15"/>
          <w:szCs w:val="15"/>
        </w:rPr>
        <w:t>北回归线</w:t>
      </w:r>
    </w:p>
    <w:p>
      <w:pPr>
        <w:spacing w:after="0" w:line="120" w:lineRule="exact"/>
        <w:jc w:val="center"/>
        <w:rPr>
          <w:rFonts w:ascii="宋体" w:hAnsi="宋体" w:cs="宋体" w:eastAsia="宋体"/>
          <w:sz w:val="15"/>
          <w:szCs w:val="15"/>
        </w:rPr>
        <w:sectPr>
          <w:type w:val="continuous"/>
          <w:pgSz w:w="11910" w:h="16840"/>
          <w:pgMar w:top="1420" w:bottom="1180" w:left="1480" w:right="1360"/>
          <w:cols w:num="3" w:equalWidth="0">
            <w:col w:w="1058" w:space="923"/>
            <w:col w:w="3225" w:space="40"/>
            <w:col w:w="3824"/>
          </w:cols>
        </w:sectPr>
      </w:pPr>
    </w:p>
    <w:p>
      <w:pPr>
        <w:spacing w:line="240" w:lineRule="auto" w:before="4"/>
        <w:rPr>
          <w:rFonts w:ascii="宋体" w:hAnsi="宋体" w:cs="宋体" w:eastAsia="宋体"/>
          <w:sz w:val="12"/>
          <w:szCs w:val="12"/>
        </w:rPr>
      </w:pPr>
    </w:p>
    <w:p>
      <w:pPr>
        <w:spacing w:before="0"/>
        <w:ind w:left="0" w:right="0" w:firstLine="0"/>
        <w:jc w:val="right"/>
        <w:rPr>
          <w:rFonts w:ascii="Arial" w:hAnsi="Arial" w:cs="Arial" w:eastAsia="Arial"/>
          <w:sz w:val="16"/>
          <w:szCs w:val="16"/>
        </w:rPr>
      </w:pPr>
      <w:r>
        <w:rPr>
          <w:rFonts w:ascii="Arial"/>
          <w:spacing w:val="-1"/>
          <w:w w:val="95"/>
          <w:sz w:val="16"/>
        </w:rPr>
        <w:t>200</w:t>
      </w:r>
      <w:r>
        <w:rPr>
          <w:rFonts w:ascii="Arial"/>
          <w:sz w:val="16"/>
        </w:rPr>
      </w:r>
    </w:p>
    <w:p>
      <w:pPr>
        <w:spacing w:line="240" w:lineRule="auto" w:before="2"/>
        <w:rPr>
          <w:rFonts w:ascii="Arial" w:hAnsi="Arial" w:cs="Arial" w:eastAsia="Arial"/>
          <w:sz w:val="17"/>
          <w:szCs w:val="17"/>
        </w:rPr>
      </w:pPr>
    </w:p>
    <w:p>
      <w:pPr>
        <w:spacing w:before="0"/>
        <w:ind w:left="0" w:right="0" w:firstLine="0"/>
        <w:jc w:val="right"/>
        <w:rPr>
          <w:rFonts w:ascii="Arial" w:hAnsi="Arial" w:cs="Arial" w:eastAsia="Arial"/>
          <w:sz w:val="16"/>
          <w:szCs w:val="16"/>
        </w:rPr>
      </w:pPr>
      <w:r>
        <w:rPr>
          <w:rFonts w:ascii="Arial"/>
          <w:spacing w:val="-1"/>
          <w:w w:val="95"/>
          <w:sz w:val="16"/>
        </w:rPr>
        <w:t>100</w:t>
      </w:r>
      <w:r>
        <w:rPr>
          <w:rFonts w:ascii="Arial"/>
          <w:sz w:val="16"/>
        </w:rPr>
      </w:r>
    </w:p>
    <w:p>
      <w:pPr>
        <w:spacing w:line="240" w:lineRule="auto" w:before="2"/>
        <w:rPr>
          <w:rFonts w:ascii="Arial" w:hAnsi="Arial" w:cs="Arial" w:eastAsia="Arial"/>
          <w:sz w:val="17"/>
          <w:szCs w:val="17"/>
        </w:rPr>
      </w:pPr>
    </w:p>
    <w:p>
      <w:pPr>
        <w:spacing w:before="0"/>
        <w:ind w:left="0" w:right="0" w:firstLine="0"/>
        <w:jc w:val="right"/>
        <w:rPr>
          <w:rFonts w:ascii="Arial" w:hAnsi="Arial" w:cs="Arial" w:eastAsia="Arial"/>
          <w:sz w:val="16"/>
          <w:szCs w:val="16"/>
        </w:rPr>
      </w:pPr>
      <w:r>
        <w:rPr>
          <w:rFonts w:ascii="Arial"/>
          <w:w w:val="99"/>
          <w:sz w:val="16"/>
        </w:rPr>
        <w:t>0</w:t>
      </w:r>
      <w:r>
        <w:rPr>
          <w:rFonts w:ascii="Arial"/>
          <w:sz w:val="16"/>
        </w:rPr>
      </w:r>
    </w:p>
    <w:p>
      <w:pPr>
        <w:spacing w:line="240" w:lineRule="auto" w:before="0"/>
        <w:rPr>
          <w:rFonts w:ascii="Arial" w:hAnsi="Arial" w:cs="Arial" w:eastAsia="Arial"/>
          <w:sz w:val="14"/>
          <w:szCs w:val="14"/>
        </w:rPr>
      </w:pPr>
      <w:r>
        <w:rPr/>
        <w:br w:type="column"/>
      </w:r>
      <w:r>
        <w:rPr>
          <w:rFonts w:ascii="Arial"/>
          <w:sz w:val="14"/>
        </w:rPr>
      </w:r>
    </w:p>
    <w:p>
      <w:pPr>
        <w:spacing w:before="0"/>
        <w:ind w:left="0" w:right="107" w:firstLine="0"/>
        <w:jc w:val="right"/>
        <w:rPr>
          <w:rFonts w:ascii="Arial" w:hAnsi="Arial" w:cs="Arial" w:eastAsia="Arial"/>
          <w:sz w:val="16"/>
          <w:szCs w:val="16"/>
        </w:rPr>
      </w:pPr>
      <w:r>
        <w:rPr>
          <w:rFonts w:ascii="Arial"/>
          <w:spacing w:val="-1"/>
          <w:w w:val="95"/>
          <w:sz w:val="16"/>
        </w:rPr>
        <w:t>20</w:t>
      </w:r>
      <w:r>
        <w:rPr>
          <w:rFonts w:ascii="Arial"/>
          <w:sz w:val="16"/>
        </w:rPr>
      </w:r>
    </w:p>
    <w:p>
      <w:pPr>
        <w:spacing w:line="240" w:lineRule="auto" w:before="2"/>
        <w:rPr>
          <w:rFonts w:ascii="Arial" w:hAnsi="Arial" w:cs="Arial" w:eastAsia="Arial"/>
          <w:sz w:val="17"/>
          <w:szCs w:val="17"/>
        </w:rPr>
      </w:pPr>
    </w:p>
    <w:p>
      <w:pPr>
        <w:spacing w:before="0"/>
        <w:ind w:left="0" w:right="107" w:firstLine="0"/>
        <w:jc w:val="right"/>
        <w:rPr>
          <w:rFonts w:ascii="Arial" w:hAnsi="Arial" w:cs="Arial" w:eastAsia="Arial"/>
          <w:sz w:val="16"/>
          <w:szCs w:val="16"/>
        </w:rPr>
      </w:pPr>
      <w:r>
        <w:rPr>
          <w:rFonts w:ascii="Arial"/>
          <w:spacing w:val="-1"/>
          <w:w w:val="95"/>
          <w:sz w:val="16"/>
        </w:rPr>
        <w:t>10</w:t>
      </w:r>
      <w:r>
        <w:rPr>
          <w:rFonts w:ascii="Arial"/>
          <w:sz w:val="16"/>
        </w:rPr>
      </w:r>
    </w:p>
    <w:p>
      <w:pPr>
        <w:spacing w:line="240" w:lineRule="auto" w:before="3"/>
        <w:rPr>
          <w:rFonts w:ascii="Arial" w:hAnsi="Arial" w:cs="Arial" w:eastAsia="Arial"/>
          <w:sz w:val="17"/>
          <w:szCs w:val="17"/>
        </w:rPr>
      </w:pPr>
    </w:p>
    <w:p>
      <w:pPr>
        <w:tabs>
          <w:tab w:pos="522" w:val="left" w:leader="none"/>
          <w:tab w:pos="889" w:val="left" w:leader="none"/>
          <w:tab w:pos="1238" w:val="left" w:leader="none"/>
        </w:tabs>
        <w:spacing w:before="0"/>
        <w:ind w:left="152" w:right="0" w:firstLine="0"/>
        <w:jc w:val="left"/>
        <w:rPr>
          <w:rFonts w:ascii="宋体" w:hAnsi="宋体" w:cs="宋体" w:eastAsia="宋体"/>
          <w:sz w:val="18"/>
          <w:szCs w:val="18"/>
        </w:rPr>
      </w:pPr>
      <w:r>
        <w:rPr>
          <w:rFonts w:ascii="Times New Roman" w:hAnsi="Times New Roman" w:cs="Times New Roman" w:eastAsia="Times New Roman"/>
          <w:sz w:val="18"/>
          <w:szCs w:val="18"/>
        </w:rPr>
        <w:t>1</w:t>
        <w:tab/>
        <w:t>4</w:t>
        <w:tab/>
        <w:t>7</w:t>
        <w:tab/>
      </w:r>
      <w:r>
        <w:rPr>
          <w:rFonts w:ascii="Times New Roman" w:hAnsi="Times New Roman" w:cs="Times New Roman" w:eastAsia="Times New Roman"/>
          <w:spacing w:val="-21"/>
          <w:sz w:val="18"/>
          <w:szCs w:val="18"/>
        </w:rPr>
        <w:t>10</w:t>
      </w:r>
      <w:r>
        <w:rPr>
          <w:rFonts w:ascii="宋体" w:hAnsi="宋体" w:cs="宋体" w:eastAsia="宋体"/>
          <w:spacing w:val="-21"/>
          <w:sz w:val="18"/>
          <w:szCs w:val="18"/>
        </w:rPr>
        <w:t>（月</w:t>
      </w:r>
      <w:r>
        <w:rPr>
          <w:rFonts w:ascii="Arial" w:hAnsi="Arial" w:cs="Arial" w:eastAsia="Arial"/>
          <w:spacing w:val="-21"/>
          <w:position w:val="10"/>
          <w:sz w:val="16"/>
          <w:szCs w:val="16"/>
        </w:rPr>
        <w:t>0</w:t>
      </w:r>
      <w:r>
        <w:rPr>
          <w:rFonts w:ascii="Arial" w:hAnsi="Arial" w:cs="Arial" w:eastAsia="Arial"/>
          <w:spacing w:val="-27"/>
          <w:position w:val="10"/>
          <w:sz w:val="16"/>
          <w:szCs w:val="16"/>
        </w:rPr>
        <w:t> </w:t>
      </w:r>
      <w:r>
        <w:rPr>
          <w:rFonts w:ascii="宋体" w:hAnsi="宋体" w:cs="宋体" w:eastAsia="宋体"/>
          <w:sz w:val="18"/>
          <w:szCs w:val="18"/>
        </w:rPr>
        <w:t>）</w:t>
      </w:r>
    </w:p>
    <w:p>
      <w:pPr>
        <w:spacing w:line="151" w:lineRule="exact" w:before="0"/>
        <w:ind w:left="0" w:right="60" w:firstLine="0"/>
        <w:jc w:val="right"/>
        <w:rPr>
          <w:rFonts w:ascii="宋体" w:hAnsi="宋体" w:cs="宋体" w:eastAsia="宋体"/>
          <w:sz w:val="15"/>
          <w:szCs w:val="15"/>
        </w:rPr>
      </w:pPr>
      <w:r>
        <w:rPr>
          <w:spacing w:val="-1"/>
        </w:rPr>
        <w:br w:type="column"/>
      </w:r>
      <w:r>
        <w:rPr>
          <w:rFonts w:ascii="宋体" w:hAnsi="宋体" w:cs="宋体" w:eastAsia="宋体"/>
          <w:spacing w:val="-1"/>
          <w:sz w:val="15"/>
          <w:szCs w:val="15"/>
        </w:rPr>
        <w:t>纳赛尔水库</w:t>
      </w: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0"/>
        <w:rPr>
          <w:rFonts w:ascii="宋体" w:hAnsi="宋体" w:cs="宋体" w:eastAsia="宋体"/>
          <w:sz w:val="14"/>
          <w:szCs w:val="14"/>
        </w:rPr>
      </w:pPr>
    </w:p>
    <w:p>
      <w:pPr>
        <w:spacing w:line="240" w:lineRule="auto" w:before="11"/>
        <w:rPr>
          <w:rFonts w:ascii="宋体" w:hAnsi="宋体" w:cs="宋体" w:eastAsia="宋体"/>
          <w:sz w:val="13"/>
          <w:szCs w:val="13"/>
        </w:rPr>
      </w:pPr>
    </w:p>
    <w:p>
      <w:pPr>
        <w:pStyle w:val="BodyText"/>
        <w:spacing w:line="267" w:lineRule="exact"/>
        <w:ind w:left="0" w:right="154"/>
        <w:jc w:val="center"/>
        <w:rPr>
          <w:rFonts w:ascii="宋体" w:hAnsi="宋体" w:cs="宋体" w:eastAsia="宋体"/>
        </w:rPr>
      </w:pPr>
      <w:r>
        <w:rPr>
          <w:rFonts w:ascii="宋体" w:hAnsi="宋体" w:cs="宋体" w:eastAsia="宋体"/>
          <w:w w:val="100"/>
        </w:rPr>
        <w:t>苏</w:t>
      </w:r>
    </w:p>
    <w:p>
      <w:pPr>
        <w:spacing w:line="189" w:lineRule="exact" w:before="0"/>
        <w:ind w:left="0" w:right="0" w:firstLine="0"/>
        <w:jc w:val="right"/>
        <w:rPr>
          <w:rFonts w:ascii="宋体" w:hAnsi="宋体" w:cs="宋体" w:eastAsia="宋体"/>
          <w:sz w:val="15"/>
          <w:szCs w:val="15"/>
        </w:rPr>
      </w:pPr>
      <w:r>
        <w:rPr>
          <w:rFonts w:ascii="宋体" w:hAnsi="宋体" w:cs="宋体" w:eastAsia="宋体"/>
          <w:sz w:val="15"/>
          <w:szCs w:val="15"/>
        </w:rPr>
        <w:t>喀土穆</w:t>
      </w:r>
    </w:p>
    <w:p>
      <w:pPr>
        <w:spacing w:line="240" w:lineRule="auto" w:before="0"/>
        <w:rPr>
          <w:rFonts w:ascii="宋体" w:hAnsi="宋体" w:cs="宋体" w:eastAsia="宋体"/>
          <w:sz w:val="26"/>
          <w:szCs w:val="26"/>
        </w:rPr>
      </w:pPr>
      <w:r>
        <w:rPr/>
        <w:br w:type="column"/>
      </w:r>
      <w:r>
        <w:rPr>
          <w:rFonts w:ascii="宋体"/>
          <w:sz w:val="26"/>
        </w:rPr>
      </w:r>
    </w:p>
    <w:p>
      <w:pPr>
        <w:spacing w:line="240" w:lineRule="auto" w:before="4"/>
        <w:rPr>
          <w:rFonts w:ascii="宋体" w:hAnsi="宋体" w:cs="宋体" w:eastAsia="宋体"/>
          <w:sz w:val="21"/>
          <w:szCs w:val="21"/>
        </w:rPr>
      </w:pPr>
    </w:p>
    <w:p>
      <w:pPr>
        <w:tabs>
          <w:tab w:pos="1116" w:val="left" w:leader="none"/>
        </w:tabs>
        <w:spacing w:line="296" w:lineRule="exact" w:before="0"/>
        <w:ind w:left="331" w:right="0" w:firstLine="0"/>
        <w:jc w:val="left"/>
        <w:rPr>
          <w:rFonts w:ascii="宋体" w:hAnsi="宋体" w:cs="宋体" w:eastAsia="宋体"/>
          <w:sz w:val="19"/>
          <w:szCs w:val="19"/>
        </w:rPr>
      </w:pPr>
      <w:r>
        <w:rPr>
          <w:rFonts w:ascii="宋体" w:hAnsi="宋体" w:cs="宋体" w:eastAsia="宋体"/>
          <w:w w:val="90"/>
          <w:position w:val="-7"/>
          <w:sz w:val="16"/>
          <w:szCs w:val="16"/>
        </w:rPr>
        <w:t>阿</w:t>
        <w:tab/>
      </w:r>
      <w:r>
        <w:rPr>
          <w:rFonts w:ascii="宋体" w:hAnsi="宋体" w:cs="宋体" w:eastAsia="宋体"/>
          <w:sz w:val="19"/>
          <w:szCs w:val="19"/>
        </w:rPr>
        <w:t>红</w:t>
      </w:r>
    </w:p>
    <w:p>
      <w:pPr>
        <w:spacing w:line="132" w:lineRule="exact" w:before="0"/>
        <w:ind w:left="0" w:right="465" w:firstLine="0"/>
        <w:jc w:val="center"/>
        <w:rPr>
          <w:rFonts w:ascii="宋体" w:hAnsi="宋体" w:cs="宋体" w:eastAsia="宋体"/>
          <w:sz w:val="16"/>
          <w:szCs w:val="16"/>
        </w:rPr>
      </w:pPr>
      <w:r>
        <w:rPr>
          <w:rFonts w:ascii="宋体" w:hAnsi="宋体" w:cs="宋体" w:eastAsia="宋体"/>
          <w:w w:val="94"/>
          <w:sz w:val="16"/>
          <w:szCs w:val="16"/>
        </w:rPr>
        <w:t>特</w:t>
      </w:r>
      <w:r>
        <w:rPr>
          <w:rFonts w:ascii="宋体" w:hAnsi="宋体" w:cs="宋体" w:eastAsia="宋体"/>
          <w:sz w:val="16"/>
          <w:szCs w:val="16"/>
        </w:rPr>
      </w:r>
    </w:p>
    <w:p>
      <w:pPr>
        <w:spacing w:line="136" w:lineRule="exact" w:before="0"/>
        <w:ind w:left="0" w:right="0" w:firstLine="0"/>
        <w:jc w:val="right"/>
        <w:rPr>
          <w:rFonts w:ascii="宋体" w:hAnsi="宋体" w:cs="宋体" w:eastAsia="宋体"/>
          <w:sz w:val="19"/>
          <w:szCs w:val="19"/>
        </w:rPr>
      </w:pPr>
      <w:r>
        <w:rPr>
          <w:rFonts w:ascii="宋体" w:hAnsi="宋体" w:cs="宋体" w:eastAsia="宋体"/>
          <w:w w:val="94"/>
          <w:sz w:val="19"/>
          <w:szCs w:val="19"/>
        </w:rPr>
        <w:t>海</w:t>
      </w:r>
      <w:r>
        <w:rPr>
          <w:rFonts w:ascii="宋体" w:hAnsi="宋体" w:cs="宋体" w:eastAsia="宋体"/>
          <w:sz w:val="19"/>
          <w:szCs w:val="19"/>
        </w:rPr>
      </w:r>
    </w:p>
    <w:p>
      <w:pPr>
        <w:tabs>
          <w:tab w:pos="393" w:val="left" w:leader="none"/>
        </w:tabs>
        <w:spacing w:line="217" w:lineRule="exact" w:before="0"/>
        <w:ind w:left="0" w:right="300" w:firstLine="0"/>
        <w:jc w:val="center"/>
        <w:rPr>
          <w:rFonts w:ascii="宋体" w:hAnsi="宋体" w:cs="宋体" w:eastAsia="宋体"/>
          <w:sz w:val="16"/>
          <w:szCs w:val="16"/>
        </w:rPr>
      </w:pPr>
      <w:r>
        <w:rPr>
          <w:rFonts w:ascii="宋体" w:hAnsi="宋体" w:cs="宋体" w:eastAsia="宋体"/>
          <w:w w:val="90"/>
          <w:position w:val="-3"/>
          <w:sz w:val="16"/>
          <w:szCs w:val="16"/>
        </w:rPr>
        <w:t>青</w:t>
        <w:tab/>
      </w:r>
      <w:r>
        <w:rPr>
          <w:rFonts w:ascii="宋体" w:hAnsi="宋体" w:cs="宋体" w:eastAsia="宋体"/>
          <w:sz w:val="16"/>
          <w:szCs w:val="16"/>
        </w:rPr>
        <w:t>巴</w:t>
      </w:r>
      <w:r>
        <w:rPr>
          <w:rFonts w:ascii="宋体" w:hAnsi="宋体" w:cs="宋体" w:eastAsia="宋体"/>
          <w:spacing w:val="-66"/>
          <w:sz w:val="16"/>
          <w:szCs w:val="16"/>
        </w:rPr>
        <w:t> </w:t>
      </w:r>
      <w:r>
        <w:rPr>
          <w:rFonts w:ascii="宋体" w:hAnsi="宋体" w:cs="宋体" w:eastAsia="宋体"/>
          <w:position w:val="-7"/>
          <w:sz w:val="16"/>
          <w:szCs w:val="16"/>
        </w:rPr>
        <w:t>拉</w:t>
      </w:r>
      <w:r>
        <w:rPr>
          <w:rFonts w:ascii="宋体" w:hAnsi="宋体" w:cs="宋体" w:eastAsia="宋体"/>
          <w:spacing w:val="-57"/>
          <w:position w:val="-7"/>
          <w:sz w:val="16"/>
          <w:szCs w:val="16"/>
        </w:rPr>
        <w:t> </w:t>
      </w:r>
      <w:r>
        <w:rPr>
          <w:rFonts w:ascii="宋体" w:hAnsi="宋体" w:cs="宋体" w:eastAsia="宋体"/>
          <w:position w:val="-11"/>
          <w:sz w:val="16"/>
          <w:szCs w:val="16"/>
        </w:rPr>
        <w:t>河</w:t>
      </w:r>
      <w:r>
        <w:rPr>
          <w:rFonts w:ascii="宋体" w:hAnsi="宋体" w:cs="宋体" w:eastAsia="宋体"/>
          <w:sz w:val="16"/>
          <w:szCs w:val="16"/>
        </w:rPr>
      </w:r>
    </w:p>
    <w:p>
      <w:pPr>
        <w:spacing w:line="240" w:lineRule="auto" w:before="0"/>
        <w:rPr>
          <w:rFonts w:ascii="宋体" w:hAnsi="宋体" w:cs="宋体" w:eastAsia="宋体"/>
          <w:sz w:val="14"/>
          <w:szCs w:val="14"/>
        </w:rPr>
      </w:pPr>
      <w:r>
        <w:rPr/>
        <w:br w:type="column"/>
      </w:r>
      <w:r>
        <w:rPr>
          <w:rFonts w:ascii="宋体"/>
          <w:sz w:val="14"/>
        </w:rPr>
      </w:r>
    </w:p>
    <w:p>
      <w:pPr>
        <w:spacing w:line="240" w:lineRule="auto" w:before="10"/>
        <w:rPr>
          <w:rFonts w:ascii="宋体" w:hAnsi="宋体" w:cs="宋体" w:eastAsia="宋体"/>
          <w:sz w:val="13"/>
          <w:szCs w:val="13"/>
        </w:rPr>
      </w:pPr>
    </w:p>
    <w:p>
      <w:pPr>
        <w:spacing w:before="0"/>
        <w:ind w:left="187" w:right="1391" w:firstLine="0"/>
        <w:jc w:val="center"/>
        <w:rPr>
          <w:rFonts w:ascii="宋体" w:hAnsi="宋体" w:cs="宋体" w:eastAsia="宋体"/>
          <w:sz w:val="15"/>
          <w:szCs w:val="15"/>
        </w:rPr>
      </w:pPr>
      <w:r>
        <w:rPr>
          <w:rFonts w:ascii="宋体" w:hAnsi="宋体" w:cs="宋体" w:eastAsia="宋体"/>
          <w:sz w:val="15"/>
          <w:szCs w:val="15"/>
        </w:rPr>
        <w:t>20</w:t>
      </w:r>
      <w:r>
        <w:rPr>
          <w:rFonts w:ascii="宋体" w:hAnsi="宋体" w:cs="宋体" w:eastAsia="宋体"/>
          <w:sz w:val="15"/>
          <w:szCs w:val="15"/>
        </w:rPr>
        <w:t>°</w:t>
      </w:r>
      <w:r>
        <w:rPr>
          <w:rFonts w:ascii="宋体" w:hAnsi="宋体" w:cs="宋体" w:eastAsia="宋体"/>
          <w:sz w:val="15"/>
          <w:szCs w:val="15"/>
        </w:rPr>
        <w:t>N</w:t>
      </w:r>
    </w:p>
    <w:p>
      <w:pPr>
        <w:spacing w:line="240" w:lineRule="auto" w:before="0"/>
        <w:rPr>
          <w:rFonts w:ascii="宋体" w:hAnsi="宋体" w:cs="宋体" w:eastAsia="宋体"/>
          <w:sz w:val="14"/>
          <w:szCs w:val="14"/>
        </w:rPr>
      </w:pPr>
    </w:p>
    <w:p>
      <w:pPr>
        <w:spacing w:line="240" w:lineRule="auto" w:before="9"/>
        <w:rPr>
          <w:rFonts w:ascii="宋体" w:hAnsi="宋体" w:cs="宋体" w:eastAsia="宋体"/>
          <w:sz w:val="19"/>
          <w:szCs w:val="19"/>
        </w:rPr>
      </w:pPr>
    </w:p>
    <w:p>
      <w:pPr>
        <w:spacing w:line="202" w:lineRule="exact" w:before="0"/>
        <w:ind w:left="315" w:right="1496" w:firstLine="0"/>
        <w:jc w:val="center"/>
        <w:rPr>
          <w:rFonts w:ascii="宋体" w:hAnsi="宋体" w:cs="宋体" w:eastAsia="宋体"/>
          <w:sz w:val="19"/>
          <w:szCs w:val="19"/>
        </w:rPr>
      </w:pPr>
      <w:r>
        <w:rPr>
          <w:rFonts w:ascii="宋体" w:hAnsi="宋体" w:cs="宋体" w:eastAsia="宋体"/>
          <w:w w:val="95"/>
          <w:sz w:val="19"/>
          <w:szCs w:val="19"/>
        </w:rPr>
        <w:t>印</w:t>
      </w:r>
      <w:r>
        <w:rPr>
          <w:rFonts w:ascii="宋体" w:hAnsi="宋体" w:cs="宋体" w:eastAsia="宋体"/>
          <w:w w:val="94"/>
          <w:sz w:val="19"/>
          <w:szCs w:val="19"/>
        </w:rPr>
        <w:t> </w:t>
      </w:r>
      <w:r>
        <w:rPr>
          <w:rFonts w:ascii="宋体" w:hAnsi="宋体" w:cs="宋体" w:eastAsia="宋体"/>
          <w:w w:val="95"/>
          <w:sz w:val="19"/>
          <w:szCs w:val="19"/>
        </w:rPr>
        <w:t>度</w:t>
      </w:r>
      <w:r>
        <w:rPr>
          <w:rFonts w:ascii="宋体" w:hAnsi="宋体" w:cs="宋体" w:eastAsia="宋体"/>
          <w:sz w:val="19"/>
          <w:szCs w:val="19"/>
        </w:rPr>
      </w:r>
    </w:p>
    <w:p>
      <w:pPr>
        <w:spacing w:after="0" w:line="202" w:lineRule="exact"/>
        <w:jc w:val="center"/>
        <w:rPr>
          <w:rFonts w:ascii="宋体" w:hAnsi="宋体" w:cs="宋体" w:eastAsia="宋体"/>
          <w:sz w:val="19"/>
          <w:szCs w:val="19"/>
        </w:rPr>
        <w:sectPr>
          <w:type w:val="continuous"/>
          <w:pgSz w:w="11910" w:h="16840"/>
          <w:pgMar w:top="1420" w:bottom="1180" w:left="1480" w:right="1360"/>
          <w:cols w:num="5" w:equalWidth="0">
            <w:col w:w="1059" w:space="40"/>
            <w:col w:w="1961" w:space="477"/>
            <w:col w:w="1952" w:space="40"/>
            <w:col w:w="1504" w:space="40"/>
            <w:col w:w="1997"/>
          </w:cols>
        </w:sectPr>
      </w:pPr>
    </w:p>
    <w:p>
      <w:pPr>
        <w:spacing w:line="264" w:lineRule="exact" w:before="129"/>
        <w:ind w:left="0" w:right="209" w:firstLine="0"/>
        <w:jc w:val="right"/>
        <w:rPr>
          <w:rFonts w:ascii="宋体" w:hAnsi="宋体" w:cs="宋体" w:eastAsia="宋体"/>
          <w:sz w:val="15"/>
          <w:szCs w:val="15"/>
        </w:rPr>
      </w:pPr>
      <w:r>
        <w:rPr/>
        <w:pict>
          <v:shape style="position:absolute;margin-left:115.879372pt;margin-top:-6.520689pt;width:113.9pt;height:148.35pt;mso-position-horizontal-relative:page;mso-position-vertical-relative:paragraph;z-index:390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50"/>
                    <w:gridCol w:w="113"/>
                    <w:gridCol w:w="1121"/>
                    <w:gridCol w:w="120"/>
                    <w:gridCol w:w="119"/>
                    <w:gridCol w:w="354"/>
                  </w:tblGrid>
                  <w:tr>
                    <w:trPr>
                      <w:trHeight w:val="747" w:hRule="exact"/>
                    </w:trPr>
                    <w:tc>
                      <w:tcPr>
                        <w:tcW w:w="563" w:type="dxa"/>
                        <w:gridSpan w:val="2"/>
                        <w:tcBorders>
                          <w:top w:val="nil" w:sz="6" w:space="0" w:color="auto"/>
                          <w:left w:val="nil" w:sz="6" w:space="0" w:color="auto"/>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nil" w:sz="6" w:space="0" w:color="auto"/>
                        </w:tcBorders>
                      </w:tcPr>
                      <w:p>
                        <w:pPr>
                          <w:pStyle w:val="TableParagraph"/>
                          <w:spacing w:line="180" w:lineRule="exact"/>
                          <w:ind w:left="90" w:right="0" w:hanging="92"/>
                          <w:jc w:val="left"/>
                          <w:rPr>
                            <w:rFonts w:ascii="宋体" w:hAnsi="宋体" w:cs="宋体" w:eastAsia="宋体"/>
                            <w:sz w:val="18"/>
                            <w:szCs w:val="18"/>
                          </w:rPr>
                        </w:pPr>
                        <w:r>
                          <w:rPr>
                            <w:rFonts w:ascii="宋体" w:hAnsi="宋体" w:cs="宋体" w:eastAsia="宋体"/>
                            <w:sz w:val="18"/>
                            <w:szCs w:val="18"/>
                          </w:rPr>
                          <w:t>热带沙漠气候</w:t>
                        </w:r>
                      </w:p>
                      <w:p>
                        <w:pPr>
                          <w:pStyle w:val="TableParagraph"/>
                          <w:spacing w:line="240" w:lineRule="auto" w:before="1"/>
                          <w:ind w:right="0"/>
                          <w:jc w:val="left"/>
                          <w:rPr>
                            <w:rFonts w:ascii="宋体" w:hAnsi="宋体" w:cs="宋体" w:eastAsia="宋体"/>
                            <w:sz w:val="21"/>
                            <w:szCs w:val="21"/>
                          </w:rPr>
                        </w:pPr>
                      </w:p>
                      <w:p>
                        <w:pPr>
                          <w:pStyle w:val="TableParagraph"/>
                          <w:spacing w:line="240" w:lineRule="auto"/>
                          <w:ind w:left="90" w:right="0"/>
                          <w:jc w:val="left"/>
                          <w:rPr>
                            <w:rFonts w:ascii="宋体" w:hAnsi="宋体" w:cs="宋体" w:eastAsia="宋体"/>
                            <w:sz w:val="18"/>
                            <w:szCs w:val="18"/>
                          </w:rPr>
                        </w:pPr>
                        <w:r>
                          <w:rPr>
                            <w:rFonts w:ascii="宋体" w:hAnsi="宋体" w:cs="宋体" w:eastAsia="宋体"/>
                            <w:sz w:val="18"/>
                            <w:szCs w:val="18"/>
                          </w:rPr>
                          <w:t>瓦德迈达尼</w:t>
                        </w:r>
                      </w:p>
                    </w:tc>
                    <w:tc>
                      <w:tcPr>
                        <w:tcW w:w="593" w:type="dxa"/>
                        <w:gridSpan w:val="3"/>
                        <w:tcBorders>
                          <w:top w:val="nil" w:sz="6" w:space="0" w:color="auto"/>
                          <w:left w:val="nil" w:sz="6" w:space="0" w:color="auto"/>
                          <w:bottom w:val="nil" w:sz="6" w:space="0" w:color="auto"/>
                          <w:right w:val="nil" w:sz="6" w:space="0" w:color="auto"/>
                        </w:tcBorders>
                      </w:tcPr>
                      <w:p>
                        <w:pPr/>
                      </w:p>
                    </w:tc>
                  </w:tr>
                  <w:tr>
                    <w:trPr>
                      <w:trHeight w:val="164" w:hRule="exact"/>
                    </w:trPr>
                    <w:tc>
                      <w:tcPr>
                        <w:tcW w:w="450" w:type="dxa"/>
                        <w:tcBorders>
                          <w:top w:val="nil" w:sz="6" w:space="0" w:color="auto"/>
                          <w:left w:val="nil" w:sz="6" w:space="0" w:color="auto"/>
                          <w:bottom w:val="nil" w:sz="6" w:space="0" w:color="auto"/>
                          <w:right w:val="single" w:sz="12" w:space="0" w:color="FFFFFF"/>
                        </w:tcBorders>
                      </w:tcPr>
                      <w:p>
                        <w:pPr>
                          <w:pStyle w:val="TableParagraph"/>
                          <w:spacing w:line="164" w:lineRule="exact"/>
                          <w:ind w:left="55" w:right="0"/>
                          <w:jc w:val="left"/>
                          <w:rPr>
                            <w:rFonts w:ascii="Arial" w:hAnsi="Arial" w:cs="Arial" w:eastAsia="Arial"/>
                            <w:sz w:val="16"/>
                            <w:szCs w:val="16"/>
                          </w:rPr>
                        </w:pPr>
                        <w:r>
                          <w:rPr>
                            <w:rFonts w:ascii="Arial"/>
                            <w:spacing w:val="-2"/>
                            <w:w w:val="102"/>
                            <w:sz w:val="16"/>
                          </w:rPr>
                          <w:t>600</w:t>
                        </w:r>
                        <w:r>
                          <w:rPr>
                            <w:rFonts w:ascii="Arial"/>
                            <w:sz w:val="16"/>
                          </w:rPr>
                        </w:r>
                      </w:p>
                    </w:tc>
                    <w:tc>
                      <w:tcPr>
                        <w:tcW w:w="113" w:type="dxa"/>
                        <w:tcBorders>
                          <w:top w:val="nil" w:sz="6" w:space="0" w:color="auto"/>
                          <w:left w:val="single" w:sz="12" w:space="0" w:color="FFFFFF"/>
                          <w:bottom w:val="nil" w:sz="6" w:space="0" w:color="auto"/>
                          <w:right w:val="nil" w:sz="6" w:space="0" w:color="auto"/>
                        </w:tcBorders>
                      </w:tcPr>
                      <w:p>
                        <w:pPr/>
                      </w:p>
                    </w:tc>
                    <w:tc>
                      <w:tcPr>
                        <w:tcW w:w="1121" w:type="dxa"/>
                        <w:tcBorders>
                          <w:top w:val="nil" w:sz="6" w:space="0" w:color="auto"/>
                          <w:left w:val="nil" w:sz="6" w:space="0" w:color="auto"/>
                          <w:bottom w:val="nil" w:sz="6" w:space="0" w:color="auto"/>
                          <w:right w:val="single" w:sz="12" w:space="0" w:color="FFFFFF"/>
                        </w:tcBorders>
                      </w:tcPr>
                      <w:p>
                        <w:pPr/>
                      </w:p>
                    </w:tc>
                    <w:tc>
                      <w:tcPr>
                        <w:tcW w:w="120" w:type="dxa"/>
                        <w:tcBorders>
                          <w:top w:val="nil" w:sz="6" w:space="0" w:color="auto"/>
                          <w:left w:val="single" w:sz="12" w:space="0" w:color="FFFFFF"/>
                          <w:bottom w:val="nil" w:sz="6" w:space="0" w:color="auto"/>
                          <w:right w:val="nil" w:sz="6" w:space="0" w:color="auto"/>
                        </w:tcBorders>
                      </w:tcPr>
                      <w:p>
                        <w:pPr/>
                      </w:p>
                    </w:tc>
                    <w:tc>
                      <w:tcPr>
                        <w:tcW w:w="119" w:type="dxa"/>
                        <w:tcBorders>
                          <w:top w:val="nil" w:sz="6" w:space="0" w:color="auto"/>
                          <w:left w:val="nil" w:sz="6" w:space="0" w:color="auto"/>
                          <w:bottom w:val="nil" w:sz="6" w:space="0" w:color="auto"/>
                          <w:right w:val="nil" w:sz="6" w:space="0" w:color="auto"/>
                        </w:tcBorders>
                      </w:tcPr>
                      <w:p>
                        <w:pPr/>
                      </w:p>
                    </w:tc>
                    <w:tc>
                      <w:tcPr>
                        <w:tcW w:w="354" w:type="dxa"/>
                        <w:tcBorders>
                          <w:top w:val="nil" w:sz="6" w:space="0" w:color="auto"/>
                          <w:left w:val="nil" w:sz="6" w:space="0" w:color="auto"/>
                          <w:bottom w:val="nil" w:sz="6" w:space="0" w:color="auto"/>
                          <w:right w:val="nil" w:sz="6" w:space="0" w:color="auto"/>
                        </w:tcBorders>
                      </w:tcPr>
                      <w:p>
                        <w:pPr>
                          <w:pStyle w:val="TableParagraph"/>
                          <w:spacing w:line="164" w:lineRule="exact"/>
                          <w:ind w:left="119" w:right="0"/>
                          <w:jc w:val="left"/>
                          <w:rPr>
                            <w:rFonts w:ascii="Arial" w:hAnsi="Arial" w:cs="Arial" w:eastAsia="Arial"/>
                            <w:sz w:val="16"/>
                            <w:szCs w:val="16"/>
                          </w:rPr>
                        </w:pPr>
                        <w:r>
                          <w:rPr>
                            <w:rFonts w:ascii="Arial"/>
                            <w:spacing w:val="-2"/>
                            <w:w w:val="102"/>
                            <w:sz w:val="16"/>
                          </w:rPr>
                          <w:t>60</w:t>
                        </w:r>
                        <w:r>
                          <w:rPr>
                            <w:rFonts w:ascii="Arial"/>
                            <w:sz w:val="16"/>
                          </w:rPr>
                        </w:r>
                      </w:p>
                    </w:tc>
                  </w:tr>
                  <w:tr>
                    <w:trPr>
                      <w:trHeight w:val="500" w:hRule="exact"/>
                    </w:trPr>
                    <w:tc>
                      <w:tcPr>
                        <w:tcW w:w="450" w:type="dxa"/>
                        <w:tcBorders>
                          <w:top w:val="nil" w:sz="6" w:space="0" w:color="auto"/>
                          <w:left w:val="nil" w:sz="6" w:space="0" w:color="auto"/>
                          <w:bottom w:val="nil" w:sz="6" w:space="0" w:color="auto"/>
                          <w:right w:val="single" w:sz="12" w:space="0" w:color="FFFFFF"/>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55" w:right="0"/>
                          <w:jc w:val="left"/>
                          <w:rPr>
                            <w:rFonts w:ascii="Arial" w:hAnsi="Arial" w:cs="Arial" w:eastAsia="Arial"/>
                            <w:sz w:val="16"/>
                            <w:szCs w:val="16"/>
                          </w:rPr>
                        </w:pPr>
                        <w:r>
                          <w:rPr>
                            <w:rFonts w:ascii="Arial"/>
                            <w:spacing w:val="-2"/>
                            <w:w w:val="102"/>
                            <w:sz w:val="16"/>
                          </w:rPr>
                          <w:t>500</w:t>
                        </w:r>
                        <w:r>
                          <w:rPr>
                            <w:rFonts w:ascii="Arial"/>
                            <w:sz w:val="16"/>
                          </w:rPr>
                        </w:r>
                      </w:p>
                    </w:tc>
                    <w:tc>
                      <w:tcPr>
                        <w:tcW w:w="113" w:type="dxa"/>
                        <w:tcBorders>
                          <w:top w:val="nil" w:sz="6" w:space="0" w:color="auto"/>
                          <w:left w:val="single" w:sz="12" w:space="0" w:color="FFFFFF"/>
                          <w:bottom w:val="nil" w:sz="6" w:space="0" w:color="auto"/>
                          <w:right w:val="nil" w:sz="6" w:space="0" w:color="auto"/>
                        </w:tcBorders>
                        <w:shd w:val="clear" w:color="auto" w:fill="CCFFFF"/>
                      </w:tcPr>
                      <w:p>
                        <w:pPr/>
                      </w:p>
                    </w:tc>
                    <w:tc>
                      <w:tcPr>
                        <w:tcW w:w="1121" w:type="dxa"/>
                        <w:tcBorders>
                          <w:top w:val="nil" w:sz="6" w:space="0" w:color="auto"/>
                          <w:left w:val="nil" w:sz="6" w:space="0" w:color="auto"/>
                          <w:bottom w:val="nil" w:sz="6" w:space="0" w:color="auto"/>
                          <w:right w:val="single" w:sz="12" w:space="0" w:color="FFFFFF"/>
                        </w:tcBorders>
                        <w:shd w:val="clear" w:color="auto" w:fill="CCFFFF"/>
                      </w:tcPr>
                      <w:p>
                        <w:pPr/>
                      </w:p>
                    </w:tc>
                    <w:tc>
                      <w:tcPr>
                        <w:tcW w:w="120" w:type="dxa"/>
                        <w:tcBorders>
                          <w:top w:val="nil" w:sz="6" w:space="0" w:color="auto"/>
                          <w:left w:val="single" w:sz="12" w:space="0" w:color="FFFFFF"/>
                          <w:bottom w:val="nil" w:sz="6" w:space="0" w:color="auto"/>
                          <w:right w:val="nil" w:sz="6" w:space="0" w:color="auto"/>
                        </w:tcBorders>
                        <w:shd w:val="clear" w:color="auto" w:fill="CCFFFF"/>
                      </w:tcPr>
                      <w:p>
                        <w:pPr/>
                      </w:p>
                    </w:tc>
                    <w:tc>
                      <w:tcPr>
                        <w:tcW w:w="119" w:type="dxa"/>
                        <w:tcBorders>
                          <w:top w:val="nil" w:sz="6" w:space="0" w:color="auto"/>
                          <w:left w:val="nil" w:sz="6" w:space="0" w:color="auto"/>
                          <w:bottom w:val="nil" w:sz="6" w:space="0" w:color="auto"/>
                          <w:right w:val="nil" w:sz="6" w:space="0" w:color="auto"/>
                        </w:tcBorders>
                        <w:shd w:val="clear" w:color="auto" w:fill="CCFFFF"/>
                      </w:tcPr>
                      <w:p>
                        <w:pPr/>
                      </w:p>
                    </w:tc>
                    <w:tc>
                      <w:tcPr>
                        <w:tcW w:w="354" w:type="dxa"/>
                        <w:tcBorders>
                          <w:top w:val="nil" w:sz="6" w:space="0" w:color="auto"/>
                          <w:left w:val="nil" w:sz="6" w:space="0" w:color="auto"/>
                          <w:bottom w:val="nil" w:sz="6" w:space="0" w:color="auto"/>
                          <w:right w:val="nil" w:sz="6" w:space="0" w:color="auto"/>
                        </w:tcBorders>
                      </w:tcPr>
                      <w:p>
                        <w:pPr>
                          <w:pStyle w:val="TableParagraph"/>
                          <w:spacing w:line="240" w:lineRule="auto" w:before="11"/>
                          <w:ind w:right="0"/>
                          <w:jc w:val="left"/>
                          <w:rPr>
                            <w:rFonts w:ascii="宋体" w:hAnsi="宋体" w:cs="宋体" w:eastAsia="宋体"/>
                            <w:sz w:val="15"/>
                            <w:szCs w:val="15"/>
                          </w:rPr>
                        </w:pPr>
                      </w:p>
                      <w:p>
                        <w:pPr>
                          <w:pStyle w:val="TableParagraph"/>
                          <w:spacing w:line="240" w:lineRule="auto"/>
                          <w:ind w:left="119" w:right="0"/>
                          <w:jc w:val="left"/>
                          <w:rPr>
                            <w:rFonts w:ascii="Arial" w:hAnsi="Arial" w:cs="Arial" w:eastAsia="Arial"/>
                            <w:sz w:val="16"/>
                            <w:szCs w:val="16"/>
                          </w:rPr>
                        </w:pPr>
                        <w:r>
                          <w:rPr>
                            <w:rFonts w:ascii="Arial"/>
                            <w:spacing w:val="-2"/>
                            <w:w w:val="102"/>
                            <w:sz w:val="16"/>
                          </w:rPr>
                          <w:t>50</w:t>
                        </w:r>
                        <w:r>
                          <w:rPr>
                            <w:rFonts w:ascii="Arial"/>
                            <w:sz w:val="16"/>
                          </w:rPr>
                        </w:r>
                      </w:p>
                    </w:tc>
                  </w:tr>
                  <w:tr>
                    <w:trPr>
                      <w:trHeight w:val="396" w:hRule="exact"/>
                    </w:trPr>
                    <w:tc>
                      <w:tcPr>
                        <w:tcW w:w="450" w:type="dxa"/>
                        <w:tcBorders>
                          <w:top w:val="nil" w:sz="6" w:space="0" w:color="auto"/>
                          <w:left w:val="nil" w:sz="6" w:space="0" w:color="auto"/>
                          <w:bottom w:val="nil" w:sz="6" w:space="0" w:color="auto"/>
                          <w:right w:val="single" w:sz="12" w:space="0" w:color="FFFFFF"/>
                        </w:tcBorders>
                      </w:tcPr>
                      <w:p>
                        <w:pPr>
                          <w:pStyle w:val="TableParagraph"/>
                          <w:spacing w:line="240" w:lineRule="auto" w:before="95"/>
                          <w:ind w:left="55" w:right="0"/>
                          <w:jc w:val="left"/>
                          <w:rPr>
                            <w:rFonts w:ascii="Arial" w:hAnsi="Arial" w:cs="Arial" w:eastAsia="Arial"/>
                            <w:sz w:val="16"/>
                            <w:szCs w:val="16"/>
                          </w:rPr>
                        </w:pPr>
                        <w:r>
                          <w:rPr>
                            <w:rFonts w:ascii="Arial"/>
                            <w:spacing w:val="-2"/>
                            <w:w w:val="102"/>
                            <w:sz w:val="16"/>
                          </w:rPr>
                          <w:t>400</w:t>
                        </w:r>
                        <w:r>
                          <w:rPr>
                            <w:rFonts w:ascii="Arial"/>
                            <w:sz w:val="16"/>
                          </w:rPr>
                        </w:r>
                      </w:p>
                    </w:tc>
                    <w:tc>
                      <w:tcPr>
                        <w:tcW w:w="113" w:type="dxa"/>
                        <w:tcBorders>
                          <w:top w:val="nil" w:sz="6" w:space="0" w:color="auto"/>
                          <w:left w:val="single" w:sz="12" w:space="0" w:color="FFFFFF"/>
                          <w:bottom w:val="nil" w:sz="6" w:space="0" w:color="auto"/>
                          <w:right w:val="nil" w:sz="6" w:space="0" w:color="auto"/>
                        </w:tcBorders>
                        <w:shd w:val="clear" w:color="auto" w:fill="CCFFFF"/>
                      </w:tcPr>
                      <w:p>
                        <w:pPr/>
                      </w:p>
                    </w:tc>
                    <w:tc>
                      <w:tcPr>
                        <w:tcW w:w="1121" w:type="dxa"/>
                        <w:tcBorders>
                          <w:top w:val="nil" w:sz="6" w:space="0" w:color="auto"/>
                          <w:left w:val="nil" w:sz="6" w:space="0" w:color="auto"/>
                          <w:bottom w:val="nil" w:sz="6" w:space="0" w:color="auto"/>
                          <w:right w:val="single" w:sz="12" w:space="0" w:color="FFFFFF"/>
                        </w:tcBorders>
                        <w:shd w:val="clear" w:color="auto" w:fill="CCFFFF"/>
                      </w:tcPr>
                      <w:p>
                        <w:pPr/>
                      </w:p>
                    </w:tc>
                    <w:tc>
                      <w:tcPr>
                        <w:tcW w:w="120" w:type="dxa"/>
                        <w:tcBorders>
                          <w:top w:val="nil" w:sz="6" w:space="0" w:color="auto"/>
                          <w:left w:val="single" w:sz="12" w:space="0" w:color="FFFFFF"/>
                          <w:bottom w:val="nil" w:sz="6" w:space="0" w:color="auto"/>
                          <w:right w:val="nil" w:sz="6" w:space="0" w:color="auto"/>
                        </w:tcBorders>
                        <w:shd w:val="clear" w:color="auto" w:fill="CCFFFF"/>
                      </w:tcPr>
                      <w:p>
                        <w:pPr/>
                      </w:p>
                    </w:tc>
                    <w:tc>
                      <w:tcPr>
                        <w:tcW w:w="119" w:type="dxa"/>
                        <w:tcBorders>
                          <w:top w:val="nil" w:sz="6" w:space="0" w:color="auto"/>
                          <w:left w:val="nil" w:sz="6" w:space="0" w:color="auto"/>
                          <w:bottom w:val="nil" w:sz="6" w:space="0" w:color="auto"/>
                          <w:right w:val="nil" w:sz="6" w:space="0" w:color="auto"/>
                        </w:tcBorders>
                        <w:shd w:val="clear" w:color="auto" w:fill="CCFFFF"/>
                      </w:tcPr>
                      <w:p>
                        <w:pPr/>
                      </w:p>
                    </w:tc>
                    <w:tc>
                      <w:tcPr>
                        <w:tcW w:w="354" w:type="dxa"/>
                        <w:tcBorders>
                          <w:top w:val="nil" w:sz="6" w:space="0" w:color="auto"/>
                          <w:left w:val="nil" w:sz="6" w:space="0" w:color="auto"/>
                          <w:bottom w:val="nil" w:sz="6" w:space="0" w:color="auto"/>
                          <w:right w:val="nil" w:sz="6" w:space="0" w:color="auto"/>
                        </w:tcBorders>
                      </w:tcPr>
                      <w:p>
                        <w:pPr>
                          <w:pStyle w:val="TableParagraph"/>
                          <w:spacing w:line="240" w:lineRule="auto" w:before="95"/>
                          <w:ind w:left="119" w:right="0"/>
                          <w:jc w:val="left"/>
                          <w:rPr>
                            <w:rFonts w:ascii="Arial" w:hAnsi="Arial" w:cs="Arial" w:eastAsia="Arial"/>
                            <w:sz w:val="16"/>
                            <w:szCs w:val="16"/>
                          </w:rPr>
                        </w:pPr>
                        <w:r>
                          <w:rPr>
                            <w:rFonts w:ascii="Arial"/>
                            <w:spacing w:val="-2"/>
                            <w:w w:val="102"/>
                            <w:sz w:val="16"/>
                          </w:rPr>
                          <w:t>40</w:t>
                        </w:r>
                        <w:r>
                          <w:rPr>
                            <w:rFonts w:ascii="Arial"/>
                            <w:sz w:val="16"/>
                          </w:rPr>
                        </w:r>
                      </w:p>
                    </w:tc>
                  </w:tr>
                  <w:tr>
                    <w:trPr>
                      <w:trHeight w:val="423" w:hRule="exact"/>
                    </w:trPr>
                    <w:tc>
                      <w:tcPr>
                        <w:tcW w:w="450" w:type="dxa"/>
                        <w:tcBorders>
                          <w:top w:val="nil" w:sz="6" w:space="0" w:color="auto"/>
                          <w:left w:val="nil" w:sz="6" w:space="0" w:color="auto"/>
                          <w:bottom w:val="nil" w:sz="6" w:space="0" w:color="auto"/>
                          <w:right w:val="single" w:sz="12" w:space="0" w:color="FFFFFF"/>
                        </w:tcBorders>
                      </w:tcPr>
                      <w:p>
                        <w:pPr>
                          <w:pStyle w:val="TableParagraph"/>
                          <w:spacing w:line="240" w:lineRule="auto" w:before="102"/>
                          <w:ind w:left="55" w:right="0"/>
                          <w:jc w:val="left"/>
                          <w:rPr>
                            <w:rFonts w:ascii="Arial" w:hAnsi="Arial" w:cs="Arial" w:eastAsia="Arial"/>
                            <w:sz w:val="16"/>
                            <w:szCs w:val="16"/>
                          </w:rPr>
                        </w:pPr>
                        <w:r>
                          <w:rPr>
                            <w:rFonts w:ascii="Arial"/>
                            <w:spacing w:val="-2"/>
                            <w:w w:val="102"/>
                            <w:sz w:val="16"/>
                          </w:rPr>
                          <w:t>300</w:t>
                        </w:r>
                        <w:r>
                          <w:rPr>
                            <w:rFonts w:ascii="Arial"/>
                            <w:sz w:val="16"/>
                          </w:rPr>
                        </w:r>
                      </w:p>
                    </w:tc>
                    <w:tc>
                      <w:tcPr>
                        <w:tcW w:w="113" w:type="dxa"/>
                        <w:tcBorders>
                          <w:top w:val="nil" w:sz="6" w:space="0" w:color="auto"/>
                          <w:left w:val="single" w:sz="12" w:space="0" w:color="FFFFFF"/>
                          <w:bottom w:val="nil" w:sz="6" w:space="0" w:color="auto"/>
                          <w:right w:val="nil" w:sz="6" w:space="0" w:color="auto"/>
                        </w:tcBorders>
                        <w:shd w:val="clear" w:color="auto" w:fill="CCFFFF"/>
                      </w:tcPr>
                      <w:p>
                        <w:pPr/>
                      </w:p>
                    </w:tc>
                    <w:tc>
                      <w:tcPr>
                        <w:tcW w:w="1121" w:type="dxa"/>
                        <w:tcBorders>
                          <w:top w:val="nil" w:sz="6" w:space="0" w:color="auto"/>
                          <w:left w:val="nil" w:sz="6" w:space="0" w:color="auto"/>
                          <w:bottom w:val="nil" w:sz="6" w:space="0" w:color="auto"/>
                          <w:right w:val="single" w:sz="12" w:space="0" w:color="FFFFFF"/>
                        </w:tcBorders>
                        <w:shd w:val="clear" w:color="auto" w:fill="CCFFFF"/>
                      </w:tcPr>
                      <w:p>
                        <w:pPr/>
                      </w:p>
                    </w:tc>
                    <w:tc>
                      <w:tcPr>
                        <w:tcW w:w="120" w:type="dxa"/>
                        <w:tcBorders>
                          <w:top w:val="nil" w:sz="6" w:space="0" w:color="auto"/>
                          <w:left w:val="single" w:sz="12" w:space="0" w:color="FFFFFF"/>
                          <w:bottom w:val="nil" w:sz="6" w:space="0" w:color="auto"/>
                          <w:right w:val="nil" w:sz="6" w:space="0" w:color="auto"/>
                        </w:tcBorders>
                        <w:shd w:val="clear" w:color="auto" w:fill="CCFFFF"/>
                      </w:tcPr>
                      <w:p>
                        <w:pPr/>
                      </w:p>
                    </w:tc>
                    <w:tc>
                      <w:tcPr>
                        <w:tcW w:w="119" w:type="dxa"/>
                        <w:tcBorders>
                          <w:top w:val="nil" w:sz="6" w:space="0" w:color="auto"/>
                          <w:left w:val="nil" w:sz="6" w:space="0" w:color="auto"/>
                          <w:bottom w:val="nil" w:sz="6" w:space="0" w:color="auto"/>
                          <w:right w:val="nil" w:sz="6" w:space="0" w:color="auto"/>
                        </w:tcBorders>
                        <w:shd w:val="clear" w:color="auto" w:fill="CCFFFF"/>
                      </w:tcPr>
                      <w:p>
                        <w:pPr/>
                      </w:p>
                    </w:tc>
                    <w:tc>
                      <w:tcPr>
                        <w:tcW w:w="354" w:type="dxa"/>
                        <w:tcBorders>
                          <w:top w:val="nil" w:sz="6" w:space="0" w:color="auto"/>
                          <w:left w:val="nil" w:sz="6" w:space="0" w:color="auto"/>
                          <w:bottom w:val="nil" w:sz="6" w:space="0" w:color="auto"/>
                          <w:right w:val="nil" w:sz="6" w:space="0" w:color="auto"/>
                        </w:tcBorders>
                      </w:tcPr>
                      <w:p>
                        <w:pPr>
                          <w:pStyle w:val="TableParagraph"/>
                          <w:spacing w:line="240" w:lineRule="auto" w:before="102"/>
                          <w:ind w:left="119" w:right="0"/>
                          <w:jc w:val="left"/>
                          <w:rPr>
                            <w:rFonts w:ascii="Arial" w:hAnsi="Arial" w:cs="Arial" w:eastAsia="Arial"/>
                            <w:sz w:val="16"/>
                            <w:szCs w:val="16"/>
                          </w:rPr>
                        </w:pPr>
                        <w:r>
                          <w:rPr>
                            <w:rFonts w:ascii="Arial"/>
                            <w:spacing w:val="-2"/>
                            <w:w w:val="102"/>
                            <w:sz w:val="16"/>
                          </w:rPr>
                          <w:t>30</w:t>
                        </w:r>
                        <w:r>
                          <w:rPr>
                            <w:rFonts w:ascii="Arial"/>
                            <w:sz w:val="16"/>
                          </w:rPr>
                        </w:r>
                      </w:p>
                    </w:tc>
                  </w:tr>
                  <w:tr>
                    <w:trPr>
                      <w:trHeight w:val="360" w:hRule="exact"/>
                    </w:trPr>
                    <w:tc>
                      <w:tcPr>
                        <w:tcW w:w="450" w:type="dxa"/>
                        <w:tcBorders>
                          <w:top w:val="nil" w:sz="6" w:space="0" w:color="auto"/>
                          <w:left w:val="nil" w:sz="6" w:space="0" w:color="auto"/>
                          <w:bottom w:val="nil" w:sz="6" w:space="0" w:color="auto"/>
                          <w:right w:val="single" w:sz="12" w:space="0" w:color="FFFFFF"/>
                        </w:tcBorders>
                      </w:tcPr>
                      <w:p>
                        <w:pPr>
                          <w:pStyle w:val="TableParagraph"/>
                          <w:spacing w:line="240" w:lineRule="auto" w:before="66"/>
                          <w:ind w:left="55" w:right="0"/>
                          <w:jc w:val="left"/>
                          <w:rPr>
                            <w:rFonts w:ascii="Arial" w:hAnsi="Arial" w:cs="Arial" w:eastAsia="Arial"/>
                            <w:sz w:val="16"/>
                            <w:szCs w:val="16"/>
                          </w:rPr>
                        </w:pPr>
                        <w:r>
                          <w:rPr>
                            <w:rFonts w:ascii="Arial"/>
                            <w:spacing w:val="-2"/>
                            <w:w w:val="102"/>
                            <w:sz w:val="16"/>
                          </w:rPr>
                          <w:t>200</w:t>
                        </w:r>
                        <w:r>
                          <w:rPr>
                            <w:rFonts w:ascii="Arial"/>
                            <w:sz w:val="16"/>
                          </w:rPr>
                        </w:r>
                      </w:p>
                    </w:tc>
                    <w:tc>
                      <w:tcPr>
                        <w:tcW w:w="113" w:type="dxa"/>
                        <w:tcBorders>
                          <w:top w:val="nil" w:sz="6" w:space="0" w:color="auto"/>
                          <w:left w:val="single" w:sz="12" w:space="0" w:color="FFFFFF"/>
                          <w:bottom w:val="nil" w:sz="6" w:space="0" w:color="auto"/>
                          <w:right w:val="nil" w:sz="6" w:space="0" w:color="auto"/>
                        </w:tcBorders>
                        <w:shd w:val="clear" w:color="auto" w:fill="CCFFFF"/>
                      </w:tcPr>
                      <w:p>
                        <w:pPr/>
                      </w:p>
                    </w:tc>
                    <w:tc>
                      <w:tcPr>
                        <w:tcW w:w="1121" w:type="dxa"/>
                        <w:tcBorders>
                          <w:top w:val="nil" w:sz="6" w:space="0" w:color="auto"/>
                          <w:left w:val="nil" w:sz="6" w:space="0" w:color="auto"/>
                          <w:bottom w:val="nil" w:sz="6" w:space="0" w:color="auto"/>
                          <w:right w:val="single" w:sz="12" w:space="0" w:color="FFFFFF"/>
                        </w:tcBorders>
                        <w:shd w:val="clear" w:color="auto" w:fill="CCFFFF"/>
                      </w:tcPr>
                      <w:p>
                        <w:pPr/>
                      </w:p>
                    </w:tc>
                    <w:tc>
                      <w:tcPr>
                        <w:tcW w:w="120" w:type="dxa"/>
                        <w:tcBorders>
                          <w:top w:val="nil" w:sz="6" w:space="0" w:color="auto"/>
                          <w:left w:val="single" w:sz="12" w:space="0" w:color="FFFFFF"/>
                          <w:bottom w:val="nil" w:sz="6" w:space="0" w:color="auto"/>
                          <w:right w:val="nil" w:sz="6" w:space="0" w:color="auto"/>
                        </w:tcBorders>
                        <w:shd w:val="clear" w:color="auto" w:fill="CCFFFF"/>
                      </w:tcPr>
                      <w:p>
                        <w:pPr/>
                      </w:p>
                    </w:tc>
                    <w:tc>
                      <w:tcPr>
                        <w:tcW w:w="119" w:type="dxa"/>
                        <w:tcBorders>
                          <w:top w:val="nil" w:sz="6" w:space="0" w:color="auto"/>
                          <w:left w:val="nil" w:sz="6" w:space="0" w:color="auto"/>
                          <w:bottom w:val="nil" w:sz="6" w:space="0" w:color="auto"/>
                          <w:right w:val="nil" w:sz="6" w:space="0" w:color="auto"/>
                        </w:tcBorders>
                        <w:shd w:val="clear" w:color="auto" w:fill="CCFFFF"/>
                      </w:tcPr>
                      <w:p>
                        <w:pPr/>
                      </w:p>
                    </w:tc>
                    <w:tc>
                      <w:tcPr>
                        <w:tcW w:w="354" w:type="dxa"/>
                        <w:tcBorders>
                          <w:top w:val="nil" w:sz="6" w:space="0" w:color="auto"/>
                          <w:left w:val="nil" w:sz="6" w:space="0" w:color="auto"/>
                          <w:bottom w:val="nil" w:sz="6" w:space="0" w:color="auto"/>
                          <w:right w:val="nil" w:sz="6" w:space="0" w:color="auto"/>
                        </w:tcBorders>
                      </w:tcPr>
                      <w:p>
                        <w:pPr>
                          <w:pStyle w:val="TableParagraph"/>
                          <w:spacing w:line="240" w:lineRule="auto" w:before="66"/>
                          <w:ind w:left="119" w:right="0"/>
                          <w:jc w:val="left"/>
                          <w:rPr>
                            <w:rFonts w:ascii="Arial" w:hAnsi="Arial" w:cs="Arial" w:eastAsia="Arial"/>
                            <w:sz w:val="16"/>
                            <w:szCs w:val="16"/>
                          </w:rPr>
                        </w:pPr>
                        <w:r>
                          <w:rPr>
                            <w:rFonts w:ascii="Arial"/>
                            <w:spacing w:val="-2"/>
                            <w:w w:val="102"/>
                            <w:sz w:val="16"/>
                          </w:rPr>
                          <w:t>20</w:t>
                        </w:r>
                        <w:r>
                          <w:rPr>
                            <w:rFonts w:ascii="Arial"/>
                            <w:sz w:val="16"/>
                          </w:rPr>
                        </w:r>
                      </w:p>
                    </w:tc>
                  </w:tr>
                  <w:tr>
                    <w:trPr>
                      <w:trHeight w:val="376" w:hRule="exact"/>
                    </w:trPr>
                    <w:tc>
                      <w:tcPr>
                        <w:tcW w:w="450" w:type="dxa"/>
                        <w:tcBorders>
                          <w:top w:val="nil" w:sz="6" w:space="0" w:color="auto"/>
                          <w:left w:val="nil" w:sz="6" w:space="0" w:color="auto"/>
                          <w:bottom w:val="nil" w:sz="6" w:space="0" w:color="auto"/>
                          <w:right w:val="single" w:sz="12" w:space="0" w:color="FFFFFF"/>
                        </w:tcBorders>
                      </w:tcPr>
                      <w:p>
                        <w:pPr>
                          <w:pStyle w:val="TableParagraph"/>
                          <w:spacing w:line="240" w:lineRule="auto" w:before="95"/>
                          <w:ind w:left="55" w:right="0"/>
                          <w:jc w:val="left"/>
                          <w:rPr>
                            <w:rFonts w:ascii="Arial" w:hAnsi="Arial" w:cs="Arial" w:eastAsia="Arial"/>
                            <w:sz w:val="16"/>
                            <w:szCs w:val="16"/>
                          </w:rPr>
                        </w:pPr>
                        <w:r>
                          <w:rPr>
                            <w:rFonts w:ascii="Arial"/>
                            <w:spacing w:val="-2"/>
                            <w:w w:val="102"/>
                            <w:sz w:val="16"/>
                          </w:rPr>
                          <w:t>100</w:t>
                        </w:r>
                        <w:r>
                          <w:rPr>
                            <w:rFonts w:ascii="Arial"/>
                            <w:sz w:val="16"/>
                          </w:rPr>
                        </w:r>
                      </w:p>
                    </w:tc>
                    <w:tc>
                      <w:tcPr>
                        <w:tcW w:w="113" w:type="dxa"/>
                        <w:tcBorders>
                          <w:top w:val="nil" w:sz="6" w:space="0" w:color="auto"/>
                          <w:left w:val="single" w:sz="12" w:space="0" w:color="FFFFFF"/>
                          <w:bottom w:val="nil" w:sz="6" w:space="0" w:color="auto"/>
                          <w:right w:val="nil" w:sz="6" w:space="0" w:color="auto"/>
                        </w:tcBorders>
                        <w:shd w:val="clear" w:color="auto" w:fill="CCFFFF"/>
                      </w:tcPr>
                      <w:p>
                        <w:pPr/>
                      </w:p>
                    </w:tc>
                    <w:tc>
                      <w:tcPr>
                        <w:tcW w:w="1121" w:type="dxa"/>
                        <w:tcBorders>
                          <w:top w:val="nil" w:sz="6" w:space="0" w:color="auto"/>
                          <w:left w:val="nil" w:sz="6" w:space="0" w:color="auto"/>
                          <w:bottom w:val="nil" w:sz="6" w:space="0" w:color="auto"/>
                          <w:right w:val="single" w:sz="12" w:space="0" w:color="FFFFFF"/>
                        </w:tcBorders>
                        <w:shd w:val="clear" w:color="auto" w:fill="CCFFFF"/>
                      </w:tcPr>
                      <w:p>
                        <w:pPr/>
                      </w:p>
                    </w:tc>
                    <w:tc>
                      <w:tcPr>
                        <w:tcW w:w="120" w:type="dxa"/>
                        <w:tcBorders>
                          <w:top w:val="nil" w:sz="6" w:space="0" w:color="auto"/>
                          <w:left w:val="single" w:sz="12" w:space="0" w:color="FFFFFF"/>
                          <w:bottom w:val="nil" w:sz="6" w:space="0" w:color="auto"/>
                          <w:right w:val="nil" w:sz="6" w:space="0" w:color="auto"/>
                        </w:tcBorders>
                        <w:shd w:val="clear" w:color="auto" w:fill="CCFFFF"/>
                      </w:tcPr>
                      <w:p>
                        <w:pPr/>
                      </w:p>
                    </w:tc>
                    <w:tc>
                      <w:tcPr>
                        <w:tcW w:w="119" w:type="dxa"/>
                        <w:tcBorders>
                          <w:top w:val="nil" w:sz="6" w:space="0" w:color="auto"/>
                          <w:left w:val="nil" w:sz="6" w:space="0" w:color="auto"/>
                          <w:bottom w:val="nil" w:sz="6" w:space="0" w:color="auto"/>
                          <w:right w:val="nil" w:sz="6" w:space="0" w:color="auto"/>
                        </w:tcBorders>
                        <w:shd w:val="clear" w:color="auto" w:fill="CCFFFF"/>
                      </w:tcPr>
                      <w:p>
                        <w:pPr/>
                      </w:p>
                    </w:tc>
                    <w:tc>
                      <w:tcPr>
                        <w:tcW w:w="354" w:type="dxa"/>
                        <w:tcBorders>
                          <w:top w:val="nil" w:sz="6" w:space="0" w:color="auto"/>
                          <w:left w:val="nil" w:sz="6" w:space="0" w:color="auto"/>
                          <w:bottom w:val="nil" w:sz="6" w:space="0" w:color="auto"/>
                          <w:right w:val="nil" w:sz="6" w:space="0" w:color="auto"/>
                        </w:tcBorders>
                      </w:tcPr>
                      <w:p>
                        <w:pPr>
                          <w:pStyle w:val="TableParagraph"/>
                          <w:spacing w:line="240" w:lineRule="auto" w:before="95"/>
                          <w:ind w:left="119" w:right="0"/>
                          <w:jc w:val="left"/>
                          <w:rPr>
                            <w:rFonts w:ascii="Arial" w:hAnsi="Arial" w:cs="Arial" w:eastAsia="Arial"/>
                            <w:sz w:val="16"/>
                            <w:szCs w:val="16"/>
                          </w:rPr>
                        </w:pPr>
                        <w:r>
                          <w:rPr>
                            <w:rFonts w:ascii="Arial"/>
                            <w:spacing w:val="-2"/>
                            <w:w w:val="102"/>
                            <w:sz w:val="16"/>
                          </w:rPr>
                          <w:t>10</w:t>
                        </w:r>
                        <w:r>
                          <w:rPr>
                            <w:rFonts w:ascii="Arial"/>
                            <w:sz w:val="16"/>
                          </w:rPr>
                        </w:r>
                      </w:p>
                    </w:tc>
                  </w:tr>
                </w:tbl>
                <w:p>
                  <w:pPr/>
                </w:p>
              </w:txbxContent>
            </v:textbox>
            <w10:wrap type="none"/>
          </v:shape>
        </w:pict>
      </w:r>
      <w:r>
        <w:rPr>
          <w:rFonts w:ascii="宋体" w:hAnsi="宋体" w:cs="宋体" w:eastAsia="宋体"/>
          <w:position w:val="-4"/>
          <w:sz w:val="21"/>
          <w:szCs w:val="21"/>
        </w:rPr>
        <w:t>丹</w:t>
      </w:r>
      <w:r>
        <w:rPr>
          <w:rFonts w:ascii="宋体" w:hAnsi="宋体" w:cs="宋体" w:eastAsia="宋体"/>
          <w:spacing w:val="26"/>
          <w:position w:val="-4"/>
          <w:sz w:val="21"/>
          <w:szCs w:val="21"/>
        </w:rPr>
        <w:t> </w:t>
      </w:r>
      <w:r>
        <w:rPr>
          <w:rFonts w:ascii="宋体" w:hAnsi="宋体" w:cs="宋体" w:eastAsia="宋体"/>
          <w:sz w:val="15"/>
          <w:szCs w:val="15"/>
        </w:rPr>
        <w:t>瓦德迈达尼</w:t>
      </w:r>
    </w:p>
    <w:p>
      <w:pPr>
        <w:spacing w:line="199" w:lineRule="exact" w:before="0"/>
        <w:ind w:left="5169" w:right="0" w:firstLine="290"/>
        <w:jc w:val="left"/>
        <w:rPr>
          <w:rFonts w:ascii="宋体" w:hAnsi="宋体" w:cs="宋体" w:eastAsia="宋体"/>
          <w:sz w:val="16"/>
          <w:szCs w:val="16"/>
        </w:rPr>
      </w:pPr>
      <w:r>
        <w:rPr>
          <w:rFonts w:ascii="宋体" w:hAnsi="宋体" w:cs="宋体" w:eastAsia="宋体"/>
          <w:w w:val="94"/>
          <w:sz w:val="16"/>
          <w:szCs w:val="16"/>
        </w:rPr>
        <w:t>白</w:t>
      </w:r>
      <w:r>
        <w:rPr>
          <w:rFonts w:ascii="宋体" w:hAnsi="宋体" w:cs="宋体" w:eastAsia="宋体"/>
          <w:sz w:val="16"/>
          <w:szCs w:val="16"/>
        </w:rPr>
      </w:r>
    </w:p>
    <w:p>
      <w:pPr>
        <w:spacing w:before="30"/>
        <w:ind w:left="5116" w:right="0" w:firstLine="52"/>
        <w:jc w:val="left"/>
        <w:rPr>
          <w:rFonts w:ascii="宋体" w:hAnsi="宋体" w:cs="宋体" w:eastAsia="宋体"/>
          <w:sz w:val="16"/>
          <w:szCs w:val="16"/>
        </w:rPr>
      </w:pPr>
      <w:r>
        <w:rPr/>
        <w:pict>
          <v:group style="position:absolute;margin-left:137.302231pt;margin-top:4.131494pt;width:75.55pt;height:120.55pt;mso-position-horizontal-relative:page;mso-position-vertical-relative:paragraph;z-index:-56176" coordorigin="2746,83" coordsize="1511,2411">
            <v:group style="position:absolute;left:2761;top:98;width:1480;height:2344" coordorigin="2761,98" coordsize="1480,2344">
              <v:shape style="position:absolute;left:2761;top:98;width:1480;height:2344" coordorigin="2761,98" coordsize="1480,2344" path="m2761,2442l4241,2442,4241,98,2761,98,2761,2442xe" filled="true" fillcolor="#ccffff" stroked="false">
                <v:path arrowok="t"/>
                <v:fill type="solid"/>
              </v:shape>
            </v:group>
            <v:group style="position:absolute;left:3500;top:2053;width:741;height:2" coordorigin="3500,2053" coordsize="741,2">
              <v:shape style="position:absolute;left:3500;top:2053;width:741;height:2" coordorigin="3500,2053" coordsize="741,0" path="m3500,2053l4241,2053e" filled="false" stroked="true" strokeweight="1.502112pt" strokecolor="#ffffff">
                <v:path arrowok="t"/>
              </v:shape>
            </v:group>
            <v:group style="position:absolute;left:2761;top:2053;width:635;height:2" coordorigin="2761,2053" coordsize="635,2">
              <v:shape style="position:absolute;left:2761;top:2053;width:635;height:2" coordorigin="2761,2053" coordsize="635,0" path="m2761,2053l3396,2053e" filled="false" stroked="true" strokeweight="1.502112pt" strokecolor="#ffffff">
                <v:path arrowok="t"/>
              </v:shape>
            </v:group>
            <v:group style="position:absolute;left:2761;top:1665;width:1481;height:2" coordorigin="2761,1665" coordsize="1481,2">
              <v:shape style="position:absolute;left:2761;top:1665;width:1481;height:2" coordorigin="2761,1665" coordsize="1481,0" path="m2761,1665l4241,1665e" filled="false" stroked="true" strokeweight="1.502112pt" strokecolor="#ffffff">
                <v:path arrowok="t"/>
              </v:shape>
            </v:group>
            <v:group style="position:absolute;left:2761;top:1277;width:1481;height:2" coordorigin="2761,1277" coordsize="1481,2">
              <v:shape style="position:absolute;left:2761;top:1277;width:1481;height:2" coordorigin="2761,1277" coordsize="1481,0" path="m2761,1277l4241,1277e" filled="false" stroked="true" strokeweight="1.502112pt" strokecolor="#ffffff">
                <v:path arrowok="t"/>
              </v:shape>
            </v:group>
            <v:group style="position:absolute;left:2761;top:874;width:1481;height:2" coordorigin="2761,874" coordsize="1481,2">
              <v:shape style="position:absolute;left:2761;top:874;width:1481;height:2" coordorigin="2761,874" coordsize="1481,0" path="m2761,874l4241,874e" filled="false" stroked="true" strokeweight="1.502112pt" strokecolor="#ffffff">
                <v:path arrowok="t"/>
              </v:shape>
            </v:group>
            <v:group style="position:absolute;left:2761;top:486;width:1481;height:2" coordorigin="2761,486" coordsize="1481,2">
              <v:shape style="position:absolute;left:2761;top:486;width:1481;height:2" coordorigin="2761,486" coordsize="1481,0" path="m2761,486l4241,486e" filled="false" stroked="true" strokeweight="1.502112pt" strokecolor="#ffffff">
                <v:path arrowok="t"/>
              </v:shape>
            </v:group>
            <v:group style="position:absolute;left:2761;top:98;width:1481;height:2" coordorigin="2761,98" coordsize="1481,2">
              <v:shape style="position:absolute;left:2761;top:98;width:1481;height:2" coordorigin="2761,98" coordsize="1481,0" path="m2761,98l4241,98e" filled="false" stroked="true" strokeweight="1.502112pt" strokecolor="#ffffff">
                <v:path arrowok="t"/>
              </v:shape>
            </v:group>
            <v:group style="position:absolute;left:2881;top:98;width:2;height:2344" coordorigin="2881,98" coordsize="2,2344">
              <v:shape style="position:absolute;left:2881;top:98;width:2;height:2344" coordorigin="2881,98" coordsize="0,2344" path="m2881,98l2881,2442e" filled="false" stroked="true" strokeweight="1.50336pt" strokecolor="#ffffff">
                <v:path arrowok="t"/>
              </v:shape>
            </v:group>
            <v:group style="position:absolute;left:3015;top:98;width:2;height:2344" coordorigin="3015,98" coordsize="2,2344">
              <v:shape style="position:absolute;left:3015;top:98;width:2;height:2344" coordorigin="3015,98" coordsize="0,2344" path="m3015,98l3015,2442e" filled="false" stroked="true" strokeweight="1.50336pt" strokecolor="#ffffff">
                <v:path arrowok="t"/>
              </v:shape>
            </v:group>
            <v:group style="position:absolute;left:3135;top:98;width:2;height:2344" coordorigin="3135,98" coordsize="2,2344">
              <v:shape style="position:absolute;left:3135;top:98;width:2;height:2344" coordorigin="3135,98" coordsize="0,2344" path="m3135,98l3135,2442e" filled="false" stroked="true" strokeweight="1.50336pt" strokecolor="#ffffff">
                <v:path arrowok="t"/>
              </v:shape>
            </v:group>
            <v:group style="position:absolute;left:3255;top:98;width:2;height:2344" coordorigin="3255,98" coordsize="2,2344">
              <v:shape style="position:absolute;left:3255;top:98;width:2;height:2344" coordorigin="3255,98" coordsize="0,2344" path="m3255,98l3255,2442e" filled="false" stroked="true" strokeweight="1.50336pt" strokecolor="#ffffff">
                <v:path arrowok="t"/>
              </v:shape>
            </v:group>
            <v:group style="position:absolute;left:3374;top:98;width:2;height:2344" coordorigin="3374,98" coordsize="2,2344">
              <v:shape style="position:absolute;left:3374;top:98;width:2;height:2344" coordorigin="3374,98" coordsize="0,2344" path="m3374,98l3374,2442e" filled="false" stroked="true" strokeweight="1.50336pt" strokecolor="#ffffff">
                <v:path arrowok="t"/>
              </v:shape>
            </v:group>
            <v:group style="position:absolute;left:3508;top:98;width:2;height:2344" coordorigin="3508,98" coordsize="2,2344">
              <v:shape style="position:absolute;left:3508;top:98;width:2;height:2344" coordorigin="3508,98" coordsize="0,2344" path="m3508,98l3508,2442e" filled="false" stroked="true" strokeweight="1.50336pt" strokecolor="#ffffff">
                <v:path arrowok="t"/>
              </v:shape>
            </v:group>
            <v:group style="position:absolute;left:3628;top:98;width:2;height:2344" coordorigin="3628,98" coordsize="2,2344">
              <v:shape style="position:absolute;left:3628;top:98;width:2;height:2344" coordorigin="3628,98" coordsize="0,2344" path="m3628,98l3628,2442e" filled="false" stroked="true" strokeweight="1.50336pt" strokecolor="#ffffff">
                <v:path arrowok="t"/>
              </v:shape>
            </v:group>
            <v:group style="position:absolute;left:3748;top:98;width:2;height:2344" coordorigin="3748,98" coordsize="2,2344">
              <v:shape style="position:absolute;left:3748;top:98;width:2;height:2344" coordorigin="3748,98" coordsize="0,2344" path="m3748,98l3748,2442e" filled="false" stroked="true" strokeweight="1.50336pt" strokecolor="#ffffff">
                <v:path arrowok="t"/>
              </v:shape>
            </v:group>
            <v:group style="position:absolute;left:3867;top:98;width:2;height:2344" coordorigin="3867,98" coordsize="2,2344">
              <v:shape style="position:absolute;left:3867;top:98;width:2;height:2344" coordorigin="3867,98" coordsize="0,2344" path="m3867,98l3867,2442e" filled="false" stroked="true" strokeweight="1.50336pt" strokecolor="#ffffff">
                <v:path arrowok="t"/>
              </v:shape>
            </v:group>
            <v:group style="position:absolute;left:4002;top:98;width:2;height:2344" coordorigin="4002,98" coordsize="2,2344">
              <v:shape style="position:absolute;left:4002;top:98;width:2;height:2344" coordorigin="4002,98" coordsize="0,2344" path="m4002,98l4002,2442e" filled="false" stroked="true" strokeweight="1.50336pt" strokecolor="#ffffff">
                <v:path arrowok="t"/>
              </v:shape>
            </v:group>
            <v:group style="position:absolute;left:4122;top:98;width:2;height:2344" coordorigin="4122,98" coordsize="2,2344">
              <v:shape style="position:absolute;left:4122;top:98;width:2;height:2344" coordorigin="4122,98" coordsize="0,2344" path="m4122,98l4122,2442e" filled="false" stroked="true" strokeweight="1.50336pt" strokecolor="#ffffff">
                <v:path arrowok="t"/>
              </v:shape>
            </v:group>
            <v:group style="position:absolute;left:4241;top:98;width:2;height:2344" coordorigin="4241,98" coordsize="2,2344">
              <v:shape style="position:absolute;left:4241;top:98;width:2;height:2344" coordorigin="4241,98" coordsize="0,2344" path="m4241,98l4241,2442e" filled="false" stroked="true" strokeweight="1.50336pt" strokecolor="#ffffff">
                <v:path arrowok="t"/>
              </v:shape>
            </v:group>
            <v:group style="position:absolute;left:2768;top:104;width:1466;height:2" coordorigin="2768,104" coordsize="1466,2">
              <v:shape style="position:absolute;left:2768;top:104;width:1466;height:2" coordorigin="2768,104" coordsize="1466,0" path="m2768,104l4233,104e" filled="false" stroked="true" strokeweight=".739139pt" strokecolor="#808080">
                <v:path arrowok="t"/>
              </v:shape>
            </v:group>
            <v:group style="position:absolute;left:4248;top:104;width:2;height:2330" coordorigin="4248,104" coordsize="2,2330">
              <v:shape style="position:absolute;left:4248;top:104;width:2;height:2330" coordorigin="4248,104" coordsize="0,2330" path="m4248,104l4248,2433e" filled="false" stroked="true" strokeweight=".739753pt" strokecolor="#808080">
                <v:path arrowok="t"/>
              </v:shape>
            </v:group>
            <v:group style="position:absolute;left:2783;top:2448;width:1466;height:2" coordorigin="2783,2448" coordsize="1466,2">
              <v:shape style="position:absolute;left:2783;top:2448;width:1466;height:2" coordorigin="2783,2448" coordsize="1466,0" path="m4248,2448l2783,2448e" filled="false" stroked="true" strokeweight=".739139pt" strokecolor="#808080">
                <v:path arrowok="t"/>
              </v:shape>
            </v:group>
            <v:group style="position:absolute;left:2768;top:120;width:2;height:2329" coordorigin="2768,120" coordsize="2,2329">
              <v:shape style="position:absolute;left:2768;top:120;width:2;height:2329" coordorigin="2768,120" coordsize="0,2329" path="m2768,2448l2768,120e" filled="false" stroked="true" strokeweight=".739753pt" strokecolor="#808080">
                <v:path arrowok="t"/>
              </v:shape>
            </v:group>
            <v:group style="position:absolute;left:3037;top:2426;width:90;height:2" coordorigin="3037,2426" coordsize="90,2">
              <v:shape style="position:absolute;left:3037;top:2426;width:90;height:2" coordorigin="3037,2426" coordsize="90,0" path="m3037,2426l3127,2426e" filled="false" stroked="true" strokeweight="2.244481pt" strokecolor="#808080">
                <v:path arrowok="t"/>
              </v:shape>
            </v:group>
            <v:group style="position:absolute;left:3156;top:2418;width:90;height:2" coordorigin="3156,2418" coordsize="90,2">
              <v:shape style="position:absolute;left:3156;top:2418;width:90;height:2" coordorigin="3156,2418" coordsize="90,0" path="m3156,2418l3246,2418e" filled="false" stroked="true" strokeweight="2.984775pt" strokecolor="#808080">
                <v:path arrowok="t"/>
              </v:shape>
            </v:group>
            <v:group style="position:absolute;left:3321;top:2134;width:2;height:314" coordorigin="3321,2134" coordsize="2,314">
              <v:shape style="position:absolute;left:3321;top:2134;width:2;height:314" coordorigin="3321,2134" coordsize="0,314" path="m3321,2134l3321,2448e" filled="false" stroked="true" strokeweight="4.486267pt" strokecolor="#808080">
                <v:path arrowok="t"/>
              </v:shape>
            </v:group>
            <v:group style="position:absolute;left:3396;top:1791;width:105;height:658" coordorigin="3396,1791" coordsize="105,658">
              <v:shape style="position:absolute;left:3396;top:1791;width:105;height:658" coordorigin="3396,1791" coordsize="105,658" path="m3396,2448l3500,2448,3500,1791,3396,1791,3396,2448xe" filled="true" fillcolor="#808080" stroked="false">
                <v:path arrowok="t"/>
                <v:fill type="solid"/>
              </v:shape>
            </v:group>
            <v:group style="position:absolute;left:3575;top:1672;width:2;height:777" coordorigin="3575,1672" coordsize="2,777">
              <v:shape style="position:absolute;left:3575;top:1672;width:2;height:777" coordorigin="3575,1672" coordsize="0,777" path="m3575,1672l3575,2448e" filled="false" stroked="true" strokeweight="4.462353pt" strokecolor="#808080">
                <v:path arrowok="t"/>
              </v:shape>
            </v:group>
            <v:group style="position:absolute;left:3695;top:1508;width:2;height:941" coordorigin="3695,1508" coordsize="2,941">
              <v:shape style="position:absolute;left:3695;top:1508;width:2;height:941" coordorigin="3695,1508" coordsize="0,941" path="m3695,1508l3695,2448e" filled="false" stroked="true" strokeweight="4.486267pt" strokecolor="#808080">
                <v:path arrowok="t"/>
              </v:shape>
            </v:group>
            <v:group style="position:absolute;left:3814;top:1821;width:2;height:628" coordorigin="3814,1821" coordsize="2,628">
              <v:shape style="position:absolute;left:3814;top:1821;width:2;height:628" coordorigin="3814,1821" coordsize="0,628" path="m3814,1821l3814,2448e" filled="false" stroked="true" strokeweight="4.486267pt" strokecolor="#808080">
                <v:path arrowok="t"/>
              </v:shape>
            </v:group>
            <v:group style="position:absolute;left:3889;top:2299;width:105;height:150" coordorigin="3889,2299" coordsize="105,150">
              <v:shape style="position:absolute;left:3889;top:2299;width:105;height:150" coordorigin="3889,2299" coordsize="105,150" path="m3889,2448l3994,2448,3994,2299,3889,2299,3889,2448xe" filled="true" fillcolor="#808080" stroked="false">
                <v:path arrowok="t"/>
                <v:fill type="solid"/>
              </v:shape>
            </v:group>
            <v:group style="position:absolute;left:4023;top:2433;width:90;height:2" coordorigin="4023,2433" coordsize="90,2">
              <v:shape style="position:absolute;left:4023;top:2433;width:90;height:2" coordorigin="4023,2433" coordsize="90,0" path="m4023,2433l4113,2433e" filled="false" stroked="true" strokeweight="1.504285pt" strokecolor="#808080">
                <v:path arrowok="t"/>
              </v:shape>
            </v:group>
            <v:group style="position:absolute;left:2768;top:104;width:2;height:2330" coordorigin="2768,104" coordsize="2,2330">
              <v:shape style="position:absolute;left:2768;top:104;width:2;height:2330" coordorigin="2768,104" coordsize="0,2330" path="m2768,104l2768,2433e" filled="false" stroked="true" strokeweight=".739753pt" strokecolor="#000000">
                <v:path arrowok="t"/>
              </v:shape>
            </v:group>
            <v:group style="position:absolute;left:2768;top:2448;width:31;height:2" coordorigin="2768,2448" coordsize="31,2">
              <v:shape style="position:absolute;left:2768;top:2448;width:31;height:2" coordorigin="2768,2448" coordsize="31,0" path="m2768,2448l2798,2448e" filled="false" stroked="true" strokeweight=".739139pt" strokecolor="#000000">
                <v:path arrowok="t"/>
              </v:shape>
            </v:group>
            <v:group style="position:absolute;left:2768;top:2060;width:31;height:2" coordorigin="2768,2060" coordsize="31,2">
              <v:shape style="position:absolute;left:2768;top:2060;width:31;height:2" coordorigin="2768,2060" coordsize="31,0" path="m2768,2060l2798,2060e" filled="false" stroked="true" strokeweight=".739139pt" strokecolor="#000000">
                <v:path arrowok="t"/>
              </v:shape>
            </v:group>
            <v:group style="position:absolute;left:2768;top:1672;width:31;height:2" coordorigin="2768,1672" coordsize="31,2">
              <v:shape style="position:absolute;left:2768;top:1672;width:31;height:2" coordorigin="2768,1672" coordsize="31,0" path="m2768,1672l2798,1672e" filled="false" stroked="true" strokeweight=".739139pt" strokecolor="#000000">
                <v:path arrowok="t"/>
              </v:shape>
            </v:group>
            <v:group style="position:absolute;left:2768;top:1284;width:31;height:2" coordorigin="2768,1284" coordsize="31,2">
              <v:shape style="position:absolute;left:2768;top:1284;width:31;height:2" coordorigin="2768,1284" coordsize="31,0" path="m2768,1284l2798,1284e" filled="false" stroked="true" strokeweight=".739139pt" strokecolor="#000000">
                <v:path arrowok="t"/>
              </v:shape>
            </v:group>
            <v:group style="position:absolute;left:2768;top:881;width:31;height:2" coordorigin="2768,881" coordsize="31,2">
              <v:shape style="position:absolute;left:2768;top:881;width:31;height:2" coordorigin="2768,881" coordsize="31,0" path="m2768,881l2798,881e" filled="false" stroked="true" strokeweight=".739139pt" strokecolor="#000000">
                <v:path arrowok="t"/>
              </v:shape>
            </v:group>
            <v:group style="position:absolute;left:2768;top:493;width:31;height:2" coordorigin="2768,493" coordsize="31,2">
              <v:shape style="position:absolute;left:2768;top:493;width:31;height:2" coordorigin="2768,493" coordsize="31,0" path="m2768,493l2798,493e" filled="false" stroked="true" strokeweight=".739139pt" strokecolor="#000000">
                <v:path arrowok="t"/>
              </v:shape>
            </v:group>
            <v:group style="position:absolute;left:2768;top:104;width:31;height:2" coordorigin="2768,104" coordsize="31,2">
              <v:shape style="position:absolute;left:2768;top:104;width:31;height:2" coordorigin="2768,104" coordsize="31,0" path="m2768,104l2798,104e" filled="false" stroked="true" strokeweight=".739139pt" strokecolor="#000000">
                <v:path arrowok="t"/>
              </v:shape>
            </v:group>
            <v:group style="position:absolute;left:2768;top:2448;width:1466;height:2" coordorigin="2768,2448" coordsize="1466,2">
              <v:shape style="position:absolute;left:2768;top:2448;width:1466;height:2" coordorigin="2768,2448" coordsize="1466,0" path="m2768,2448l4233,2448e" filled="false" stroked="true" strokeweight=".739139pt" strokecolor="#ffffff">
                <v:path arrowok="t"/>
              </v:shape>
            </v:group>
            <v:group style="position:absolute;left:2768;top:2418;width:2;height:31" coordorigin="2768,2418" coordsize="2,31">
              <v:shape style="position:absolute;left:2768;top:2418;width:2;height:31" coordorigin="2768,2418" coordsize="0,31" path="m2768,2448l2768,2418e" filled="false" stroked="true" strokeweight=".739753pt" strokecolor="#ffffff">
                <v:path arrowok="t"/>
              </v:shape>
            </v:group>
            <v:group style="position:absolute;left:2888;top:2418;width:2;height:31" coordorigin="2888,2418" coordsize="2,31">
              <v:shape style="position:absolute;left:2888;top:2418;width:2;height:31" coordorigin="2888,2418" coordsize="0,31" path="m2888,2448l2888,2418e" filled="false" stroked="true" strokeweight=".739753pt" strokecolor="#ffffff">
                <v:path arrowok="t"/>
              </v:shape>
            </v:group>
            <v:group style="position:absolute;left:3022;top:2418;width:2;height:31" coordorigin="3022,2418" coordsize="2,31">
              <v:shape style="position:absolute;left:3022;top:2418;width:2;height:31" coordorigin="3022,2418" coordsize="0,31" path="m3022,2448l3022,2418e" filled="false" stroked="true" strokeweight=".739753pt" strokecolor="#ffffff">
                <v:path arrowok="t"/>
              </v:shape>
            </v:group>
            <v:group style="position:absolute;left:3141;top:2418;width:2;height:31" coordorigin="3141,2418" coordsize="2,31">
              <v:shape style="position:absolute;left:3141;top:2418;width:2;height:31" coordorigin="3141,2418" coordsize="0,31" path="m3141,2448l3141,2418e" filled="false" stroked="true" strokeweight=".739753pt" strokecolor="#ffffff">
                <v:path arrowok="t"/>
              </v:shape>
            </v:group>
            <v:group style="position:absolute;left:3261;top:2418;width:2;height:31" coordorigin="3261,2418" coordsize="2,31">
              <v:shape style="position:absolute;left:3261;top:2418;width:2;height:31" coordorigin="3261,2418" coordsize="0,31" path="m3261,2448l3261,2418e" filled="false" stroked="true" strokeweight=".739753pt" strokecolor="#ffffff">
                <v:path arrowok="t"/>
              </v:shape>
            </v:group>
            <v:group style="position:absolute;left:3381;top:2418;width:2;height:31" coordorigin="3381,2418" coordsize="2,31">
              <v:shape style="position:absolute;left:3381;top:2418;width:2;height:31" coordorigin="3381,2418" coordsize="0,31" path="m3381,2448l3381,2418e" filled="false" stroked="true" strokeweight=".739753pt" strokecolor="#ffffff">
                <v:path arrowok="t"/>
              </v:shape>
            </v:group>
            <v:group style="position:absolute;left:3515;top:2418;width:2;height:31" coordorigin="3515,2418" coordsize="2,31">
              <v:shape style="position:absolute;left:3515;top:2418;width:2;height:31" coordorigin="3515,2418" coordsize="0,31" path="m3515,2448l3515,2418e" filled="false" stroked="true" strokeweight=".739753pt" strokecolor="#ffffff">
                <v:path arrowok="t"/>
              </v:shape>
            </v:group>
            <v:group style="position:absolute;left:3635;top:2418;width:2;height:31" coordorigin="3635,2418" coordsize="2,31">
              <v:shape style="position:absolute;left:3635;top:2418;width:2;height:31" coordorigin="3635,2418" coordsize="0,31" path="m3635,2448l3635,2418e" filled="false" stroked="true" strokeweight=".739753pt" strokecolor="#ffffff">
                <v:path arrowok="t"/>
              </v:shape>
            </v:group>
            <v:group style="position:absolute;left:3754;top:2418;width:2;height:31" coordorigin="3754,2418" coordsize="2,31">
              <v:shape style="position:absolute;left:3754;top:2418;width:2;height:31" coordorigin="3754,2418" coordsize="0,31" path="m3754,2448l3754,2418e" filled="false" stroked="true" strokeweight=".739753pt" strokecolor="#ffffff">
                <v:path arrowok="t"/>
              </v:shape>
            </v:group>
            <v:group style="position:absolute;left:3874;top:2418;width:2;height:31" coordorigin="3874,2418" coordsize="2,31">
              <v:shape style="position:absolute;left:3874;top:2418;width:2;height:31" coordorigin="3874,2418" coordsize="0,31" path="m3874,2448l3874,2418e" filled="false" stroked="true" strokeweight=".739753pt" strokecolor="#ffffff">
                <v:path arrowok="t"/>
              </v:shape>
            </v:group>
            <v:group style="position:absolute;left:4009;top:2418;width:2;height:31" coordorigin="4009,2418" coordsize="2,31">
              <v:shape style="position:absolute;left:4009;top:2418;width:2;height:31" coordorigin="4009,2418" coordsize="0,31" path="m4009,2448l4009,2418e" filled="false" stroked="true" strokeweight=".739753pt" strokecolor="#ffffff">
                <v:path arrowok="t"/>
              </v:shape>
            </v:group>
            <v:group style="position:absolute;left:4128;top:2418;width:2;height:31" coordorigin="4128,2418" coordsize="2,31">
              <v:shape style="position:absolute;left:4128;top:2418;width:2;height:31" coordorigin="4128,2418" coordsize="0,31" path="m4128,2448l4128,2418e" filled="false" stroked="true" strokeweight=".739753pt" strokecolor="#ffffff">
                <v:path arrowok="t"/>
              </v:shape>
            </v:group>
            <v:group style="position:absolute;left:4248;top:2418;width:2;height:31" coordorigin="4248,2418" coordsize="2,31">
              <v:shape style="position:absolute;left:4248;top:2418;width:2;height:31" coordorigin="4248,2418" coordsize="0,31" path="m4248,2448l4248,2418e" filled="false" stroked="true" strokeweight=".739753pt" strokecolor="#ffffff">
                <v:path arrowok="t"/>
              </v:shape>
            </v:group>
            <v:group style="position:absolute;left:4248;top:104;width:2;height:2330" coordorigin="4248,104" coordsize="2,2330">
              <v:shape style="position:absolute;left:4248;top:104;width:2;height:2330" coordorigin="4248,104" coordsize="0,2330" path="m4248,104l4248,2433e" filled="false" stroked="true" strokeweight=".739753pt" strokecolor="#000000">
                <v:path arrowok="t"/>
              </v:shape>
            </v:group>
            <v:group style="position:absolute;left:4203;top:2448;width:31;height:2" coordorigin="4203,2448" coordsize="31,2">
              <v:shape style="position:absolute;left:4203;top:2448;width:31;height:2" coordorigin="4203,2448" coordsize="31,0" path="m4203,2448l4233,2448e" filled="false" stroked="true" strokeweight=".739139pt" strokecolor="#000000">
                <v:path arrowok="t"/>
              </v:shape>
            </v:group>
            <v:group style="position:absolute;left:4203;top:2060;width:31;height:2" coordorigin="4203,2060" coordsize="31,2">
              <v:shape style="position:absolute;left:4203;top:2060;width:31;height:2" coordorigin="4203,2060" coordsize="31,0" path="m4203,2060l4233,2060e" filled="false" stroked="true" strokeweight=".739139pt" strokecolor="#000000">
                <v:path arrowok="t"/>
              </v:shape>
            </v:group>
            <v:group style="position:absolute;left:4203;top:1672;width:31;height:2" coordorigin="4203,1672" coordsize="31,2">
              <v:shape style="position:absolute;left:4203;top:1672;width:31;height:2" coordorigin="4203,1672" coordsize="31,0" path="m4203,1672l4233,1672e" filled="false" stroked="true" strokeweight=".739139pt" strokecolor="#000000">
                <v:path arrowok="t"/>
              </v:shape>
            </v:group>
            <v:group style="position:absolute;left:4203;top:1284;width:31;height:2" coordorigin="4203,1284" coordsize="31,2">
              <v:shape style="position:absolute;left:4203;top:1284;width:31;height:2" coordorigin="4203,1284" coordsize="31,0" path="m4203,1284l4233,1284e" filled="false" stroked="true" strokeweight=".739139pt" strokecolor="#000000">
                <v:path arrowok="t"/>
              </v:shape>
            </v:group>
            <v:group style="position:absolute;left:4203;top:881;width:31;height:2" coordorigin="4203,881" coordsize="31,2">
              <v:shape style="position:absolute;left:4203;top:881;width:31;height:2" coordorigin="4203,881" coordsize="31,0" path="m4203,881l4233,881e" filled="false" stroked="true" strokeweight=".739139pt" strokecolor="#000000">
                <v:path arrowok="t"/>
              </v:shape>
            </v:group>
            <v:group style="position:absolute;left:4203;top:493;width:31;height:2" coordorigin="4203,493" coordsize="31,2">
              <v:shape style="position:absolute;left:4203;top:493;width:31;height:2" coordorigin="4203,493" coordsize="31,0" path="m4203,493l4233,493e" filled="false" stroked="true" strokeweight=".739139pt" strokecolor="#000000">
                <v:path arrowok="t"/>
              </v:shape>
            </v:group>
            <v:group style="position:absolute;left:4203;top:104;width:31;height:2" coordorigin="4203,104" coordsize="31,2">
              <v:shape style="position:absolute;left:4203;top:104;width:31;height:2" coordorigin="4203,104" coordsize="31,0" path="m4203,104l4233,104e" filled="false" stroked="true" strokeweight=".739139pt" strokecolor="#000000">
                <v:path arrowok="t"/>
              </v:shape>
            </v:group>
            <v:group style="position:absolute;left:2827;top:1493;width:120;height:16" coordorigin="2827,1493" coordsize="120,16">
              <v:shape style="position:absolute;left:2827;top:1493;width:120;height:16" coordorigin="2827,1493" coordsize="120,16" path="m2827,1508l2888,1508,2947,1493e" filled="false" stroked="true" strokeweight=".739149pt" strokecolor="#000000">
                <v:path arrowok="t"/>
              </v:shape>
            </v:group>
            <v:group style="position:absolute;left:2947;top:1403;width:135;height:90" coordorigin="2947,1403" coordsize="135,90">
              <v:shape style="position:absolute;left:2947;top:1403;width:135;height:90" coordorigin="2947,1403" coordsize="135,90" path="m2947,1493l3007,1448,3082,1403e" filled="false" stroked="true" strokeweight=".739327pt" strokecolor="#000000">
                <v:path arrowok="t"/>
              </v:shape>
            </v:group>
            <v:group style="position:absolute;left:3082;top:1284;width:120;height:120" coordorigin="3082,1284" coordsize="120,120">
              <v:shape style="position:absolute;left:3082;top:1284;width:120;height:120" coordorigin="3082,1284" coordsize="120,120" path="m3082,1403l3141,1344,3201,1284e" filled="false" stroked="true" strokeweight=".739446pt" strokecolor="#000000">
                <v:path arrowok="t"/>
              </v:shape>
            </v:group>
            <v:group style="position:absolute;left:3201;top:1224;width:120;height:60" coordorigin="3201,1224" coordsize="120,60">
              <v:shape style="position:absolute;left:3201;top:1224;width:120;height:60" coordorigin="3201,1224" coordsize="120,60" path="m3201,1284l3261,1239,3321,1224e" filled="false" stroked="true" strokeweight=".739261pt" strokecolor="#000000">
                <v:path arrowok="t"/>
              </v:shape>
            </v:group>
            <v:group style="position:absolute;left:3321;top:1224;width:120;height:30" coordorigin="3321,1224" coordsize="120,30">
              <v:shape style="position:absolute;left:3321;top:1224;width:120;height:30" coordorigin="3321,1224" coordsize="120,30" path="m3321,1224l3381,1224,3411,1239,3441,1254e" filled="false" stroked="true" strokeweight=".739174pt" strokecolor="#000000">
                <v:path arrowok="t"/>
              </v:shape>
            </v:group>
            <v:group style="position:absolute;left:3441;top:1254;width:135;height:180" coordorigin="3441,1254" coordsize="135,180">
              <v:shape style="position:absolute;left:3441;top:1254;width:135;height:180" coordorigin="3441,1254" coordsize="135,180" path="m3441,1254l3470,1284,3500,1344,3545,1389,3575,1433e" filled="false" stroked="true" strokeweight=".739532pt" strokecolor="#000000">
                <v:path arrowok="t"/>
              </v:shape>
            </v:group>
            <v:group style="position:absolute;left:3575;top:1433;width:120;height:75" coordorigin="3575,1433" coordsize="120,75">
              <v:shape style="position:absolute;left:3575;top:1433;width:120;height:75" coordorigin="3575,1433" coordsize="120,75" path="m3575,1433l3635,1478,3695,1508e" filled="false" stroked="true" strokeweight=".739313pt" strokecolor="#000000">
                <v:path arrowok="t"/>
              </v:shape>
            </v:group>
            <v:group style="position:absolute;left:4068;top:1508;width:120;height:15" coordorigin="4068,1508" coordsize="120,15">
              <v:shape style="position:absolute;left:4068;top:1508;width:120;height:15" coordorigin="4068,1508" coordsize="120,15" path="m4068,1508l4188,1523e" filled="false" stroked="true" strokeweight=".739148pt" strokecolor="#000000">
                <v:path arrowok="t"/>
              </v:shape>
            </v:group>
            <v:group style="position:absolute;left:2791;top:1471;width:45;height:45" coordorigin="2791,1471" coordsize="45,45">
              <v:shape style="position:absolute;left:2791;top:1471;width:45;height:45" coordorigin="2791,1471" coordsize="45,45" path="m2836,1471l2791,1471,2791,1516,2806,1516,2825,1508,2836,1489,2836,1471xe" filled="true" fillcolor="#000000" stroked="false">
                <v:path arrowok="t"/>
                <v:fill type="solid"/>
              </v:shape>
            </v:group>
            <v:group style="position:absolute;left:2791;top:1471;width:45;height:45" coordorigin="2791,1471" coordsize="45,45">
              <v:shape style="position:absolute;left:2791;top:1471;width:45;height:45" coordorigin="2791,1471" coordsize="45,45" path="m2791,1486l2791,1501,2791,1516,2806,1516,2825,1508,2836,1489,2836,1471,2821,1471,2806,1471,2791,1471,2791,1486xe" filled="false" stroked="true" strokeweight=".739446pt" strokecolor="#000000">
                <v:path arrowok="t"/>
              </v:shape>
            </v:group>
            <v:group style="position:absolute;left:2910;top:1456;width:45;height:45" coordorigin="2910,1456" coordsize="45,45">
              <v:shape style="position:absolute;left:2910;top:1456;width:45;height:45" coordorigin="2910,1456" coordsize="45,45" path="m2955,1456l2910,1456,2910,1501,2926,1501,2945,1493,2955,1473,2955,1456xe" filled="true" fillcolor="#000000" stroked="false">
                <v:path arrowok="t"/>
                <v:fill type="solid"/>
              </v:shape>
            </v:group>
            <v:group style="position:absolute;left:2910;top:1456;width:45;height:45" coordorigin="2910,1456" coordsize="45,45">
              <v:shape style="position:absolute;left:2910;top:1456;width:45;height:45" coordorigin="2910,1456" coordsize="45,45" path="m2910,1471l2910,1486,2910,1501,2926,1501,2945,1493,2955,1473,2955,1456,2941,1456,2926,1456,2910,1456,2910,1471xe" filled="false" stroked="true" strokeweight=".739446pt" strokecolor="#000000">
                <v:path arrowok="t"/>
              </v:shape>
            </v:group>
            <v:group style="position:absolute;left:3045;top:1367;width:45;height:45" coordorigin="3045,1367" coordsize="45,45">
              <v:shape style="position:absolute;left:3045;top:1367;width:45;height:45" coordorigin="3045,1367" coordsize="45,45" path="m3090,1367l3045,1367,3045,1411,3060,1411,3080,1403,3090,1384,3090,1367xe" filled="true" fillcolor="#000000" stroked="false">
                <v:path arrowok="t"/>
                <v:fill type="solid"/>
              </v:shape>
            </v:group>
            <v:group style="position:absolute;left:3045;top:1367;width:45;height:45" coordorigin="3045,1367" coordsize="45,45">
              <v:shape style="position:absolute;left:3045;top:1367;width:45;height:45" coordorigin="3045,1367" coordsize="45,45" path="m3045,1382l3045,1397,3045,1411,3060,1411,3080,1403,3090,1384,3090,1367,3075,1367,3060,1367,3045,1367,3045,1382xe" filled="false" stroked="true" strokeweight=".739446pt" strokecolor="#000000">
                <v:path arrowok="t"/>
              </v:shape>
            </v:group>
            <v:group style="position:absolute;left:3165;top:1247;width:45;height:45" coordorigin="3165,1247" coordsize="45,45">
              <v:shape style="position:absolute;left:3165;top:1247;width:45;height:45" coordorigin="3165,1247" coordsize="45,45" path="m3210,1247l3165,1247,3165,1292,3180,1292,3199,1284,3210,1265,3210,1247xe" filled="true" fillcolor="#000000" stroked="false">
                <v:path arrowok="t"/>
                <v:fill type="solid"/>
              </v:shape>
            </v:group>
            <v:group style="position:absolute;left:3165;top:1247;width:45;height:45" coordorigin="3165,1247" coordsize="45,45">
              <v:shape style="position:absolute;left:3165;top:1247;width:45;height:45" coordorigin="3165,1247" coordsize="45,45" path="m3165,1262l3165,1277,3165,1292,3180,1292,3199,1284,3210,1265,3210,1247,3194,1247,3180,1247,3165,1247,3165,1262xe" filled="false" stroked="true" strokeweight=".739446pt" strokecolor="#000000">
                <v:path arrowok="t"/>
              </v:shape>
            </v:group>
            <v:group style="position:absolute;left:3284;top:1187;width:45;height:45" coordorigin="3284,1187" coordsize="45,45">
              <v:shape style="position:absolute;left:3284;top:1187;width:45;height:45" coordorigin="3284,1187" coordsize="45,45" path="m3329,1187l3284,1187,3284,1232,3299,1232,3319,1224,3329,1205,3329,1187xe" filled="true" fillcolor="#000000" stroked="false">
                <v:path arrowok="t"/>
                <v:fill type="solid"/>
              </v:shape>
            </v:group>
            <v:group style="position:absolute;left:3284;top:1187;width:45;height:45" coordorigin="3284,1187" coordsize="45,45">
              <v:shape style="position:absolute;left:3284;top:1187;width:45;height:45" coordorigin="3284,1187" coordsize="45,45" path="m3284,1202l3284,1218,3284,1232,3299,1232,3319,1224,3329,1205,3329,1187,3314,1187,3299,1187,3284,1187,3284,1202xe" filled="false" stroked="true" strokeweight=".739446pt" strokecolor="#000000">
                <v:path arrowok="t"/>
              </v:shape>
            </v:group>
            <v:group style="position:absolute;left:3404;top:1218;width:45;height:45" coordorigin="3404,1218" coordsize="45,45">
              <v:shape style="position:absolute;left:3404;top:1218;width:45;height:45" coordorigin="3404,1218" coordsize="45,45" path="m3449,1218l3404,1218,3404,1262,3419,1262,3439,1254,3449,1235,3449,1218xe" filled="true" fillcolor="#000000" stroked="false">
                <v:path arrowok="t"/>
                <v:fill type="solid"/>
              </v:shape>
            </v:group>
            <v:group style="position:absolute;left:3404;top:1218;width:45;height:45" coordorigin="3404,1218" coordsize="45,45">
              <v:shape style="position:absolute;left:3404;top:1218;width:45;height:45" coordorigin="3404,1218" coordsize="45,45" path="m3404,1232l3404,1247,3404,1262,3419,1262,3439,1254,3449,1235,3449,1218,3434,1218,3419,1218,3404,1218,3404,1232xe" filled="false" stroked="true" strokeweight=".739443pt" strokecolor="#000000">
                <v:path arrowok="t"/>
              </v:shape>
            </v:group>
            <v:group style="position:absolute;left:3539;top:1397;width:45;height:45" coordorigin="3539,1397" coordsize="45,45">
              <v:shape style="position:absolute;left:3539;top:1397;width:45;height:45" coordorigin="3539,1397" coordsize="45,45" path="m3583,1397l3539,1397,3539,1442,3553,1442,3573,1433,3583,1414,3583,1397xe" filled="true" fillcolor="#000000" stroked="false">
                <v:path arrowok="t"/>
                <v:fill type="solid"/>
              </v:shape>
            </v:group>
            <v:group style="position:absolute;left:3539;top:1397;width:45;height:45" coordorigin="3539,1397" coordsize="45,45">
              <v:shape style="position:absolute;left:3539;top:1397;width:45;height:45" coordorigin="3539,1397" coordsize="45,45" path="m3539,1411l3539,1426,3539,1442,3553,1442,3573,1433,3583,1414,3583,1397,3569,1397,3553,1397,3539,1397,3539,1411xe" filled="false" stroked="true" strokeweight=".739446pt" strokecolor="#000000">
                <v:path arrowok="t"/>
              </v:shape>
            </v:group>
            <v:group style="position:absolute;left:3658;top:1471;width:45;height:45" coordorigin="3658,1471" coordsize="45,45">
              <v:shape style="position:absolute;left:3658;top:1471;width:45;height:45" coordorigin="3658,1471" coordsize="45,45" path="m3703,1471l3658,1471,3658,1516,3673,1516,3693,1508,3703,1488,3703,1471xe" filled="true" fillcolor="#000000" stroked="false">
                <v:path arrowok="t"/>
                <v:fill type="solid"/>
              </v:shape>
            </v:group>
            <v:group style="position:absolute;left:3658;top:1471;width:45;height:45" coordorigin="3658,1471" coordsize="45,45">
              <v:shape style="position:absolute;left:3658;top:1471;width:45;height:45" coordorigin="3658,1471" coordsize="45,45" path="m3658,1486l3658,1501,3658,1516,3673,1516,3693,1508,3703,1488,3703,1471,3688,1471,3673,1471,3658,1471,3658,1486xe" filled="false" stroked="true" strokeweight=".739446pt" strokecolor="#000000">
                <v:path arrowok="t"/>
              </v:shape>
            </v:group>
            <v:group style="position:absolute;left:3778;top:1471;width:45;height:45" coordorigin="3778,1471" coordsize="45,45">
              <v:shape style="position:absolute;left:3778;top:1471;width:45;height:45" coordorigin="3778,1471" coordsize="45,45" path="m3822,1471l3778,1471,3778,1516,3792,1516,3812,1508,3822,1489,3822,1471xe" filled="true" fillcolor="#000000" stroked="false">
                <v:path arrowok="t"/>
                <v:fill type="solid"/>
              </v:shape>
            </v:group>
            <v:group style="position:absolute;left:3778;top:1471;width:45;height:45" coordorigin="3778,1471" coordsize="45,45">
              <v:shape style="position:absolute;left:3778;top:1471;width:45;height:45" coordorigin="3778,1471" coordsize="45,45" path="m3778,1486l3778,1501,3778,1516,3792,1516,3812,1508,3822,1489,3822,1471,3808,1471,3792,1471,3778,1471,3778,1486xe" filled="false" stroked="true" strokeweight=".739446pt" strokecolor="#000000">
                <v:path arrowok="t"/>
              </v:shape>
            </v:group>
            <v:group style="position:absolute;left:3897;top:1471;width:45;height:45" coordorigin="3897,1471" coordsize="45,45">
              <v:shape style="position:absolute;left:3897;top:1471;width:45;height:45" coordorigin="3897,1471" coordsize="45,45" path="m3942,1471l3897,1471,3897,1516,3912,1516,3932,1508,3942,1489,3942,1471xe" filled="true" fillcolor="#000000" stroked="false">
                <v:path arrowok="t"/>
                <v:fill type="solid"/>
              </v:shape>
            </v:group>
            <v:group style="position:absolute;left:3897;top:1471;width:45;height:45" coordorigin="3897,1471" coordsize="45,45">
              <v:shape style="position:absolute;left:3897;top:1471;width:45;height:45" coordorigin="3897,1471" coordsize="45,45" path="m3897,1486l3897,1501,3897,1516,3912,1516,3932,1508,3942,1489,3942,1471,3927,1471,3912,1471,3897,1471,3897,1486xe" filled="false" stroked="true" strokeweight=".739446pt" strokecolor="#000000">
                <v:path arrowok="t"/>
              </v:shape>
            </v:group>
            <v:group style="position:absolute;left:4032;top:1471;width:45;height:45" coordorigin="4032,1471" coordsize="45,45">
              <v:shape style="position:absolute;left:4032;top:1471;width:45;height:45" coordorigin="4032,1471" coordsize="45,45" path="m4077,1471l4032,1471,4032,1516,4047,1516,4066,1508,4077,1489,4077,1471xe" filled="true" fillcolor="#000000" stroked="false">
                <v:path arrowok="t"/>
                <v:fill type="solid"/>
              </v:shape>
            </v:group>
            <v:group style="position:absolute;left:4032;top:1471;width:45;height:45" coordorigin="4032,1471" coordsize="45,45">
              <v:shape style="position:absolute;left:4032;top:1471;width:45;height:45" coordorigin="4032,1471" coordsize="45,45" path="m4032,1486l4032,1501,4032,1516,4047,1516,4066,1508,4077,1489,4077,1471,4062,1471,4047,1471,4032,1471,4032,1486xe" filled="false" stroked="true" strokeweight=".739446pt" strokecolor="#000000">
                <v:path arrowok="t"/>
              </v:shape>
            </v:group>
            <v:group style="position:absolute;left:4151;top:1486;width:45;height:45" coordorigin="4151,1486" coordsize="45,45">
              <v:shape style="position:absolute;left:4151;top:1486;width:45;height:45" coordorigin="4151,1486" coordsize="45,45" path="m4196,1486l4151,1486,4151,1531,4167,1531,4186,1522,4196,1503,4196,1486xe" filled="true" fillcolor="#000000" stroked="false">
                <v:path arrowok="t"/>
                <v:fill type="solid"/>
              </v:shape>
            </v:group>
            <v:group style="position:absolute;left:4151;top:1486;width:45;height:45" coordorigin="4151,1486" coordsize="45,45">
              <v:shape style="position:absolute;left:4151;top:1486;width:45;height:45" coordorigin="4151,1486" coordsize="45,45" path="m4151,1501l4151,1516,4151,1531,4167,1531,4186,1522,4196,1503,4196,1486,4181,1486,4167,1486,4151,1486,4151,1501xe" filled="false" stroked="true" strokeweight=".739446pt" strokecolor="#000000">
                <v:path arrowok="t"/>
              </v:shape>
            </v:group>
            <w10:wrap type="none"/>
          </v:group>
        </w:pict>
      </w:r>
      <w:r>
        <w:rPr>
          <w:rFonts w:ascii="宋体" w:hAnsi="宋体" w:cs="宋体" w:eastAsia="宋体"/>
          <w:w w:val="94"/>
          <w:sz w:val="16"/>
          <w:szCs w:val="16"/>
        </w:rPr>
        <w:t>尼</w:t>
      </w:r>
      <w:r>
        <w:rPr>
          <w:rFonts w:ascii="宋体" w:hAnsi="宋体" w:cs="宋体" w:eastAsia="宋体"/>
          <w:sz w:val="16"/>
          <w:szCs w:val="16"/>
        </w:rPr>
      </w:r>
    </w:p>
    <w:p>
      <w:pPr>
        <w:spacing w:line="240" w:lineRule="auto" w:before="10"/>
        <w:rPr>
          <w:rFonts w:ascii="宋体" w:hAnsi="宋体" w:cs="宋体" w:eastAsia="宋体"/>
          <w:sz w:val="19"/>
          <w:szCs w:val="19"/>
        </w:rPr>
      </w:pPr>
    </w:p>
    <w:p>
      <w:pPr>
        <w:spacing w:before="0"/>
        <w:ind w:left="0" w:right="341" w:firstLine="0"/>
        <w:jc w:val="right"/>
        <w:rPr>
          <w:rFonts w:ascii="宋体" w:hAnsi="宋体" w:cs="宋体" w:eastAsia="宋体"/>
          <w:sz w:val="16"/>
          <w:szCs w:val="16"/>
        </w:rPr>
      </w:pPr>
      <w:r>
        <w:rPr>
          <w:rFonts w:ascii="宋体" w:hAnsi="宋体" w:cs="宋体" w:eastAsia="宋体"/>
          <w:w w:val="94"/>
          <w:sz w:val="16"/>
          <w:szCs w:val="16"/>
        </w:rPr>
        <w:t>罗</w:t>
      </w:r>
      <w:r>
        <w:rPr>
          <w:rFonts w:ascii="宋体" w:hAnsi="宋体" w:cs="宋体" w:eastAsia="宋体"/>
          <w:sz w:val="16"/>
          <w:szCs w:val="16"/>
        </w:rPr>
      </w:r>
    </w:p>
    <w:p>
      <w:pPr>
        <w:spacing w:before="136"/>
        <w:ind w:left="0" w:right="192" w:firstLine="0"/>
        <w:jc w:val="right"/>
        <w:rPr>
          <w:rFonts w:ascii="宋体" w:hAnsi="宋体" w:cs="宋体" w:eastAsia="宋体"/>
          <w:sz w:val="16"/>
          <w:szCs w:val="16"/>
        </w:rPr>
      </w:pPr>
      <w:r>
        <w:rPr>
          <w:rFonts w:ascii="宋体" w:hAnsi="宋体" w:cs="宋体" w:eastAsia="宋体"/>
          <w:w w:val="94"/>
          <w:sz w:val="16"/>
          <w:szCs w:val="16"/>
        </w:rPr>
        <w:t>河</w:t>
      </w:r>
      <w:r>
        <w:rPr>
          <w:rFonts w:ascii="宋体" w:hAnsi="宋体" w:cs="宋体" w:eastAsia="宋体"/>
          <w:sz w:val="16"/>
          <w:szCs w:val="16"/>
        </w:rPr>
      </w:r>
    </w:p>
    <w:p>
      <w:pPr>
        <w:tabs>
          <w:tab w:pos="1736" w:val="left" w:leader="none"/>
        </w:tabs>
        <w:spacing w:line="186" w:lineRule="exact" w:before="0"/>
        <w:ind w:left="147" w:right="0" w:firstLine="0"/>
        <w:jc w:val="left"/>
        <w:rPr>
          <w:rFonts w:ascii="宋体" w:hAnsi="宋体" w:cs="宋体" w:eastAsia="宋体"/>
          <w:sz w:val="19"/>
          <w:szCs w:val="19"/>
        </w:rPr>
      </w:pPr>
      <w:r>
        <w:rPr>
          <w:w w:val="90"/>
        </w:rPr>
        <w:br w:type="column"/>
      </w:r>
      <w:r>
        <w:rPr>
          <w:rFonts w:ascii="宋体" w:hAnsi="宋体" w:cs="宋体" w:eastAsia="宋体"/>
          <w:w w:val="90"/>
          <w:sz w:val="16"/>
          <w:szCs w:val="16"/>
        </w:rPr>
        <w:t>尼</w:t>
        <w:tab/>
      </w:r>
      <w:r>
        <w:rPr>
          <w:rFonts w:ascii="宋体" w:hAnsi="宋体" w:cs="宋体" w:eastAsia="宋体"/>
          <w:sz w:val="19"/>
          <w:szCs w:val="19"/>
        </w:rPr>
        <w:t>洋</w:t>
      </w:r>
    </w:p>
    <w:p>
      <w:pPr>
        <w:spacing w:before="74"/>
        <w:ind w:left="209" w:right="0" w:firstLine="0"/>
        <w:jc w:val="left"/>
        <w:rPr>
          <w:rFonts w:ascii="宋体" w:hAnsi="宋体" w:cs="宋体" w:eastAsia="宋体"/>
          <w:sz w:val="16"/>
          <w:szCs w:val="16"/>
        </w:rPr>
      </w:pPr>
      <w:r>
        <w:rPr>
          <w:rFonts w:ascii="宋体" w:hAnsi="宋体" w:cs="宋体" w:eastAsia="宋体"/>
          <w:w w:val="94"/>
          <w:sz w:val="16"/>
          <w:szCs w:val="16"/>
        </w:rPr>
        <w:t>罗</w:t>
      </w:r>
      <w:r>
        <w:rPr>
          <w:rFonts w:ascii="宋体" w:hAnsi="宋体" w:cs="宋体" w:eastAsia="宋体"/>
          <w:sz w:val="16"/>
          <w:szCs w:val="16"/>
        </w:rPr>
      </w:r>
    </w:p>
    <w:p>
      <w:pPr>
        <w:spacing w:before="11"/>
        <w:ind w:left="423" w:right="0" w:firstLine="0"/>
        <w:jc w:val="left"/>
        <w:rPr>
          <w:rFonts w:ascii="宋体" w:hAnsi="宋体" w:cs="宋体" w:eastAsia="宋体"/>
          <w:sz w:val="16"/>
          <w:szCs w:val="16"/>
        </w:rPr>
      </w:pPr>
      <w:r>
        <w:rPr>
          <w:rFonts w:ascii="宋体" w:hAnsi="宋体" w:cs="宋体" w:eastAsia="宋体"/>
          <w:w w:val="94"/>
          <w:sz w:val="16"/>
          <w:szCs w:val="16"/>
        </w:rPr>
        <w:t>河</w:t>
      </w:r>
      <w:r>
        <w:rPr>
          <w:rFonts w:ascii="宋体" w:hAnsi="宋体" w:cs="宋体" w:eastAsia="宋体"/>
          <w:sz w:val="16"/>
          <w:szCs w:val="16"/>
        </w:rPr>
      </w:r>
    </w:p>
    <w:p>
      <w:pPr>
        <w:spacing w:line="240" w:lineRule="auto" w:before="12"/>
        <w:rPr>
          <w:rFonts w:ascii="宋体" w:hAnsi="宋体" w:cs="宋体" w:eastAsia="宋体"/>
          <w:sz w:val="12"/>
          <w:szCs w:val="12"/>
        </w:rPr>
      </w:pPr>
    </w:p>
    <w:p>
      <w:pPr>
        <w:spacing w:before="0"/>
        <w:ind w:left="406" w:right="0" w:firstLine="0"/>
        <w:jc w:val="left"/>
        <w:rPr>
          <w:rFonts w:ascii="宋体" w:hAnsi="宋体" w:cs="宋体" w:eastAsia="宋体"/>
          <w:sz w:val="15"/>
          <w:szCs w:val="15"/>
        </w:rPr>
      </w:pPr>
      <w:r>
        <w:rPr>
          <w:rFonts w:ascii="宋体" w:hAnsi="宋体" w:cs="宋体" w:eastAsia="宋体"/>
          <w:sz w:val="15"/>
          <w:szCs w:val="15"/>
        </w:rPr>
        <w:t>埃塞俄比亚高原</w:t>
      </w:r>
    </w:p>
    <w:p>
      <w:pPr>
        <w:spacing w:after="0"/>
        <w:jc w:val="left"/>
        <w:rPr>
          <w:rFonts w:ascii="宋体" w:hAnsi="宋体" w:cs="宋体" w:eastAsia="宋体"/>
          <w:sz w:val="15"/>
          <w:szCs w:val="15"/>
        </w:rPr>
        <w:sectPr>
          <w:type w:val="continuous"/>
          <w:pgSz w:w="11910" w:h="16840"/>
          <w:pgMar w:top="1420" w:bottom="1180" w:left="1480" w:right="1360"/>
          <w:cols w:num="2" w:equalWidth="0">
            <w:col w:w="5611" w:space="40"/>
            <w:col w:w="3419"/>
          </w:cols>
        </w:sectPr>
      </w:pPr>
    </w:p>
    <w:p>
      <w:pPr>
        <w:pStyle w:val="Heading2"/>
        <w:tabs>
          <w:tab w:pos="590" w:val="left" w:leader="none"/>
        </w:tabs>
        <w:spacing w:line="240" w:lineRule="auto"/>
        <w:ind w:right="0"/>
        <w:jc w:val="center"/>
        <w:rPr>
          <w:b w:val="0"/>
          <w:bCs w:val="0"/>
        </w:rPr>
      </w:pPr>
      <w:r>
        <w:rPr/>
        <w:t>非</w:t>
        <w:tab/>
        <w:t>洲</w:t>
      </w:r>
      <w:r>
        <w:rPr>
          <w:b w:val="0"/>
          <w:bCs w:val="0"/>
        </w:rPr>
      </w:r>
    </w:p>
    <w:p>
      <w:pPr>
        <w:spacing w:line="240" w:lineRule="auto" w:before="11"/>
        <w:rPr>
          <w:rFonts w:ascii="Microsoft JhengHei" w:hAnsi="Microsoft JhengHei" w:cs="Microsoft JhengHei" w:eastAsia="Microsoft JhengHei"/>
          <w:b/>
          <w:bCs/>
          <w:sz w:val="9"/>
          <w:szCs w:val="9"/>
        </w:rPr>
      </w:pPr>
    </w:p>
    <w:p>
      <w:pPr>
        <w:spacing w:before="54"/>
        <w:ind w:left="0" w:right="1484" w:firstLine="0"/>
        <w:jc w:val="right"/>
        <w:rPr>
          <w:rFonts w:ascii="宋体" w:hAnsi="宋体" w:cs="宋体" w:eastAsia="宋体"/>
          <w:sz w:val="15"/>
          <w:szCs w:val="15"/>
        </w:rPr>
      </w:pPr>
      <w:r>
        <w:rPr>
          <w:rFonts w:ascii="宋体" w:hAnsi="宋体" w:cs="宋体" w:eastAsia="宋体"/>
          <w:sz w:val="15"/>
          <w:szCs w:val="15"/>
        </w:rPr>
        <w:t>赤道</w:t>
      </w:r>
    </w:p>
    <w:p>
      <w:pPr>
        <w:spacing w:line="240" w:lineRule="auto" w:before="5"/>
        <w:rPr>
          <w:rFonts w:ascii="宋体" w:hAnsi="宋体" w:cs="宋体" w:eastAsia="宋体"/>
          <w:sz w:val="23"/>
          <w:szCs w:val="23"/>
        </w:rPr>
      </w:pPr>
    </w:p>
    <w:p>
      <w:pPr>
        <w:spacing w:after="0" w:line="240" w:lineRule="auto"/>
        <w:rPr>
          <w:rFonts w:ascii="宋体" w:hAnsi="宋体" w:cs="宋体" w:eastAsia="宋体"/>
          <w:sz w:val="23"/>
          <w:szCs w:val="23"/>
        </w:rPr>
        <w:sectPr>
          <w:type w:val="continuous"/>
          <w:pgSz w:w="11910" w:h="16840"/>
          <w:pgMar w:top="1420" w:bottom="1180" w:left="1480" w:right="1360"/>
        </w:sectPr>
      </w:pPr>
    </w:p>
    <w:p>
      <w:pPr>
        <w:tabs>
          <w:tab w:pos="1664" w:val="left" w:leader="none"/>
          <w:tab w:pos="2044" w:val="left" w:leader="none"/>
          <w:tab w:pos="2399" w:val="left" w:leader="none"/>
        </w:tabs>
        <w:spacing w:line="244" w:lineRule="auto" w:before="142"/>
        <w:ind w:left="1578" w:right="0" w:hanging="507"/>
        <w:jc w:val="left"/>
        <w:rPr>
          <w:rFonts w:ascii="宋体" w:hAnsi="宋体" w:cs="宋体" w:eastAsia="宋体"/>
          <w:sz w:val="18"/>
          <w:szCs w:val="18"/>
        </w:rPr>
      </w:pPr>
      <w:r>
        <w:rPr>
          <w:rFonts w:ascii="Arial" w:hAnsi="Arial" w:cs="Arial" w:eastAsia="Arial"/>
          <w:position w:val="10"/>
          <w:sz w:val="16"/>
          <w:szCs w:val="16"/>
        </w:rPr>
        <w:t>0 </w:t>
      </w:r>
      <w:r>
        <w:rPr>
          <w:rFonts w:ascii="Arial" w:hAnsi="Arial" w:cs="Arial" w:eastAsia="Arial"/>
          <w:spacing w:val="37"/>
          <w:position w:val="10"/>
          <w:sz w:val="16"/>
          <w:szCs w:val="16"/>
        </w:rPr>
        <w:t> </w:t>
      </w:r>
      <w:r>
        <w:rPr>
          <w:rFonts w:ascii="Times New Roman" w:hAnsi="Times New Roman" w:cs="Times New Roman" w:eastAsia="Times New Roman"/>
          <w:sz w:val="18"/>
          <w:szCs w:val="18"/>
        </w:rPr>
        <w:t>1</w:t>
        <w:tab/>
        <w:tab/>
        <w:t>4</w:t>
        <w:tab/>
        <w:t>7</w:t>
        <w:tab/>
        <w:t> </w:t>
      </w:r>
      <w:r>
        <w:rPr>
          <w:rFonts w:ascii="Times New Roman" w:hAnsi="Times New Roman" w:cs="Times New Roman" w:eastAsia="Times New Roman"/>
          <w:spacing w:val="-15"/>
          <w:sz w:val="18"/>
          <w:szCs w:val="18"/>
        </w:rPr>
        <w:t>10</w:t>
      </w:r>
      <w:r>
        <w:rPr>
          <w:rFonts w:ascii="宋体" w:hAnsi="宋体" w:cs="宋体" w:eastAsia="宋体"/>
          <w:spacing w:val="-15"/>
          <w:sz w:val="18"/>
          <w:szCs w:val="18"/>
        </w:rPr>
        <w:t>（月</w:t>
      </w:r>
      <w:r>
        <w:rPr>
          <w:rFonts w:ascii="Arial" w:hAnsi="Arial" w:cs="Arial" w:eastAsia="Arial"/>
          <w:spacing w:val="-15"/>
          <w:position w:val="10"/>
          <w:sz w:val="16"/>
          <w:szCs w:val="16"/>
        </w:rPr>
        <w:t>0</w:t>
      </w:r>
      <w:r>
        <w:rPr>
          <w:rFonts w:ascii="宋体" w:hAnsi="宋体" w:cs="宋体" w:eastAsia="宋体"/>
          <w:spacing w:val="-15"/>
          <w:sz w:val="18"/>
          <w:szCs w:val="18"/>
        </w:rPr>
        <w:t>）</w:t>
      </w:r>
      <w:r>
        <w:rPr>
          <w:rFonts w:ascii="宋体" w:hAnsi="宋体" w:cs="宋体" w:eastAsia="宋体"/>
          <w:sz w:val="18"/>
          <w:szCs w:val="18"/>
        </w:rPr>
        <w:t> 热带草原气候</w:t>
      </w:r>
    </w:p>
    <w:p>
      <w:pPr>
        <w:spacing w:line="218" w:lineRule="auto" w:before="63"/>
        <w:ind w:left="2569" w:right="0" w:hanging="1499"/>
        <w:jc w:val="both"/>
        <w:rPr>
          <w:rFonts w:ascii="宋体" w:hAnsi="宋体" w:cs="宋体" w:eastAsia="宋体"/>
          <w:sz w:val="19"/>
          <w:szCs w:val="19"/>
        </w:rPr>
      </w:pPr>
      <w:r>
        <w:rPr/>
        <w:br w:type="column"/>
      </w:r>
      <w:r>
        <w:rPr>
          <w:rFonts w:ascii="宋体" w:hAnsi="宋体" w:cs="宋体" w:eastAsia="宋体"/>
          <w:sz w:val="15"/>
          <w:szCs w:val="15"/>
        </w:rPr>
        <w:t>维多利亚湖      </w:t>
      </w:r>
      <w:r>
        <w:rPr>
          <w:rFonts w:ascii="宋体" w:hAnsi="宋体" w:cs="宋体" w:eastAsia="宋体"/>
          <w:spacing w:val="65"/>
          <w:sz w:val="15"/>
          <w:szCs w:val="15"/>
        </w:rPr>
        <w:t> </w:t>
      </w:r>
      <w:r>
        <w:rPr>
          <w:rFonts w:ascii="宋体" w:hAnsi="宋体" w:cs="宋体" w:eastAsia="宋体"/>
          <w:position w:val="5"/>
          <w:sz w:val="19"/>
          <w:szCs w:val="19"/>
        </w:rPr>
        <w:t>印</w:t>
      </w:r>
      <w:r>
        <w:rPr>
          <w:rFonts w:ascii="宋体" w:hAnsi="宋体" w:cs="宋体" w:eastAsia="宋体"/>
          <w:w w:val="94"/>
          <w:position w:val="5"/>
          <w:sz w:val="19"/>
          <w:szCs w:val="19"/>
        </w:rPr>
        <w:t> </w:t>
      </w:r>
      <w:r>
        <w:rPr>
          <w:rFonts w:ascii="宋体" w:hAnsi="宋体" w:cs="宋体" w:eastAsia="宋体"/>
          <w:w w:val="95"/>
          <w:sz w:val="19"/>
          <w:szCs w:val="19"/>
        </w:rPr>
        <w:t>度</w:t>
      </w:r>
      <w:r>
        <w:rPr>
          <w:rFonts w:ascii="宋体" w:hAnsi="宋体" w:cs="宋体" w:eastAsia="宋体"/>
          <w:w w:val="94"/>
          <w:sz w:val="19"/>
          <w:szCs w:val="19"/>
        </w:rPr>
        <w:t> </w:t>
      </w:r>
      <w:r>
        <w:rPr>
          <w:rFonts w:ascii="宋体" w:hAnsi="宋体" w:cs="宋体" w:eastAsia="宋体"/>
          <w:w w:val="95"/>
          <w:sz w:val="19"/>
          <w:szCs w:val="19"/>
        </w:rPr>
        <w:t>洋</w:t>
      </w:r>
      <w:r>
        <w:rPr>
          <w:rFonts w:ascii="宋体" w:hAnsi="宋体" w:cs="宋体" w:eastAsia="宋体"/>
          <w:sz w:val="19"/>
          <w:szCs w:val="19"/>
        </w:rPr>
      </w:r>
    </w:p>
    <w:p>
      <w:pPr>
        <w:pStyle w:val="BodyText"/>
        <w:spacing w:line="240" w:lineRule="auto" w:before="148"/>
        <w:ind w:left="0" w:right="45"/>
        <w:jc w:val="center"/>
        <w:rPr>
          <w:rFonts w:ascii="Times New Roman" w:hAnsi="Times New Roman" w:cs="Times New Roman" w:eastAsia="Times New Roman"/>
        </w:rPr>
      </w:pPr>
      <w:r>
        <w:rPr/>
        <w:t>图</w:t>
      </w:r>
      <w:r>
        <w:rPr>
          <w:spacing w:val="-51"/>
        </w:rPr>
        <w:t> </w:t>
      </w:r>
      <w:r>
        <w:rPr>
          <w:rFonts w:ascii="Times New Roman" w:hAnsi="Times New Roman" w:cs="Times New Roman" w:eastAsia="Times New Roman"/>
        </w:rPr>
        <w:t>15</w:t>
      </w:r>
    </w:p>
    <w:p>
      <w:pPr>
        <w:spacing w:line="240" w:lineRule="auto" w:before="2"/>
        <w:rPr>
          <w:rFonts w:ascii="Times New Roman" w:hAnsi="Times New Roman" w:cs="Times New Roman" w:eastAsia="Times New Roman"/>
          <w:sz w:val="23"/>
          <w:szCs w:val="23"/>
        </w:rPr>
      </w:pPr>
      <w:r>
        <w:rPr/>
        <w:br w:type="column"/>
      </w:r>
      <w:r>
        <w:rPr>
          <w:rFonts w:ascii="Times New Roman"/>
          <w:sz w:val="23"/>
        </w:rPr>
      </w:r>
    </w:p>
    <w:p>
      <w:pPr>
        <w:spacing w:before="0"/>
        <w:ind w:left="776" w:right="0" w:firstLine="0"/>
        <w:jc w:val="left"/>
        <w:rPr>
          <w:rFonts w:ascii="宋体" w:hAnsi="宋体" w:cs="宋体" w:eastAsia="宋体"/>
          <w:sz w:val="18"/>
          <w:szCs w:val="18"/>
        </w:rPr>
      </w:pPr>
      <w:r>
        <w:rPr>
          <w:rFonts w:ascii="宋体" w:hAnsi="宋体" w:cs="宋体" w:eastAsia="宋体"/>
          <w:sz w:val="18"/>
          <w:szCs w:val="18"/>
        </w:rPr>
        <w:t>大洲界线</w:t>
      </w:r>
    </w:p>
    <w:p>
      <w:pPr>
        <w:spacing w:after="0"/>
        <w:jc w:val="left"/>
        <w:rPr>
          <w:rFonts w:ascii="宋体" w:hAnsi="宋体" w:cs="宋体" w:eastAsia="宋体"/>
          <w:sz w:val="18"/>
          <w:szCs w:val="18"/>
        </w:rPr>
        <w:sectPr>
          <w:type w:val="continuous"/>
          <w:pgSz w:w="11910" w:h="16840"/>
          <w:pgMar w:top="1420" w:bottom="1180" w:left="1480" w:right="1360"/>
          <w:cols w:num="3" w:equalWidth="0">
            <w:col w:w="3122" w:space="1264"/>
            <w:col w:w="2753" w:space="40"/>
            <w:col w:w="1891"/>
          </w:cols>
        </w:sectPr>
      </w:pPr>
    </w:p>
    <w:p>
      <w:pPr>
        <w:spacing w:line="240" w:lineRule="auto" w:before="11"/>
        <w:rPr>
          <w:rFonts w:ascii="宋体" w:hAnsi="宋体" w:cs="宋体" w:eastAsia="宋体"/>
          <w:sz w:val="6"/>
          <w:szCs w:val="6"/>
        </w:rPr>
      </w:pPr>
    </w:p>
    <w:p>
      <w:pPr>
        <w:spacing w:line="1324" w:lineRule="exact"/>
        <w:ind w:left="335" w:right="0" w:firstLine="0"/>
        <w:rPr>
          <w:rFonts w:ascii="宋体" w:hAnsi="宋体" w:cs="宋体" w:eastAsia="宋体"/>
          <w:sz w:val="20"/>
          <w:szCs w:val="20"/>
        </w:rPr>
      </w:pPr>
      <w:r>
        <w:rPr>
          <w:rFonts w:ascii="宋体" w:hAnsi="宋体" w:cs="宋体" w:eastAsia="宋体"/>
          <w:position w:val="-25"/>
          <w:sz w:val="20"/>
          <w:szCs w:val="20"/>
        </w:rPr>
        <w:pict>
          <v:shape style="width:431.5pt;height:66.2pt;mso-position-horizontal-relative:char;mso-position-vertical-relative:line" type="#_x0000_t202" filled="false" stroked="true" strokeweight=".75pt" strokecolor="#000000">
            <v:textbox inset="0,0,0,0">
              <w:txbxContent>
                <w:p>
                  <w:pPr>
                    <w:spacing w:line="240" w:lineRule="exact" w:before="30"/>
                    <w:ind w:left="28" w:right="20" w:firstLine="419"/>
                    <w:jc w:val="both"/>
                    <w:rPr>
                      <w:rFonts w:ascii="宋体" w:hAnsi="宋体" w:cs="宋体" w:eastAsia="宋体"/>
                      <w:sz w:val="21"/>
                      <w:szCs w:val="21"/>
                    </w:rPr>
                  </w:pPr>
                  <w:r>
                    <w:rPr>
                      <w:rFonts w:ascii="宋体" w:hAnsi="宋体" w:cs="宋体" w:eastAsia="宋体"/>
                      <w:w w:val="100"/>
                      <w:sz w:val="21"/>
                      <w:szCs w:val="21"/>
                    </w:rPr>
                    <w:t>尼罗</w:t>
                  </w:r>
                  <w:r>
                    <w:rPr>
                      <w:rFonts w:ascii="宋体" w:hAnsi="宋体" w:cs="宋体" w:eastAsia="宋体"/>
                      <w:spacing w:val="-3"/>
                      <w:w w:val="100"/>
                      <w:sz w:val="21"/>
                      <w:szCs w:val="21"/>
                    </w:rPr>
                    <w:t>河</w:t>
                  </w:r>
                  <w:r>
                    <w:rPr>
                      <w:rFonts w:ascii="宋体" w:hAnsi="宋体" w:cs="宋体" w:eastAsia="宋体"/>
                      <w:w w:val="100"/>
                      <w:sz w:val="21"/>
                      <w:szCs w:val="21"/>
                    </w:rPr>
                    <w:t>流</w:t>
                  </w:r>
                  <w:r>
                    <w:rPr>
                      <w:rFonts w:ascii="宋体" w:hAnsi="宋体" w:cs="宋体" w:eastAsia="宋体"/>
                      <w:spacing w:val="-3"/>
                      <w:w w:val="100"/>
                      <w:sz w:val="21"/>
                      <w:szCs w:val="21"/>
                    </w:rPr>
                    <w:t>经</w:t>
                  </w:r>
                  <w:r>
                    <w:rPr>
                      <w:rFonts w:ascii="宋体" w:hAnsi="宋体" w:cs="宋体" w:eastAsia="宋体"/>
                      <w:w w:val="100"/>
                      <w:sz w:val="21"/>
                      <w:szCs w:val="21"/>
                    </w:rPr>
                    <w:t>区</w:t>
                  </w:r>
                  <w:r>
                    <w:rPr>
                      <w:rFonts w:ascii="宋体" w:hAnsi="宋体" w:cs="宋体" w:eastAsia="宋体"/>
                      <w:spacing w:val="-3"/>
                      <w:w w:val="100"/>
                      <w:sz w:val="21"/>
                      <w:szCs w:val="21"/>
                    </w:rPr>
                    <w:t>域</w:t>
                  </w:r>
                  <w:r>
                    <w:rPr>
                      <w:rFonts w:ascii="宋体" w:hAnsi="宋体" w:cs="宋体" w:eastAsia="宋体"/>
                      <w:w w:val="100"/>
                      <w:sz w:val="21"/>
                      <w:szCs w:val="21"/>
                    </w:rPr>
                    <w:t>主</w:t>
                  </w:r>
                  <w:r>
                    <w:rPr>
                      <w:rFonts w:ascii="宋体" w:hAnsi="宋体" w:cs="宋体" w:eastAsia="宋体"/>
                      <w:spacing w:val="-3"/>
                      <w:w w:val="100"/>
                      <w:sz w:val="21"/>
                      <w:szCs w:val="21"/>
                    </w:rPr>
                    <w:t>要</w:t>
                  </w:r>
                  <w:r>
                    <w:rPr>
                      <w:rFonts w:ascii="宋体" w:hAnsi="宋体" w:cs="宋体" w:eastAsia="宋体"/>
                      <w:w w:val="100"/>
                      <w:sz w:val="21"/>
                      <w:szCs w:val="21"/>
                    </w:rPr>
                    <w:t>有</w:t>
                  </w:r>
                  <w:r>
                    <w:rPr>
                      <w:rFonts w:ascii="宋体" w:hAnsi="宋体" w:cs="宋体" w:eastAsia="宋体"/>
                      <w:spacing w:val="-3"/>
                      <w:w w:val="100"/>
                      <w:sz w:val="21"/>
                      <w:szCs w:val="21"/>
                    </w:rPr>
                    <w:t>三</w:t>
                  </w:r>
                  <w:r>
                    <w:rPr>
                      <w:rFonts w:ascii="宋体" w:hAnsi="宋体" w:cs="宋体" w:eastAsia="宋体"/>
                      <w:w w:val="100"/>
                      <w:sz w:val="21"/>
                      <w:szCs w:val="21"/>
                    </w:rPr>
                    <w:t>种气</w:t>
                  </w:r>
                  <w:r>
                    <w:rPr>
                      <w:rFonts w:ascii="宋体" w:hAnsi="宋体" w:cs="宋体" w:eastAsia="宋体"/>
                      <w:spacing w:val="-3"/>
                      <w:w w:val="100"/>
                      <w:sz w:val="21"/>
                      <w:szCs w:val="21"/>
                    </w:rPr>
                    <w:t>候</w:t>
                  </w:r>
                  <w:r>
                    <w:rPr>
                      <w:rFonts w:ascii="宋体" w:hAnsi="宋体" w:cs="宋体" w:eastAsia="宋体"/>
                      <w:w w:val="100"/>
                      <w:sz w:val="21"/>
                      <w:szCs w:val="21"/>
                    </w:rPr>
                    <w:t>类</w:t>
                  </w:r>
                  <w:r>
                    <w:rPr>
                      <w:rFonts w:ascii="宋体" w:hAnsi="宋体" w:cs="宋体" w:eastAsia="宋体"/>
                      <w:spacing w:val="-3"/>
                      <w:w w:val="100"/>
                      <w:sz w:val="21"/>
                      <w:szCs w:val="21"/>
                    </w:rPr>
                    <w:t>型</w:t>
                  </w:r>
                  <w:r>
                    <w:rPr>
                      <w:rFonts w:ascii="宋体" w:hAnsi="宋体" w:cs="宋体" w:eastAsia="宋体"/>
                      <w:w w:val="100"/>
                      <w:sz w:val="21"/>
                      <w:szCs w:val="21"/>
                    </w:rPr>
                    <w:t>。</w:t>
                  </w:r>
                  <w:r>
                    <w:rPr>
                      <w:rFonts w:ascii="宋体" w:hAnsi="宋体" w:cs="宋体" w:eastAsia="宋体"/>
                      <w:w w:val="100"/>
                      <w:sz w:val="21"/>
                      <w:szCs w:val="21"/>
                    </w:rPr>
                    <w:t>2</w:t>
                  </w:r>
                  <w:r>
                    <w:rPr>
                      <w:rFonts w:ascii="宋体" w:hAnsi="宋体" w:cs="宋体" w:eastAsia="宋体"/>
                      <w:spacing w:val="-2"/>
                      <w:w w:val="100"/>
                      <w:sz w:val="21"/>
                      <w:szCs w:val="21"/>
                    </w:rPr>
                    <w:t>0</w:t>
                  </w:r>
                  <w:r>
                    <w:rPr>
                      <w:rFonts w:ascii="宋体" w:hAnsi="宋体" w:cs="宋体" w:eastAsia="宋体"/>
                      <w:spacing w:val="-3"/>
                      <w:w w:val="100"/>
                      <w:sz w:val="21"/>
                      <w:szCs w:val="21"/>
                    </w:rPr>
                    <w:t>°</w:t>
                  </w:r>
                  <w:r>
                    <w:rPr>
                      <w:rFonts w:ascii="宋体" w:hAnsi="宋体" w:cs="宋体" w:eastAsia="宋体"/>
                      <w:w w:val="100"/>
                      <w:sz w:val="21"/>
                      <w:szCs w:val="21"/>
                    </w:rPr>
                    <w:t>N</w:t>
                  </w:r>
                  <w:r>
                    <w:rPr>
                      <w:rFonts w:ascii="宋体" w:hAnsi="宋体" w:cs="宋体" w:eastAsia="宋体"/>
                      <w:spacing w:val="-50"/>
                      <w:sz w:val="21"/>
                      <w:szCs w:val="21"/>
                    </w:rPr>
                    <w:t> </w:t>
                  </w:r>
                  <w:r>
                    <w:rPr>
                      <w:rFonts w:ascii="宋体" w:hAnsi="宋体" w:cs="宋体" w:eastAsia="宋体"/>
                      <w:spacing w:val="-3"/>
                      <w:w w:val="100"/>
                      <w:sz w:val="21"/>
                      <w:szCs w:val="21"/>
                    </w:rPr>
                    <w:t>以南</w:t>
                  </w:r>
                  <w:r>
                    <w:rPr>
                      <w:rFonts w:ascii="宋体" w:hAnsi="宋体" w:cs="宋体" w:eastAsia="宋体"/>
                      <w:w w:val="100"/>
                      <w:sz w:val="21"/>
                      <w:szCs w:val="21"/>
                    </w:rPr>
                    <w:t>区域</w:t>
                  </w:r>
                  <w:r>
                    <w:rPr>
                      <w:rFonts w:ascii="宋体" w:hAnsi="宋体" w:cs="宋体" w:eastAsia="宋体"/>
                      <w:spacing w:val="-3"/>
                      <w:w w:val="100"/>
                      <w:sz w:val="21"/>
                      <w:szCs w:val="21"/>
                    </w:rPr>
                    <w:t>为</w:t>
                  </w:r>
                  <w:r>
                    <w:rPr>
                      <w:rFonts w:ascii="宋体" w:hAnsi="宋体" w:cs="宋体" w:eastAsia="宋体"/>
                      <w:w w:val="100"/>
                      <w:sz w:val="21"/>
                      <w:szCs w:val="21"/>
                    </w:rPr>
                    <w:t>热</w:t>
                  </w:r>
                  <w:r>
                    <w:rPr>
                      <w:rFonts w:ascii="宋体" w:hAnsi="宋体" w:cs="宋体" w:eastAsia="宋体"/>
                      <w:spacing w:val="-3"/>
                      <w:w w:val="100"/>
                      <w:sz w:val="21"/>
                      <w:szCs w:val="21"/>
                    </w:rPr>
                    <w:t>带</w:t>
                  </w:r>
                  <w:r>
                    <w:rPr>
                      <w:rFonts w:ascii="宋体" w:hAnsi="宋体" w:cs="宋体" w:eastAsia="宋体"/>
                      <w:w w:val="100"/>
                      <w:sz w:val="21"/>
                      <w:szCs w:val="21"/>
                    </w:rPr>
                    <w:t>草</w:t>
                  </w:r>
                  <w:r>
                    <w:rPr>
                      <w:rFonts w:ascii="宋体" w:hAnsi="宋体" w:cs="宋体" w:eastAsia="宋体"/>
                      <w:spacing w:val="-3"/>
                      <w:w w:val="100"/>
                      <w:sz w:val="21"/>
                      <w:szCs w:val="21"/>
                    </w:rPr>
                    <w:t>原</w:t>
                  </w:r>
                  <w:r>
                    <w:rPr>
                      <w:rFonts w:ascii="宋体" w:hAnsi="宋体" w:cs="宋体" w:eastAsia="宋体"/>
                      <w:w w:val="100"/>
                      <w:sz w:val="21"/>
                      <w:szCs w:val="21"/>
                    </w:rPr>
                    <w:t>气</w:t>
                  </w:r>
                  <w:r>
                    <w:rPr>
                      <w:rFonts w:ascii="宋体" w:hAnsi="宋体" w:cs="宋体" w:eastAsia="宋体"/>
                      <w:spacing w:val="-3"/>
                      <w:w w:val="100"/>
                      <w:sz w:val="21"/>
                      <w:szCs w:val="21"/>
                    </w:rPr>
                    <w:t>候</w:t>
                  </w:r>
                  <w:r>
                    <w:rPr>
                      <w:rFonts w:ascii="宋体" w:hAnsi="宋体" w:cs="宋体" w:eastAsia="宋体"/>
                      <w:w w:val="100"/>
                      <w:sz w:val="21"/>
                      <w:szCs w:val="21"/>
                    </w:rPr>
                    <w:t>，</w:t>
                  </w:r>
                  <w:r>
                    <w:rPr>
                      <w:rFonts w:ascii="宋体" w:hAnsi="宋体" w:cs="宋体" w:eastAsia="宋体"/>
                      <w:spacing w:val="-3"/>
                      <w:w w:val="100"/>
                      <w:sz w:val="21"/>
                      <w:szCs w:val="21"/>
                    </w:rPr>
                    <w:t>地</w:t>
                  </w:r>
                  <w:r>
                    <w:rPr>
                      <w:rFonts w:ascii="宋体" w:hAnsi="宋体" w:cs="宋体" w:eastAsia="宋体"/>
                      <w:w w:val="100"/>
                      <w:sz w:val="21"/>
                      <w:szCs w:val="21"/>
                    </w:rPr>
                    <w:t>中海</w:t>
                  </w:r>
                  <w:r>
                    <w:rPr>
                      <w:rFonts w:ascii="宋体" w:hAnsi="宋体" w:cs="宋体" w:eastAsia="宋体"/>
                      <w:spacing w:val="-3"/>
                      <w:w w:val="100"/>
                      <w:sz w:val="21"/>
                      <w:szCs w:val="21"/>
                    </w:rPr>
                    <w:t>沿</w:t>
                  </w:r>
                  <w:r>
                    <w:rPr>
                      <w:rFonts w:ascii="宋体" w:hAnsi="宋体" w:cs="宋体" w:eastAsia="宋体"/>
                      <w:w w:val="100"/>
                      <w:sz w:val="21"/>
                      <w:szCs w:val="21"/>
                    </w:rPr>
                    <w:t>岸</w:t>
                  </w:r>
                  <w:r>
                    <w:rPr>
                      <w:rFonts w:ascii="宋体" w:hAnsi="宋体" w:cs="宋体" w:eastAsia="宋体"/>
                      <w:spacing w:val="-3"/>
                      <w:w w:val="100"/>
                      <w:sz w:val="21"/>
                      <w:szCs w:val="21"/>
                    </w:rPr>
                    <w:t>地</w:t>
                  </w:r>
                  <w:r>
                    <w:rPr>
                      <w:rFonts w:ascii="宋体" w:hAnsi="宋体" w:cs="宋体" w:eastAsia="宋体"/>
                      <w:w w:val="100"/>
                      <w:sz w:val="21"/>
                      <w:szCs w:val="21"/>
                    </w:rPr>
                    <w:t>区</w:t>
                  </w:r>
                  <w:r>
                    <w:rPr>
                      <w:rFonts w:ascii="宋体" w:hAnsi="宋体" w:cs="宋体" w:eastAsia="宋体"/>
                      <w:w w:val="100"/>
                      <w:sz w:val="21"/>
                      <w:szCs w:val="21"/>
                    </w:rPr>
                    <w:t> 为地</w:t>
                  </w:r>
                  <w:r>
                    <w:rPr>
                      <w:rFonts w:ascii="宋体" w:hAnsi="宋体" w:cs="宋体" w:eastAsia="宋体"/>
                      <w:spacing w:val="-3"/>
                      <w:w w:val="100"/>
                      <w:sz w:val="21"/>
                      <w:szCs w:val="21"/>
                    </w:rPr>
                    <w:t>中</w:t>
                  </w:r>
                  <w:r>
                    <w:rPr>
                      <w:rFonts w:ascii="宋体" w:hAnsi="宋体" w:cs="宋体" w:eastAsia="宋体"/>
                      <w:w w:val="100"/>
                      <w:sz w:val="21"/>
                      <w:szCs w:val="21"/>
                    </w:rPr>
                    <w:t>海</w:t>
                  </w:r>
                  <w:r>
                    <w:rPr>
                      <w:rFonts w:ascii="宋体" w:hAnsi="宋体" w:cs="宋体" w:eastAsia="宋体"/>
                      <w:spacing w:val="-3"/>
                      <w:w w:val="100"/>
                      <w:sz w:val="21"/>
                      <w:szCs w:val="21"/>
                    </w:rPr>
                    <w:t>式</w:t>
                  </w:r>
                  <w:r>
                    <w:rPr>
                      <w:rFonts w:ascii="宋体" w:hAnsi="宋体" w:cs="宋体" w:eastAsia="宋体"/>
                      <w:w w:val="100"/>
                      <w:sz w:val="21"/>
                      <w:szCs w:val="21"/>
                    </w:rPr>
                    <w:t>气</w:t>
                  </w:r>
                  <w:r>
                    <w:rPr>
                      <w:rFonts w:ascii="宋体" w:hAnsi="宋体" w:cs="宋体" w:eastAsia="宋体"/>
                      <w:spacing w:val="-3"/>
                      <w:w w:val="100"/>
                      <w:sz w:val="21"/>
                      <w:szCs w:val="21"/>
                    </w:rPr>
                    <w:t>候</w:t>
                  </w:r>
                  <w:r>
                    <w:rPr>
                      <w:rFonts w:ascii="宋体" w:hAnsi="宋体" w:cs="宋体" w:eastAsia="宋体"/>
                      <w:w w:val="100"/>
                      <w:sz w:val="21"/>
                      <w:szCs w:val="21"/>
                    </w:rPr>
                    <w:t>，</w:t>
                  </w:r>
                  <w:r>
                    <w:rPr>
                      <w:rFonts w:ascii="宋体" w:hAnsi="宋体" w:cs="宋体" w:eastAsia="宋体"/>
                      <w:w w:val="100"/>
                      <w:sz w:val="21"/>
                      <w:szCs w:val="21"/>
                    </w:rPr>
                    <w:t>2</w:t>
                  </w:r>
                  <w:r>
                    <w:rPr>
                      <w:rFonts w:ascii="宋体" w:hAnsi="宋体" w:cs="宋体" w:eastAsia="宋体"/>
                      <w:spacing w:val="-3"/>
                      <w:w w:val="100"/>
                      <w:sz w:val="21"/>
                      <w:szCs w:val="21"/>
                    </w:rPr>
                    <w:t>0</w:t>
                  </w:r>
                  <w:r>
                    <w:rPr>
                      <w:rFonts w:ascii="宋体" w:hAnsi="宋体" w:cs="宋体" w:eastAsia="宋体"/>
                      <w:w w:val="100"/>
                      <w:sz w:val="21"/>
                      <w:szCs w:val="21"/>
                    </w:rPr>
                    <w:t>°</w:t>
                  </w:r>
                  <w:r>
                    <w:rPr>
                      <w:rFonts w:ascii="宋体" w:hAnsi="宋体" w:cs="宋体" w:eastAsia="宋体"/>
                      <w:w w:val="100"/>
                      <w:sz w:val="21"/>
                      <w:szCs w:val="21"/>
                    </w:rPr>
                    <w:t>N</w:t>
                  </w:r>
                  <w:r>
                    <w:rPr>
                      <w:rFonts w:ascii="宋体" w:hAnsi="宋体" w:cs="宋体" w:eastAsia="宋体"/>
                      <w:spacing w:val="-55"/>
                      <w:sz w:val="21"/>
                      <w:szCs w:val="21"/>
                    </w:rPr>
                    <w:t> </w:t>
                  </w:r>
                  <w:r>
                    <w:rPr>
                      <w:rFonts w:ascii="宋体" w:hAnsi="宋体" w:cs="宋体" w:eastAsia="宋体"/>
                      <w:w w:val="100"/>
                      <w:sz w:val="21"/>
                      <w:szCs w:val="21"/>
                    </w:rPr>
                    <w:t>至地</w:t>
                  </w:r>
                  <w:r>
                    <w:rPr>
                      <w:rFonts w:ascii="宋体" w:hAnsi="宋体" w:cs="宋体" w:eastAsia="宋体"/>
                      <w:spacing w:val="-3"/>
                      <w:w w:val="100"/>
                      <w:sz w:val="21"/>
                      <w:szCs w:val="21"/>
                    </w:rPr>
                    <w:t>中</w:t>
                  </w:r>
                  <w:r>
                    <w:rPr>
                      <w:rFonts w:ascii="宋体" w:hAnsi="宋体" w:cs="宋体" w:eastAsia="宋体"/>
                      <w:w w:val="100"/>
                      <w:sz w:val="21"/>
                      <w:szCs w:val="21"/>
                    </w:rPr>
                    <w:t>海</w:t>
                  </w:r>
                  <w:r>
                    <w:rPr>
                      <w:rFonts w:ascii="宋体" w:hAnsi="宋体" w:cs="宋体" w:eastAsia="宋体"/>
                      <w:spacing w:val="-3"/>
                      <w:w w:val="100"/>
                      <w:sz w:val="21"/>
                      <w:szCs w:val="21"/>
                    </w:rPr>
                    <w:t>沿</w:t>
                  </w:r>
                  <w:r>
                    <w:rPr>
                      <w:rFonts w:ascii="宋体" w:hAnsi="宋体" w:cs="宋体" w:eastAsia="宋体"/>
                      <w:w w:val="100"/>
                      <w:sz w:val="21"/>
                      <w:szCs w:val="21"/>
                    </w:rPr>
                    <w:t>岸</w:t>
                  </w:r>
                  <w:r>
                    <w:rPr>
                      <w:rFonts w:ascii="宋体" w:hAnsi="宋体" w:cs="宋体" w:eastAsia="宋体"/>
                      <w:spacing w:val="-3"/>
                      <w:w w:val="100"/>
                      <w:sz w:val="21"/>
                      <w:szCs w:val="21"/>
                    </w:rPr>
                    <w:t>之</w:t>
                  </w:r>
                  <w:r>
                    <w:rPr>
                      <w:rFonts w:ascii="宋体" w:hAnsi="宋体" w:cs="宋体" w:eastAsia="宋体"/>
                      <w:spacing w:val="-1"/>
                      <w:w w:val="100"/>
                      <w:sz w:val="21"/>
                      <w:szCs w:val="21"/>
                    </w:rPr>
                    <w:t>间</w:t>
                  </w:r>
                  <w:r>
                    <w:rPr>
                      <w:rFonts w:ascii="宋体" w:hAnsi="宋体" w:cs="宋体" w:eastAsia="宋体"/>
                      <w:spacing w:val="-3"/>
                      <w:w w:val="100"/>
                      <w:sz w:val="21"/>
                      <w:szCs w:val="21"/>
                    </w:rPr>
                    <w:t>区</w:t>
                  </w:r>
                  <w:r>
                    <w:rPr>
                      <w:rFonts w:ascii="宋体" w:hAnsi="宋体" w:cs="宋体" w:eastAsia="宋体"/>
                      <w:w w:val="100"/>
                      <w:sz w:val="21"/>
                      <w:szCs w:val="21"/>
                    </w:rPr>
                    <w:t>域</w:t>
                  </w:r>
                  <w:r>
                    <w:rPr>
                      <w:rFonts w:ascii="宋体" w:hAnsi="宋体" w:cs="宋体" w:eastAsia="宋体"/>
                      <w:spacing w:val="-3"/>
                      <w:w w:val="100"/>
                      <w:sz w:val="21"/>
                      <w:szCs w:val="21"/>
                    </w:rPr>
                    <w:t>为</w:t>
                  </w:r>
                  <w:r>
                    <w:rPr>
                      <w:rFonts w:ascii="宋体" w:hAnsi="宋体" w:cs="宋体" w:eastAsia="宋体"/>
                      <w:w w:val="100"/>
                      <w:sz w:val="21"/>
                      <w:szCs w:val="21"/>
                    </w:rPr>
                    <w:t>热带</w:t>
                  </w:r>
                  <w:r>
                    <w:rPr>
                      <w:rFonts w:ascii="宋体" w:hAnsi="宋体" w:cs="宋体" w:eastAsia="宋体"/>
                      <w:spacing w:val="-3"/>
                      <w:w w:val="100"/>
                      <w:sz w:val="21"/>
                      <w:szCs w:val="21"/>
                    </w:rPr>
                    <w:t>沙</w:t>
                  </w:r>
                  <w:r>
                    <w:rPr>
                      <w:rFonts w:ascii="宋体" w:hAnsi="宋体" w:cs="宋体" w:eastAsia="宋体"/>
                      <w:w w:val="100"/>
                      <w:sz w:val="21"/>
                      <w:szCs w:val="21"/>
                    </w:rPr>
                    <w:t>漠</w:t>
                  </w:r>
                  <w:r>
                    <w:rPr>
                      <w:rFonts w:ascii="宋体" w:hAnsi="宋体" w:cs="宋体" w:eastAsia="宋体"/>
                      <w:spacing w:val="-3"/>
                      <w:w w:val="100"/>
                      <w:sz w:val="21"/>
                      <w:szCs w:val="21"/>
                    </w:rPr>
                    <w:t>气</w:t>
                  </w:r>
                  <w:r>
                    <w:rPr>
                      <w:rFonts w:ascii="宋体" w:hAnsi="宋体" w:cs="宋体" w:eastAsia="宋体"/>
                      <w:w w:val="100"/>
                      <w:sz w:val="21"/>
                      <w:szCs w:val="21"/>
                    </w:rPr>
                    <w:t>候。</w:t>
                  </w:r>
                </w:p>
                <w:p>
                  <w:pPr>
                    <w:spacing w:line="240" w:lineRule="exact" w:before="0"/>
                    <w:ind w:left="28" w:right="19" w:firstLine="419"/>
                    <w:jc w:val="both"/>
                    <w:rPr>
                      <w:rFonts w:ascii="宋体" w:hAnsi="宋体" w:cs="宋体" w:eastAsia="宋体"/>
                      <w:sz w:val="21"/>
                      <w:szCs w:val="21"/>
                    </w:rPr>
                  </w:pPr>
                  <w:r>
                    <w:rPr>
                      <w:rFonts w:ascii="宋体" w:hAnsi="宋体" w:cs="宋体" w:eastAsia="宋体"/>
                      <w:w w:val="100"/>
                      <w:sz w:val="21"/>
                      <w:szCs w:val="21"/>
                    </w:rPr>
                    <w:t>尼罗</w:t>
                  </w:r>
                  <w:r>
                    <w:rPr>
                      <w:rFonts w:ascii="宋体" w:hAnsi="宋体" w:cs="宋体" w:eastAsia="宋体"/>
                      <w:spacing w:val="-3"/>
                      <w:w w:val="100"/>
                      <w:sz w:val="21"/>
                      <w:szCs w:val="21"/>
                    </w:rPr>
                    <w:t>河</w:t>
                  </w:r>
                  <w:r>
                    <w:rPr>
                      <w:rFonts w:ascii="宋体" w:hAnsi="宋体" w:cs="宋体" w:eastAsia="宋体"/>
                      <w:w w:val="100"/>
                      <w:sz w:val="21"/>
                      <w:szCs w:val="21"/>
                    </w:rPr>
                    <w:t>有</w:t>
                  </w:r>
                  <w:r>
                    <w:rPr>
                      <w:rFonts w:ascii="宋体" w:hAnsi="宋体" w:cs="宋体" w:eastAsia="宋体"/>
                      <w:spacing w:val="-3"/>
                      <w:w w:val="100"/>
                      <w:sz w:val="21"/>
                      <w:szCs w:val="21"/>
                    </w:rPr>
                    <w:t>定</w:t>
                  </w:r>
                  <w:r>
                    <w:rPr>
                      <w:rFonts w:ascii="宋体" w:hAnsi="宋体" w:cs="宋体" w:eastAsia="宋体"/>
                      <w:w w:val="100"/>
                      <w:sz w:val="21"/>
                      <w:szCs w:val="21"/>
                    </w:rPr>
                    <w:t>期</w:t>
                  </w:r>
                  <w:r>
                    <w:rPr>
                      <w:rFonts w:ascii="宋体" w:hAnsi="宋体" w:cs="宋体" w:eastAsia="宋体"/>
                      <w:spacing w:val="-3"/>
                      <w:w w:val="100"/>
                      <w:sz w:val="21"/>
                      <w:szCs w:val="21"/>
                    </w:rPr>
                    <w:t>泛</w:t>
                  </w:r>
                  <w:r>
                    <w:rPr>
                      <w:rFonts w:ascii="宋体" w:hAnsi="宋体" w:cs="宋体" w:eastAsia="宋体"/>
                      <w:w w:val="100"/>
                      <w:sz w:val="21"/>
                      <w:szCs w:val="21"/>
                    </w:rPr>
                    <w:t>滥</w:t>
                  </w:r>
                  <w:r>
                    <w:rPr>
                      <w:rFonts w:ascii="宋体" w:hAnsi="宋体" w:cs="宋体" w:eastAsia="宋体"/>
                      <w:spacing w:val="-3"/>
                      <w:w w:val="100"/>
                      <w:sz w:val="21"/>
                      <w:szCs w:val="21"/>
                    </w:rPr>
                    <w:t>的</w:t>
                  </w:r>
                  <w:r>
                    <w:rPr>
                      <w:rFonts w:ascii="宋体" w:hAnsi="宋体" w:cs="宋体" w:eastAsia="宋体"/>
                      <w:w w:val="100"/>
                      <w:sz w:val="21"/>
                      <w:szCs w:val="21"/>
                    </w:rPr>
                    <w:t>特</w:t>
                  </w:r>
                  <w:r>
                    <w:rPr>
                      <w:rFonts w:ascii="宋体" w:hAnsi="宋体" w:cs="宋体" w:eastAsia="宋体"/>
                      <w:spacing w:val="-3"/>
                      <w:w w:val="100"/>
                      <w:sz w:val="21"/>
                      <w:szCs w:val="21"/>
                    </w:rPr>
                    <w:t>点</w:t>
                  </w:r>
                  <w:r>
                    <w:rPr>
                      <w:rFonts w:ascii="宋体" w:hAnsi="宋体" w:cs="宋体" w:eastAsia="宋体"/>
                      <w:w w:val="100"/>
                      <w:sz w:val="21"/>
                      <w:szCs w:val="21"/>
                    </w:rPr>
                    <w:t>。在</w:t>
                  </w:r>
                  <w:r>
                    <w:rPr>
                      <w:rFonts w:ascii="宋体" w:hAnsi="宋体" w:cs="宋体" w:eastAsia="宋体"/>
                      <w:spacing w:val="-3"/>
                      <w:w w:val="100"/>
                      <w:sz w:val="21"/>
                      <w:szCs w:val="21"/>
                    </w:rPr>
                    <w:t>洪</w:t>
                  </w:r>
                  <w:r>
                    <w:rPr>
                      <w:rFonts w:ascii="宋体" w:hAnsi="宋体" w:cs="宋体" w:eastAsia="宋体"/>
                      <w:w w:val="100"/>
                      <w:sz w:val="21"/>
                      <w:szCs w:val="21"/>
                    </w:rPr>
                    <w:t>水</w:t>
                  </w:r>
                  <w:r>
                    <w:rPr>
                      <w:rFonts w:ascii="宋体" w:hAnsi="宋体" w:cs="宋体" w:eastAsia="宋体"/>
                      <w:spacing w:val="-3"/>
                      <w:w w:val="100"/>
                      <w:sz w:val="21"/>
                      <w:szCs w:val="21"/>
                    </w:rPr>
                    <w:t>期</w:t>
                  </w:r>
                  <w:r>
                    <w:rPr>
                      <w:rFonts w:ascii="宋体" w:hAnsi="宋体" w:cs="宋体" w:eastAsia="宋体"/>
                      <w:w w:val="100"/>
                      <w:sz w:val="21"/>
                      <w:szCs w:val="21"/>
                    </w:rPr>
                    <w:t>，</w:t>
                  </w:r>
                  <w:r>
                    <w:rPr>
                      <w:rFonts w:ascii="宋体" w:hAnsi="宋体" w:cs="宋体" w:eastAsia="宋体"/>
                      <w:spacing w:val="-3"/>
                      <w:w w:val="100"/>
                      <w:sz w:val="21"/>
                      <w:szCs w:val="21"/>
                    </w:rPr>
                    <w:t>尼</w:t>
                  </w:r>
                  <w:r>
                    <w:rPr>
                      <w:rFonts w:ascii="宋体" w:hAnsi="宋体" w:cs="宋体" w:eastAsia="宋体"/>
                      <w:w w:val="100"/>
                      <w:sz w:val="21"/>
                      <w:szCs w:val="21"/>
                    </w:rPr>
                    <w:t>罗</w:t>
                  </w:r>
                  <w:r>
                    <w:rPr>
                      <w:rFonts w:ascii="宋体" w:hAnsi="宋体" w:cs="宋体" w:eastAsia="宋体"/>
                      <w:spacing w:val="-3"/>
                      <w:w w:val="100"/>
                      <w:sz w:val="21"/>
                      <w:szCs w:val="21"/>
                    </w:rPr>
                    <w:t>河</w:t>
                  </w:r>
                  <w:r>
                    <w:rPr>
                      <w:rFonts w:ascii="宋体" w:hAnsi="宋体" w:cs="宋体" w:eastAsia="宋体"/>
                      <w:w w:val="100"/>
                      <w:sz w:val="21"/>
                      <w:szCs w:val="21"/>
                    </w:rPr>
                    <w:t>水</w:t>
                  </w:r>
                  <w:r>
                    <w:rPr>
                      <w:rFonts w:ascii="宋体" w:hAnsi="宋体" w:cs="宋体" w:eastAsia="宋体"/>
                      <w:spacing w:val="-3"/>
                      <w:w w:val="100"/>
                      <w:sz w:val="21"/>
                      <w:szCs w:val="21"/>
                    </w:rPr>
                    <w:t>量</w:t>
                  </w:r>
                  <w:r>
                    <w:rPr>
                      <w:rFonts w:ascii="宋体" w:hAnsi="宋体" w:cs="宋体" w:eastAsia="宋体"/>
                      <w:w w:val="100"/>
                      <w:sz w:val="21"/>
                      <w:szCs w:val="21"/>
                    </w:rPr>
                    <w:t>中青</w:t>
                  </w:r>
                  <w:r>
                    <w:rPr>
                      <w:rFonts w:ascii="宋体" w:hAnsi="宋体" w:cs="宋体" w:eastAsia="宋体"/>
                      <w:spacing w:val="-3"/>
                      <w:w w:val="100"/>
                      <w:sz w:val="21"/>
                      <w:szCs w:val="21"/>
                    </w:rPr>
                    <w:t>尼</w:t>
                  </w:r>
                  <w:r>
                    <w:rPr>
                      <w:rFonts w:ascii="宋体" w:hAnsi="宋体" w:cs="宋体" w:eastAsia="宋体"/>
                      <w:w w:val="100"/>
                      <w:sz w:val="21"/>
                      <w:szCs w:val="21"/>
                    </w:rPr>
                    <w:t>罗</w:t>
                  </w:r>
                  <w:r>
                    <w:rPr>
                      <w:rFonts w:ascii="宋体" w:hAnsi="宋体" w:cs="宋体" w:eastAsia="宋体"/>
                      <w:spacing w:val="-3"/>
                      <w:w w:val="100"/>
                      <w:sz w:val="21"/>
                      <w:szCs w:val="21"/>
                    </w:rPr>
                    <w:t>河</w:t>
                  </w:r>
                  <w:r>
                    <w:rPr>
                      <w:rFonts w:ascii="宋体" w:hAnsi="宋体" w:cs="宋体" w:eastAsia="宋体"/>
                      <w:w w:val="100"/>
                      <w:sz w:val="21"/>
                      <w:szCs w:val="21"/>
                    </w:rPr>
                    <w:t>占</w:t>
                  </w:r>
                  <w:r>
                    <w:rPr>
                      <w:rFonts w:ascii="宋体" w:hAnsi="宋体" w:cs="宋体" w:eastAsia="宋体"/>
                      <w:spacing w:val="-26"/>
                      <w:sz w:val="21"/>
                      <w:szCs w:val="21"/>
                    </w:rPr>
                    <w:t> </w:t>
                  </w:r>
                  <w:r>
                    <w:rPr>
                      <w:rFonts w:ascii="宋体" w:hAnsi="宋体" w:cs="宋体" w:eastAsia="宋体"/>
                      <w:w w:val="100"/>
                      <w:sz w:val="21"/>
                      <w:szCs w:val="21"/>
                    </w:rPr>
                    <w:t>6</w:t>
                  </w:r>
                  <w:r>
                    <w:rPr>
                      <w:rFonts w:ascii="宋体" w:hAnsi="宋体" w:cs="宋体" w:eastAsia="宋体"/>
                      <w:spacing w:val="-3"/>
                      <w:w w:val="100"/>
                      <w:sz w:val="21"/>
                      <w:szCs w:val="21"/>
                    </w:rPr>
                    <w:t>8</w:t>
                  </w:r>
                  <w:r>
                    <w:rPr>
                      <w:rFonts w:ascii="宋体" w:hAnsi="宋体" w:cs="宋体" w:eastAsia="宋体"/>
                      <w:w w:val="100"/>
                      <w:sz w:val="21"/>
                      <w:szCs w:val="21"/>
                    </w:rPr>
                    <w:t>%</w:t>
                  </w:r>
                  <w:r>
                    <w:rPr>
                      <w:rFonts w:ascii="宋体" w:hAnsi="宋体" w:cs="宋体" w:eastAsia="宋体"/>
                      <w:spacing w:val="-3"/>
                      <w:w w:val="100"/>
                      <w:sz w:val="21"/>
                      <w:szCs w:val="21"/>
                    </w:rPr>
                    <w:t>，</w:t>
                  </w:r>
                  <w:r>
                    <w:rPr>
                      <w:rFonts w:ascii="宋体" w:hAnsi="宋体" w:cs="宋体" w:eastAsia="宋体"/>
                      <w:w w:val="100"/>
                      <w:sz w:val="21"/>
                      <w:szCs w:val="21"/>
                    </w:rPr>
                    <w:t>白</w:t>
                  </w:r>
                  <w:r>
                    <w:rPr>
                      <w:rFonts w:ascii="宋体" w:hAnsi="宋体" w:cs="宋体" w:eastAsia="宋体"/>
                      <w:spacing w:val="-3"/>
                      <w:w w:val="100"/>
                      <w:sz w:val="21"/>
                      <w:szCs w:val="21"/>
                    </w:rPr>
                    <w:t>尼</w:t>
                  </w:r>
                  <w:r>
                    <w:rPr>
                      <w:rFonts w:ascii="宋体" w:hAnsi="宋体" w:cs="宋体" w:eastAsia="宋体"/>
                      <w:w w:val="100"/>
                      <w:sz w:val="21"/>
                      <w:szCs w:val="21"/>
                    </w:rPr>
                    <w:t>罗河占</w:t>
                  </w:r>
                  <w:r>
                    <w:rPr>
                      <w:rFonts w:ascii="宋体" w:hAnsi="宋体" w:cs="宋体" w:eastAsia="宋体"/>
                      <w:spacing w:val="-29"/>
                      <w:sz w:val="21"/>
                      <w:szCs w:val="21"/>
                    </w:rPr>
                    <w:t> </w:t>
                  </w:r>
                  <w:r>
                    <w:rPr>
                      <w:rFonts w:ascii="宋体" w:hAnsi="宋体" w:cs="宋体" w:eastAsia="宋体"/>
                      <w:w w:val="100"/>
                      <w:sz w:val="21"/>
                      <w:szCs w:val="21"/>
                    </w:rPr>
                    <w:t>10</w:t>
                  </w:r>
                  <w:r>
                    <w:rPr>
                      <w:rFonts w:ascii="宋体" w:hAnsi="宋体" w:cs="宋体" w:eastAsia="宋体"/>
                      <w:spacing w:val="-3"/>
                      <w:w w:val="100"/>
                      <w:sz w:val="21"/>
                      <w:szCs w:val="21"/>
                    </w:rPr>
                    <w:t>%</w:t>
                  </w:r>
                  <w:r>
                    <w:rPr>
                      <w:rFonts w:ascii="宋体" w:hAnsi="宋体" w:cs="宋体" w:eastAsia="宋体"/>
                      <w:w w:val="100"/>
                      <w:sz w:val="21"/>
                      <w:szCs w:val="21"/>
                    </w:rPr>
                    <w:t>， 阿特</w:t>
                  </w:r>
                  <w:r>
                    <w:rPr>
                      <w:rFonts w:ascii="宋体" w:hAnsi="宋体" w:cs="宋体" w:eastAsia="宋体"/>
                      <w:spacing w:val="-3"/>
                      <w:w w:val="100"/>
                      <w:sz w:val="21"/>
                      <w:szCs w:val="21"/>
                    </w:rPr>
                    <w:t>巴</w:t>
                  </w:r>
                  <w:r>
                    <w:rPr>
                      <w:rFonts w:ascii="宋体" w:hAnsi="宋体" w:cs="宋体" w:eastAsia="宋体"/>
                      <w:w w:val="100"/>
                      <w:sz w:val="21"/>
                      <w:szCs w:val="21"/>
                    </w:rPr>
                    <w:t>拉</w:t>
                  </w:r>
                  <w:r>
                    <w:rPr>
                      <w:rFonts w:ascii="宋体" w:hAnsi="宋体" w:cs="宋体" w:eastAsia="宋体"/>
                      <w:spacing w:val="-3"/>
                      <w:w w:val="100"/>
                      <w:sz w:val="21"/>
                      <w:szCs w:val="21"/>
                    </w:rPr>
                    <w:t>河</w:t>
                  </w:r>
                  <w:r>
                    <w:rPr>
                      <w:rFonts w:ascii="宋体" w:hAnsi="宋体" w:cs="宋体" w:eastAsia="宋体"/>
                      <w:w w:val="100"/>
                      <w:sz w:val="21"/>
                      <w:szCs w:val="21"/>
                    </w:rPr>
                    <w:t>占</w:t>
                  </w:r>
                  <w:r>
                    <w:rPr>
                      <w:rFonts w:ascii="宋体" w:hAnsi="宋体" w:cs="宋体" w:eastAsia="宋体"/>
                      <w:spacing w:val="-53"/>
                      <w:sz w:val="21"/>
                      <w:szCs w:val="21"/>
                    </w:rPr>
                    <w:t> </w:t>
                  </w:r>
                  <w:r>
                    <w:rPr>
                      <w:rFonts w:ascii="宋体" w:hAnsi="宋体" w:cs="宋体" w:eastAsia="宋体"/>
                      <w:w w:val="100"/>
                      <w:sz w:val="21"/>
                      <w:szCs w:val="21"/>
                    </w:rPr>
                    <w:t>22</w:t>
                  </w:r>
                  <w:r>
                    <w:rPr>
                      <w:rFonts w:ascii="宋体" w:hAnsi="宋体" w:cs="宋体" w:eastAsia="宋体"/>
                      <w:spacing w:val="-3"/>
                      <w:w w:val="100"/>
                      <w:sz w:val="21"/>
                      <w:szCs w:val="21"/>
                    </w:rPr>
                    <w:t>%</w:t>
                  </w:r>
                  <w:r>
                    <w:rPr>
                      <w:rFonts w:ascii="宋体" w:hAnsi="宋体" w:cs="宋体" w:eastAsia="宋体"/>
                      <w:w w:val="100"/>
                      <w:sz w:val="21"/>
                      <w:szCs w:val="21"/>
                    </w:rPr>
                    <w:t>。</w:t>
                  </w:r>
                  <w:r>
                    <w:rPr>
                      <w:rFonts w:ascii="宋体" w:hAnsi="宋体" w:cs="宋体" w:eastAsia="宋体"/>
                      <w:spacing w:val="-3"/>
                      <w:w w:val="100"/>
                      <w:sz w:val="21"/>
                      <w:szCs w:val="21"/>
                    </w:rPr>
                    <w:t>洪水</w:t>
                  </w:r>
                  <w:r>
                    <w:rPr>
                      <w:rFonts w:ascii="宋体" w:hAnsi="宋体" w:cs="宋体" w:eastAsia="宋体"/>
                      <w:w w:val="100"/>
                      <w:sz w:val="21"/>
                      <w:szCs w:val="21"/>
                    </w:rPr>
                    <w:t>到来</w:t>
                  </w:r>
                  <w:r>
                    <w:rPr>
                      <w:rFonts w:ascii="宋体" w:hAnsi="宋体" w:cs="宋体" w:eastAsia="宋体"/>
                      <w:spacing w:val="-3"/>
                      <w:w w:val="100"/>
                      <w:sz w:val="21"/>
                      <w:szCs w:val="21"/>
                    </w:rPr>
                    <w:t>时</w:t>
                  </w:r>
                  <w:r>
                    <w:rPr>
                      <w:rFonts w:ascii="宋体" w:hAnsi="宋体" w:cs="宋体" w:eastAsia="宋体"/>
                      <w:w w:val="100"/>
                      <w:sz w:val="21"/>
                      <w:szCs w:val="21"/>
                    </w:rPr>
                    <w:t>，</w:t>
                  </w:r>
                  <w:r>
                    <w:rPr>
                      <w:rFonts w:ascii="宋体" w:hAnsi="宋体" w:cs="宋体" w:eastAsia="宋体"/>
                      <w:spacing w:val="-3"/>
                      <w:w w:val="100"/>
                      <w:sz w:val="21"/>
                      <w:szCs w:val="21"/>
                    </w:rPr>
                    <w:t>会</w:t>
                  </w:r>
                  <w:r>
                    <w:rPr>
                      <w:rFonts w:ascii="宋体" w:hAnsi="宋体" w:cs="宋体" w:eastAsia="宋体"/>
                      <w:w w:val="100"/>
                      <w:sz w:val="21"/>
                      <w:szCs w:val="21"/>
                    </w:rPr>
                    <w:t>淹</w:t>
                  </w:r>
                  <w:r>
                    <w:rPr>
                      <w:rFonts w:ascii="宋体" w:hAnsi="宋体" w:cs="宋体" w:eastAsia="宋体"/>
                      <w:spacing w:val="-3"/>
                      <w:w w:val="100"/>
                      <w:sz w:val="21"/>
                      <w:szCs w:val="21"/>
                    </w:rPr>
                    <w:t>没</w:t>
                  </w:r>
                  <w:r>
                    <w:rPr>
                      <w:rFonts w:ascii="宋体" w:hAnsi="宋体" w:cs="宋体" w:eastAsia="宋体"/>
                      <w:w w:val="100"/>
                      <w:sz w:val="21"/>
                      <w:szCs w:val="21"/>
                    </w:rPr>
                    <w:t>两</w:t>
                  </w:r>
                  <w:r>
                    <w:rPr>
                      <w:rFonts w:ascii="宋体" w:hAnsi="宋体" w:cs="宋体" w:eastAsia="宋体"/>
                      <w:spacing w:val="-3"/>
                      <w:w w:val="100"/>
                      <w:sz w:val="21"/>
                      <w:szCs w:val="21"/>
                    </w:rPr>
                    <w:t>岸</w:t>
                  </w:r>
                  <w:r>
                    <w:rPr>
                      <w:rFonts w:ascii="宋体" w:hAnsi="宋体" w:cs="宋体" w:eastAsia="宋体"/>
                      <w:w w:val="100"/>
                      <w:sz w:val="21"/>
                      <w:szCs w:val="21"/>
                    </w:rPr>
                    <w:t>农</w:t>
                  </w:r>
                  <w:r>
                    <w:rPr>
                      <w:rFonts w:ascii="宋体" w:hAnsi="宋体" w:cs="宋体" w:eastAsia="宋体"/>
                      <w:spacing w:val="-3"/>
                      <w:w w:val="100"/>
                      <w:sz w:val="21"/>
                      <w:szCs w:val="21"/>
                    </w:rPr>
                    <w:t>田</w:t>
                  </w:r>
                  <w:r>
                    <w:rPr>
                      <w:rFonts w:ascii="宋体" w:hAnsi="宋体" w:cs="宋体" w:eastAsia="宋体"/>
                      <w:w w:val="100"/>
                      <w:sz w:val="21"/>
                      <w:szCs w:val="21"/>
                    </w:rPr>
                    <w:t>，洪</w:t>
                  </w:r>
                  <w:r>
                    <w:rPr>
                      <w:rFonts w:ascii="宋体" w:hAnsi="宋体" w:cs="宋体" w:eastAsia="宋体"/>
                      <w:spacing w:val="-3"/>
                      <w:w w:val="100"/>
                      <w:sz w:val="21"/>
                      <w:szCs w:val="21"/>
                    </w:rPr>
                    <w:t>水</w:t>
                  </w:r>
                  <w:r>
                    <w:rPr>
                      <w:rFonts w:ascii="宋体" w:hAnsi="宋体" w:cs="宋体" w:eastAsia="宋体"/>
                      <w:w w:val="100"/>
                      <w:sz w:val="21"/>
                      <w:szCs w:val="21"/>
                    </w:rPr>
                    <w:t>退</w:t>
                  </w:r>
                  <w:r>
                    <w:rPr>
                      <w:rFonts w:ascii="宋体" w:hAnsi="宋体" w:cs="宋体" w:eastAsia="宋体"/>
                      <w:spacing w:val="-3"/>
                      <w:w w:val="100"/>
                      <w:sz w:val="21"/>
                      <w:szCs w:val="21"/>
                    </w:rPr>
                    <w:t>后</w:t>
                  </w:r>
                  <w:r>
                    <w:rPr>
                      <w:rFonts w:ascii="宋体" w:hAnsi="宋体" w:cs="宋体" w:eastAsia="宋体"/>
                      <w:w w:val="100"/>
                      <w:sz w:val="21"/>
                      <w:szCs w:val="21"/>
                    </w:rPr>
                    <w:t>，</w:t>
                  </w:r>
                  <w:r>
                    <w:rPr>
                      <w:rFonts w:ascii="宋体" w:hAnsi="宋体" w:cs="宋体" w:eastAsia="宋体"/>
                      <w:spacing w:val="-3"/>
                      <w:w w:val="100"/>
                      <w:sz w:val="21"/>
                      <w:szCs w:val="21"/>
                    </w:rPr>
                    <w:t>又</w:t>
                  </w:r>
                  <w:r>
                    <w:rPr>
                      <w:rFonts w:ascii="宋体" w:hAnsi="宋体" w:cs="宋体" w:eastAsia="宋体"/>
                      <w:w w:val="100"/>
                      <w:sz w:val="21"/>
                      <w:szCs w:val="21"/>
                    </w:rPr>
                    <w:t>会</w:t>
                  </w:r>
                  <w:r>
                    <w:rPr>
                      <w:rFonts w:ascii="宋体" w:hAnsi="宋体" w:cs="宋体" w:eastAsia="宋体"/>
                      <w:spacing w:val="-3"/>
                      <w:w w:val="100"/>
                      <w:sz w:val="21"/>
                      <w:szCs w:val="21"/>
                    </w:rPr>
                    <w:t>留</w:t>
                  </w:r>
                  <w:r>
                    <w:rPr>
                      <w:rFonts w:ascii="宋体" w:hAnsi="宋体" w:cs="宋体" w:eastAsia="宋体"/>
                      <w:w w:val="100"/>
                      <w:sz w:val="21"/>
                      <w:szCs w:val="21"/>
                    </w:rPr>
                    <w:t>下</w:t>
                  </w:r>
                  <w:r>
                    <w:rPr>
                      <w:rFonts w:ascii="宋体" w:hAnsi="宋体" w:cs="宋体" w:eastAsia="宋体"/>
                      <w:spacing w:val="-3"/>
                      <w:w w:val="100"/>
                      <w:sz w:val="21"/>
                      <w:szCs w:val="21"/>
                    </w:rPr>
                    <w:t>一</w:t>
                  </w:r>
                  <w:r>
                    <w:rPr>
                      <w:rFonts w:ascii="宋体" w:hAnsi="宋体" w:cs="宋体" w:eastAsia="宋体"/>
                      <w:w w:val="100"/>
                      <w:sz w:val="21"/>
                      <w:szCs w:val="21"/>
                    </w:rPr>
                    <w:t>层厚</w:t>
                  </w:r>
                  <w:r>
                    <w:rPr>
                      <w:rFonts w:ascii="宋体" w:hAnsi="宋体" w:cs="宋体" w:eastAsia="宋体"/>
                      <w:spacing w:val="-3"/>
                      <w:w w:val="100"/>
                      <w:sz w:val="21"/>
                      <w:szCs w:val="21"/>
                    </w:rPr>
                    <w:t>厚</w:t>
                  </w:r>
                  <w:r>
                    <w:rPr>
                      <w:rFonts w:ascii="宋体" w:hAnsi="宋体" w:cs="宋体" w:eastAsia="宋体"/>
                      <w:w w:val="100"/>
                      <w:sz w:val="21"/>
                      <w:szCs w:val="21"/>
                    </w:rPr>
                    <w:t>的</w:t>
                  </w:r>
                  <w:r>
                    <w:rPr>
                      <w:rFonts w:ascii="宋体" w:hAnsi="宋体" w:cs="宋体" w:eastAsia="宋体"/>
                      <w:spacing w:val="-3"/>
                      <w:w w:val="100"/>
                      <w:sz w:val="21"/>
                      <w:szCs w:val="21"/>
                    </w:rPr>
                    <w:t>淤</w:t>
                  </w:r>
                  <w:r>
                    <w:rPr>
                      <w:rFonts w:ascii="宋体" w:hAnsi="宋体" w:cs="宋体" w:eastAsia="宋体"/>
                      <w:w w:val="100"/>
                      <w:sz w:val="21"/>
                      <w:szCs w:val="21"/>
                    </w:rPr>
                    <w:t>泥</w:t>
                  </w:r>
                  <w:r>
                    <w:rPr>
                      <w:rFonts w:ascii="宋体" w:hAnsi="宋体" w:cs="宋体" w:eastAsia="宋体"/>
                      <w:spacing w:val="-3"/>
                      <w:w w:val="100"/>
                      <w:sz w:val="21"/>
                      <w:szCs w:val="21"/>
                    </w:rPr>
                    <w:t>，</w:t>
                  </w:r>
                  <w:r>
                    <w:rPr>
                      <w:rFonts w:ascii="宋体" w:hAnsi="宋体" w:cs="宋体" w:eastAsia="宋体"/>
                      <w:w w:val="100"/>
                      <w:sz w:val="21"/>
                      <w:szCs w:val="21"/>
                    </w:rPr>
                    <w:t>形</w:t>
                  </w:r>
                  <w:r>
                    <w:rPr>
                      <w:rFonts w:ascii="宋体" w:hAnsi="宋体" w:cs="宋体" w:eastAsia="宋体"/>
                      <w:w w:val="100"/>
                      <w:sz w:val="21"/>
                      <w:szCs w:val="21"/>
                    </w:rPr>
                    <w:t> 成肥</w:t>
                  </w:r>
                  <w:r>
                    <w:rPr>
                      <w:rFonts w:ascii="宋体" w:hAnsi="宋体" w:cs="宋体" w:eastAsia="宋体"/>
                      <w:spacing w:val="-3"/>
                      <w:w w:val="100"/>
                      <w:sz w:val="21"/>
                      <w:szCs w:val="21"/>
                    </w:rPr>
                    <w:t>沃</w:t>
                  </w:r>
                  <w:r>
                    <w:rPr>
                      <w:rFonts w:ascii="宋体" w:hAnsi="宋体" w:cs="宋体" w:eastAsia="宋体"/>
                      <w:w w:val="100"/>
                      <w:sz w:val="21"/>
                      <w:szCs w:val="21"/>
                    </w:rPr>
                    <w:t>的</w:t>
                  </w:r>
                  <w:r>
                    <w:rPr>
                      <w:rFonts w:ascii="宋体" w:hAnsi="宋体" w:cs="宋体" w:eastAsia="宋体"/>
                      <w:spacing w:val="-3"/>
                      <w:w w:val="100"/>
                      <w:sz w:val="21"/>
                      <w:szCs w:val="21"/>
                    </w:rPr>
                    <w:t>土</w:t>
                  </w:r>
                  <w:r>
                    <w:rPr>
                      <w:rFonts w:ascii="宋体" w:hAnsi="宋体" w:cs="宋体" w:eastAsia="宋体"/>
                      <w:w w:val="100"/>
                      <w:sz w:val="21"/>
                      <w:szCs w:val="21"/>
                    </w:rPr>
                    <w:t>壤</w:t>
                  </w:r>
                  <w:r>
                    <w:rPr>
                      <w:rFonts w:ascii="宋体" w:hAnsi="宋体" w:cs="宋体" w:eastAsia="宋体"/>
                      <w:spacing w:val="-3"/>
                      <w:w w:val="100"/>
                      <w:sz w:val="21"/>
                      <w:szCs w:val="21"/>
                    </w:rPr>
                    <w:t>。</w:t>
                  </w:r>
                  <w:r>
                    <w:rPr>
                      <w:rFonts w:ascii="宋体" w:hAnsi="宋体" w:cs="宋体" w:eastAsia="宋体"/>
                      <w:w w:val="100"/>
                      <w:sz w:val="21"/>
                      <w:szCs w:val="21"/>
                    </w:rPr>
                    <w:t>四</w:t>
                  </w:r>
                  <w:r>
                    <w:rPr>
                      <w:rFonts w:ascii="宋体" w:hAnsi="宋体" w:cs="宋体" w:eastAsia="宋体"/>
                      <w:spacing w:val="-3"/>
                      <w:w w:val="100"/>
                      <w:sz w:val="21"/>
                      <w:szCs w:val="21"/>
                    </w:rPr>
                    <w:t>五</w:t>
                  </w:r>
                  <w:r>
                    <w:rPr>
                      <w:rFonts w:ascii="宋体" w:hAnsi="宋体" w:cs="宋体" w:eastAsia="宋体"/>
                      <w:w w:val="100"/>
                      <w:sz w:val="21"/>
                      <w:szCs w:val="21"/>
                    </w:rPr>
                    <w:t>千</w:t>
                  </w:r>
                  <w:r>
                    <w:rPr>
                      <w:rFonts w:ascii="宋体" w:hAnsi="宋体" w:cs="宋体" w:eastAsia="宋体"/>
                      <w:spacing w:val="-3"/>
                      <w:w w:val="100"/>
                      <w:sz w:val="21"/>
                      <w:szCs w:val="21"/>
                    </w:rPr>
                    <w:t>年</w:t>
                  </w:r>
                  <w:r>
                    <w:rPr>
                      <w:rFonts w:ascii="宋体" w:hAnsi="宋体" w:cs="宋体" w:eastAsia="宋体"/>
                      <w:w w:val="100"/>
                      <w:sz w:val="21"/>
                      <w:szCs w:val="21"/>
                    </w:rPr>
                    <w:t>前，</w:t>
                  </w:r>
                  <w:r>
                    <w:rPr>
                      <w:rFonts w:ascii="宋体" w:hAnsi="宋体" w:cs="宋体" w:eastAsia="宋体"/>
                      <w:spacing w:val="-3"/>
                      <w:w w:val="100"/>
                      <w:sz w:val="21"/>
                      <w:szCs w:val="21"/>
                    </w:rPr>
                    <w:t>埃</w:t>
                  </w:r>
                  <w:r>
                    <w:rPr>
                      <w:rFonts w:ascii="宋体" w:hAnsi="宋体" w:cs="宋体" w:eastAsia="宋体"/>
                      <w:w w:val="100"/>
                      <w:sz w:val="21"/>
                      <w:szCs w:val="21"/>
                    </w:rPr>
                    <w:t>及</w:t>
                  </w:r>
                  <w:r>
                    <w:rPr>
                      <w:rFonts w:ascii="宋体" w:hAnsi="宋体" w:cs="宋体" w:eastAsia="宋体"/>
                      <w:spacing w:val="-3"/>
                      <w:w w:val="100"/>
                      <w:sz w:val="21"/>
                      <w:szCs w:val="21"/>
                    </w:rPr>
                    <w:t>人</w:t>
                  </w:r>
                  <w:r>
                    <w:rPr>
                      <w:rFonts w:ascii="宋体" w:hAnsi="宋体" w:cs="宋体" w:eastAsia="宋体"/>
                      <w:w w:val="100"/>
                      <w:sz w:val="21"/>
                      <w:szCs w:val="21"/>
                    </w:rPr>
                    <w:t>就</w:t>
                  </w:r>
                  <w:r>
                    <w:rPr>
                      <w:rFonts w:ascii="宋体" w:hAnsi="宋体" w:cs="宋体" w:eastAsia="宋体"/>
                      <w:spacing w:val="-3"/>
                      <w:w w:val="100"/>
                      <w:sz w:val="21"/>
                      <w:szCs w:val="21"/>
                    </w:rPr>
                    <w:t>知</w:t>
                  </w:r>
                  <w:r>
                    <w:rPr>
                      <w:rFonts w:ascii="宋体" w:hAnsi="宋体" w:cs="宋体" w:eastAsia="宋体"/>
                      <w:w w:val="100"/>
                      <w:sz w:val="21"/>
                      <w:szCs w:val="21"/>
                    </w:rPr>
                    <w:t>道</w:t>
                  </w:r>
                  <w:r>
                    <w:rPr>
                      <w:rFonts w:ascii="宋体" w:hAnsi="宋体" w:cs="宋体" w:eastAsia="宋体"/>
                      <w:spacing w:val="-3"/>
                      <w:w w:val="100"/>
                      <w:sz w:val="21"/>
                      <w:szCs w:val="21"/>
                    </w:rPr>
                    <w:t>了</w:t>
                  </w:r>
                  <w:r>
                    <w:rPr>
                      <w:rFonts w:ascii="宋体" w:hAnsi="宋体" w:cs="宋体" w:eastAsia="宋体"/>
                      <w:w w:val="100"/>
                      <w:sz w:val="21"/>
                      <w:szCs w:val="21"/>
                    </w:rPr>
                    <w:t>如</w:t>
                  </w:r>
                  <w:r>
                    <w:rPr>
                      <w:rFonts w:ascii="宋体" w:hAnsi="宋体" w:cs="宋体" w:eastAsia="宋体"/>
                      <w:spacing w:val="-3"/>
                      <w:w w:val="100"/>
                      <w:sz w:val="21"/>
                      <w:szCs w:val="21"/>
                    </w:rPr>
                    <w:t>何</w:t>
                  </w:r>
                  <w:r>
                    <w:rPr>
                      <w:rFonts w:ascii="宋体" w:hAnsi="宋体" w:cs="宋体" w:eastAsia="宋体"/>
                      <w:w w:val="100"/>
                      <w:sz w:val="21"/>
                      <w:szCs w:val="21"/>
                    </w:rPr>
                    <w:t>掌握</w:t>
                  </w:r>
                  <w:r>
                    <w:rPr>
                      <w:rFonts w:ascii="宋体" w:hAnsi="宋体" w:cs="宋体" w:eastAsia="宋体"/>
                      <w:spacing w:val="-3"/>
                      <w:w w:val="100"/>
                      <w:sz w:val="21"/>
                      <w:szCs w:val="21"/>
                    </w:rPr>
                    <w:t>洪</w:t>
                  </w:r>
                  <w:r>
                    <w:rPr>
                      <w:rFonts w:ascii="宋体" w:hAnsi="宋体" w:cs="宋体" w:eastAsia="宋体"/>
                      <w:w w:val="100"/>
                      <w:sz w:val="21"/>
                      <w:szCs w:val="21"/>
                    </w:rPr>
                    <w:t>水</w:t>
                  </w:r>
                  <w:r>
                    <w:rPr>
                      <w:rFonts w:ascii="宋体" w:hAnsi="宋体" w:cs="宋体" w:eastAsia="宋体"/>
                      <w:spacing w:val="-3"/>
                      <w:w w:val="100"/>
                      <w:sz w:val="21"/>
                      <w:szCs w:val="21"/>
                    </w:rPr>
                    <w:t>的</w:t>
                  </w:r>
                  <w:r>
                    <w:rPr>
                      <w:rFonts w:ascii="宋体" w:hAnsi="宋体" w:cs="宋体" w:eastAsia="宋体"/>
                      <w:w w:val="100"/>
                      <w:sz w:val="21"/>
                      <w:szCs w:val="21"/>
                    </w:rPr>
                    <w:t>规</w:t>
                  </w:r>
                  <w:r>
                    <w:rPr>
                      <w:rFonts w:ascii="宋体" w:hAnsi="宋体" w:cs="宋体" w:eastAsia="宋体"/>
                      <w:spacing w:val="-3"/>
                      <w:w w:val="100"/>
                      <w:sz w:val="21"/>
                      <w:szCs w:val="21"/>
                    </w:rPr>
                    <w:t>律</w:t>
                  </w:r>
                  <w:r>
                    <w:rPr>
                      <w:rFonts w:ascii="宋体" w:hAnsi="宋体" w:cs="宋体" w:eastAsia="宋体"/>
                      <w:w w:val="100"/>
                      <w:sz w:val="21"/>
                      <w:szCs w:val="21"/>
                    </w:rPr>
                    <w:t>和</w:t>
                  </w:r>
                  <w:r>
                    <w:rPr>
                      <w:rFonts w:ascii="宋体" w:hAnsi="宋体" w:cs="宋体" w:eastAsia="宋体"/>
                      <w:spacing w:val="-3"/>
                      <w:w w:val="100"/>
                      <w:sz w:val="21"/>
                      <w:szCs w:val="21"/>
                    </w:rPr>
                    <w:t>利</w:t>
                  </w:r>
                  <w:r>
                    <w:rPr>
                      <w:rFonts w:ascii="宋体" w:hAnsi="宋体" w:cs="宋体" w:eastAsia="宋体"/>
                      <w:w w:val="100"/>
                      <w:sz w:val="21"/>
                      <w:szCs w:val="21"/>
                    </w:rPr>
                    <w:t>用</w:t>
                  </w:r>
                  <w:r>
                    <w:rPr>
                      <w:rFonts w:ascii="宋体" w:hAnsi="宋体" w:cs="宋体" w:eastAsia="宋体"/>
                      <w:spacing w:val="-3"/>
                      <w:w w:val="100"/>
                      <w:sz w:val="21"/>
                      <w:szCs w:val="21"/>
                    </w:rPr>
                    <w:t>两</w:t>
                  </w:r>
                  <w:r>
                    <w:rPr>
                      <w:rFonts w:ascii="宋体" w:hAnsi="宋体" w:cs="宋体" w:eastAsia="宋体"/>
                      <w:w w:val="100"/>
                      <w:sz w:val="21"/>
                      <w:szCs w:val="21"/>
                    </w:rPr>
                    <w:t>岸肥</w:t>
                  </w:r>
                  <w:r>
                    <w:rPr>
                      <w:rFonts w:ascii="宋体" w:hAnsi="宋体" w:cs="宋体" w:eastAsia="宋体"/>
                      <w:spacing w:val="-3"/>
                      <w:w w:val="100"/>
                      <w:sz w:val="21"/>
                      <w:szCs w:val="21"/>
                    </w:rPr>
                    <w:t>沃</w:t>
                  </w:r>
                  <w:r>
                    <w:rPr>
                      <w:rFonts w:ascii="宋体" w:hAnsi="宋体" w:cs="宋体" w:eastAsia="宋体"/>
                      <w:w w:val="100"/>
                      <w:sz w:val="21"/>
                      <w:szCs w:val="21"/>
                    </w:rPr>
                    <w:t>的</w:t>
                  </w:r>
                  <w:r>
                    <w:rPr>
                      <w:rFonts w:ascii="宋体" w:hAnsi="宋体" w:cs="宋体" w:eastAsia="宋体"/>
                      <w:spacing w:val="-3"/>
                      <w:w w:val="100"/>
                      <w:sz w:val="21"/>
                      <w:szCs w:val="21"/>
                    </w:rPr>
                    <w:t>土</w:t>
                  </w:r>
                  <w:r>
                    <w:rPr>
                      <w:rFonts w:ascii="宋体" w:hAnsi="宋体" w:cs="宋体" w:eastAsia="宋体"/>
                      <w:w w:val="100"/>
                      <w:sz w:val="21"/>
                      <w:szCs w:val="21"/>
                    </w:rPr>
                    <w:t>地。</w:t>
                  </w:r>
                </w:p>
              </w:txbxContent>
            </v:textbox>
            <w10:wrap type="none"/>
          </v:shape>
        </w:pict>
      </w:r>
      <w:r>
        <w:rPr>
          <w:rFonts w:ascii="宋体" w:hAnsi="宋体" w:cs="宋体" w:eastAsia="宋体"/>
          <w:position w:val="-25"/>
          <w:sz w:val="20"/>
          <w:szCs w:val="20"/>
        </w:rPr>
      </w:r>
    </w:p>
    <w:p>
      <w:pPr>
        <w:spacing w:line="240" w:lineRule="auto" w:before="2"/>
        <w:rPr>
          <w:rFonts w:ascii="宋体" w:hAnsi="宋体" w:cs="宋体" w:eastAsia="宋体"/>
          <w:sz w:val="7"/>
          <w:szCs w:val="7"/>
        </w:rPr>
      </w:pPr>
    </w:p>
    <w:p>
      <w:pPr>
        <w:pStyle w:val="BodyText"/>
        <w:tabs>
          <w:tab w:pos="3028" w:val="left" w:leader="none"/>
          <w:tab w:pos="5318" w:val="left" w:leader="none"/>
        </w:tabs>
        <w:spacing w:line="274" w:lineRule="exact" w:before="62"/>
        <w:ind w:right="220"/>
        <w:jc w:val="left"/>
      </w:pPr>
      <w:r>
        <w:rPr>
          <w:spacing w:val="-4"/>
        </w:rPr>
        <w:t>（</w:t>
      </w:r>
      <w:r>
        <w:rPr>
          <w:rFonts w:ascii="Times New Roman" w:hAnsi="Times New Roman" w:cs="Times New Roman" w:eastAsia="Times New Roman"/>
          <w:spacing w:val="-4"/>
        </w:rPr>
        <w:t>1</w:t>
      </w:r>
      <w:r>
        <w:rPr>
          <w:spacing w:val="-4"/>
        </w:rPr>
        <w:t>）尼罗河发源于</w:t>
      </w:r>
      <w:r>
        <w:rPr>
          <w:rFonts w:ascii="Times New Roman" w:hAnsi="Times New Roman" w:cs="Times New Roman" w:eastAsia="Times New Roman"/>
          <w:spacing w:val="-4"/>
        </w:rPr>
      </w:r>
      <w:r>
        <w:rPr>
          <w:rFonts w:ascii="Times New Roman" w:hAnsi="Times New Roman" w:cs="Times New Roman" w:eastAsia="Times New Roman"/>
          <w:spacing w:val="-4"/>
          <w:u w:val="single" w:color="000000"/>
        </w:rPr>
        <w:tab/>
      </w:r>
      <w:r>
        <w:rPr>
          <w:rFonts w:ascii="Times New Roman" w:hAnsi="Times New Roman" w:cs="Times New Roman" w:eastAsia="Times New Roman"/>
          <w:spacing w:val="-4"/>
        </w:rPr>
      </w:r>
      <w:r>
        <w:rPr>
          <w:spacing w:val="-6"/>
        </w:rPr>
        <w:t>湖地区，注入</w:t>
      </w:r>
      <w:r>
        <w:rPr>
          <w:rFonts w:ascii="Times New Roman" w:hAnsi="Times New Roman" w:cs="Times New Roman" w:eastAsia="Times New Roman"/>
          <w:spacing w:val="-6"/>
        </w:rPr>
      </w:r>
      <w:r>
        <w:rPr>
          <w:rFonts w:ascii="Times New Roman" w:hAnsi="Times New Roman" w:cs="Times New Roman" w:eastAsia="Times New Roman"/>
          <w:spacing w:val="-6"/>
          <w:u w:val="single" w:color="000000"/>
        </w:rPr>
        <w:tab/>
      </w:r>
      <w:r>
        <w:rPr>
          <w:rFonts w:ascii="Times New Roman" w:hAnsi="Times New Roman" w:cs="Times New Roman" w:eastAsia="Times New Roman"/>
          <w:spacing w:val="-6"/>
        </w:rPr>
      </w:r>
      <w:r>
        <w:rPr>
          <w:spacing w:val="-5"/>
        </w:rPr>
        <w:t>海；从尼罗河的流向看，图示区域的地</w:t>
      </w:r>
      <w:r>
        <w:rPr>
          <w:spacing w:val="-69"/>
        </w:rPr>
        <w:t> </w:t>
      </w:r>
      <w:r>
        <w:rPr>
          <w:spacing w:val="-69"/>
        </w:rPr>
      </w:r>
      <w:r>
        <w:rPr>
          <w:spacing w:val="-1"/>
        </w:rPr>
        <w:t>势特征为</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t>。</w:t>
      </w:r>
    </w:p>
    <w:p>
      <w:pPr>
        <w:pStyle w:val="BodyText"/>
        <w:tabs>
          <w:tab w:pos="4266" w:val="left" w:leader="none"/>
          <w:tab w:pos="6623" w:val="left" w:leader="none"/>
          <w:tab w:pos="7989" w:val="left" w:leader="none"/>
          <w:tab w:pos="8213" w:val="left" w:leader="none"/>
        </w:tabs>
        <w:spacing w:line="223" w:lineRule="auto"/>
        <w:ind w:right="219"/>
        <w:jc w:val="left"/>
      </w:pPr>
      <w:r>
        <w:rPr>
          <w:spacing w:val="-4"/>
        </w:rPr>
        <w:t>（</w:t>
      </w:r>
      <w:r>
        <w:rPr>
          <w:rFonts w:ascii="Times New Roman" w:hAnsi="Times New Roman" w:cs="Times New Roman" w:eastAsia="Times New Roman"/>
          <w:spacing w:val="-4"/>
        </w:rPr>
        <w:t>2</w:t>
      </w:r>
      <w:r>
        <w:rPr>
          <w:spacing w:val="-4"/>
        </w:rPr>
        <w:t>）尼罗河泛滥时水量主要来自于</w:t>
      </w:r>
      <w:r>
        <w:rPr>
          <w:rFonts w:ascii="Times New Roman" w:hAnsi="Times New Roman" w:cs="Times New Roman" w:eastAsia="Times New Roman"/>
          <w:spacing w:val="-4"/>
        </w:rPr>
      </w:r>
      <w:r>
        <w:rPr>
          <w:rFonts w:ascii="Times New Roman" w:hAnsi="Times New Roman" w:cs="Times New Roman" w:eastAsia="Times New Roman"/>
          <w:spacing w:val="-4"/>
          <w:u w:val="single" w:color="000000"/>
        </w:rPr>
        <w:tab/>
      </w:r>
      <w:r>
        <w:rPr>
          <w:rFonts w:ascii="Times New Roman" w:hAnsi="Times New Roman" w:cs="Times New Roman" w:eastAsia="Times New Roman"/>
          <w:spacing w:val="-4"/>
        </w:rPr>
      </w:r>
      <w:r>
        <w:rPr>
          <w:spacing w:val="-6"/>
        </w:rPr>
        <w:t>河，定期泛滥的原因主要受</w:t>
      </w:r>
      <w:r>
        <w:rPr>
          <w:rFonts w:ascii="Times New Roman" w:hAnsi="Times New Roman" w:cs="Times New Roman" w:eastAsia="Times New Roman"/>
          <w:spacing w:val="-6"/>
        </w:rPr>
      </w:r>
      <w:r>
        <w:rPr>
          <w:rFonts w:ascii="Times New Roman" w:hAnsi="Times New Roman" w:cs="Times New Roman" w:eastAsia="Times New Roman"/>
          <w:spacing w:val="-6"/>
          <w:u w:val="single" w:color="000000"/>
        </w:rPr>
        <w:tab/>
        <w:tab/>
      </w:r>
      <w:r>
        <w:rPr>
          <w:rFonts w:ascii="Times New Roman" w:hAnsi="Times New Roman" w:cs="Times New Roman" w:eastAsia="Times New Roman"/>
          <w:spacing w:val="-6"/>
        </w:rPr>
      </w:r>
      <w:r>
        <w:rPr/>
        <w:t>气候的</w:t>
      </w:r>
      <w:r>
        <w:rPr>
          <w:w w:val="100"/>
        </w:rPr>
        <w:t> </w:t>
      </w:r>
      <w:r>
        <w:rPr>
          <w:spacing w:val="-2"/>
        </w:rPr>
        <w:t>影响；从降水的季节分配特征分析，尼罗河泛滥的季节主要是</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t>月至</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2"/>
        </w:rPr>
        <w:t>月。</w:t>
      </w:r>
    </w:p>
    <w:p>
      <w:pPr>
        <w:pStyle w:val="BodyText"/>
        <w:tabs>
          <w:tab w:pos="2356" w:val="left" w:leader="none"/>
          <w:tab w:pos="7581" w:val="left" w:leader="none"/>
        </w:tabs>
        <w:spacing w:line="272" w:lineRule="exact" w:before="28"/>
        <w:ind w:right="116"/>
        <w:jc w:val="left"/>
      </w:pPr>
      <w:r>
        <w:rPr>
          <w:spacing w:val="-11"/>
        </w:rPr>
        <w:t>（</w:t>
      </w:r>
      <w:r>
        <w:rPr>
          <w:rFonts w:ascii="Times New Roman" w:hAnsi="Times New Roman" w:cs="Times New Roman" w:eastAsia="Times New Roman"/>
          <w:spacing w:val="-11"/>
        </w:rPr>
        <w:t>3</w:t>
      </w:r>
      <w:r>
        <w:rPr>
          <w:spacing w:val="-11"/>
        </w:rPr>
        <w:t>）埃及地跨</w:t>
      </w:r>
      <w:r>
        <w:rPr>
          <w:rFonts w:ascii="Times New Roman" w:hAnsi="Times New Roman" w:cs="Times New Roman" w:eastAsia="Times New Roman"/>
          <w:spacing w:val="-11"/>
        </w:rPr>
      </w:r>
      <w:r>
        <w:rPr>
          <w:rFonts w:ascii="Times New Roman" w:hAnsi="Times New Roman" w:cs="Times New Roman" w:eastAsia="Times New Roman"/>
          <w:spacing w:val="-11"/>
          <w:u w:val="single" w:color="000000"/>
        </w:rPr>
        <w:tab/>
      </w:r>
      <w:r>
        <w:rPr>
          <w:rFonts w:ascii="Times New Roman" w:hAnsi="Times New Roman" w:cs="Times New Roman" w:eastAsia="Times New Roman"/>
          <w:spacing w:val="-11"/>
        </w:rPr>
      </w:r>
      <w:r>
        <w:rPr>
          <w:spacing w:val="-5"/>
        </w:rPr>
        <w:t>两洲，又因其境内具有沟通地中海与红海的</w:t>
      </w:r>
      <w:r>
        <w:rPr>
          <w:rFonts w:ascii="Times New Roman" w:hAnsi="Times New Roman" w:cs="Times New Roman" w:eastAsia="Times New Roman"/>
          <w:spacing w:val="-5"/>
        </w:rPr>
      </w:r>
      <w:r>
        <w:rPr>
          <w:rFonts w:ascii="Times New Roman" w:hAnsi="Times New Roman" w:cs="Times New Roman" w:eastAsia="Times New Roman"/>
          <w:spacing w:val="-5"/>
          <w:u w:val="single" w:color="000000"/>
        </w:rPr>
        <w:tab/>
      </w:r>
      <w:r>
        <w:rPr>
          <w:spacing w:val="-17"/>
          <w:u w:val="single" w:color="000000"/>
        </w:rPr>
        <w:t>（</w:t>
      </w:r>
      <w:r>
        <w:rPr>
          <w:spacing w:val="-17"/>
        </w:rPr>
        <w:t>地理事物），</w:t>
      </w:r>
      <w:r>
        <w:rPr>
          <w:spacing w:val="-92"/>
        </w:rPr>
        <w:t> </w:t>
      </w:r>
      <w:r>
        <w:rPr>
          <w:spacing w:val="-92"/>
        </w:rPr>
      </w:r>
      <w:r>
        <w:rPr/>
        <w:t>地理位置很重要。</w:t>
      </w:r>
    </w:p>
    <w:p>
      <w:pPr>
        <w:pStyle w:val="BodyText"/>
        <w:tabs>
          <w:tab w:pos="8421" w:val="left" w:leader="none"/>
        </w:tabs>
        <w:spacing w:line="272" w:lineRule="exact" w:before="1"/>
        <w:ind w:right="116"/>
        <w:jc w:val="left"/>
      </w:pPr>
      <w:r>
        <w:rPr>
          <w:spacing w:val="-4"/>
        </w:rPr>
        <w:t>（</w:t>
      </w:r>
      <w:r>
        <w:rPr>
          <w:rFonts w:ascii="Times New Roman" w:hAnsi="Times New Roman" w:cs="Times New Roman" w:eastAsia="Times New Roman"/>
          <w:spacing w:val="-4"/>
        </w:rPr>
        <w:t>4</w:t>
      </w:r>
      <w:r>
        <w:rPr>
          <w:spacing w:val="-4"/>
        </w:rPr>
        <w:t>）</w:t>
      </w:r>
      <w:r>
        <w:rPr>
          <w:color w:val="333333"/>
          <w:spacing w:val="-4"/>
        </w:rPr>
        <w:t>埃及是</w:t>
      </w:r>
      <w:r>
        <w:rPr>
          <w:spacing w:val="-4"/>
        </w:rPr>
        <w:t>受尼罗河影响较大的国家之一，</w:t>
      </w:r>
      <w:r>
        <w:rPr>
          <w:color w:val="333333"/>
          <w:spacing w:val="-4"/>
        </w:rPr>
        <w:t>也</w:t>
      </w:r>
      <w:r>
        <w:rPr>
          <w:spacing w:val="-4"/>
        </w:rPr>
        <w:t>是</w:t>
      </w:r>
      <w:r>
        <w:rPr>
          <w:color w:val="333333"/>
          <w:spacing w:val="-4"/>
        </w:rPr>
        <w:t>传统的农业国。农业生产中，粮食作物以小麦、</w:t>
      </w:r>
      <w:r>
        <w:rPr>
          <w:color w:val="333333"/>
          <w:spacing w:val="-34"/>
        </w:rPr>
        <w:t> </w:t>
      </w:r>
      <w:r>
        <w:rPr>
          <w:color w:val="333333"/>
          <w:spacing w:val="-34"/>
        </w:rPr>
      </w:r>
      <w:r>
        <w:rPr>
          <w:color w:val="333333"/>
          <w:spacing w:val="-5"/>
        </w:rPr>
        <w:t>大麦为主，经济作物中最重要的就是棉花，以这些作物为原料埃及分别发展了</w:t>
      </w:r>
      <w:r>
        <w:rPr>
          <w:rFonts w:ascii="Times New Roman" w:hAnsi="Times New Roman" w:cs="Times New Roman" w:eastAsia="Times New Roman"/>
          <w:color w:val="333333"/>
          <w:spacing w:val="-5"/>
        </w:rPr>
      </w:r>
      <w:r>
        <w:rPr>
          <w:rFonts w:ascii="Times New Roman" w:hAnsi="Times New Roman" w:cs="Times New Roman" w:eastAsia="Times New Roman"/>
          <w:color w:val="333333"/>
          <w:spacing w:val="-5"/>
          <w:u w:val="single" w:color="333333"/>
        </w:rPr>
        <w:tab/>
      </w:r>
      <w:r>
        <w:rPr>
          <w:rFonts w:ascii="Times New Roman" w:hAnsi="Times New Roman" w:cs="Times New Roman" w:eastAsia="Times New Roman"/>
          <w:color w:val="333333"/>
          <w:spacing w:val="-5"/>
        </w:rPr>
      </w:r>
      <w:r>
        <w:rPr>
          <w:color w:val="333333"/>
        </w:rPr>
        <w:t>等轻</w:t>
      </w:r>
      <w:r>
        <w:rPr/>
      </w:r>
    </w:p>
    <w:p>
      <w:pPr>
        <w:pStyle w:val="BodyText"/>
        <w:spacing w:line="247" w:lineRule="exact"/>
        <w:ind w:right="220"/>
        <w:jc w:val="left"/>
      </w:pPr>
      <w:r>
        <w:rPr>
          <w:color w:val="333333"/>
          <w:spacing w:val="-12"/>
        </w:rPr>
        <w:t>工业。（单项选择题）</w:t>
      </w:r>
      <w:r>
        <w:rPr>
          <w:spacing w:val="-12"/>
        </w:rPr>
      </w:r>
    </w:p>
    <w:p>
      <w:pPr>
        <w:pStyle w:val="BodyText"/>
        <w:tabs>
          <w:tab w:pos="4986" w:val="left" w:leader="none"/>
        </w:tabs>
        <w:spacing w:line="280" w:lineRule="exact"/>
        <w:ind w:left="423" w:right="220"/>
        <w:jc w:val="left"/>
      </w:pPr>
      <w:r>
        <w:rPr>
          <w:rFonts w:ascii="Times New Roman" w:hAnsi="Times New Roman" w:cs="Times New Roman" w:eastAsia="Times New Roman"/>
          <w:spacing w:val="-2"/>
        </w:rPr>
        <w:t>A</w:t>
      </w:r>
      <w:r>
        <w:rPr>
          <w:spacing w:val="-2"/>
        </w:rPr>
        <w:t>．榨油、制茶</w:t>
        <w:tab/>
      </w:r>
      <w:r>
        <w:rPr>
          <w:rFonts w:ascii="Times New Roman" w:hAnsi="Times New Roman" w:cs="Times New Roman" w:eastAsia="Times New Roman"/>
          <w:spacing w:val="-2"/>
        </w:rPr>
        <w:t>B</w:t>
      </w:r>
      <w:r>
        <w:rPr>
          <w:spacing w:val="-2"/>
        </w:rPr>
        <w:t>．面食加工、棉纺织</w:t>
      </w:r>
    </w:p>
    <w:p>
      <w:pPr>
        <w:pStyle w:val="BodyText"/>
        <w:tabs>
          <w:tab w:pos="4974" w:val="left" w:leader="none"/>
        </w:tabs>
        <w:spacing w:line="272" w:lineRule="exact"/>
        <w:ind w:left="423" w:right="220"/>
        <w:jc w:val="left"/>
      </w:pPr>
      <w:r>
        <w:rPr>
          <w:rFonts w:ascii="Times New Roman" w:hAnsi="Times New Roman" w:cs="Times New Roman" w:eastAsia="Times New Roman"/>
          <w:spacing w:val="-2"/>
        </w:rPr>
        <w:t>C</w:t>
      </w:r>
      <w:r>
        <w:rPr>
          <w:spacing w:val="-2"/>
        </w:rPr>
        <w:t>．果品加工、麻纺织</w:t>
        <w:tab/>
      </w:r>
      <w:r>
        <w:rPr>
          <w:rFonts w:ascii="Times New Roman" w:hAnsi="Times New Roman" w:cs="Times New Roman" w:eastAsia="Times New Roman"/>
          <w:spacing w:val="-1"/>
        </w:rPr>
        <w:t>D</w:t>
      </w:r>
      <w:r>
        <w:rPr>
          <w:spacing w:val="-1"/>
        </w:rPr>
        <w:t>．制糖、毛纺织</w:t>
      </w:r>
    </w:p>
    <w:p>
      <w:pPr>
        <w:pStyle w:val="BodyText"/>
        <w:spacing w:line="281" w:lineRule="exact"/>
        <w:ind w:right="220"/>
        <w:jc w:val="left"/>
      </w:pPr>
      <w:r>
        <w:rPr/>
        <w:t>（</w:t>
      </w:r>
      <w:r>
        <w:rPr>
          <w:rFonts w:ascii="Times New Roman" w:hAnsi="Times New Roman" w:cs="Times New Roman" w:eastAsia="Times New Roman"/>
        </w:rPr>
        <w:t>5</w:t>
      </w:r>
      <w:r>
        <w:rPr/>
        <w:t>）从气候、土壤、水源三方面中，任选其一，分析埃及发展农业的条件。</w:t>
      </w:r>
    </w:p>
    <w:sectPr>
      <w:type w:val="continuous"/>
      <w:pgSz w:w="11910" w:h="16840"/>
      <w:pgMar w:top="1420" w:bottom="1180" w:left="1480" w:right="1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Microsoft JhengHei">
    <w:altName w:val="Microsoft JhengHe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194.770004pt;margin-top:780.985596pt;width:210.7pt;height:11.5pt;mso-position-horizontal-relative:page;mso-position-vertical-relative:page;z-index:-59008" type="#_x0000_t202" filled="false" stroked="false">
          <v:textbox inset="0,0,0,0">
            <w:txbxContent>
              <w:p>
                <w:pPr>
                  <w:spacing w:line="214" w:lineRule="exact" w:before="0"/>
                  <w:ind w:left="20" w:right="0" w:firstLine="0"/>
                  <w:jc w:val="left"/>
                  <w:rPr>
                    <w:rFonts w:ascii="Times New Roman" w:hAnsi="Times New Roman" w:cs="Times New Roman" w:eastAsia="Times New Roman"/>
                    <w:sz w:val="18"/>
                    <w:szCs w:val="18"/>
                  </w:rPr>
                </w:pPr>
                <w:r>
                  <w:rPr>
                    <w:rFonts w:ascii="宋体" w:hAnsi="宋体" w:cs="宋体" w:eastAsia="宋体"/>
                    <w:sz w:val="18"/>
                    <w:szCs w:val="18"/>
                  </w:rPr>
                  <w:t>初三综合练习（二）地理试卷 </w:t>
                </w:r>
                <w:r>
                  <w:rPr>
                    <w:rFonts w:ascii="宋体" w:hAnsi="宋体" w:cs="宋体" w:eastAsia="宋体"/>
                    <w:spacing w:val="2"/>
                    <w:sz w:val="18"/>
                    <w:szCs w:val="18"/>
                  </w:rPr>
                  <w:t> </w:t>
                </w:r>
                <w:r>
                  <w:rPr>
                    <w:rFonts w:ascii="宋体" w:hAnsi="宋体" w:cs="宋体" w:eastAsia="宋体"/>
                    <w:sz w:val="18"/>
                    <w:szCs w:val="18"/>
                  </w:rPr>
                  <w:t>第</w:t>
                </w:r>
                <w:r>
                  <w:rPr>
                    <w:rFonts w:ascii="宋体" w:hAnsi="宋体" w:cs="宋体" w:eastAsia="宋体"/>
                    <w:spacing w:val="-2"/>
                    <w:sz w:val="18"/>
                    <w:szCs w:val="18"/>
                  </w:rPr>
                  <w:t> </w:t>
                </w:r>
                <w:r>
                  <w:rPr>
                    <w:rFonts w:ascii="Times New Roman" w:hAnsi="Times New Roman" w:cs="Times New Roman" w:eastAsia="Times New Roman"/>
                    <w:sz w:val="18"/>
                    <w:szCs w:val="18"/>
                  </w:rPr>
                </w:r>
                <w:r>
                  <w:rPr/>
                  <w:fldChar w:fldCharType="begin"/>
                </w:r>
                <w:r>
                  <w:rPr>
                    <w:rFonts w:ascii="Times New Roman" w:hAnsi="Times New Roman" w:cs="Times New Roman" w:eastAsia="Times New Roman"/>
                    <w:sz w:val="18"/>
                    <w:szCs w:val="18"/>
                  </w:rPr>
                  <w:instrText> PAGE </w:instrText>
                </w:r>
                <w:r>
                  <w:rPr/>
                  <w:fldChar w:fldCharType="separate"/>
                </w:r>
                <w:r>
                  <w:rPr/>
                  <w:t>10</w:t>
                </w:r>
                <w:r>
                  <w:rPr/>
                  <w:fldChar w:fldCharType="end"/>
                </w:r>
                <w:r>
                  <w:rPr>
                    <w:rFonts w:ascii="Times New Roman" w:hAnsi="Times New Roman" w:cs="Times New Roman" w:eastAsia="Times New Roman"/>
                    <w:sz w:val="18"/>
                    <w:szCs w:val="18"/>
                  </w:rPr>
                  <w:t>  </w:t>
                </w:r>
                <w:r>
                  <w:rPr>
                    <w:rFonts w:ascii="宋体" w:hAnsi="宋体" w:cs="宋体" w:eastAsia="宋体"/>
                    <w:sz w:val="18"/>
                    <w:szCs w:val="18"/>
                  </w:rPr>
                  <w:t>页</w:t>
                </w:r>
                <w:r>
                  <w:rPr>
                    <w:rFonts w:ascii="宋体" w:hAnsi="宋体" w:cs="宋体" w:eastAsia="宋体"/>
                    <w:spacing w:val="1"/>
                    <w:sz w:val="18"/>
                    <w:szCs w:val="18"/>
                  </w:rPr>
                  <w:t> </w:t>
                </w:r>
                <w:r>
                  <w:rPr>
                    <w:rFonts w:ascii="Times New Roman" w:hAnsi="Times New Roman" w:cs="Times New Roman" w:eastAsia="Times New Roman"/>
                    <w:sz w:val="18"/>
                    <w:szCs w:val="18"/>
                  </w:rPr>
                  <w:t>(</w:t>
                </w:r>
                <w:r>
                  <w:rPr>
                    <w:rFonts w:ascii="宋体" w:hAnsi="宋体" w:cs="宋体" w:eastAsia="宋体"/>
                    <w:sz w:val="18"/>
                    <w:szCs w:val="18"/>
                  </w:rPr>
                  <w:t>共</w:t>
                </w:r>
                <w:r>
                  <w:rPr>
                    <w:rFonts w:ascii="宋体" w:hAnsi="宋体" w:cs="宋体" w:eastAsia="宋体"/>
                    <w:spacing w:val="-2"/>
                    <w:sz w:val="18"/>
                    <w:szCs w:val="18"/>
                  </w:rPr>
                  <w:t> </w:t>
                </w:r>
                <w:r>
                  <w:rPr>
                    <w:rFonts w:ascii="Times New Roman" w:hAnsi="Times New Roman" w:cs="Times New Roman" w:eastAsia="Times New Roman"/>
                    <w:spacing w:val="-2"/>
                    <w:sz w:val="18"/>
                    <w:szCs w:val="18"/>
                  </w:rPr>
                  <w:t>1</w:t>
                </w:r>
                <w:r>
                  <w:rPr>
                    <w:rFonts w:ascii="Times New Roman" w:hAnsi="Times New Roman" w:cs="Times New Roman" w:eastAsia="Times New Roman"/>
                    <w:sz w:val="18"/>
                    <w:szCs w:val="18"/>
                  </w:rPr>
                  <w:t>0 </w:t>
                </w:r>
                <w:r>
                  <w:rPr>
                    <w:rFonts w:ascii="Times New Roman" w:hAnsi="Times New Roman" w:cs="Times New Roman" w:eastAsia="Times New Roman"/>
                    <w:spacing w:val="2"/>
                    <w:sz w:val="18"/>
                    <w:szCs w:val="18"/>
                  </w:rPr>
                  <w:t> </w:t>
                </w:r>
                <w:r>
                  <w:rPr>
                    <w:rFonts w:ascii="宋体" w:hAnsi="宋体" w:cs="宋体" w:eastAsia="宋体"/>
                    <w:sz w:val="18"/>
                    <w:szCs w:val="18"/>
                  </w:rPr>
                  <w:t>页</w:t>
                </w:r>
                <w:r>
                  <w:rPr>
                    <w:rFonts w:ascii="Times New Roman" w:hAnsi="Times New Roman" w:cs="Times New Roman" w:eastAsia="Times New Roman"/>
                    <w:sz w:val="18"/>
                    <w:szCs w:val="18"/>
                  </w:rPr>
                  <w:t>)</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9"/>
    </w:pPr>
    <w:rPr>
      <w:rFonts w:ascii="宋体" w:hAnsi="宋体" w:eastAsia="宋体"/>
      <w:sz w:val="21"/>
      <w:szCs w:val="21"/>
    </w:rPr>
  </w:style>
  <w:style w:styleId="Heading1" w:type="paragraph">
    <w:name w:val="Heading 1"/>
    <w:basedOn w:val="Normal"/>
    <w:uiPriority w:val="1"/>
    <w:qFormat/>
    <w:pPr>
      <w:ind w:left="1503"/>
      <w:outlineLvl w:val="1"/>
    </w:pPr>
    <w:rPr>
      <w:rFonts w:ascii="Microsoft JhengHei" w:hAnsi="Microsoft JhengHei" w:eastAsia="Microsoft JhengHei"/>
      <w:b/>
      <w:bCs/>
      <w:sz w:val="32"/>
      <w:szCs w:val="32"/>
    </w:rPr>
  </w:style>
  <w:style w:styleId="Heading2" w:type="paragraph">
    <w:name w:val="Heading 2"/>
    <w:basedOn w:val="Normal"/>
    <w:uiPriority w:val="1"/>
    <w:qFormat/>
    <w:pPr>
      <w:spacing w:before="12"/>
      <w:ind w:left="107"/>
      <w:outlineLvl w:val="2"/>
    </w:pPr>
    <w:rPr>
      <w:rFonts w:ascii="Microsoft JhengHei" w:hAnsi="Microsoft JhengHei" w:eastAsia="Microsoft JhengHei"/>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hdjx</dc:creator>
  <dc:title>高二模拟会考初稿</dc:title>
  <dcterms:created xsi:type="dcterms:W3CDTF">2021-01-09T21:13:57Z</dcterms:created>
  <dcterms:modified xsi:type="dcterms:W3CDTF">2021-01-09T21:13:57Z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Microsoft® Word 2016</vt:lpwstr>
  </property>
  <property fmtid="{D5CDD505-2E9C-101B-9397-08002B2CF9AE}" pid="4" name="LastSaved">
    <vt:filetime>2021-01-09T00:00:00Z</vt:filetime>
  </property>
</Properties>
</file>