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Default Extension="jpeg" ContentType="image/jpe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5"/>
        <w:rPr>
          <w:rFonts w:ascii="Times New Roman" w:hAnsi="Times New Roman" w:cs="Times New Roman" w:eastAsia="Times New Roman"/>
          <w:sz w:val="29"/>
          <w:szCs w:val="29"/>
        </w:rPr>
      </w:pPr>
    </w:p>
    <w:p>
      <w:pPr>
        <w:pStyle w:val="Heading1"/>
        <w:spacing w:line="240" w:lineRule="auto"/>
        <w:ind w:right="1"/>
        <w:jc w:val="center"/>
        <w:rPr>
          <w:rFonts w:ascii="宋体" w:hAnsi="宋体" w:cs="宋体" w:eastAsia="宋体"/>
        </w:rPr>
      </w:pPr>
      <w:r>
        <w:rPr>
          <w:rFonts w:ascii="Times New Roman" w:hAnsi="Times New Roman" w:cs="Times New Roman" w:eastAsia="Times New Roman"/>
        </w:rPr>
        <w:t>2018</w:t>
      </w:r>
      <w:r>
        <w:rPr>
          <w:rFonts w:ascii="Times New Roman" w:hAnsi="Times New Roman" w:cs="Times New Roman" w:eastAsia="Times New Roman"/>
          <w:spacing w:val="-4"/>
        </w:rPr>
        <w:t> </w:t>
      </w:r>
      <w:r>
        <w:rPr>
          <w:rFonts w:ascii="宋体" w:hAnsi="宋体" w:cs="宋体" w:eastAsia="宋体"/>
        </w:rPr>
        <w:t>年北京市中考选考科目调研测试</w:t>
      </w:r>
    </w:p>
    <w:p>
      <w:pPr>
        <w:spacing w:before="106"/>
        <w:ind w:left="0" w:right="116" w:firstLine="0"/>
        <w:jc w:val="center"/>
        <w:rPr>
          <w:rFonts w:ascii="黑体" w:hAnsi="黑体" w:cs="黑体" w:eastAsia="黑体"/>
          <w:sz w:val="44"/>
          <w:szCs w:val="44"/>
        </w:rPr>
      </w:pPr>
      <w:r>
        <w:rPr>
          <w:rFonts w:ascii="黑体" w:hAnsi="黑体" w:cs="黑体" w:eastAsia="黑体"/>
          <w:sz w:val="44"/>
          <w:szCs w:val="44"/>
        </w:rPr>
        <w:t>地</w:t>
      </w:r>
      <w:r>
        <w:rPr>
          <w:rFonts w:ascii="黑体" w:hAnsi="黑体" w:cs="黑体" w:eastAsia="黑体"/>
          <w:spacing w:val="-100"/>
          <w:sz w:val="44"/>
          <w:szCs w:val="44"/>
        </w:rPr>
        <w:t> </w:t>
      </w:r>
      <w:r>
        <w:rPr>
          <w:rFonts w:ascii="黑体" w:hAnsi="黑体" w:cs="黑体" w:eastAsia="黑体"/>
          <w:sz w:val="44"/>
          <w:szCs w:val="44"/>
        </w:rPr>
        <w:t>理</w:t>
      </w:r>
      <w:r>
        <w:rPr>
          <w:rFonts w:ascii="黑体" w:hAnsi="黑体" w:cs="黑体" w:eastAsia="黑体"/>
          <w:spacing w:val="-102"/>
          <w:sz w:val="44"/>
          <w:szCs w:val="44"/>
        </w:rPr>
        <w:t> </w:t>
      </w:r>
      <w:r>
        <w:rPr>
          <w:rFonts w:ascii="黑体" w:hAnsi="黑体" w:cs="黑体" w:eastAsia="黑体"/>
          <w:sz w:val="44"/>
          <w:szCs w:val="44"/>
        </w:rPr>
        <w:t>试</w:t>
      </w:r>
      <w:r>
        <w:rPr>
          <w:rFonts w:ascii="黑体" w:hAnsi="黑体" w:cs="黑体" w:eastAsia="黑体"/>
          <w:spacing w:val="-100"/>
          <w:sz w:val="44"/>
          <w:szCs w:val="44"/>
        </w:rPr>
        <w:t> </w:t>
      </w:r>
      <w:r>
        <w:rPr>
          <w:rFonts w:ascii="黑体" w:hAnsi="黑体" w:cs="黑体" w:eastAsia="黑体"/>
          <w:sz w:val="44"/>
          <w:szCs w:val="44"/>
        </w:rPr>
        <w:t>卷</w:t>
      </w:r>
    </w:p>
    <w:p>
      <w:pPr>
        <w:pStyle w:val="BodyText"/>
        <w:tabs>
          <w:tab w:pos="2414" w:val="left" w:leader="none"/>
          <w:tab w:pos="2834" w:val="left" w:leader="none"/>
          <w:tab w:pos="5247" w:val="left" w:leader="none"/>
          <w:tab w:pos="5563" w:val="left" w:leader="none"/>
          <w:tab w:pos="8049" w:val="left" w:leader="none"/>
        </w:tabs>
        <w:spacing w:line="240" w:lineRule="auto" w:before="78"/>
        <w:ind w:left="0" w:right="0"/>
        <w:jc w:val="center"/>
        <w:rPr>
          <w:rFonts w:ascii="Times New Roman" w:hAnsi="Times New Roman" w:cs="Times New Roman" w:eastAsia="Times New Roman"/>
        </w:rPr>
      </w:pPr>
      <w:bookmarkStart w:name="学校                       姓名             " w:id="1"/>
      <w:bookmarkEnd w:id="1"/>
      <w:r>
        <w:rPr/>
      </w:r>
      <w:r>
        <w:rPr>
          <w:spacing w:val="-1"/>
        </w:rPr>
        <w:t>学校</w:t>
      </w:r>
      <w:r>
        <w:rPr>
          <w:rFonts w:ascii="Times New Roman" w:hAnsi="Times New Roman" w:cs="Times New Roman" w:eastAsia="Times New Roman"/>
          <w:spacing w:val="-1"/>
        </w:rPr>
      </w:r>
      <w:r>
        <w:rPr>
          <w:rFonts w:ascii="Times New Roman" w:hAnsi="Times New Roman" w:cs="Times New Roman" w:eastAsia="Times New Roman"/>
          <w:spacing w:val="-1"/>
          <w:u w:val="single" w:color="000000"/>
        </w:rPr>
        <w:tab/>
      </w:r>
      <w:r>
        <w:rPr>
          <w:rFonts w:ascii="Times New Roman" w:hAnsi="Times New Roman" w:cs="Times New Roman" w:eastAsia="Times New Roman"/>
          <w:spacing w:val="-1"/>
        </w:rPr>
        <w:tab/>
      </w:r>
      <w:r>
        <w:rPr/>
        <w:t>姓名</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tab/>
      </w:r>
      <w:r>
        <w:rPr>
          <w:spacing w:val="-1"/>
        </w:rPr>
        <w:t>教育</w:t>
      </w:r>
      <w:r>
        <w:rPr>
          <w:spacing w:val="-53"/>
        </w:rPr>
        <w:t> </w:t>
      </w:r>
      <w:r>
        <w:rPr>
          <w:rFonts w:ascii="Times New Roman" w:hAnsi="Times New Roman" w:cs="Times New Roman" w:eastAsia="Times New Roman"/>
          <w:spacing w:val="-1"/>
        </w:rPr>
        <w:t>ID</w:t>
      </w:r>
      <w:r>
        <w:rPr>
          <w:rFonts w:ascii="Times New Roman" w:hAnsi="Times New Roman" w:cs="Times New Roman" w:eastAsia="Times New Roman"/>
          <w:u w:val="single" w:color="000000"/>
        </w:rPr>
        <w:t> </w:t>
        <w:tab/>
      </w:r>
      <w:r>
        <w:rPr>
          <w:rFonts w:ascii="Times New Roman" w:hAnsi="Times New Roman" w:cs="Times New Roman" w:eastAsia="Times New Roman"/>
        </w:rPr>
      </w:r>
    </w:p>
    <w:p>
      <w:pPr>
        <w:spacing w:line="240" w:lineRule="auto" w:before="8"/>
        <w:rPr>
          <w:rFonts w:ascii="Times New Roman" w:hAnsi="Times New Roman" w:cs="Times New Roman" w:eastAsia="Times New Roman"/>
          <w:sz w:val="16"/>
          <w:szCs w:val="16"/>
        </w:rPr>
      </w:pPr>
    </w:p>
    <w:tbl>
      <w:tblPr>
        <w:tblW w:w="0" w:type="auto"/>
        <w:jc w:val="left"/>
        <w:tblInd w:w="243" w:type="dxa"/>
        <w:tblLayout w:type="fixed"/>
        <w:tblCellMar>
          <w:top w:w="0" w:type="dxa"/>
          <w:left w:w="0" w:type="dxa"/>
          <w:bottom w:w="0" w:type="dxa"/>
          <w:right w:w="0" w:type="dxa"/>
        </w:tblCellMar>
        <w:tblLook w:val="01E0"/>
      </w:tblPr>
      <w:tblGrid>
        <w:gridCol w:w="568"/>
        <w:gridCol w:w="7495"/>
      </w:tblGrid>
      <w:tr>
        <w:trPr>
          <w:trHeight w:val="1961" w:hRule="exact"/>
        </w:trPr>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
              <w:ind w:right="0"/>
              <w:jc w:val="left"/>
              <w:rPr>
                <w:rFonts w:ascii="Times New Roman" w:hAnsi="Times New Roman" w:cs="Times New Roman" w:eastAsia="Times New Roman"/>
                <w:sz w:val="19"/>
                <w:szCs w:val="19"/>
              </w:rPr>
            </w:pPr>
          </w:p>
          <w:p>
            <w:pPr>
              <w:pStyle w:val="TableParagraph"/>
              <w:spacing w:line="340" w:lineRule="auto"/>
              <w:ind w:left="173" w:right="173"/>
              <w:jc w:val="both"/>
              <w:rPr>
                <w:rFonts w:ascii="黑体" w:hAnsi="黑体" w:cs="黑体" w:eastAsia="黑体"/>
                <w:sz w:val="21"/>
                <w:szCs w:val="21"/>
              </w:rPr>
            </w:pPr>
            <w:r>
              <w:rPr>
                <w:rFonts w:ascii="黑体" w:hAnsi="黑体" w:cs="黑体" w:eastAsia="黑体"/>
                <w:sz w:val="21"/>
                <w:szCs w:val="21"/>
              </w:rPr>
              <w:t>考 生 须 知</w:t>
            </w:r>
          </w:p>
        </w:tc>
        <w:tc>
          <w:tcPr>
            <w:tcW w:w="7495"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26"/>
              <w:ind w:left="101" w:right="0"/>
              <w:jc w:val="left"/>
              <w:rPr>
                <w:rFonts w:ascii="宋体" w:hAnsi="宋体" w:cs="宋体" w:eastAsia="宋体"/>
                <w:sz w:val="21"/>
                <w:szCs w:val="21"/>
              </w:rPr>
            </w:pPr>
            <w:r>
              <w:rPr>
                <w:rFonts w:ascii="Times New Roman" w:hAnsi="Times New Roman" w:cs="Times New Roman" w:eastAsia="Times New Roman"/>
                <w:sz w:val="21"/>
                <w:szCs w:val="21"/>
              </w:rPr>
              <w:t>1</w:t>
            </w:r>
            <w:r>
              <w:rPr>
                <w:rFonts w:ascii="宋体" w:hAnsi="宋体" w:cs="宋体" w:eastAsia="宋体"/>
                <w:sz w:val="21"/>
                <w:szCs w:val="21"/>
              </w:rPr>
              <w:t>．本试卷共</w:t>
            </w:r>
            <w:r>
              <w:rPr>
                <w:rFonts w:ascii="宋体" w:hAnsi="宋体" w:cs="宋体" w:eastAsia="宋体"/>
                <w:spacing w:val="-56"/>
                <w:sz w:val="21"/>
                <w:szCs w:val="21"/>
              </w:rPr>
              <w:t> </w:t>
            </w:r>
            <w:r>
              <w:rPr>
                <w:rFonts w:ascii="Times New Roman" w:hAnsi="Times New Roman" w:cs="Times New Roman" w:eastAsia="Times New Roman"/>
                <w:sz w:val="21"/>
                <w:szCs w:val="21"/>
              </w:rPr>
              <w:t>12</w:t>
            </w:r>
            <w:r>
              <w:rPr>
                <w:rFonts w:ascii="Times New Roman" w:hAnsi="Times New Roman" w:cs="Times New Roman" w:eastAsia="Times New Roman"/>
                <w:spacing w:val="-2"/>
                <w:sz w:val="21"/>
                <w:szCs w:val="21"/>
              </w:rPr>
              <w:t> </w:t>
            </w:r>
            <w:r>
              <w:rPr>
                <w:rFonts w:ascii="宋体" w:hAnsi="宋体" w:cs="宋体" w:eastAsia="宋体"/>
                <w:sz w:val="21"/>
                <w:szCs w:val="21"/>
              </w:rPr>
              <w:t>页，</w:t>
            </w:r>
            <w:r>
              <w:rPr>
                <w:rFonts w:ascii="Times New Roman" w:hAnsi="Times New Roman" w:cs="Times New Roman" w:eastAsia="Times New Roman"/>
                <w:sz w:val="21"/>
                <w:szCs w:val="21"/>
              </w:rPr>
              <w:t>44</w:t>
            </w:r>
            <w:r>
              <w:rPr>
                <w:rFonts w:ascii="Times New Roman" w:hAnsi="Times New Roman" w:cs="Times New Roman" w:eastAsia="Times New Roman"/>
                <w:spacing w:val="-2"/>
                <w:sz w:val="21"/>
                <w:szCs w:val="21"/>
              </w:rPr>
              <w:t> </w:t>
            </w:r>
            <w:r>
              <w:rPr>
                <w:rFonts w:ascii="宋体" w:hAnsi="宋体" w:cs="宋体" w:eastAsia="宋体"/>
                <w:sz w:val="21"/>
                <w:szCs w:val="21"/>
              </w:rPr>
              <w:t>道小题。满分</w:t>
            </w:r>
            <w:r>
              <w:rPr>
                <w:rFonts w:ascii="宋体" w:hAnsi="宋体" w:cs="宋体" w:eastAsia="宋体"/>
                <w:spacing w:val="-55"/>
                <w:sz w:val="21"/>
                <w:szCs w:val="21"/>
              </w:rPr>
              <w:t> </w:t>
            </w:r>
            <w:r>
              <w:rPr>
                <w:rFonts w:ascii="Times New Roman" w:hAnsi="Times New Roman" w:cs="Times New Roman" w:eastAsia="Times New Roman"/>
                <w:sz w:val="21"/>
                <w:szCs w:val="21"/>
              </w:rPr>
              <w:t>90</w:t>
            </w:r>
            <w:r>
              <w:rPr>
                <w:rFonts w:ascii="Times New Roman" w:hAnsi="Times New Roman" w:cs="Times New Roman" w:eastAsia="Times New Roman"/>
                <w:spacing w:val="-2"/>
                <w:sz w:val="21"/>
                <w:szCs w:val="21"/>
              </w:rPr>
              <w:t> </w:t>
            </w:r>
            <w:r>
              <w:rPr>
                <w:rFonts w:ascii="宋体" w:hAnsi="宋体" w:cs="宋体" w:eastAsia="宋体"/>
                <w:sz w:val="21"/>
                <w:szCs w:val="21"/>
              </w:rPr>
              <w:t>分。考试时间</w:t>
            </w:r>
            <w:r>
              <w:rPr>
                <w:rFonts w:ascii="宋体" w:hAnsi="宋体" w:cs="宋体" w:eastAsia="宋体"/>
                <w:spacing w:val="-55"/>
                <w:sz w:val="21"/>
                <w:szCs w:val="21"/>
              </w:rPr>
              <w:t> </w:t>
            </w:r>
            <w:r>
              <w:rPr>
                <w:rFonts w:ascii="Times New Roman" w:hAnsi="Times New Roman" w:cs="Times New Roman" w:eastAsia="Times New Roman"/>
                <w:sz w:val="21"/>
                <w:szCs w:val="21"/>
              </w:rPr>
              <w:t>90</w:t>
            </w:r>
            <w:r>
              <w:rPr>
                <w:rFonts w:ascii="Times New Roman" w:hAnsi="Times New Roman" w:cs="Times New Roman" w:eastAsia="Times New Roman"/>
                <w:spacing w:val="-2"/>
                <w:sz w:val="21"/>
                <w:szCs w:val="21"/>
              </w:rPr>
              <w:t> </w:t>
            </w:r>
            <w:r>
              <w:rPr>
                <w:rFonts w:ascii="宋体" w:hAnsi="宋体" w:cs="宋体" w:eastAsia="宋体"/>
                <w:sz w:val="21"/>
                <w:szCs w:val="21"/>
              </w:rPr>
              <w:t>分钟。</w:t>
            </w:r>
          </w:p>
          <w:p>
            <w:pPr>
              <w:pStyle w:val="TableParagraph"/>
              <w:spacing w:line="240" w:lineRule="auto" w:before="99"/>
              <w:ind w:left="101" w:right="0"/>
              <w:jc w:val="left"/>
              <w:rPr>
                <w:rFonts w:ascii="宋体" w:hAnsi="宋体" w:cs="宋体" w:eastAsia="宋体"/>
                <w:sz w:val="21"/>
                <w:szCs w:val="21"/>
              </w:rPr>
            </w:pPr>
            <w:r>
              <w:rPr>
                <w:rFonts w:ascii="Times New Roman" w:hAnsi="Times New Roman" w:cs="Times New Roman" w:eastAsia="Times New Roman"/>
                <w:sz w:val="21"/>
                <w:szCs w:val="21"/>
              </w:rPr>
              <w:t>2</w:t>
            </w:r>
            <w:r>
              <w:rPr>
                <w:rFonts w:ascii="宋体" w:hAnsi="宋体" w:cs="宋体" w:eastAsia="宋体"/>
                <w:sz w:val="21"/>
                <w:szCs w:val="21"/>
              </w:rPr>
              <w:t>．在试卷和答题卡（纸）上准确填写学校名称、姓名和教育</w:t>
            </w:r>
            <w:r>
              <w:rPr>
                <w:rFonts w:ascii="宋体" w:hAnsi="宋体" w:cs="宋体" w:eastAsia="宋体"/>
                <w:spacing w:val="-57"/>
                <w:sz w:val="21"/>
                <w:szCs w:val="21"/>
              </w:rPr>
              <w:t> </w:t>
            </w:r>
            <w:r>
              <w:rPr>
                <w:rFonts w:ascii="Times New Roman" w:hAnsi="Times New Roman" w:cs="Times New Roman" w:eastAsia="Times New Roman"/>
                <w:sz w:val="21"/>
                <w:szCs w:val="21"/>
              </w:rPr>
              <w:t>ID</w:t>
            </w:r>
            <w:r>
              <w:rPr>
                <w:rFonts w:ascii="宋体" w:hAnsi="宋体" w:cs="宋体" w:eastAsia="宋体"/>
                <w:sz w:val="21"/>
                <w:szCs w:val="21"/>
              </w:rPr>
              <w:t>。</w:t>
            </w:r>
          </w:p>
          <w:p>
            <w:pPr>
              <w:pStyle w:val="TableParagraph"/>
              <w:spacing w:line="240" w:lineRule="auto" w:before="99"/>
              <w:ind w:left="101" w:right="0"/>
              <w:jc w:val="left"/>
              <w:rPr>
                <w:rFonts w:ascii="宋体" w:hAnsi="宋体" w:cs="宋体" w:eastAsia="宋体"/>
                <w:sz w:val="21"/>
                <w:szCs w:val="21"/>
              </w:rPr>
            </w:pPr>
            <w:r>
              <w:rPr>
                <w:rFonts w:ascii="Times New Roman" w:hAnsi="Times New Roman" w:cs="Times New Roman" w:eastAsia="Times New Roman"/>
                <w:sz w:val="21"/>
                <w:szCs w:val="21"/>
              </w:rPr>
              <w:t>3</w:t>
            </w:r>
            <w:r>
              <w:rPr>
                <w:rFonts w:ascii="宋体" w:hAnsi="宋体" w:cs="宋体" w:eastAsia="宋体"/>
                <w:sz w:val="21"/>
                <w:szCs w:val="21"/>
              </w:rPr>
              <w:t>．试题答案一律书写在答题卡（纸）上，在试卷上作答无效。</w:t>
            </w:r>
          </w:p>
          <w:p>
            <w:pPr>
              <w:pStyle w:val="TableParagraph"/>
              <w:spacing w:line="240" w:lineRule="auto" w:before="99"/>
              <w:ind w:left="101" w:right="0"/>
              <w:jc w:val="left"/>
              <w:rPr>
                <w:rFonts w:ascii="宋体" w:hAnsi="宋体" w:cs="宋体" w:eastAsia="宋体"/>
                <w:sz w:val="21"/>
                <w:szCs w:val="21"/>
              </w:rPr>
            </w:pPr>
            <w:r>
              <w:rPr>
                <w:rFonts w:ascii="Times New Roman" w:hAnsi="Times New Roman" w:cs="Times New Roman" w:eastAsia="Times New Roman"/>
                <w:spacing w:val="-6"/>
                <w:sz w:val="21"/>
                <w:szCs w:val="21"/>
              </w:rPr>
              <w:t>4</w:t>
            </w:r>
            <w:r>
              <w:rPr>
                <w:rFonts w:ascii="宋体" w:hAnsi="宋体" w:cs="宋体" w:eastAsia="宋体"/>
                <w:spacing w:val="-6"/>
                <w:sz w:val="21"/>
                <w:szCs w:val="21"/>
              </w:rPr>
              <w:t>．在答题卡（纸）上，选择题用</w:t>
            </w:r>
            <w:r>
              <w:rPr>
                <w:rFonts w:ascii="宋体" w:hAnsi="宋体" w:cs="宋体" w:eastAsia="宋体"/>
                <w:spacing w:val="-48"/>
                <w:sz w:val="21"/>
                <w:szCs w:val="21"/>
              </w:rPr>
              <w:t> </w:t>
            </w:r>
            <w:r>
              <w:rPr>
                <w:rFonts w:ascii="Times New Roman" w:hAnsi="Times New Roman" w:cs="Times New Roman" w:eastAsia="Times New Roman"/>
                <w:spacing w:val="-3"/>
                <w:sz w:val="21"/>
                <w:szCs w:val="21"/>
              </w:rPr>
              <w:t>2B</w:t>
            </w:r>
            <w:r>
              <w:rPr>
                <w:rFonts w:ascii="Times New Roman" w:hAnsi="Times New Roman" w:cs="Times New Roman" w:eastAsia="Times New Roman"/>
                <w:spacing w:val="8"/>
                <w:sz w:val="21"/>
                <w:szCs w:val="21"/>
              </w:rPr>
              <w:t> </w:t>
            </w:r>
            <w:r>
              <w:rPr>
                <w:rFonts w:ascii="宋体" w:hAnsi="宋体" w:cs="宋体" w:eastAsia="宋体"/>
                <w:spacing w:val="-9"/>
                <w:sz w:val="21"/>
                <w:szCs w:val="21"/>
              </w:rPr>
              <w:t>铅笔作答，其他试题用黑色字迹签字笔作答。</w:t>
            </w:r>
          </w:p>
          <w:p>
            <w:pPr>
              <w:pStyle w:val="TableParagraph"/>
              <w:spacing w:line="240" w:lineRule="auto" w:before="99"/>
              <w:ind w:left="101" w:right="0"/>
              <w:jc w:val="left"/>
              <w:rPr>
                <w:rFonts w:ascii="宋体" w:hAnsi="宋体" w:cs="宋体" w:eastAsia="宋体"/>
                <w:sz w:val="21"/>
                <w:szCs w:val="21"/>
              </w:rPr>
            </w:pPr>
            <w:r>
              <w:rPr>
                <w:rFonts w:ascii="Times New Roman" w:hAnsi="Times New Roman" w:cs="Times New Roman" w:eastAsia="Times New Roman"/>
                <w:sz w:val="21"/>
                <w:szCs w:val="21"/>
              </w:rPr>
              <w:t>5</w:t>
            </w:r>
            <w:r>
              <w:rPr>
                <w:rFonts w:ascii="宋体" w:hAnsi="宋体" w:cs="宋体" w:eastAsia="宋体"/>
                <w:sz w:val="21"/>
                <w:szCs w:val="21"/>
              </w:rPr>
              <w:t>．考试结束，将本试卷、答题卡（纸）和草稿纸一并交回。</w:t>
            </w:r>
          </w:p>
        </w:tc>
      </w:tr>
    </w:tbl>
    <w:p>
      <w:pPr>
        <w:spacing w:line="240" w:lineRule="auto" w:before="5"/>
        <w:rPr>
          <w:rFonts w:ascii="Times New Roman" w:hAnsi="Times New Roman" w:cs="Times New Roman" w:eastAsia="Times New Roman"/>
          <w:sz w:val="8"/>
          <w:szCs w:val="8"/>
        </w:rPr>
      </w:pPr>
    </w:p>
    <w:p>
      <w:pPr>
        <w:pStyle w:val="Heading1"/>
        <w:tabs>
          <w:tab w:pos="1504" w:val="left" w:leader="none"/>
        </w:tabs>
        <w:spacing w:line="240" w:lineRule="auto"/>
        <w:ind w:left="106" w:right="0"/>
        <w:jc w:val="center"/>
      </w:pPr>
      <w:bookmarkStart w:name="第一部分  选择题" w:id="2"/>
      <w:bookmarkEnd w:id="2"/>
      <w:r>
        <w:rPr/>
      </w:r>
      <w:r>
        <w:rPr>
          <w:w w:val="95"/>
        </w:rPr>
        <w:t>第一部分</w:t>
        <w:tab/>
      </w:r>
      <w:r>
        <w:rPr/>
        <w:t>选择题</w:t>
      </w:r>
    </w:p>
    <w:p>
      <w:pPr>
        <w:pStyle w:val="BodyText"/>
        <w:spacing w:line="292" w:lineRule="auto" w:before="165"/>
        <w:ind w:left="248" w:right="47" w:firstLine="206"/>
        <w:jc w:val="left"/>
        <w:rPr>
          <w:rFonts w:ascii="黑体" w:hAnsi="黑体" w:cs="黑体" w:eastAsia="黑体"/>
        </w:rPr>
      </w:pPr>
      <w:r>
        <w:rPr>
          <w:rFonts w:ascii="黑体" w:hAnsi="黑体" w:cs="黑体" w:eastAsia="黑体"/>
        </w:rPr>
        <w:t>本部分共</w:t>
      </w:r>
      <w:r>
        <w:rPr>
          <w:rFonts w:ascii="黑体" w:hAnsi="黑体" w:cs="黑体" w:eastAsia="黑体"/>
          <w:spacing w:val="-42"/>
        </w:rPr>
        <w:t> </w:t>
      </w:r>
      <w:r>
        <w:rPr>
          <w:rFonts w:ascii="Times New Roman" w:hAnsi="Times New Roman" w:cs="Times New Roman" w:eastAsia="Times New Roman"/>
        </w:rPr>
        <w:t>40</w:t>
      </w:r>
      <w:r>
        <w:rPr>
          <w:rFonts w:ascii="Times New Roman" w:hAnsi="Times New Roman" w:cs="Times New Roman" w:eastAsia="Times New Roman"/>
          <w:spacing w:val="10"/>
        </w:rPr>
        <w:t> </w:t>
      </w:r>
      <w:r>
        <w:rPr>
          <w:rFonts w:ascii="黑体" w:hAnsi="黑体" w:cs="黑体" w:eastAsia="黑体"/>
        </w:rPr>
        <w:t>小题</w:t>
      </w:r>
      <w:r>
        <w:rPr/>
        <w:t>，</w:t>
      </w:r>
      <w:r>
        <w:rPr>
          <w:rFonts w:ascii="黑体" w:hAnsi="黑体" w:cs="黑体" w:eastAsia="黑体"/>
        </w:rPr>
        <w:t>每小题</w:t>
      </w:r>
      <w:r>
        <w:rPr>
          <w:rFonts w:ascii="黑体" w:hAnsi="黑体" w:cs="黑体" w:eastAsia="黑体"/>
          <w:spacing w:val="-41"/>
        </w:rPr>
        <w:t> </w:t>
      </w:r>
      <w:r>
        <w:rPr>
          <w:rFonts w:ascii="Times New Roman" w:hAnsi="Times New Roman" w:cs="Times New Roman" w:eastAsia="Times New Roman"/>
        </w:rPr>
        <w:t>1</w:t>
      </w:r>
      <w:r>
        <w:rPr>
          <w:rFonts w:ascii="Times New Roman" w:hAnsi="Times New Roman" w:cs="Times New Roman" w:eastAsia="Times New Roman"/>
          <w:spacing w:val="10"/>
        </w:rPr>
        <w:t> </w:t>
      </w:r>
      <w:r>
        <w:rPr>
          <w:rFonts w:ascii="黑体" w:hAnsi="黑体" w:cs="黑体" w:eastAsia="黑体"/>
        </w:rPr>
        <w:t>分</w:t>
      </w:r>
      <w:r>
        <w:rPr/>
        <w:t>，</w:t>
      </w:r>
      <w:r>
        <w:rPr>
          <w:rFonts w:ascii="黑体" w:hAnsi="黑体" w:cs="黑体" w:eastAsia="黑体"/>
        </w:rPr>
        <w:t>共</w:t>
      </w:r>
      <w:r>
        <w:rPr>
          <w:rFonts w:ascii="黑体" w:hAnsi="黑体" w:cs="黑体" w:eastAsia="黑体"/>
          <w:spacing w:val="-42"/>
        </w:rPr>
        <w:t> </w:t>
      </w:r>
      <w:r>
        <w:rPr>
          <w:rFonts w:ascii="Times New Roman" w:hAnsi="Times New Roman" w:cs="Times New Roman" w:eastAsia="Times New Roman"/>
        </w:rPr>
        <w:t>40</w:t>
      </w:r>
      <w:r>
        <w:rPr>
          <w:rFonts w:ascii="Times New Roman" w:hAnsi="Times New Roman" w:cs="Times New Roman" w:eastAsia="Times New Roman"/>
          <w:spacing w:val="10"/>
        </w:rPr>
        <w:t> </w:t>
      </w:r>
      <w:r>
        <w:rPr>
          <w:rFonts w:ascii="黑体" w:hAnsi="黑体" w:cs="黑体" w:eastAsia="黑体"/>
        </w:rPr>
        <w:t>分。在每小题列出的四个选项中</w:t>
      </w:r>
      <w:r>
        <w:rPr/>
        <w:t>，</w:t>
      </w:r>
      <w:r>
        <w:rPr>
          <w:rFonts w:ascii="黑体" w:hAnsi="黑体" w:cs="黑体" w:eastAsia="黑体"/>
        </w:rPr>
        <w:t>选出最符合 题目要求的一项。</w:t>
      </w:r>
    </w:p>
    <w:p>
      <w:pPr>
        <w:pStyle w:val="BodyText"/>
        <w:spacing w:line="345" w:lineRule="auto" w:before="99"/>
        <w:ind w:left="248" w:right="47" w:firstLine="420"/>
        <w:jc w:val="left"/>
      </w:pPr>
      <w:r>
        <w:rPr>
          <w:rFonts w:ascii="楷体" w:hAnsi="楷体" w:cs="楷体" w:eastAsia="楷体"/>
          <w:spacing w:val="-4"/>
        </w:rPr>
        <w:t>小畅对初一新开设的地理课十分感兴趣，为了帮助学习</w:t>
      </w:r>
      <w:r>
        <w:rPr>
          <w:rFonts w:ascii="楷体" w:hAnsi="楷体" w:cs="楷体" w:eastAsia="楷体"/>
          <w:spacing w:val="-4"/>
        </w:rPr>
        <w:t>,</w:t>
      </w:r>
      <w:r>
        <w:rPr>
          <w:rFonts w:ascii="楷体" w:hAnsi="楷体" w:cs="楷体" w:eastAsia="楷体"/>
          <w:spacing w:val="-4"/>
        </w:rPr>
        <w:t>他购买了一个地球仪。</w:t>
      </w:r>
      <w:r>
        <w:rPr>
          <w:spacing w:val="-4"/>
        </w:rPr>
        <w:t>据此，</w:t>
      </w:r>
      <w:r>
        <w:rPr/>
        <w:t> 完成第</w:t>
      </w:r>
      <w:r>
        <w:rPr>
          <w:spacing w:val="-53"/>
        </w:rPr>
        <w:t> </w:t>
      </w:r>
      <w:r>
        <w:rPr>
          <w:rFonts w:ascii="Times New Roman" w:hAnsi="Times New Roman" w:cs="Times New Roman" w:eastAsia="Times New Roman"/>
        </w:rPr>
        <w:t>1</w:t>
      </w:r>
      <w:r>
        <w:rPr/>
        <w:t>～</w:t>
      </w:r>
      <w:r>
        <w:rPr>
          <w:rFonts w:ascii="Times New Roman" w:hAnsi="Times New Roman" w:cs="Times New Roman" w:eastAsia="Times New Roman"/>
        </w:rPr>
        <w:t>3</w:t>
      </w:r>
      <w:r>
        <w:rPr>
          <w:rFonts w:ascii="Times New Roman" w:hAnsi="Times New Roman" w:cs="Times New Roman" w:eastAsia="Times New Roman"/>
          <w:spacing w:val="-1"/>
        </w:rPr>
        <w:t> </w:t>
      </w:r>
      <w:r>
        <w:rPr/>
        <w:t>题。 </w:t>
      </w:r>
      <w:r>
        <w:rPr>
          <w:rFonts w:ascii="Times New Roman" w:hAnsi="Times New Roman" w:cs="Times New Roman" w:eastAsia="Times New Roman"/>
        </w:rPr>
        <w:t>1</w:t>
      </w:r>
      <w:r>
        <w:rPr/>
        <w:t>．课上他发现老师所用的地球仪比自己的大，但不论大小，地球仪都能反映出</w:t>
      </w:r>
    </w:p>
    <w:p>
      <w:pPr>
        <w:pStyle w:val="BodyText"/>
        <w:tabs>
          <w:tab w:pos="4448" w:val="left" w:leader="none"/>
        </w:tabs>
        <w:spacing w:line="240" w:lineRule="auto" w:before="12"/>
        <w:ind w:right="47"/>
        <w:jc w:val="left"/>
      </w:pPr>
      <w:r>
        <w:rPr>
          <w:rFonts w:ascii="Times New Roman" w:hAnsi="Times New Roman" w:cs="Times New Roman" w:eastAsia="Times New Roman"/>
        </w:rPr>
        <w:t>A</w:t>
      </w:r>
      <w:r>
        <w:rPr/>
        <w:t>．赤道是</w:t>
      </w:r>
      <w:r>
        <w:rPr>
          <w:spacing w:val="-54"/>
        </w:rPr>
        <w:t> </w:t>
      </w:r>
      <w:r>
        <w:rPr>
          <w:rFonts w:ascii="Times New Roman" w:hAnsi="Times New Roman" w:cs="Times New Roman" w:eastAsia="Times New Roman"/>
        </w:rPr>
        <w:t>0</w:t>
      </w:r>
      <w:r>
        <w:rPr/>
        <w:t>°经线</w:t>
        <w:tab/>
      </w:r>
      <w:r>
        <w:rPr>
          <w:rFonts w:ascii="Times New Roman" w:hAnsi="Times New Roman" w:cs="Times New Roman" w:eastAsia="Times New Roman"/>
        </w:rPr>
        <w:t>B</w:t>
      </w:r>
      <w:r>
        <w:rPr/>
        <w:t>．地球表面陆地多，海洋少</w:t>
      </w:r>
    </w:p>
    <w:p>
      <w:pPr>
        <w:pStyle w:val="BodyText"/>
        <w:tabs>
          <w:tab w:pos="4483" w:val="left" w:leader="none"/>
        </w:tabs>
        <w:spacing w:line="333" w:lineRule="auto" w:before="115"/>
        <w:ind w:left="354" w:right="2229" w:firstLine="314"/>
        <w:jc w:val="left"/>
      </w:pPr>
      <w:r>
        <w:rPr>
          <w:rFonts w:ascii="Times New Roman" w:hAnsi="Times New Roman" w:cs="Times New Roman" w:eastAsia="Times New Roman"/>
        </w:rPr>
        <w:t>C</w:t>
      </w:r>
      <w:r>
        <w:rPr/>
        <w:t>．地球表面海陆在变迁</w:t>
        <w:tab/>
      </w:r>
      <w:r>
        <w:rPr>
          <w:rFonts w:ascii="Times New Roman" w:hAnsi="Times New Roman" w:cs="Times New Roman" w:eastAsia="Times New Roman"/>
        </w:rPr>
        <w:t>D</w:t>
      </w:r>
      <w:r>
        <w:rPr/>
        <w:t>．地球是一个球体 </w:t>
      </w:r>
      <w:r>
        <w:rPr>
          <w:rFonts w:ascii="Times New Roman" w:hAnsi="Times New Roman" w:cs="Times New Roman" w:eastAsia="Times New Roman"/>
        </w:rPr>
        <w:t>2</w:t>
      </w:r>
      <w:r>
        <w:rPr/>
        <w:t>．小畅利用地球仪演示地球自转，他正确的做法是</w:t>
      </w:r>
    </w:p>
    <w:p>
      <w:pPr>
        <w:pStyle w:val="BodyText"/>
        <w:spacing w:line="333" w:lineRule="auto" w:before="24"/>
        <w:ind w:right="47"/>
        <w:jc w:val="left"/>
      </w:pPr>
      <w:r>
        <w:rPr>
          <w:rFonts w:ascii="Times New Roman" w:hAnsi="Times New Roman" w:cs="Times New Roman" w:eastAsia="Times New Roman"/>
        </w:rPr>
        <w:t>A</w:t>
      </w:r>
      <w:r>
        <w:rPr/>
        <w:t>．手持地球仪，地轴竖直，自左向右匀速拨动 </w:t>
      </w:r>
      <w:r>
        <w:rPr>
          <w:rFonts w:ascii="Times New Roman" w:hAnsi="Times New Roman" w:cs="Times New Roman" w:eastAsia="Times New Roman"/>
        </w:rPr>
        <w:t>B</w:t>
      </w:r>
      <w:r>
        <w:rPr/>
        <w:t>．平稳摆放地球仪，地轴向北倾斜，自左向右匀速拨动 </w:t>
      </w:r>
      <w:r>
        <w:rPr>
          <w:rFonts w:ascii="Times New Roman" w:hAnsi="Times New Roman" w:cs="Times New Roman" w:eastAsia="Times New Roman"/>
        </w:rPr>
        <w:t>C</w:t>
      </w:r>
      <w:r>
        <w:rPr/>
        <w:t>．手持地球仪，地轴倾斜，自右向左匀速拨动 </w:t>
      </w:r>
      <w:r>
        <w:rPr>
          <w:rFonts w:ascii="Times New Roman" w:hAnsi="Times New Roman" w:cs="Times New Roman" w:eastAsia="Times New Roman"/>
        </w:rPr>
        <w:t>D</w:t>
      </w:r>
      <w:r>
        <w:rPr/>
        <w:t>．平稳摆放地球仪，地轴向南倾斜，自右向左匀速拨动</w:t>
      </w:r>
    </w:p>
    <w:p>
      <w:pPr>
        <w:pStyle w:val="BodyText"/>
        <w:spacing w:line="240" w:lineRule="auto" w:before="24"/>
        <w:ind w:left="0" w:right="2901"/>
        <w:jc w:val="center"/>
      </w:pPr>
      <w:r>
        <w:rPr/>
        <w:pict>
          <v:shape style="position:absolute;margin-left:370.216736pt;margin-top:7.274241pt;width:124.757007pt;height:97.232432pt;mso-position-horizontal-relative:page;mso-position-vertical-relative:paragraph;z-index:0" type="#_x0000_t75" stroked="false">
            <v:imagedata r:id="rId6" o:title=""/>
          </v:shape>
        </w:pict>
      </w:r>
      <w:r>
        <w:rPr>
          <w:rFonts w:ascii="Times New Roman" w:hAnsi="Times New Roman" w:cs="Times New Roman" w:eastAsia="Times New Roman"/>
        </w:rPr>
        <w:t>3</w:t>
      </w:r>
      <w:r>
        <w:rPr/>
        <w:t>．小畅想自制一个地球仪，制作之前绘制了一幅草图</w:t>
      </w:r>
    </w:p>
    <w:p>
      <w:pPr>
        <w:pStyle w:val="BodyText"/>
        <w:spacing w:line="240" w:lineRule="auto" w:before="115"/>
        <w:ind w:right="47"/>
        <w:jc w:val="left"/>
      </w:pPr>
      <w:r>
        <w:rPr/>
        <w:t>（图</w:t>
      </w:r>
      <w:r>
        <w:rPr>
          <w:spacing w:val="-52"/>
        </w:rPr>
        <w:t> </w:t>
      </w:r>
      <w:r>
        <w:rPr>
          <w:rFonts w:ascii="Times New Roman" w:hAnsi="Times New Roman" w:cs="Times New Roman" w:eastAsia="Times New Roman"/>
          <w:spacing w:val="-12"/>
        </w:rPr>
        <w:t>1</w:t>
      </w:r>
      <w:r>
        <w:rPr>
          <w:spacing w:val="-12"/>
        </w:rPr>
        <w:t>），图中画错的是</w:t>
      </w:r>
    </w:p>
    <w:p>
      <w:pPr>
        <w:pStyle w:val="BodyText"/>
        <w:tabs>
          <w:tab w:pos="3504" w:val="left" w:leader="none"/>
        </w:tabs>
        <w:spacing w:line="240" w:lineRule="auto" w:before="115"/>
        <w:ind w:right="47"/>
        <w:jc w:val="left"/>
      </w:pPr>
      <w:r>
        <w:rPr>
          <w:rFonts w:ascii="Times New Roman" w:hAnsi="Times New Roman" w:cs="Times New Roman" w:eastAsia="Times New Roman"/>
          <w:spacing w:val="-1"/>
        </w:rPr>
        <w:t>A</w:t>
      </w:r>
      <w:r>
        <w:rPr>
          <w:spacing w:val="-1"/>
        </w:rPr>
        <w:t>．纬线相互平行</w:t>
        <w:tab/>
      </w:r>
      <w:r>
        <w:rPr>
          <w:rFonts w:ascii="Times New Roman" w:hAnsi="Times New Roman" w:cs="Times New Roman" w:eastAsia="Times New Roman"/>
          <w:spacing w:val="-1"/>
        </w:rPr>
        <w:t>B</w:t>
      </w:r>
      <w:r>
        <w:rPr>
          <w:spacing w:val="-1"/>
        </w:rPr>
        <w:t>．铁丝是倾斜的</w:t>
      </w:r>
    </w:p>
    <w:p>
      <w:pPr>
        <w:pStyle w:val="BodyText"/>
        <w:tabs>
          <w:tab w:pos="3504" w:val="left" w:leader="none"/>
        </w:tabs>
        <w:spacing w:line="240" w:lineRule="auto" w:before="115"/>
        <w:ind w:right="47"/>
        <w:jc w:val="left"/>
      </w:pPr>
      <w:r>
        <w:rPr>
          <w:rFonts w:ascii="Times New Roman" w:hAnsi="Times New Roman" w:cs="Times New Roman" w:eastAsia="Times New Roman"/>
        </w:rPr>
        <w:t>C</w:t>
      </w:r>
      <w:r>
        <w:rPr/>
        <w:t>．经线相交于极点</w:t>
        <w:tab/>
      </w:r>
      <w:r>
        <w:rPr>
          <w:rFonts w:ascii="Times New Roman" w:hAnsi="Times New Roman" w:cs="Times New Roman" w:eastAsia="Times New Roman"/>
        </w:rPr>
        <w:t>D</w:t>
      </w:r>
      <w:r>
        <w:rPr/>
        <w:t>．经线是折线</w:t>
      </w: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pStyle w:val="BodyText"/>
        <w:spacing w:line="240" w:lineRule="auto" w:before="163"/>
        <w:ind w:left="0" w:right="1488"/>
        <w:jc w:val="right"/>
        <w:rPr>
          <w:rFonts w:ascii="Times New Roman" w:hAnsi="Times New Roman" w:cs="Times New Roman" w:eastAsia="Times New Roman"/>
        </w:rPr>
      </w:pPr>
      <w:r>
        <w:rPr/>
        <w:t>图</w:t>
      </w:r>
      <w:r>
        <w:rPr>
          <w:spacing w:val="-53"/>
        </w:rPr>
        <w:t> </w:t>
      </w:r>
      <w:r>
        <w:rPr>
          <w:rFonts w:ascii="Times New Roman" w:hAnsi="Times New Roman" w:cs="Times New Roman" w:eastAsia="Times New Roman"/>
        </w:rPr>
        <w:t>1</w:t>
      </w:r>
    </w:p>
    <w:p>
      <w:pPr>
        <w:spacing w:after="0" w:line="240" w:lineRule="auto"/>
        <w:jc w:val="right"/>
        <w:rPr>
          <w:rFonts w:ascii="Times New Roman" w:hAnsi="Times New Roman" w:cs="Times New Roman" w:eastAsia="Times New Roman"/>
        </w:rPr>
        <w:sectPr>
          <w:footerReference w:type="default" r:id="rId5"/>
          <w:type w:val="continuous"/>
          <w:pgSz w:w="11910" w:h="16840"/>
          <w:pgMar w:footer="1993" w:top="1580" w:bottom="2180" w:left="1680" w:right="1680"/>
        </w:sectPr>
      </w:pPr>
    </w:p>
    <w:p>
      <w:pPr>
        <w:spacing w:line="240" w:lineRule="auto" w:before="0"/>
        <w:rPr>
          <w:rFonts w:ascii="Times New Roman" w:hAnsi="Times New Roman" w:cs="Times New Roman" w:eastAsia="Times New Roman"/>
          <w:sz w:val="20"/>
          <w:szCs w:val="20"/>
        </w:rPr>
      </w:pPr>
    </w:p>
    <w:p>
      <w:pPr>
        <w:spacing w:line="240" w:lineRule="auto" w:before="0"/>
        <w:rPr>
          <w:rFonts w:ascii="Times New Roman" w:hAnsi="Times New Roman" w:cs="Times New Roman" w:eastAsia="Times New Roman"/>
          <w:sz w:val="20"/>
          <w:szCs w:val="20"/>
        </w:rPr>
      </w:pPr>
    </w:p>
    <w:p>
      <w:pPr>
        <w:spacing w:line="240" w:lineRule="auto" w:before="10"/>
        <w:rPr>
          <w:rFonts w:ascii="Times New Roman" w:hAnsi="Times New Roman" w:cs="Times New Roman" w:eastAsia="Times New Roman"/>
          <w:sz w:val="18"/>
          <w:szCs w:val="18"/>
        </w:rPr>
      </w:pPr>
    </w:p>
    <w:p>
      <w:pPr>
        <w:pStyle w:val="BodyText"/>
        <w:spacing w:line="240" w:lineRule="auto" w:before="35"/>
        <w:ind w:right="47"/>
        <w:jc w:val="left"/>
      </w:pPr>
      <w:r>
        <w:rPr/>
        <w:pict>
          <v:shape style="position:absolute;margin-left:402.852386pt;margin-top:77.736855pt;width:38.577398pt;height:12.375pt;mso-position-horizontal-relative:page;mso-position-vertical-relative:paragraph;z-index:1120" type="#_x0000_t75" stroked="false">
            <v:imagedata r:id="rId8" o:title=""/>
          </v:shape>
        </w:pict>
      </w:r>
      <w:r>
        <w:rPr/>
        <w:pict>
          <v:shape style="position:absolute;margin-left:402.659912pt;margin-top:99.951195pt;width:25.838493pt;height:12.24pt;mso-position-horizontal-relative:page;mso-position-vertical-relative:paragraph;z-index:1144" type="#_x0000_t75" stroked="false">
            <v:imagedata r:id="rId9" o:title=""/>
          </v:shape>
        </w:pict>
      </w:r>
      <w:r>
        <w:rPr/>
        <w:pict>
          <v:group style="position:absolute;margin-left:361.197784pt;margin-top:98.797203pt;width:35.450pt;height:18.3pt;mso-position-horizontal-relative:page;mso-position-vertical-relative:paragraph;z-index:-49336" coordorigin="7224,1976" coordsize="709,366">
            <v:group style="position:absolute;left:7224;top:2016;width:64;height:102" coordorigin="7224,2016" coordsize="64,102">
              <v:shape style="position:absolute;left:7224;top:2016;width:64;height:102" coordorigin="7224,2016" coordsize="64,102" path="m7278,2118l7253,2087,7234,2053,7224,2018,7234,2016,7245,2047,7262,2082,7287,2111,7278,2118xe" filled="true" fillcolor="#000000" stroked="false">
                <v:path arrowok="t"/>
                <v:fill type="solid"/>
              </v:shape>
            </v:group>
            <v:group style="position:absolute;left:7224;top:2016;width:64;height:102" coordorigin="7224,2016" coordsize="64,102">
              <v:shape style="position:absolute;left:7224;top:2016;width:64;height:102" coordorigin="7224,2016" coordsize="64,102" path="m7287,2111l7262,2082,7245,2047,7234,2016,7224,2018,7234,2053,7253,2087,7278,2118,7287,2111xe" filled="false" stroked="true" strokeweight="0pt" strokecolor="#000000">
                <v:path arrowok="t"/>
              </v:shape>
            </v:group>
            <v:group style="position:absolute;left:7278;top:2111;width:120;height:60" coordorigin="7278,2111" coordsize="120,60">
              <v:shape style="position:absolute;left:7278;top:2111;width:120;height:60" coordorigin="7278,2111" coordsize="120,60" path="m7397,2170l7364,2166,7334,2159,7305,2143,7278,2120,7287,2111,7312,2132,7339,2147,7366,2153,7397,2157,7397,2170xe" filled="true" fillcolor="#000000" stroked="false">
                <v:path arrowok="t"/>
                <v:fill type="solid"/>
              </v:shape>
            </v:group>
            <v:group style="position:absolute;left:7278;top:2111;width:120;height:60" coordorigin="7278,2111" coordsize="120,60">
              <v:shape style="position:absolute;left:7278;top:2111;width:120;height:60" coordorigin="7278,2111" coordsize="120,60" path="m7397,2157l7366,2153,7339,2147,7312,2132,7287,2111,7278,2120,7305,2143,7334,2159,7364,2166,7397,2170,7397,2157xe" filled="false" stroked="true" strokeweight="0pt" strokecolor="#000000">
                <v:path arrowok="t"/>
              </v:shape>
            </v:group>
            <v:group style="position:absolute;left:7397;top:2087;width:243;height:85" coordorigin="7397,2087" coordsize="243,85">
              <v:shape style="position:absolute;left:7397;top:2087;width:243;height:85" coordorigin="7397,2087" coordsize="243,85" path="m7416,2172l7397,2172,7397,2157,7416,2157,7457,2155,7528,2145,7599,2112,7630,2087,7640,2099,7590,2136,7532,2159,7457,2170,7416,2172xe" filled="true" fillcolor="#000000" stroked="false">
                <v:path arrowok="t"/>
                <v:fill type="solid"/>
              </v:shape>
            </v:group>
            <v:group style="position:absolute;left:7397;top:2087;width:243;height:85" coordorigin="7397,2087" coordsize="243,85">
              <v:shape style="position:absolute;left:7397;top:2087;width:243;height:85" coordorigin="7397,2087" coordsize="243,85" path="m7630,2087l7565,2132,7493,2151,7416,2157,7397,2157,7397,2172,7416,2172,7457,2170,7532,2159,7590,2136,7640,2099,7630,2087xe" filled="false" stroked="true" strokeweight="0pt" strokecolor="#000000">
                <v:path arrowok="t"/>
              </v:shape>
            </v:group>
            <v:group style="position:absolute;left:7630;top:1976;width:303;height:124" coordorigin="7630,1976" coordsize="303,124">
              <v:shape style="position:absolute;left:7630;top:1976;width:303;height:124" coordorigin="7630,1976" coordsize="303,124" path="m7641,2099l7690,2036,7767,1993,7857,1978,7905,1976,7932,1976,7932,1995,7905,1995,7857,1997,7772,2011,7701,2051,7670,2074,7641,2099xe" filled="true" fillcolor="#000000" stroked="false">
                <v:path arrowok="t"/>
                <v:fill type="solid"/>
              </v:shape>
            </v:group>
            <v:group style="position:absolute;left:7630;top:1976;width:303;height:124" coordorigin="7630,1976" coordsize="303,124">
              <v:shape style="position:absolute;left:7630;top:1976;width:303;height:124" coordorigin="7630,1976" coordsize="303,124" path="m7932,1976l7905,1976,7857,1978,7767,1993,7690,2036,7630,2086,7641,2099,7670,2074,7701,2051,7772,2011,7857,1997,7905,1995,7932,1995,7932,1976xe" filled="false" stroked="true" strokeweight="0pt" strokecolor="#000000">
                <v:path arrowok="t"/>
              </v:shape>
            </v:group>
            <v:group style="position:absolute;left:7511;top:2116;width:102;height:106" coordorigin="7511,2116" coordsize="102,106">
              <v:shape style="position:absolute;left:7511;top:2116;width:102;height:106" coordorigin="7511,2116" coordsize="102,106" path="m7513,2222l7511,2207,7536,2201,7557,2195,7595,2145,7597,2122,7597,2116,7613,2116,7613,2122,7609,2155,7599,2180,7584,2197,7563,2209,7539,2216,7513,2222xe" filled="true" fillcolor="#000000" stroked="false">
                <v:path arrowok="t"/>
                <v:fill type="solid"/>
              </v:shape>
            </v:group>
            <v:group style="position:absolute;left:7511;top:2116;width:102;height:106" coordorigin="7511,2116" coordsize="102,106">
              <v:shape style="position:absolute;left:7511;top:2116;width:102;height:106" coordorigin="7511,2116" coordsize="102,106" path="m7513,2222l7584,2197,7613,2122,7613,2116,7597,2116,7597,2122,7595,2145,7557,2195,7511,2207,7513,2222xe" filled="false" stroked="true" strokeweight="0pt" strokecolor="#000000">
                <v:path arrowok="t"/>
              </v:shape>
            </v:group>
            <v:group style="position:absolute;left:7378;top:2207;width:135;height:60" coordorigin="7378,2207" coordsize="135,60">
              <v:shape style="position:absolute;left:7378;top:2207;width:135;height:60" coordorigin="7378,2207" coordsize="135,60" path="m7386,2266l7445,2220,7495,2211,7511,2207,7513,2220,7482,2226,7451,2234,7418,2247,7386,2266xe" filled="true" fillcolor="#000000" stroked="false">
                <v:path arrowok="t"/>
                <v:fill type="solid"/>
              </v:shape>
            </v:group>
            <v:group style="position:absolute;left:7378;top:2207;width:135;height:60" coordorigin="7378,2207" coordsize="135,60">
              <v:shape style="position:absolute;left:7378;top:2207;width:135;height:60" coordorigin="7378,2207" coordsize="135,60" path="m7386,2266l7418,2247,7451,2234,7482,2226,7513,2220,7511,2207,7495,2211,7480,2213,7445,2220,7411,2236,7378,2257,7386,2266xe" filled="false" stroked="true" strokeweight="0pt" strokecolor="#000000">
                <v:path arrowok="t"/>
              </v:shape>
            </v:group>
            <v:group style="position:absolute;left:7309;top:2257;width:77;height:85" coordorigin="7309,2257" coordsize="77,85">
              <v:shape style="position:absolute;left:7309;top:2257;width:77;height:85" coordorigin="7309,2257" coordsize="77,85" path="m7318,2341l7309,2338,7326,2309,7349,2282,7378,2257,7386,2266,7357,2289,7336,2314,7318,2341xe" filled="true" fillcolor="#000000" stroked="false">
                <v:path arrowok="t"/>
                <v:fill type="solid"/>
              </v:shape>
            </v:group>
            <v:group style="position:absolute;left:7309;top:2257;width:77;height:85" coordorigin="7309,2257" coordsize="77,85">
              <v:shape style="position:absolute;left:7309;top:2257;width:77;height:85" coordorigin="7309,2257" coordsize="77,85" path="m7318,2341l7336,2314,7357,2289,7386,2266,7378,2257,7349,2282,7326,2309,7309,2338,7318,2341xe" filled="false" stroked="true" strokeweight="0pt" strokecolor="#000000">
                <v:path arrowok="t"/>
              </v:shape>
            </v:group>
            <w10:wrap type="none"/>
          </v:group>
        </w:pict>
      </w:r>
      <w:r>
        <w:rPr>
          <w:rFonts w:ascii="楷体" w:hAnsi="楷体" w:cs="楷体" w:eastAsia="楷体"/>
          <w:spacing w:val="-11"/>
        </w:rPr>
        <w:t>某地质勘探小组进行实地考察前</w:t>
      </w:r>
      <w:r>
        <w:rPr>
          <w:rFonts w:ascii="楷体" w:hAnsi="楷体" w:cs="楷体" w:eastAsia="楷体"/>
          <w:spacing w:val="-11"/>
        </w:rPr>
        <w:t>,</w:t>
      </w:r>
      <w:r>
        <w:rPr>
          <w:rFonts w:ascii="楷体" w:hAnsi="楷体" w:cs="楷体" w:eastAsia="楷体"/>
          <w:spacing w:val="-11"/>
        </w:rPr>
        <w:t>利用等高线图了解当地情况。</w:t>
      </w:r>
      <w:r>
        <w:rPr>
          <w:spacing w:val="-11"/>
        </w:rPr>
        <w:t>读图</w:t>
      </w:r>
      <w:r>
        <w:rPr>
          <w:spacing w:val="-62"/>
        </w:rPr>
        <w:t> </w:t>
      </w:r>
      <w:r>
        <w:rPr>
          <w:rFonts w:ascii="Times New Roman" w:hAnsi="Times New Roman" w:cs="Times New Roman" w:eastAsia="Times New Roman"/>
          <w:spacing w:val="-8"/>
        </w:rPr>
        <w:t>2</w:t>
      </w:r>
      <w:r>
        <w:rPr>
          <w:spacing w:val="-8"/>
        </w:rPr>
        <w:t>，完成第</w:t>
      </w:r>
      <w:r>
        <w:rPr>
          <w:spacing w:val="-60"/>
        </w:rPr>
        <w:t> </w:t>
      </w:r>
      <w:r>
        <w:rPr>
          <w:rFonts w:ascii="Times New Roman" w:hAnsi="Times New Roman" w:cs="Times New Roman" w:eastAsia="Times New Roman"/>
          <w:spacing w:val="-5"/>
        </w:rPr>
        <w:t>4</w:t>
      </w:r>
      <w:r>
        <w:rPr>
          <w:spacing w:val="-5"/>
        </w:rPr>
        <w:t>～</w:t>
      </w:r>
      <w:r>
        <w:rPr>
          <w:rFonts w:ascii="Times New Roman" w:hAnsi="Times New Roman" w:cs="Times New Roman" w:eastAsia="Times New Roman"/>
          <w:spacing w:val="-5"/>
        </w:rPr>
        <w:t>7</w:t>
      </w:r>
      <w:r>
        <w:rPr>
          <w:rFonts w:ascii="Times New Roman" w:hAnsi="Times New Roman" w:cs="Times New Roman" w:eastAsia="Times New Roman"/>
        </w:rPr>
        <w:t> </w:t>
      </w:r>
      <w:r>
        <w:rPr>
          <w:spacing w:val="-5"/>
        </w:rPr>
        <w:t>题。</w:t>
      </w:r>
    </w:p>
    <w:p>
      <w:pPr>
        <w:spacing w:line="240" w:lineRule="auto" w:before="5"/>
        <w:rPr>
          <w:rFonts w:ascii="宋体" w:hAnsi="宋体" w:cs="宋体" w:eastAsia="宋体"/>
          <w:sz w:val="13"/>
          <w:szCs w:val="13"/>
        </w:rPr>
      </w:pPr>
    </w:p>
    <w:p>
      <w:pPr>
        <w:spacing w:line="3601" w:lineRule="exact"/>
        <w:ind w:left="814" w:right="0" w:firstLine="0"/>
        <w:rPr>
          <w:rFonts w:ascii="宋体" w:hAnsi="宋体" w:cs="宋体" w:eastAsia="宋体"/>
          <w:sz w:val="20"/>
          <w:szCs w:val="20"/>
        </w:rPr>
      </w:pPr>
      <w:r>
        <w:rPr>
          <w:rFonts w:ascii="宋体" w:hAnsi="宋体" w:cs="宋体" w:eastAsia="宋体"/>
          <w:position w:val="-71"/>
          <w:sz w:val="20"/>
          <w:szCs w:val="20"/>
        </w:rPr>
        <w:pict>
          <v:group style="width:270.850pt;height:180.1pt;mso-position-horizontal-relative:char;mso-position-vertical-relative:line" coordorigin="0,0" coordsize="5417,3602">
            <v:shape style="position:absolute;left:123;top:794;width:4283;height:2693" type="#_x0000_t75" stroked="false">
              <v:imagedata r:id="rId10" o:title=""/>
            </v:shape>
            <v:shape style="position:absolute;left:150;top:0;width:4264;height:3477" type="#_x0000_t75" stroked="false">
              <v:imagedata r:id="rId11" o:title=""/>
            </v:shape>
            <v:group style="position:absolute;left:0;top:30;width:172;height:3430" coordorigin="0,30" coordsize="172,3430">
              <v:shape style="position:absolute;left:0;top:30;width:172;height:3430" coordorigin="0,30" coordsize="172,3430" path="m0,30l171,30,171,3460,0,3460,0,30xe" filled="true" fillcolor="#ffffff" stroked="false">
                <v:path arrowok="t"/>
                <v:fill type="solid"/>
              </v:shape>
            </v:group>
            <v:group style="position:absolute;left:0;top:3460;width:4497;height:142" coordorigin="0,3460" coordsize="4497,142">
              <v:shape style="position:absolute;left:0;top:3460;width:4497;height:142" coordorigin="0,3460" coordsize="4497,142" path="m0,3460l4496,3460,4496,3602,0,3602,0,3460xe" filled="true" fillcolor="#ffffff" stroked="false">
                <v:path arrowok="t"/>
                <v:fill type="solid"/>
              </v:shape>
            </v:group>
            <v:group style="position:absolute;left:5228;top:1185;width:189;height:54" coordorigin="5228,1185" coordsize="189,54">
              <v:shape style="position:absolute;left:5228;top:1185;width:189;height:54" coordorigin="5228,1185" coordsize="189,54" path="m5228,1239l5228,1223,5245,1219,5264,1208,5276,1200,5291,1192,5308,1187,5339,1185,5366,1187,5391,1192,5408,1200,5326,1200,5310,1202,5291,1208,5272,1221,5245,1237,5228,1239xe" filled="true" fillcolor="#212121" stroked="false">
                <v:path arrowok="t"/>
                <v:fill type="solid"/>
              </v:shape>
              <v:shape style="position:absolute;left:5228;top:1185;width:189;height:54" coordorigin="5228,1185" coordsize="189,54" path="m5406,1217l5376,1204,5339,1200,5408,1200,5416,1204,5406,1217xe" filled="true" fillcolor="#212121" stroked="false">
                <v:path arrowok="t"/>
                <v:fill type="solid"/>
              </v:shape>
            </v:group>
            <v:group style="position:absolute;left:5228;top:1185;width:189;height:54" coordorigin="5228,1185" coordsize="189,54">
              <v:shape style="position:absolute;left:5228;top:1185;width:189;height:54" coordorigin="5228,1185" coordsize="189,54" path="m5416,1204l5391,1192,5366,1187,5339,1185,5308,1187,5291,1192,5276,1200,5264,1208,5245,1219,5228,1223,5228,1239,5245,1237,5258,1229,5272,1221,5291,1208,5310,1202,5326,1200,5339,1200,5376,1204,5406,1217,5416,1204xe" filled="false" stroked="true" strokeweight="0pt" strokecolor="#212121">
                <v:path arrowok="t"/>
              </v:shape>
            </v:group>
            <v:group style="position:absolute;left:4558;top:1212;width:243;height:75" coordorigin="4558,1212" coordsize="243,75">
              <v:shape style="position:absolute;left:4558;top:1212;width:243;height:75" coordorigin="4558,1212" coordsize="243,75" path="m4571,1287l4558,1281,4571,1254,4587,1233,4600,1221,4620,1214,4641,1212,4643,1212,4681,1216,4720,1223,4756,1227,4641,1227,4621,1229,4608,1235,4598,1242,4585,1262,4571,1287xe" filled="true" fillcolor="#212121" stroked="false">
                <v:path arrowok="t"/>
                <v:fill type="solid"/>
              </v:shape>
              <v:shape style="position:absolute;left:4558;top:1212;width:243;height:75" coordorigin="4558,1212" coordsize="243,75" path="m4756,1242l4718,1239,4679,1231,4643,1227,4756,1227,4775,1225,4795,1221,4800,1235,4777,1241,4756,1242xe" filled="true" fillcolor="#212121" stroked="false">
                <v:path arrowok="t"/>
                <v:fill type="solid"/>
              </v:shape>
            </v:group>
            <v:group style="position:absolute;left:4558;top:1212;width:243;height:75" coordorigin="4558,1212" coordsize="243,75">
              <v:shape style="position:absolute;left:4558;top:1212;width:243;height:75" coordorigin="4558,1212" coordsize="243,75" path="m4571,1287l4608,1235,4641,1227,4643,1227,4679,1231,4718,1239,4756,1242,4777,1241,4800,1235,4795,1221,4775,1225,4756,1227,4720,1223,4681,1216,4643,1212,4641,1212,4620,1214,4600,1221,4587,1233,4571,1254,4558,1281,4571,1287xe" filled="false" stroked="true" strokeweight="0pt" strokecolor="#212121">
                <v:path arrowok="t"/>
              </v:shape>
            </v:group>
            <v:group style="position:absolute;left:4829;top:1123;width:354;height:168" coordorigin="4829,1123" coordsize="354,168">
              <v:shape style="position:absolute;left:4829;top:1123;width:354;height:168" coordorigin="4829,1123" coordsize="354,168" path="m5127,1291l5077,1235,5076,1210,5077,1185,5116,1125,5131,1123,5151,1127,5166,1137,5168,1141,5131,1141,5116,1144,5106,1158,5099,1179,5097,1210,5099,1239,5106,1258,5116,1269,5129,1273,5166,1273,5158,1281,5145,1289,5127,1291xe" filled="true" fillcolor="#000000" stroked="false">
                <v:path arrowok="t"/>
                <v:fill type="solid"/>
              </v:shape>
              <v:shape style="position:absolute;left:4829;top:1123;width:354;height:168" coordorigin="4829,1123" coordsize="354,168" path="m5166,1273l5129,1273,5145,1269,5154,1258,5160,1237,5162,1208,5160,1179,5154,1158,5145,1144,5131,1141,5168,1141,5176,1154,5181,1177,5183,1206,5181,1231,5177,1252,5170,1269,5166,1273xe" filled="true" fillcolor="#000000" stroked="false">
                <v:path arrowok="t"/>
                <v:fill type="solid"/>
              </v:shape>
              <v:shape style="position:absolute;left:4829;top:1123;width:354;height:168" coordorigin="4829,1123" coordsize="354,168" path="m5002,1291l4952,1235,4950,1210,4952,1185,4989,1125,5006,1123,5024,1127,5039,1137,5041,1141,5004,1141,4991,1144,4979,1158,4974,1179,4972,1210,4974,1239,4979,1258,4989,1269,5004,1273,5039,1273,5031,1281,5018,1289,5002,1291xe" filled="true" fillcolor="#000000" stroked="false">
                <v:path arrowok="t"/>
                <v:fill type="solid"/>
              </v:shape>
              <v:shape style="position:absolute;left:4829;top:1123;width:354;height:168" coordorigin="4829,1123" coordsize="354,168" path="m5039,1273l5004,1273,5018,1269,5027,1258,5035,1237,5037,1208,5035,1179,5029,1158,5018,1144,5004,1141,5041,1141,5049,1154,5056,1177,5058,1206,5056,1231,5050,1252,5043,1269,5039,1273xe" filled="true" fillcolor="#000000" stroked="false">
                <v:path arrowok="t"/>
                <v:fill type="solid"/>
              </v:shape>
              <v:shape style="position:absolute;left:4829;top:1123;width:354;height:168" coordorigin="4829,1123" coordsize="354,168" path="m4837,1152l4837,1133,4852,1125,4873,1123,4893,1125,4906,1135,4912,1141,4868,1141,4852,1142,4837,1152xe" filled="true" fillcolor="#000000" stroked="false">
                <v:path arrowok="t"/>
                <v:fill type="solid"/>
              </v:shape>
              <v:shape style="position:absolute;left:4829;top:1123;width:354;height:168" coordorigin="4829,1123" coordsize="354,168" path="m4911,1273l4877,1273,4887,1271,4895,1266,4898,1260,4902,1252,4904,1244,4900,1231,4893,1221,4879,1216,4860,1214,4847,1214,4847,1196,4858,1196,4881,1192,4895,1183,4898,1167,4895,1152,4891,1146,4885,1142,4877,1141,4912,1141,4916,1146,4920,1162,4916,1181,4904,1194,4887,1204,4898,1206,4925,1242,4922,1262,4911,1273xe" filled="true" fillcolor="#000000" stroked="false">
                <v:path arrowok="t"/>
                <v:fill type="solid"/>
              </v:shape>
              <v:shape style="position:absolute;left:4829;top:1123;width:354;height:168" coordorigin="4829,1123" coordsize="354,168" path="m4868,1291l4847,1289,4829,1283,4829,1262,4847,1271,4868,1273,4911,1273,4908,1277,4891,1289,4868,1291xe" filled="true" fillcolor="#000000" stroked="false">
                <v:path arrowok="t"/>
                <v:fill type="solid"/>
              </v:shape>
            </v:group>
            <v:group style="position:absolute;left:5097;top:1141;width:66;height:133" coordorigin="5097,1141" coordsize="66,133">
              <v:shape style="position:absolute;left:5097;top:1141;width:66;height:133" coordorigin="5097,1141" coordsize="66,133" path="m5131,1141l5145,1144,5154,1158,5160,1179,5162,1208,5160,1237,5154,1258,5145,1269,5129,1273,5116,1269,5106,1258,5099,1239,5097,1210,5099,1179,5106,1158,5116,1144,5131,1141xe" filled="false" stroked="true" strokeweight="0pt" strokecolor="#000000">
                <v:path arrowok="t"/>
              </v:shape>
            </v:group>
            <v:group style="position:absolute;left:5076;top:1123;width:108;height:168" coordorigin="5076,1123" coordsize="108,168">
              <v:shape style="position:absolute;left:5076;top:1123;width:108;height:168" coordorigin="5076,1123" coordsize="108,168" path="m5089,1271l5101,1283,5112,1289,5127,1291,5145,1289,5181,1231,5183,1206,5181,1177,5176,1154,5166,1137,5151,1127,5131,1123,5116,1125,5077,1185,5076,1210,5077,1235,5083,1254,5089,1271xe" filled="false" stroked="true" strokeweight="0pt" strokecolor="#000000">
                <v:path arrowok="t"/>
              </v:shape>
            </v:group>
            <v:group style="position:absolute;left:4972;top:1141;width:66;height:133" coordorigin="4972,1141" coordsize="66,133">
              <v:shape style="position:absolute;left:4972;top:1141;width:66;height:133" coordorigin="4972,1141" coordsize="66,133" path="m5004,1141l5018,1144,5029,1158,5035,1179,5037,1208,5035,1237,5027,1258,5018,1269,5004,1273,4989,1269,4979,1258,4974,1239,4972,1210,4974,1179,4979,1158,4991,1144,5004,1141xe" filled="false" stroked="true" strokeweight="0pt" strokecolor="#000000">
                <v:path arrowok="t"/>
              </v:shape>
            </v:group>
            <v:group style="position:absolute;left:4950;top:1123;width:108;height:168" coordorigin="4950,1123" coordsize="108,168">
              <v:shape style="position:absolute;left:4950;top:1123;width:108;height:168" coordorigin="4950,1123" coordsize="108,168" path="m4964,1271l4974,1283,4987,1289,5002,1291,5018,1289,5056,1231,5058,1206,5056,1177,5049,1154,5039,1137,5024,1127,5006,1123,4989,1125,4952,1185,4950,1210,4952,1235,4956,1254,4964,1271xe" filled="false" stroked="true" strokeweight="0pt" strokecolor="#000000">
                <v:path arrowok="t"/>
              </v:shape>
            </v:group>
            <v:group style="position:absolute;left:4829;top:1123;width:97;height:168" coordorigin="4829,1123" coordsize="97,168">
              <v:shape style="position:absolute;left:4829;top:1123;width:97;height:168" coordorigin="4829,1123" coordsize="97,168" path="m4829,1283l4847,1289,4868,1291,4891,1289,4908,1277,4922,1262,4925,1242,4924,1233,4887,1204,4904,1194,4916,1181,4920,1162,4918,1154,4916,1146,4912,1141,4906,1135,4893,1125,4873,1123,4852,1125,4837,1133,4837,1152,4852,1142,4868,1141,4877,1141,4885,1142,4891,1146,4895,1152,4897,1160,4898,1167,4895,1183,4881,1192,4858,1196,4847,1196,4847,1214,4860,1214,4879,1216,4893,1221,4900,1231,4904,1244,4902,1252,4898,1260,4895,1266,4887,1271,4877,1273,4868,1273,4847,1271,4829,1262,4829,1283xe" filled="false" stroked="true" strokeweight="0pt" strokecolor="#000000">
                <v:path arrowok="t"/>
              </v:shape>
            </v:group>
            <v:group style="position:absolute;left:4389;top:31;width:108;height:3430" coordorigin="4389,31" coordsize="108,3430">
              <v:shape style="position:absolute;left:4389;top:31;width:108;height:3430" coordorigin="4389,31" coordsize="108,3430" path="m4496,3460l4389,3460,4389,31,4496,31,4496,3460xe" filled="true" fillcolor="#ffffff" stroked="false">
                <v:path arrowok="t"/>
                <v:fill type="solid"/>
              </v:shape>
            </v:group>
            <v:group style="position:absolute;left:171;top:31;width:4218;height:3430" coordorigin="171,31" coordsize="4218,3430">
              <v:shape style="position:absolute;left:171;top:31;width:4218;height:3430" coordorigin="171,31" coordsize="4218,3430" path="m4389,3460l171,3460,171,31,4389,31,4389,3460xe" filled="false" stroked="true" strokeweight="0pt" strokecolor="#ffffff">
                <v:path arrowok="t"/>
              </v:shape>
            </v:group>
            <v:group style="position:absolute;left:164;top:30;width:4233;height:2" coordorigin="164,30" coordsize="4233,2">
              <v:shape style="position:absolute;left:164;top:30;width:4233;height:2" coordorigin="164,30" coordsize="4233,0" path="m164,30l4396,30e" filled="false" stroked="true" strokeweight=".799859pt" strokecolor="#000000">
                <v:path arrowok="t"/>
              </v:shape>
            </v:group>
            <v:group style="position:absolute;left:171;top:38;width:2;height:3414" coordorigin="171,38" coordsize="2,3414">
              <v:shape style="position:absolute;left:171;top:38;width:2;height:3414" coordorigin="171,38" coordsize="0,3414" path="m171,38l171,3452e" filled="false" stroked="true" strokeweight=".769695pt" strokecolor="#000000">
                <v:path arrowok="t"/>
              </v:shape>
            </v:group>
            <v:group style="position:absolute;left:164;top:3456;width:4226;height:2" coordorigin="164,3456" coordsize="4226,2">
              <v:shape style="position:absolute;left:164;top:3456;width:4226;height:2" coordorigin="164,3456" coordsize="4226,0" path="m164,3456l4389,3456e" filled="false" stroked="true" strokeweight=".39993pt" strokecolor="#000000">
                <v:path arrowok="t"/>
              </v:shape>
            </v:group>
            <v:group style="position:absolute;left:164;top:3464;width:4233;height:2" coordorigin="164,3464" coordsize="4233,2">
              <v:shape style="position:absolute;left:164;top:3464;width:4233;height:2" coordorigin="164,3464" coordsize="4233,0" path="m164,3464l4396,3464e" filled="false" stroked="true" strokeweight=".39993pt" strokecolor="#000000">
                <v:path arrowok="t"/>
              </v:shape>
            </v:group>
            <v:group style="position:absolute;left:4389;top:38;width:2;height:3414" coordorigin="4389,38" coordsize="2,3414">
              <v:shape style="position:absolute;left:4389;top:38;width:2;height:3414" coordorigin="4389,38" coordsize="0,3414" path="m4389,38l4389,3452e" filled="false" stroked="true" strokeweight=".769599pt" strokecolor="#000000">
                <v:path arrowok="t"/>
              </v:shape>
            </v:group>
            <v:group style="position:absolute;left:4389;top:3456;width:8;height:2" coordorigin="4389,3456" coordsize="8,2">
              <v:shape style="position:absolute;left:4389;top:3456;width:8;height:2" coordorigin="4389,3456" coordsize="8,0" path="m4389,3456l4396,3456e" filled="false" stroked="true" strokeweight=".39993pt" strokecolor="#000000">
                <v:path arrowok="t"/>
              </v:shape>
            </v:group>
            <v:group style="position:absolute;left:164;top:23;width:4233;height:3445" coordorigin="164,23" coordsize="4233,3445">
              <v:shape style="position:absolute;left:164;top:23;width:4233;height:3445" coordorigin="164,23" coordsize="4233,3445" path="m4389,3460l4389,3452,179,3452,179,38,4381,38,4381,3460,4389,3460,4389,3452,4389,3460,4396,3460,4396,23,164,23,164,3468,4396,3468,4396,3460,4389,3460xe" filled="false" stroked="true" strokeweight="0pt" strokecolor="#000000">
                <v:path arrowok="t"/>
              </v:shape>
            </v:group>
            <v:group style="position:absolute;left:1759;top:1996;width:112;height:112" coordorigin="1759,1996" coordsize="112,112">
              <v:shape style="position:absolute;left:1759;top:1996;width:112;height:112" coordorigin="1759,1996" coordsize="112,112" path="m1814,2108l1793,2104,1774,2093,1762,2073,1759,2052,1762,2031,1774,2012,1793,2000,1814,1996,1835,2000,1855,2012,1866,2031,1870,2052,1866,2073,1855,2093,1835,2104,1814,2108xe" filled="true" fillcolor="#ffffff" stroked="false">
                <v:path arrowok="t"/>
                <v:fill type="solid"/>
              </v:shape>
            </v:group>
            <v:group style="position:absolute;left:1759;top:1996;width:112;height:112" coordorigin="1759,1996" coordsize="112,112">
              <v:shape style="position:absolute;left:1759;top:1996;width:112;height:112" coordorigin="1759,1996" coordsize="112,112" path="m1870,2052l1866,2073,1855,2093,1835,2104,1814,2108,1793,2104,1774,2093,1762,2073,1759,2052,1762,2031,1774,2012,1793,2000,1814,1996,1835,2000,1855,2012,1866,2031,1870,2052xe" filled="false" stroked="true" strokeweight="0pt" strokecolor="#ffffff">
                <v:path arrowok="t"/>
              </v:shape>
            </v:group>
            <v:group style="position:absolute;left:1749;top:1989;width:129;height:129" coordorigin="1749,1989" coordsize="129,129">
              <v:shape style="position:absolute;left:1749;top:1989;width:129;height:129" coordorigin="1749,1989" coordsize="129,129" path="m1814,2118l1789,2112,1768,2098,1755,2077,1749,2052,1755,2027,1768,2006,1789,1993,1814,1989,1839,1993,1857,2004,1814,2004,1795,2008,1780,2018,1770,2033,1766,2052,1770,2071,1780,2087,1795,2096,1814,2100,1857,2100,1839,2112,1814,2118xe" filled="true" fillcolor="#000000" stroked="false">
                <v:path arrowok="t"/>
                <v:fill type="solid"/>
              </v:shape>
              <v:shape style="position:absolute;left:1749;top:1989;width:129;height:129" coordorigin="1749,1989" coordsize="129,129" path="m1857,2100l1814,2100,1834,2096,1849,2087,1859,2071,1862,2052,1859,2033,1849,2018,1834,2008,1814,2004,1857,2004,1861,2006,1874,2027,1878,2052,1874,2077,1861,2098,1857,2100xe" filled="true" fillcolor="#000000" stroked="false">
                <v:path arrowok="t"/>
                <v:fill type="solid"/>
              </v:shape>
            </v:group>
            <v:group style="position:absolute;left:1749;top:1989;width:129;height:129" coordorigin="1749,1989" coordsize="129,129">
              <v:shape style="position:absolute;left:1749;top:1989;width:129;height:129" coordorigin="1749,1989" coordsize="129,129" path="m1870,2052l1862,2052,1859,2071,1849,2087,1834,2096,1814,2100,1795,2096,1780,2087,1770,2071,1766,2052,1770,2033,1780,2018,1795,2008,1814,2004,1834,2008,1849,2018,1859,2033,1862,2052,1878,2052,1874,2027,1861,2006,1839,1993,1814,1989,1789,1993,1768,2006,1755,2027,1749,2052,1755,2077,1768,2098,1789,2112,1814,2118,1839,2112,1861,2098,1874,2077,1878,2052,1870,2052xe" filled="false" stroked="true" strokeweight="0pt" strokecolor="#000000">
                <v:path arrowok="t"/>
              </v:shape>
            </v:group>
            <v:group style="position:absolute;left:1891;top:3100;width:114;height:114" coordorigin="1891,3100" coordsize="114,114">
              <v:shape style="position:absolute;left:1891;top:3100;width:114;height:114" coordorigin="1891,3100" coordsize="114,114" path="m1949,3214l1926,3208,1909,3197,1897,3179,1891,3156,1897,3135,1909,3116,1926,3104,1949,3100,1970,3104,1989,3116,2001,3135,2005,3156,2001,3179,1989,3197,1970,3208,1949,3214xe" filled="true" fillcolor="#ffffff" stroked="false">
                <v:path arrowok="t"/>
                <v:fill type="solid"/>
              </v:shape>
            </v:group>
            <v:group style="position:absolute;left:1891;top:3100;width:114;height:114" coordorigin="1891,3100" coordsize="114,114">
              <v:shape style="position:absolute;left:1891;top:3100;width:114;height:114" coordorigin="1891,3100" coordsize="114,114" path="m2005,3156l2001,3179,1989,3197,1970,3208,1949,3214,1926,3208,1909,3197,1897,3179,1891,3156,1897,3135,1909,3116,1926,3104,1949,3100,1970,3104,1989,3116,2001,3135,2005,3156xe" filled="false" stroked="true" strokeweight="0pt" strokecolor="#ffffff">
                <v:path arrowok="t"/>
              </v:shape>
            </v:group>
            <v:group style="position:absolute;left:1884;top:3093;width:129;height:129" coordorigin="1884,3093" coordsize="129,129">
              <v:shape style="position:absolute;left:1884;top:3093;width:129;height:129" coordorigin="1884,3093" coordsize="129,129" path="m1949,3222l1924,3216,1903,3202,1889,3181,1884,3156,1889,3131,1903,3112,1924,3097,1949,3093,1974,3097,1988,3108,1949,3108,1930,3112,1914,3122,1905,3137,1901,3156,1905,3175,1914,3191,1930,3200,1949,3204,1991,3204,1974,3216,1949,3222xe" filled="true" fillcolor="#000000" stroked="false">
                <v:path arrowok="t"/>
                <v:fill type="solid"/>
              </v:shape>
              <v:shape style="position:absolute;left:1884;top:3093;width:129;height:129" coordorigin="1884,3093" coordsize="129,129" path="m1991,3204l1949,3204,1968,3200,1984,3191,1993,3175,1997,3156,1993,3137,1984,3122,1968,3112,1949,3108,1988,3108,1993,3112,2009,3131,2013,3156,2009,3181,1993,3202,1991,3204xe" filled="true" fillcolor="#000000" stroked="false">
                <v:path arrowok="t"/>
                <v:fill type="solid"/>
              </v:shape>
            </v:group>
            <v:group style="position:absolute;left:1884;top:3093;width:129;height:129" coordorigin="1884,3093" coordsize="129,129">
              <v:shape style="position:absolute;left:1884;top:3093;width:129;height:129" coordorigin="1884,3093" coordsize="129,129" path="m2005,3156l1997,3156,1993,3175,1984,3191,1968,3200,1949,3204,1930,3200,1914,3191,1905,3175,1901,3156,1905,3137,1914,3122,1930,3112,1949,3108,1968,3112,1984,3122,1993,3137,1997,3156,2013,3156,2009,3131,1993,3112,1974,3097,1949,3093,1924,3097,1903,3112,1889,3131,1884,3156,1889,3181,1903,3202,1924,3216,1949,3222,1974,3216,1993,3202,2009,3181,2013,3156,2005,3156xe" filled="false" stroked="true" strokeweight="0pt" strokecolor="#000000">
                <v:path arrowok="t"/>
              </v:shape>
            </v:group>
            <v:group style="position:absolute;left:4985;top:2462;width:129;height:129" coordorigin="4985,2462" coordsize="129,129">
              <v:shape style="position:absolute;left:4985;top:2462;width:129;height:129" coordorigin="4985,2462" coordsize="129,129" path="m5050,2591l5025,2585,5004,2571,4991,2552,4985,2527,4991,2502,5004,2481,5025,2468,5050,2462,5076,2468,5089,2477,5050,2477,5031,2481,5016,2493,5004,2508,5000,2527,5004,2545,5016,2560,5031,2571,5050,2575,5089,2575,5076,2585,5050,2591xe" filled="true" fillcolor="#000000" stroked="false">
                <v:path arrowok="t"/>
                <v:fill type="solid"/>
              </v:shape>
              <v:shape style="position:absolute;left:4985;top:2462;width:129;height:129" coordorigin="4985,2462" coordsize="129,129" path="m5089,2575l5050,2575,5068,2571,5083,2560,5095,2545,5099,2527,5095,2508,5083,2493,5068,2481,5050,2477,5089,2477,5095,2481,5108,2502,5114,2527,5108,2552,5095,2571,5089,2575xe" filled="true" fillcolor="#000000" stroked="false">
                <v:path arrowok="t"/>
                <v:fill type="solid"/>
              </v:shape>
            </v:group>
            <v:group style="position:absolute;left:4985;top:2462;width:129;height:129" coordorigin="4985,2462" coordsize="129,129">
              <v:shape style="position:absolute;left:4985;top:2462;width:129;height:129" coordorigin="4985,2462" coordsize="129,129" path="m5106,2527l5099,2527,5095,2545,5083,2560,5068,2571,5050,2575,5031,2571,5016,2560,5004,2545,5000,2527,5004,2508,5016,2493,5031,2481,5050,2477,5068,2481,5083,2493,5095,2508,5099,2527,5114,2527,5108,2502,5095,2481,5076,2468,5050,2462,5025,2468,5004,2481,4991,2502,4985,2527,4991,2552,5004,2571,5025,2585,5050,2591,5076,2585,5095,2571,5108,2552,5114,2527,5106,2527xe" filled="false" stroked="true" strokeweight="0pt" strokecolor="#000000">
                <v:path arrowok="t"/>
              </v:shape>
            </v:group>
          </v:group>
        </w:pict>
      </w:r>
      <w:r>
        <w:rPr>
          <w:rFonts w:ascii="宋体" w:hAnsi="宋体" w:cs="宋体" w:eastAsia="宋体"/>
          <w:position w:val="-71"/>
          <w:sz w:val="20"/>
          <w:szCs w:val="20"/>
        </w:rPr>
      </w:r>
    </w:p>
    <w:p>
      <w:pPr>
        <w:pStyle w:val="BodyText"/>
        <w:spacing w:line="240" w:lineRule="auto" w:before="35"/>
        <w:ind w:left="0" w:right="0"/>
        <w:jc w:val="center"/>
        <w:rPr>
          <w:rFonts w:ascii="Times New Roman" w:hAnsi="Times New Roman" w:cs="Times New Roman" w:eastAsia="Times New Roman"/>
        </w:rPr>
      </w:pPr>
      <w:r>
        <w:rPr/>
        <w:pict>
          <v:shape style="position:absolute;margin-left:361.101624pt;margin-top:-30.888638pt;width:68.863705pt;height:18pt;mso-position-horizontal-relative:page;mso-position-vertical-relative:paragraph;z-index:-49480" type="#_x0000_t75" stroked="false">
            <v:imagedata r:id="rId12" o:title=""/>
          </v:shape>
        </w:pict>
      </w:r>
      <w:r>
        <w:rPr/>
        <w:pict>
          <v:group style="position:absolute;margin-left:373.222839pt;margin-top:-79.644798pt;width:6.2pt;height:9.550pt;mso-position-horizontal-relative:page;mso-position-vertical-relative:paragraph;z-index:-49456" coordorigin="7464,-1593" coordsize="124,191">
            <v:group style="position:absolute;left:7464;top:-1593;width:124;height:191" coordorigin="7464,-1593" coordsize="124,191">
              <v:shape style="position:absolute;left:7464;top:-1593;width:124;height:191" coordorigin="7464,-1593" coordsize="124,191" path="m7588,-1402l7464,-1402,7526,-1593,7588,-1402xe" filled="true" fillcolor="#000000" stroked="false">
                <v:path arrowok="t"/>
                <v:fill type="solid"/>
              </v:shape>
            </v:group>
            <v:group style="position:absolute;left:7464;top:-1593;width:124;height:191" coordorigin="7464,-1593" coordsize="124,191">
              <v:shape style="position:absolute;left:7464;top:-1593;width:124;height:191" coordorigin="7464,-1593" coordsize="124,191" path="m7464,-1402l7526,-1593,7588,-1402,7464,-1402xe" filled="false" stroked="true" strokeweight="0pt" strokecolor="#000000">
                <v:path arrowok="t"/>
              </v:shape>
            </v:group>
            <w10:wrap type="none"/>
          </v:group>
        </w:pict>
      </w:r>
      <w:r>
        <w:rPr/>
        <w:pict>
          <v:group style="position:absolute;margin-left:403.910553pt;margin-top:-83.010658pt;width:24.55pt;height:12.45pt;mso-position-horizontal-relative:page;mso-position-vertical-relative:paragraph;z-index:1168" coordorigin="8078,-1660" coordsize="491,249">
            <v:group style="position:absolute;left:8078;top:-1660;width:491;height:249" coordorigin="8078,-1660" coordsize="491,249">
              <v:shape style="position:absolute;left:8078;top:-1660;width:491;height:249" coordorigin="8078,-1660" coordsize="491,249" path="m8425,-1574l8421,-1576,8434,-1593,8448,-1614,8457,-1639,8465,-1660,8484,-1649,8476,-1643,8469,-1629,8538,-1629,8544,-1624,8465,-1624,8463,-1618,8466,-1614,8459,-1614,8444,-1593,8425,-1574xe" filled="true" fillcolor="#000000" stroked="false">
                <v:path arrowok="t"/>
                <v:fill type="solid"/>
              </v:shape>
              <v:shape style="position:absolute;left:8078;top:-1660;width:491;height:249" coordorigin="8078,-1660" coordsize="491,249" path="m8390,-1485l8349,-1485,8367,-1487,8367,-1654,8390,-1643,8380,-1635,8380,-1489,8401,-1489,8390,-1485xe" filled="true" fillcolor="#000000" stroked="false">
                <v:path arrowok="t"/>
                <v:fill type="solid"/>
              </v:shape>
              <v:shape style="position:absolute;left:8078;top:-1660;width:491;height:249" coordorigin="8078,-1660" coordsize="491,249" path="m8538,-1629l8519,-1629,8528,-1639,8538,-1629xe" filled="true" fillcolor="#000000" stroked="false">
                <v:path arrowok="t"/>
                <v:fill type="solid"/>
              </v:shape>
              <v:shape style="position:absolute;left:8078;top:-1660;width:491;height:249" coordorigin="8078,-1660" coordsize="491,249" path="m8510,-1587l8494,-1587,8521,-1624,8544,-1624,8534,-1620,8519,-1597,8510,-1587xe" filled="true" fillcolor="#000000" stroked="false">
                <v:path arrowok="t"/>
                <v:fill type="solid"/>
              </v:shape>
              <v:shape style="position:absolute;left:8078;top:-1660;width:491;height:249" coordorigin="8078,-1660" coordsize="491,249" path="m8419,-1529l8417,-1533,8453,-1553,8486,-1579,8471,-1597,8459,-1614,8466,-1614,8471,-1608,8482,-1597,8494,-1587,8510,-1587,8503,-1579,8517,-1572,8494,-1572,8461,-1549,8419,-1529xe" filled="true" fillcolor="#000000" stroked="false">
                <v:path arrowok="t"/>
                <v:fill type="solid"/>
              </v:shape>
              <v:shape style="position:absolute;left:8078;top:-1660;width:491;height:249" coordorigin="8078,-1660" coordsize="491,249" path="m8342,-1464l8332,-1479,8334,-1487,8336,-1493,8336,-1579,8334,-1606,8355,-1597,8349,-1589,8349,-1485,8390,-1485,8373,-1479,8353,-1472,8342,-1464xe" filled="true" fillcolor="#000000" stroked="false">
                <v:path arrowok="t"/>
                <v:fill type="solid"/>
              </v:shape>
              <v:shape style="position:absolute;left:8078;top:-1660;width:491;height:249" coordorigin="8078,-1660" coordsize="491,249" path="m8401,-1468l8401,-1489,8380,-1489,8401,-1493,8401,-1535,8400,-1568,8400,-1606,8423,-1597,8415,-1589,8415,-1476,8401,-1468xe" filled="true" fillcolor="#000000" stroked="false">
                <v:path arrowok="t"/>
                <v:fill type="solid"/>
              </v:shape>
              <v:shape style="position:absolute;left:8078;top:-1660;width:491;height:249" coordorigin="8078,-1660" coordsize="491,249" path="m8552,-1541l8521,-1554,8494,-1572,8517,-1572,8521,-1570,8542,-1562,8569,-1556,8569,-1554,8563,-1553,8557,-1549,8553,-1545,8552,-1541xe" filled="true" fillcolor="#000000" stroked="false">
                <v:path arrowok="t"/>
                <v:fill type="solid"/>
              </v:shape>
              <v:shape style="position:absolute;left:8078;top:-1660;width:491;height:249" coordorigin="8078,-1660" coordsize="491,249" path="m8498,-1526l8484,-1526,8484,-1556,8507,-1545,8498,-1539,8498,-1526xe" filled="true" fillcolor="#000000" stroked="false">
                <v:path arrowok="t"/>
                <v:fill type="solid"/>
              </v:shape>
              <v:shape style="position:absolute;left:8078;top:-1660;width:491;height:249" coordorigin="8078,-1660" coordsize="491,249" path="m8438,-1518l8430,-1526,8530,-1526,8540,-1535,8557,-1520,8448,-1520,8438,-1518xe" filled="true" fillcolor="#000000" stroked="false">
                <v:path arrowok="t"/>
                <v:fill type="solid"/>
              </v:shape>
              <v:shape style="position:absolute;left:8078;top:-1660;width:491;height:249" coordorigin="8078,-1660" coordsize="491,249" path="m8498,-1493l8484,-1493,8484,-1520,8498,-1520,8498,-1493xe" filled="true" fillcolor="#000000" stroked="false">
                <v:path arrowok="t"/>
                <v:fill type="solid"/>
              </v:shape>
              <v:shape style="position:absolute;left:8078;top:-1660;width:491;height:249" coordorigin="8078,-1660" coordsize="491,249" path="m8448,-1485l8438,-1493,8525,-1493,8534,-1502,8550,-1487,8457,-1487,8448,-1485xe" filled="true" fillcolor="#000000" stroked="false">
                <v:path arrowok="t"/>
                <v:fill type="solid"/>
              </v:shape>
              <v:shape style="position:absolute;left:8078;top:-1660;width:491;height:249" coordorigin="8078,-1660" coordsize="491,249" path="m8498,-1460l8484,-1460,8484,-1487,8498,-1487,8498,-1460xe" filled="true" fillcolor="#000000" stroked="false">
                <v:path arrowok="t"/>
                <v:fill type="solid"/>
              </v:shape>
              <v:shape style="position:absolute;left:8078;top:-1660;width:491;height:249" coordorigin="8078,-1660" coordsize="491,249" path="m8426,-1451l8419,-1460,8540,-1460,8552,-1472,8569,-1452,8436,-1452,8426,-1451xe" filled="true" fillcolor="#000000" stroked="false">
                <v:path arrowok="t"/>
                <v:fill type="solid"/>
              </v:shape>
              <v:shape style="position:absolute;left:8078;top:-1660;width:491;height:249" coordorigin="8078,-1660" coordsize="491,249" path="m8484,-1412l8484,-1452,8498,-1452,8498,-1429,8500,-1418,8484,-1412xe" filled="true" fillcolor="#000000" stroked="false">
                <v:path arrowok="t"/>
                <v:fill type="solid"/>
              </v:shape>
              <v:shape style="position:absolute;left:8078;top:-1660;width:491;height:249" coordorigin="8078,-1660" coordsize="491,249" path="m8182,-1451l8169,-1451,8169,-1616,8167,-1631,8167,-1653,8192,-1641,8182,-1633,8182,-1451xe" filled="true" fillcolor="#000000" stroked="false">
                <v:path arrowok="t"/>
                <v:fill type="solid"/>
              </v:shape>
              <v:shape style="position:absolute;left:8078;top:-1660;width:491;height:249" coordorigin="8078,-1660" coordsize="491,249" path="m8094,-1433l8078,-1449,8088,-1456,8088,-1560,8086,-1568,8086,-1591,8111,-1579,8101,-1574,8101,-1451,8269,-1451,8269,-1445,8103,-1445,8094,-1433xe" filled="true" fillcolor="#000000" stroked="false">
                <v:path arrowok="t"/>
                <v:fill type="solid"/>
              </v:shape>
              <v:shape style="position:absolute;left:8078;top:-1660;width:491;height:249" coordorigin="8078,-1660" coordsize="491,249" path="m8269,-1451l8253,-1451,8253,-1591,8278,-1579,8269,-1570,8269,-1451xe" filled="true" fillcolor="#000000" stroked="false">
                <v:path arrowok="t"/>
                <v:fill type="solid"/>
              </v:shape>
              <v:shape style="position:absolute;left:8078;top:-1660;width:491;height:249" coordorigin="8078,-1660" coordsize="491,249" path="m8253,-1424l8253,-1445,8269,-1445,8269,-1431,8253,-1424xe" filled="true" fillcolor="#000000" stroked="false">
                <v:path arrowok="t"/>
                <v:fill type="solid"/>
              </v:shape>
            </v:group>
            <v:group style="position:absolute;left:8463;top:-1624;width:58;height:37" coordorigin="8463,-1624" coordsize="58,37">
              <v:shape style="position:absolute;left:8463;top:-1624;width:58;height:37" coordorigin="8463,-1624" coordsize="58,37" path="m8521,-1624l8494,-1587,8482,-1597,8471,-1608,8463,-1618,8465,-1624,8521,-1624xe" filled="false" stroked="true" strokeweight="0pt" strokecolor="#000000">
                <v:path arrowok="t"/>
              </v:shape>
            </v:group>
            <v:group style="position:absolute;left:8419;top:-1556;width:151;height:145" coordorigin="8419,-1556" coordsize="151,145">
              <v:shape style="position:absolute;left:8419;top:-1556;width:151;height:145" coordorigin="8419,-1556" coordsize="151,145" path="m8430,-1526l8438,-1518,8448,-1520,8484,-1520,8484,-1493,8438,-1493,8448,-1485,8457,-1487,8484,-1487,8484,-1460,8419,-1460,8426,-1451,8436,-1452,8484,-1452,8484,-1427,8484,-1412,8500,-1418,8498,-1429,8498,-1437,8498,-1452,8569,-1452,8552,-1472,8540,-1460,8498,-1460,8498,-1487,8550,-1487,8534,-1502,8525,-1493,8498,-1493,8498,-1520,8557,-1520,8540,-1535,8530,-1526,8498,-1526,8498,-1539,8507,-1545,8484,-1556,8484,-1539,8484,-1526,8430,-1526xe" filled="false" stroked="true" strokeweight="0pt" strokecolor="#000000">
                <v:path arrowok="t"/>
              </v:shape>
            </v:group>
            <v:group style="position:absolute;left:8417;top:-1660;width:152;height:131" coordorigin="8417,-1660" coordsize="152,131">
              <v:shape style="position:absolute;left:8417;top:-1660;width:152;height:131" coordorigin="8417,-1660" coordsize="152,131" path="m8448,-1614l8434,-1593,8421,-1576,8425,-1574,8444,-1593,8459,-1614,8471,-1597,8486,-1579,8453,-1553,8417,-1533,8419,-1529,8461,-1549,8494,-1572,8521,-1554,8552,-1541,8553,-1545,8557,-1549,8563,-1553,8569,-1554,8569,-1556,8542,-1562,8521,-1570,8503,-1579,8519,-1597,8534,-1620,8544,-1624,8528,-1639,8519,-1629,8469,-1629,8476,-1643,8484,-1649,8465,-1660,8457,-1639,8448,-1614xe" filled="false" stroked="true" strokeweight="0pt" strokecolor="#000000">
                <v:path arrowok="t"/>
              </v:shape>
            </v:group>
            <v:group style="position:absolute;left:8332;top:-1654;width:91;height:191" coordorigin="8332,-1654" coordsize="91,191">
              <v:shape style="position:absolute;left:8332;top:-1654;width:91;height:191" coordorigin="8332,-1654" coordsize="91,191" path="m8423,-1597l8400,-1606,8400,-1591,8400,-1568,8401,-1535,8401,-1493,8380,-1489,8380,-1635,8390,-1643,8367,-1654,8367,-1628,8367,-1591,8367,-1545,8367,-1487,8349,-1485,8349,-1589,8355,-1597,8334,-1606,8336,-1579,8336,-1541,8336,-1518,8336,-1501,8336,-1493,8334,-1487,8332,-1479,8342,-1464,8353,-1472,8373,-1479,8401,-1489,8401,-1468,8415,-1476,8415,-1520,8415,-1589,8423,-1597xe" filled="false" stroked="true" strokeweight="0pt" strokecolor="#000000">
                <v:path arrowok="t"/>
              </v:shape>
            </v:group>
            <v:group style="position:absolute;left:8078;top:-1653;width:201;height:229" coordorigin="8078,-1653" coordsize="201,229">
              <v:shape style="position:absolute;left:8078;top:-1653;width:201;height:229" coordorigin="8078,-1653" coordsize="201,229" path="m8182,-1451l8182,-1633,8192,-1641,8167,-1653,8167,-1631,8169,-1616,8169,-1604,8169,-1583,8169,-1551,8169,-1506,8169,-1451,8101,-1451,8101,-1574,8111,-1579,8086,-1591,8086,-1578,8086,-1568,8088,-1560,8088,-1551,8088,-1529,8088,-1456,8078,-1449,8094,-1433,8103,-1445,8253,-1445,8253,-1424,8269,-1431,8269,-1447,8269,-1460,8269,-1570,8278,-1579,8253,-1591,8253,-1572,8253,-1558,8253,-1451,8182,-1451xe" filled="false" stroked="true" strokeweight="0pt" strokecolor="#000000">
                <v:path arrowok="t"/>
              </v:shape>
            </v:group>
            <w10:wrap type="none"/>
          </v:group>
        </w:pict>
      </w:r>
      <w:r>
        <w:rPr/>
        <w:pict>
          <v:shape style="position:absolute;margin-left:402.852386pt;margin-top:-60.796261pt;width:38.588794pt;height:12.375pt;mso-position-horizontal-relative:page;mso-position-vertical-relative:paragraph;z-index:1192" type="#_x0000_t75" stroked="false">
            <v:imagedata r:id="rId13" o:title=""/>
          </v:shape>
        </w:pict>
      </w:r>
      <w:r>
        <w:rPr/>
        <w:t>图</w:t>
      </w:r>
      <w:r>
        <w:rPr>
          <w:spacing w:val="-53"/>
        </w:rPr>
        <w:t> </w:t>
      </w:r>
      <w:r>
        <w:rPr>
          <w:rFonts w:ascii="Times New Roman" w:hAnsi="Times New Roman" w:cs="Times New Roman" w:eastAsia="Times New Roman"/>
        </w:rPr>
        <w:t>2</w:t>
      </w:r>
    </w:p>
    <w:p>
      <w:pPr>
        <w:pStyle w:val="BodyText"/>
        <w:spacing w:line="240" w:lineRule="auto" w:before="37"/>
        <w:ind w:left="349" w:right="47"/>
        <w:jc w:val="left"/>
      </w:pPr>
      <w:r>
        <w:rPr>
          <w:rFonts w:ascii="Times New Roman" w:hAnsi="Times New Roman" w:cs="Times New Roman" w:eastAsia="Times New Roman"/>
          <w:spacing w:val="-4"/>
        </w:rPr>
        <w:t>4</w:t>
      </w:r>
      <w:r>
        <w:rPr>
          <w:spacing w:val="-4"/>
        </w:rPr>
        <w:t>．甲村以北的地形类型是</w:t>
      </w:r>
    </w:p>
    <w:p>
      <w:pPr>
        <w:pStyle w:val="BodyText"/>
        <w:tabs>
          <w:tab w:pos="2558" w:val="left" w:leader="none"/>
          <w:tab w:pos="4448" w:val="left" w:leader="none"/>
          <w:tab w:pos="6338" w:val="left" w:leader="none"/>
        </w:tabs>
        <w:spacing w:line="256" w:lineRule="auto" w:before="21"/>
        <w:ind w:left="349" w:right="1424" w:firstLine="319"/>
        <w:jc w:val="left"/>
      </w:pPr>
      <w:r>
        <w:rPr>
          <w:rFonts w:ascii="Times New Roman" w:hAnsi="Times New Roman" w:cs="Times New Roman" w:eastAsia="Times New Roman"/>
          <w:spacing w:val="-1"/>
        </w:rPr>
        <w:t>A</w:t>
      </w:r>
      <w:r>
        <w:rPr>
          <w:spacing w:val="-1"/>
        </w:rPr>
        <w:t>．平原</w:t>
        <w:tab/>
      </w:r>
      <w:r>
        <w:rPr>
          <w:rFonts w:ascii="Times New Roman" w:hAnsi="Times New Roman" w:cs="Times New Roman" w:eastAsia="Times New Roman"/>
        </w:rPr>
        <w:t>B</w:t>
      </w:r>
      <w:r>
        <w:rPr/>
        <w:t>．山地</w:t>
        <w:tab/>
      </w:r>
      <w:r>
        <w:rPr>
          <w:rFonts w:ascii="Times New Roman" w:hAnsi="Times New Roman" w:cs="Times New Roman" w:eastAsia="Times New Roman"/>
        </w:rPr>
        <w:t>C</w:t>
      </w:r>
      <w:r>
        <w:rPr/>
        <w:t>．高原</w:t>
        <w:tab/>
      </w:r>
      <w:r>
        <w:rPr>
          <w:rFonts w:ascii="Times New Roman" w:hAnsi="Times New Roman" w:cs="Times New Roman" w:eastAsia="Times New Roman"/>
          <w:spacing w:val="-1"/>
        </w:rPr>
        <w:t>D</w:t>
      </w:r>
      <w:r>
        <w:rPr>
          <w:spacing w:val="-1"/>
        </w:rPr>
        <w:t>．盆地</w:t>
      </w:r>
      <w:r>
        <w:rPr/>
        <w:t> </w:t>
      </w:r>
      <w:r>
        <w:rPr>
          <w:rFonts w:ascii="Times New Roman" w:hAnsi="Times New Roman" w:cs="Times New Roman" w:eastAsia="Times New Roman"/>
          <w:spacing w:val="-4"/>
        </w:rPr>
        <w:t>5</w:t>
      </w:r>
      <w:r>
        <w:rPr>
          <w:spacing w:val="-4"/>
        </w:rPr>
        <w:t>．该地区最高峰是</w:t>
      </w:r>
      <w:r>
        <w:rPr/>
      </w:r>
    </w:p>
    <w:p>
      <w:pPr>
        <w:pStyle w:val="BodyText"/>
        <w:tabs>
          <w:tab w:pos="2558" w:val="left" w:leader="none"/>
          <w:tab w:pos="4448" w:val="left" w:leader="none"/>
          <w:tab w:pos="6338" w:val="left" w:leader="none"/>
        </w:tabs>
        <w:spacing w:line="256" w:lineRule="auto" w:before="5"/>
        <w:ind w:left="349" w:right="1692" w:firstLine="318"/>
        <w:jc w:val="left"/>
      </w:pPr>
      <w:r>
        <w:rPr>
          <w:rFonts w:ascii="Times New Roman" w:hAnsi="Times New Roman" w:cs="Times New Roman" w:eastAsia="Times New Roman"/>
          <w:spacing w:val="-1"/>
        </w:rPr>
        <w:t>A</w:t>
      </w:r>
      <w:r>
        <w:rPr>
          <w:spacing w:val="-1"/>
        </w:rPr>
        <w:t>．</w:t>
      </w:r>
      <w:r>
        <w:rPr>
          <w:rFonts w:ascii="Times New Roman" w:hAnsi="Times New Roman" w:cs="Times New Roman" w:eastAsia="Times New Roman"/>
          <w:spacing w:val="-1"/>
        </w:rPr>
        <w:t>A</w:t>
        <w:tab/>
      </w:r>
      <w:r>
        <w:rPr>
          <w:rFonts w:ascii="Times New Roman" w:hAnsi="Times New Roman" w:cs="Times New Roman" w:eastAsia="Times New Roman"/>
        </w:rPr>
        <w:t>B</w:t>
      </w:r>
      <w:r>
        <w:rPr/>
        <w:t>．</w:t>
      </w:r>
      <w:r>
        <w:rPr>
          <w:rFonts w:ascii="Times New Roman" w:hAnsi="Times New Roman" w:cs="Times New Roman" w:eastAsia="Times New Roman"/>
        </w:rPr>
        <w:t>B</w:t>
        <w:tab/>
        <w:t>C</w:t>
      </w:r>
      <w:r>
        <w:rPr/>
        <w:t>．</w:t>
      </w:r>
      <w:r>
        <w:rPr>
          <w:rFonts w:ascii="Times New Roman" w:hAnsi="Times New Roman" w:cs="Times New Roman" w:eastAsia="Times New Roman"/>
        </w:rPr>
        <w:t>C</w:t>
        <w:tab/>
      </w:r>
      <w:r>
        <w:rPr>
          <w:rFonts w:ascii="Times New Roman" w:hAnsi="Times New Roman" w:cs="Times New Roman" w:eastAsia="Times New Roman"/>
          <w:spacing w:val="-1"/>
        </w:rPr>
        <w:t>D</w:t>
      </w:r>
      <w:r>
        <w:rPr>
          <w:spacing w:val="-1"/>
        </w:rPr>
        <w:t>．</w:t>
      </w:r>
      <w:r>
        <w:rPr>
          <w:rFonts w:ascii="Times New Roman" w:hAnsi="Times New Roman" w:cs="Times New Roman" w:eastAsia="Times New Roman"/>
          <w:spacing w:val="-1"/>
        </w:rPr>
        <w:t>D</w:t>
      </w:r>
      <w:r>
        <w:rPr>
          <w:rFonts w:ascii="Times New Roman" w:hAnsi="Times New Roman" w:cs="Times New Roman" w:eastAsia="Times New Roman"/>
        </w:rPr>
        <w:t> </w:t>
      </w:r>
      <w:r>
        <w:rPr>
          <w:rFonts w:ascii="Times New Roman" w:hAnsi="Times New Roman" w:cs="Times New Roman" w:eastAsia="Times New Roman"/>
          <w:spacing w:val="-5"/>
        </w:rPr>
        <w:t>6</w:t>
      </w:r>
      <w:r>
        <w:rPr>
          <w:spacing w:val="-5"/>
        </w:rPr>
        <w:t>．小组成员发现图中有一条河流绘制错误，这条河流是</w:t>
      </w:r>
    </w:p>
    <w:p>
      <w:pPr>
        <w:pStyle w:val="BodyText"/>
        <w:tabs>
          <w:tab w:pos="2558" w:val="left" w:leader="none"/>
          <w:tab w:pos="4448" w:val="left" w:leader="none"/>
          <w:tab w:pos="6338" w:val="left" w:leader="none"/>
        </w:tabs>
        <w:spacing w:line="256" w:lineRule="auto" w:before="5"/>
        <w:ind w:left="349" w:right="1634" w:firstLine="319"/>
        <w:jc w:val="left"/>
      </w:pPr>
      <w:r>
        <w:rPr>
          <w:rFonts w:ascii="Times New Roman" w:hAnsi="Times New Roman" w:cs="Times New Roman" w:eastAsia="Times New Roman"/>
          <w:spacing w:val="-1"/>
        </w:rPr>
        <w:t>A</w:t>
      </w:r>
      <w:r>
        <w:rPr>
          <w:spacing w:val="-1"/>
        </w:rPr>
        <w:t>．①</w:t>
        <w:tab/>
      </w:r>
      <w:r>
        <w:rPr>
          <w:rFonts w:ascii="Times New Roman" w:hAnsi="Times New Roman" w:cs="Times New Roman" w:eastAsia="Times New Roman"/>
        </w:rPr>
        <w:t>B</w:t>
      </w:r>
      <w:r>
        <w:rPr/>
        <w:t>．②</w:t>
        <w:tab/>
      </w:r>
      <w:r>
        <w:rPr>
          <w:rFonts w:ascii="Times New Roman" w:hAnsi="Times New Roman" w:cs="Times New Roman" w:eastAsia="Times New Roman"/>
        </w:rPr>
        <w:t>C</w:t>
      </w:r>
      <w:r>
        <w:rPr/>
        <w:t>．③</w:t>
        <w:tab/>
      </w:r>
      <w:r>
        <w:rPr>
          <w:rFonts w:ascii="Times New Roman" w:hAnsi="Times New Roman" w:cs="Times New Roman" w:eastAsia="Times New Roman"/>
          <w:spacing w:val="-1"/>
        </w:rPr>
        <w:t>D</w:t>
      </w:r>
      <w:r>
        <w:rPr>
          <w:spacing w:val="-1"/>
        </w:rPr>
        <w:t>．④</w:t>
      </w:r>
      <w:r>
        <w:rPr/>
        <w:t> </w:t>
      </w:r>
      <w:r>
        <w:rPr>
          <w:rFonts w:ascii="Times New Roman" w:hAnsi="Times New Roman" w:cs="Times New Roman" w:eastAsia="Times New Roman"/>
          <w:spacing w:val="-5"/>
        </w:rPr>
        <w:t>7</w:t>
      </w:r>
      <w:r>
        <w:rPr>
          <w:spacing w:val="-5"/>
        </w:rPr>
        <w:t>．甲、乙两个居民点的直线距离约是</w:t>
      </w:r>
    </w:p>
    <w:p>
      <w:pPr>
        <w:pStyle w:val="BodyText"/>
        <w:tabs>
          <w:tab w:pos="2558" w:val="left" w:leader="none"/>
          <w:tab w:pos="4448" w:val="left" w:leader="none"/>
          <w:tab w:pos="6338" w:val="left" w:leader="none"/>
        </w:tabs>
        <w:spacing w:line="240" w:lineRule="auto" w:before="5"/>
        <w:ind w:right="47"/>
        <w:jc w:val="left"/>
      </w:pPr>
      <w:r>
        <w:rPr>
          <w:rFonts w:ascii="Times New Roman" w:hAnsi="Times New Roman" w:cs="Times New Roman" w:eastAsia="Times New Roman"/>
        </w:rPr>
        <w:t>A</w:t>
      </w:r>
      <w:r>
        <w:rPr/>
        <w:t>．</w:t>
      </w:r>
      <w:r>
        <w:rPr>
          <w:rFonts w:ascii="Times New Roman" w:hAnsi="Times New Roman" w:cs="Times New Roman" w:eastAsia="Times New Roman"/>
        </w:rPr>
        <w:t>1000</w:t>
      </w:r>
      <w:r>
        <w:rPr>
          <w:rFonts w:ascii="Times New Roman" w:hAnsi="Times New Roman" w:cs="Times New Roman" w:eastAsia="Times New Roman"/>
          <w:spacing w:val="-2"/>
        </w:rPr>
        <w:t> </w:t>
      </w:r>
      <w:r>
        <w:rPr/>
        <w:t>米</w:t>
        <w:tab/>
      </w:r>
      <w:r>
        <w:rPr>
          <w:rFonts w:ascii="Times New Roman" w:hAnsi="Times New Roman" w:cs="Times New Roman" w:eastAsia="Times New Roman"/>
        </w:rPr>
        <w:t>B</w:t>
      </w:r>
      <w:r>
        <w:rPr/>
        <w:t>．</w:t>
      </w:r>
      <w:r>
        <w:rPr>
          <w:rFonts w:ascii="Times New Roman" w:hAnsi="Times New Roman" w:cs="Times New Roman" w:eastAsia="Times New Roman"/>
        </w:rPr>
        <w:t>500</w:t>
      </w:r>
      <w:r>
        <w:rPr>
          <w:rFonts w:ascii="Times New Roman" w:hAnsi="Times New Roman" w:cs="Times New Roman" w:eastAsia="Times New Roman"/>
          <w:spacing w:val="-1"/>
        </w:rPr>
        <w:t> </w:t>
      </w:r>
      <w:r>
        <w:rPr/>
        <w:t>米</w:t>
        <w:tab/>
      </w:r>
      <w:r>
        <w:rPr>
          <w:rFonts w:ascii="Times New Roman" w:hAnsi="Times New Roman" w:cs="Times New Roman" w:eastAsia="Times New Roman"/>
        </w:rPr>
        <w:t>C</w:t>
      </w:r>
      <w:r>
        <w:rPr/>
        <w:t>．</w:t>
      </w:r>
      <w:r>
        <w:rPr>
          <w:rFonts w:ascii="Times New Roman" w:hAnsi="Times New Roman" w:cs="Times New Roman" w:eastAsia="Times New Roman"/>
        </w:rPr>
        <w:t>5000</w:t>
      </w:r>
      <w:r>
        <w:rPr>
          <w:rFonts w:ascii="Times New Roman" w:hAnsi="Times New Roman" w:cs="Times New Roman" w:eastAsia="Times New Roman"/>
          <w:spacing w:val="-2"/>
        </w:rPr>
        <w:t> </w:t>
      </w:r>
      <w:r>
        <w:rPr/>
        <w:t>米</w:t>
        <w:tab/>
      </w:r>
      <w:r>
        <w:rPr>
          <w:rFonts w:ascii="Times New Roman" w:hAnsi="Times New Roman" w:cs="Times New Roman" w:eastAsia="Times New Roman"/>
        </w:rPr>
        <w:t>D</w:t>
      </w:r>
      <w:r>
        <w:rPr/>
        <w:t>．</w:t>
      </w:r>
      <w:r>
        <w:rPr>
          <w:rFonts w:ascii="Times New Roman" w:hAnsi="Times New Roman" w:cs="Times New Roman" w:eastAsia="Times New Roman"/>
        </w:rPr>
        <w:t>200</w:t>
      </w:r>
      <w:r>
        <w:rPr>
          <w:rFonts w:ascii="Times New Roman" w:hAnsi="Times New Roman" w:cs="Times New Roman" w:eastAsia="Times New Roman"/>
          <w:spacing w:val="-1"/>
        </w:rPr>
        <w:t> </w:t>
      </w:r>
      <w:r>
        <w:rPr/>
        <w:t>米</w:t>
      </w:r>
    </w:p>
    <w:p>
      <w:pPr>
        <w:pStyle w:val="BodyText"/>
        <w:spacing w:line="256" w:lineRule="auto" w:before="177"/>
        <w:ind w:left="248" w:right="47" w:firstLine="419"/>
        <w:jc w:val="left"/>
      </w:pPr>
      <w:r>
        <w:rPr>
          <w:rFonts w:ascii="宋体" w:hAnsi="宋体" w:cs="宋体" w:eastAsia="宋体"/>
        </w:rPr>
        <w:t>图</w:t>
      </w:r>
      <w:r>
        <w:rPr>
          <w:rFonts w:ascii="宋体" w:hAnsi="宋体" w:cs="宋体" w:eastAsia="宋体"/>
          <w:spacing w:val="-43"/>
        </w:rPr>
        <w:t> </w:t>
      </w:r>
      <w:r>
        <w:rPr>
          <w:rFonts w:ascii="Times New Roman" w:hAnsi="Times New Roman" w:cs="Times New Roman" w:eastAsia="Times New Roman"/>
        </w:rPr>
        <w:t>3</w:t>
      </w:r>
      <w:r>
        <w:rPr>
          <w:rFonts w:ascii="Times New Roman" w:hAnsi="Times New Roman" w:cs="Times New Roman" w:eastAsia="Times New Roman"/>
          <w:spacing w:val="8"/>
        </w:rPr>
        <w:t> </w:t>
      </w:r>
      <w:r>
        <w:rPr>
          <w:rFonts w:ascii="宋体" w:hAnsi="宋体" w:cs="宋体" w:eastAsia="宋体"/>
        </w:rPr>
        <w:t>为北京市大气污染物</w:t>
      </w:r>
      <w:r>
        <w:rPr>
          <w:rFonts w:ascii="宋体" w:hAnsi="宋体" w:cs="宋体" w:eastAsia="宋体"/>
          <w:spacing w:val="-43"/>
        </w:rPr>
        <w:t> </w:t>
      </w:r>
      <w:r>
        <w:rPr>
          <w:rFonts w:ascii="Times New Roman" w:hAnsi="Times New Roman" w:cs="Times New Roman" w:eastAsia="Times New Roman"/>
        </w:rPr>
        <w:t>2010</w:t>
      </w:r>
      <w:r>
        <w:rPr>
          <w:rFonts w:ascii="宋体" w:hAnsi="宋体" w:cs="宋体" w:eastAsia="宋体"/>
        </w:rPr>
        <w:t>～</w:t>
      </w:r>
      <w:r>
        <w:rPr>
          <w:rFonts w:ascii="Times New Roman" w:hAnsi="Times New Roman" w:cs="Times New Roman" w:eastAsia="Times New Roman"/>
        </w:rPr>
        <w:t>2015</w:t>
      </w:r>
      <w:r>
        <w:rPr>
          <w:rFonts w:ascii="Times New Roman" w:hAnsi="Times New Roman" w:cs="Times New Roman" w:eastAsia="Times New Roman"/>
          <w:spacing w:val="9"/>
        </w:rPr>
        <w:t> </w:t>
      </w:r>
      <w:r>
        <w:rPr>
          <w:rFonts w:ascii="宋体" w:hAnsi="宋体" w:cs="宋体" w:eastAsia="宋体"/>
        </w:rPr>
        <w:t>年实际排放量及</w:t>
      </w:r>
      <w:r>
        <w:rPr>
          <w:rFonts w:ascii="宋体" w:hAnsi="宋体" w:cs="宋体" w:eastAsia="宋体"/>
          <w:spacing w:val="-43"/>
        </w:rPr>
        <w:t> </w:t>
      </w:r>
      <w:r>
        <w:rPr>
          <w:rFonts w:ascii="Times New Roman" w:hAnsi="Times New Roman" w:cs="Times New Roman" w:eastAsia="Times New Roman"/>
        </w:rPr>
        <w:t>2015</w:t>
      </w:r>
      <w:r>
        <w:rPr>
          <w:rFonts w:ascii="宋体" w:hAnsi="宋体" w:cs="宋体" w:eastAsia="宋体"/>
        </w:rPr>
        <w:t>～</w:t>
      </w:r>
      <w:r>
        <w:rPr>
          <w:rFonts w:ascii="Times New Roman" w:hAnsi="Times New Roman" w:cs="Times New Roman" w:eastAsia="Times New Roman"/>
        </w:rPr>
        <w:t>2020</w:t>
      </w:r>
      <w:r>
        <w:rPr>
          <w:rFonts w:ascii="Times New Roman" w:hAnsi="Times New Roman" w:cs="Times New Roman" w:eastAsia="Times New Roman"/>
          <w:spacing w:val="8"/>
        </w:rPr>
        <w:t> </w:t>
      </w:r>
      <w:r>
        <w:rPr>
          <w:rFonts w:ascii="宋体" w:hAnsi="宋体" w:cs="宋体" w:eastAsia="宋体"/>
        </w:rPr>
        <w:t>年排放测算统计 数据。</w:t>
      </w:r>
      <w:r>
        <w:rPr/>
        <w:t>据此，完成第</w:t>
      </w:r>
      <w:r>
        <w:rPr>
          <w:spacing w:val="-55"/>
        </w:rPr>
        <w:t> </w:t>
      </w:r>
      <w:r>
        <w:rPr>
          <w:rFonts w:ascii="Times New Roman" w:hAnsi="Times New Roman" w:cs="Times New Roman" w:eastAsia="Times New Roman"/>
        </w:rPr>
        <w:t>8</w:t>
      </w:r>
      <w:r>
        <w:rPr/>
        <w:t>、</w:t>
      </w:r>
      <w:r>
        <w:rPr>
          <w:rFonts w:ascii="Times New Roman" w:hAnsi="Times New Roman" w:cs="Times New Roman" w:eastAsia="Times New Roman"/>
        </w:rPr>
        <w:t>9</w:t>
      </w:r>
      <w:r>
        <w:rPr>
          <w:rFonts w:ascii="Times New Roman" w:hAnsi="Times New Roman" w:cs="Times New Roman" w:eastAsia="Times New Roman"/>
          <w:spacing w:val="-2"/>
        </w:rPr>
        <w:t> </w:t>
      </w:r>
      <w:r>
        <w:rPr/>
        <w:t>题。</w:t>
      </w:r>
    </w:p>
    <w:p>
      <w:pPr>
        <w:spacing w:line="240" w:lineRule="auto" w:before="1"/>
        <w:rPr>
          <w:rFonts w:ascii="宋体" w:hAnsi="宋体" w:cs="宋体" w:eastAsia="宋体"/>
          <w:sz w:val="9"/>
          <w:szCs w:val="9"/>
        </w:rPr>
      </w:pPr>
    </w:p>
    <w:p>
      <w:pPr>
        <w:spacing w:line="1657" w:lineRule="exact"/>
        <w:ind w:left="2451" w:right="0" w:firstLine="0"/>
        <w:rPr>
          <w:rFonts w:ascii="宋体" w:hAnsi="宋体" w:cs="宋体" w:eastAsia="宋体"/>
          <w:sz w:val="20"/>
          <w:szCs w:val="20"/>
        </w:rPr>
      </w:pPr>
      <w:r>
        <w:rPr>
          <w:rFonts w:ascii="宋体" w:hAnsi="宋体" w:cs="宋体" w:eastAsia="宋体"/>
          <w:position w:val="-32"/>
          <w:sz w:val="20"/>
          <w:szCs w:val="20"/>
        </w:rPr>
        <w:drawing>
          <wp:inline distT="0" distB="0" distL="0" distR="0">
            <wp:extent cx="2302864" cy="1052512"/>
            <wp:effectExtent l="0" t="0" r="0" b="0"/>
            <wp:docPr id="1" name="image8.png" descr=""/>
            <wp:cNvGraphicFramePr>
              <a:graphicFrameLocks noChangeAspect="1"/>
            </wp:cNvGraphicFramePr>
            <a:graphic>
              <a:graphicData uri="http://schemas.openxmlformats.org/drawingml/2006/picture">
                <pic:pic>
                  <pic:nvPicPr>
                    <pic:cNvPr id="2" name="image8.png"/>
                    <pic:cNvPicPr/>
                  </pic:nvPicPr>
                  <pic:blipFill>
                    <a:blip r:embed="rId14" cstate="print"/>
                    <a:stretch>
                      <a:fillRect/>
                    </a:stretch>
                  </pic:blipFill>
                  <pic:spPr>
                    <a:xfrm>
                      <a:off x="0" y="0"/>
                      <a:ext cx="2302864" cy="1052512"/>
                    </a:xfrm>
                    <a:prstGeom prst="rect">
                      <a:avLst/>
                    </a:prstGeom>
                  </pic:spPr>
                </pic:pic>
              </a:graphicData>
            </a:graphic>
          </wp:inline>
        </w:drawing>
      </w:r>
      <w:r>
        <w:rPr>
          <w:rFonts w:ascii="宋体" w:hAnsi="宋体" w:cs="宋体" w:eastAsia="宋体"/>
          <w:position w:val="-32"/>
          <w:sz w:val="20"/>
          <w:szCs w:val="20"/>
        </w:rPr>
      </w:r>
    </w:p>
    <w:p>
      <w:pPr>
        <w:spacing w:line="240" w:lineRule="auto" w:before="1"/>
        <w:rPr>
          <w:rFonts w:ascii="宋体" w:hAnsi="宋体" w:cs="宋体" w:eastAsia="宋体"/>
          <w:sz w:val="5"/>
          <w:szCs w:val="5"/>
        </w:rPr>
      </w:pPr>
    </w:p>
    <w:p>
      <w:pPr>
        <w:pStyle w:val="BodyText"/>
        <w:spacing w:line="240" w:lineRule="auto" w:before="35"/>
        <w:ind w:left="0" w:right="342"/>
        <w:jc w:val="center"/>
        <w:rPr>
          <w:rFonts w:ascii="Times New Roman" w:hAnsi="Times New Roman" w:cs="Times New Roman" w:eastAsia="Times New Roman"/>
        </w:rPr>
      </w:pPr>
      <w:r>
        <w:rPr/>
        <w:t>图</w:t>
      </w:r>
      <w:r>
        <w:rPr>
          <w:spacing w:val="-53"/>
        </w:rPr>
        <w:t> </w:t>
      </w:r>
      <w:r>
        <w:rPr>
          <w:rFonts w:ascii="Times New Roman" w:hAnsi="Times New Roman" w:cs="Times New Roman" w:eastAsia="Times New Roman"/>
        </w:rPr>
        <w:t>3</w:t>
      </w:r>
    </w:p>
    <w:p>
      <w:pPr>
        <w:pStyle w:val="BodyText"/>
        <w:spacing w:line="240" w:lineRule="auto" w:before="21"/>
        <w:ind w:left="354" w:right="47"/>
        <w:jc w:val="left"/>
      </w:pPr>
      <w:r>
        <w:rPr>
          <w:rFonts w:ascii="Times New Roman" w:hAnsi="Times New Roman" w:cs="Times New Roman" w:eastAsia="Times New Roman"/>
        </w:rPr>
        <w:t>8</w:t>
      </w:r>
      <w:r>
        <w:rPr/>
        <w:t>．图中三种污染物</w:t>
      </w:r>
    </w:p>
    <w:p>
      <w:pPr>
        <w:pStyle w:val="BodyText"/>
        <w:tabs>
          <w:tab w:pos="4448" w:val="left" w:leader="none"/>
        </w:tabs>
        <w:spacing w:line="256" w:lineRule="auto" w:before="20"/>
        <w:ind w:right="531" w:hanging="1"/>
        <w:jc w:val="left"/>
      </w:pPr>
      <w:r>
        <w:rPr>
          <w:rFonts w:ascii="Times New Roman" w:hAnsi="Times New Roman" w:cs="Times New Roman" w:eastAsia="Times New Roman"/>
          <w:spacing w:val="-1"/>
        </w:rPr>
        <w:t>A</w:t>
      </w:r>
      <w:r>
        <w:rPr>
          <w:spacing w:val="-1"/>
        </w:rPr>
        <w:t>．排放量都在逐年下降</w:t>
        <w:tab/>
      </w:r>
      <w:r>
        <w:rPr>
          <w:rFonts w:ascii="Times New Roman" w:hAnsi="Times New Roman" w:cs="Times New Roman" w:eastAsia="Times New Roman"/>
        </w:rPr>
        <w:t>B</w:t>
      </w:r>
      <w:r>
        <w:rPr/>
        <w:t>．排放量呈波动性下降 </w:t>
      </w:r>
      <w:r>
        <w:rPr>
          <w:rFonts w:ascii="Times New Roman" w:hAnsi="Times New Roman" w:cs="Times New Roman" w:eastAsia="Times New Roman"/>
          <w:spacing w:val="-6"/>
        </w:rPr>
        <w:t>C</w:t>
      </w:r>
      <w:r>
        <w:rPr>
          <w:spacing w:val="-6"/>
        </w:rPr>
        <w:t>．减少数量最多的是细颗粒物（</w:t>
      </w:r>
      <w:r>
        <w:rPr>
          <w:rFonts w:ascii="Times New Roman" w:hAnsi="Times New Roman" w:cs="Times New Roman" w:eastAsia="Times New Roman"/>
          <w:spacing w:val="-6"/>
        </w:rPr>
        <w:t>PM2</w:t>
      </w:r>
      <w:r>
        <w:rPr>
          <w:rFonts w:ascii="宋体" w:hAnsi="宋体" w:cs="宋体" w:eastAsia="宋体"/>
          <w:spacing w:val="-6"/>
        </w:rPr>
        <w:t>.</w:t>
      </w:r>
      <w:r>
        <w:rPr>
          <w:rFonts w:ascii="Times New Roman" w:hAnsi="Times New Roman" w:cs="Times New Roman" w:eastAsia="Times New Roman"/>
          <w:spacing w:val="-6"/>
        </w:rPr>
        <w:t>5</w:t>
      </w:r>
      <w:r>
        <w:rPr>
          <w:spacing w:val="-6"/>
        </w:rPr>
        <w:t>）</w:t>
      </w:r>
      <w:r>
        <w:rPr>
          <w:rFonts w:ascii="Times New Roman" w:hAnsi="Times New Roman" w:cs="Times New Roman" w:eastAsia="Times New Roman"/>
          <w:spacing w:val="-6"/>
        </w:rPr>
        <w:t>D</w:t>
      </w:r>
      <w:r>
        <w:rPr>
          <w:spacing w:val="-6"/>
        </w:rPr>
        <w:t>．</w:t>
      </w:r>
      <w:r>
        <w:rPr>
          <w:rFonts w:ascii="Times New Roman" w:hAnsi="Times New Roman" w:cs="Times New Roman" w:eastAsia="Times New Roman"/>
          <w:spacing w:val="-6"/>
        </w:rPr>
        <w:t>2015</w:t>
      </w:r>
      <w:r>
        <w:rPr>
          <w:rFonts w:ascii="Times New Roman" w:hAnsi="Times New Roman" w:cs="Times New Roman" w:eastAsia="Times New Roman"/>
          <w:spacing w:val="17"/>
        </w:rPr>
        <w:t> </w:t>
      </w:r>
      <w:r>
        <w:rPr/>
        <w:t>年后二氧化硫的下降速度增大</w:t>
      </w:r>
    </w:p>
    <w:p>
      <w:pPr>
        <w:pStyle w:val="BodyText"/>
        <w:spacing w:line="240" w:lineRule="auto" w:before="5"/>
        <w:ind w:left="354" w:right="47"/>
        <w:jc w:val="left"/>
      </w:pPr>
      <w:r>
        <w:rPr>
          <w:rFonts w:ascii="Times New Roman" w:hAnsi="Times New Roman" w:cs="Times New Roman" w:eastAsia="Times New Roman"/>
        </w:rPr>
        <w:t>9</w:t>
      </w:r>
      <w:r>
        <w:rPr/>
        <w:t>．要达到</w:t>
      </w:r>
      <w:r>
        <w:rPr>
          <w:spacing w:val="-56"/>
        </w:rPr>
        <w:t> </w:t>
      </w:r>
      <w:r>
        <w:rPr>
          <w:rFonts w:ascii="Times New Roman" w:hAnsi="Times New Roman" w:cs="Times New Roman" w:eastAsia="Times New Roman"/>
        </w:rPr>
        <w:t>2020</w:t>
      </w:r>
      <w:r>
        <w:rPr>
          <w:rFonts w:ascii="Times New Roman" w:hAnsi="Times New Roman" w:cs="Times New Roman" w:eastAsia="Times New Roman"/>
          <w:spacing w:val="-3"/>
        </w:rPr>
        <w:t> </w:t>
      </w:r>
      <w:r>
        <w:rPr/>
        <w:t>年大气污染物排放测算目标，需要</w:t>
      </w:r>
    </w:p>
    <w:p>
      <w:pPr>
        <w:pStyle w:val="BodyText"/>
        <w:tabs>
          <w:tab w:pos="4448" w:val="left" w:leader="none"/>
        </w:tabs>
        <w:spacing w:line="240" w:lineRule="auto" w:before="21"/>
        <w:ind w:right="47"/>
        <w:jc w:val="left"/>
      </w:pPr>
      <w:r>
        <w:rPr/>
        <w:t>①五环以内车辆限号行驶</w:t>
        <w:tab/>
        <w:t>②放宽机动车摇号政策</w:t>
      </w:r>
    </w:p>
    <w:p>
      <w:pPr>
        <w:pStyle w:val="BodyText"/>
        <w:tabs>
          <w:tab w:pos="4448" w:val="left" w:leader="none"/>
        </w:tabs>
        <w:spacing w:line="240" w:lineRule="auto" w:before="37"/>
        <w:ind w:right="47"/>
        <w:jc w:val="left"/>
      </w:pPr>
      <w:r>
        <w:rPr/>
        <w:t>③疏解和迁出污染企业</w:t>
        <w:tab/>
        <w:t>④限制燃放烟花爆竹</w:t>
      </w:r>
    </w:p>
    <w:p>
      <w:pPr>
        <w:spacing w:after="0" w:line="240" w:lineRule="auto"/>
        <w:jc w:val="left"/>
        <w:sectPr>
          <w:footerReference w:type="default" r:id="rId7"/>
          <w:pgSz w:w="11910" w:h="16840"/>
          <w:pgMar w:footer="2580" w:header="0" w:top="1580" w:bottom="2760" w:left="1680" w:right="1680"/>
          <w:pgNumType w:start="2"/>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0"/>
        <w:rPr>
          <w:rFonts w:ascii="宋体" w:hAnsi="宋体" w:cs="宋体" w:eastAsia="宋体"/>
          <w:sz w:val="14"/>
          <w:szCs w:val="14"/>
        </w:rPr>
      </w:pPr>
    </w:p>
    <w:p>
      <w:pPr>
        <w:pStyle w:val="BodyText"/>
        <w:spacing w:line="240" w:lineRule="auto" w:before="35"/>
        <w:ind w:right="47"/>
        <w:jc w:val="left"/>
        <w:rPr>
          <w:rFonts w:ascii="楷体" w:hAnsi="楷体" w:cs="楷体" w:eastAsia="楷体"/>
        </w:rPr>
      </w:pPr>
      <w:r>
        <w:rPr>
          <w:rFonts w:ascii="Times New Roman" w:hAnsi="Times New Roman" w:cs="Times New Roman" w:eastAsia="Times New Roman"/>
        </w:rPr>
        <w:t>2015</w:t>
      </w:r>
      <w:r>
        <w:rPr>
          <w:rFonts w:ascii="Times New Roman" w:hAnsi="Times New Roman" w:cs="Times New Roman" w:eastAsia="Times New Roman"/>
          <w:spacing w:val="-1"/>
        </w:rPr>
        <w:t> </w:t>
      </w:r>
      <w:r>
        <w:rPr>
          <w:rFonts w:ascii="楷体" w:hAnsi="楷体" w:cs="楷体" w:eastAsia="楷体"/>
        </w:rPr>
        <w:t>年</w:t>
      </w:r>
      <w:r>
        <w:rPr>
          <w:rFonts w:ascii="楷体" w:hAnsi="楷体" w:cs="楷体" w:eastAsia="楷体"/>
          <w:spacing w:val="-53"/>
        </w:rPr>
        <w:t> </w:t>
      </w:r>
      <w:r>
        <w:rPr>
          <w:rFonts w:ascii="Times New Roman" w:hAnsi="Times New Roman" w:cs="Times New Roman" w:eastAsia="Times New Roman"/>
        </w:rPr>
        <w:t>7</w:t>
      </w:r>
      <w:r>
        <w:rPr>
          <w:rFonts w:ascii="Times New Roman" w:hAnsi="Times New Roman" w:cs="Times New Roman" w:eastAsia="Times New Roman"/>
          <w:spacing w:val="-1"/>
        </w:rPr>
        <w:t> </w:t>
      </w:r>
      <w:r>
        <w:rPr>
          <w:rFonts w:ascii="楷体" w:hAnsi="楷体" w:cs="楷体" w:eastAsia="楷体"/>
        </w:rPr>
        <w:t>月</w:t>
      </w:r>
      <w:r>
        <w:rPr>
          <w:rFonts w:ascii="楷体" w:hAnsi="楷体" w:cs="楷体" w:eastAsia="楷体"/>
          <w:spacing w:val="-54"/>
        </w:rPr>
        <w:t> </w:t>
      </w:r>
      <w:r>
        <w:rPr>
          <w:rFonts w:ascii="Times New Roman" w:hAnsi="Times New Roman" w:cs="Times New Roman" w:eastAsia="Times New Roman"/>
        </w:rPr>
        <w:t>31</w:t>
      </w:r>
      <w:r>
        <w:rPr>
          <w:rFonts w:ascii="Times New Roman" w:hAnsi="Times New Roman" w:cs="Times New Roman" w:eastAsia="Times New Roman"/>
          <w:spacing w:val="-1"/>
        </w:rPr>
        <w:t> </w:t>
      </w:r>
      <w:r>
        <w:rPr>
          <w:rFonts w:ascii="楷体" w:hAnsi="楷体" w:cs="楷体" w:eastAsia="楷体"/>
          <w:spacing w:val="-8"/>
        </w:rPr>
        <w:t>日，北京获得</w:t>
      </w:r>
      <w:r>
        <w:rPr>
          <w:rFonts w:ascii="楷体" w:hAnsi="楷体" w:cs="楷体" w:eastAsia="楷体"/>
          <w:spacing w:val="-53"/>
        </w:rPr>
        <w:t> </w:t>
      </w:r>
      <w:r>
        <w:rPr>
          <w:rFonts w:ascii="Times New Roman" w:hAnsi="Times New Roman" w:cs="Times New Roman" w:eastAsia="Times New Roman"/>
        </w:rPr>
        <w:t>2022</w:t>
      </w:r>
      <w:r>
        <w:rPr>
          <w:rFonts w:ascii="Times New Roman" w:hAnsi="Times New Roman" w:cs="Times New Roman" w:eastAsia="Times New Roman"/>
          <w:spacing w:val="-1"/>
        </w:rPr>
        <w:t> </w:t>
      </w:r>
      <w:r>
        <w:rPr>
          <w:rFonts w:ascii="楷体" w:hAnsi="楷体" w:cs="楷体" w:eastAsia="楷体"/>
        </w:rPr>
        <w:t>年第</w:t>
      </w:r>
      <w:r>
        <w:rPr>
          <w:rFonts w:ascii="楷体" w:hAnsi="楷体" w:cs="楷体" w:eastAsia="楷体"/>
          <w:spacing w:val="-53"/>
        </w:rPr>
        <w:t> </w:t>
      </w:r>
      <w:r>
        <w:rPr>
          <w:rFonts w:ascii="Times New Roman" w:hAnsi="Times New Roman" w:cs="Times New Roman" w:eastAsia="Times New Roman"/>
        </w:rPr>
        <w:t>24</w:t>
      </w:r>
      <w:r>
        <w:rPr>
          <w:rFonts w:ascii="Times New Roman" w:hAnsi="Times New Roman" w:cs="Times New Roman" w:eastAsia="Times New Roman"/>
          <w:spacing w:val="-1"/>
        </w:rPr>
        <w:t> </w:t>
      </w:r>
      <w:r>
        <w:rPr>
          <w:rFonts w:ascii="楷体" w:hAnsi="楷体" w:cs="楷体" w:eastAsia="楷体"/>
          <w:spacing w:val="-3"/>
        </w:rPr>
        <w:t>届冬季奥林匹克运动会主办权。距北京西</w:t>
      </w:r>
    </w:p>
    <w:p>
      <w:pPr>
        <w:pStyle w:val="BodyText"/>
        <w:spacing w:line="240" w:lineRule="auto" w:before="98"/>
        <w:ind w:left="248" w:right="47"/>
        <w:jc w:val="left"/>
        <w:rPr>
          <w:rFonts w:ascii="楷体" w:hAnsi="楷体" w:cs="楷体" w:eastAsia="楷体"/>
        </w:rPr>
      </w:pPr>
      <w:r>
        <w:rPr>
          <w:rFonts w:ascii="楷体" w:hAnsi="楷体" w:cs="楷体" w:eastAsia="楷体"/>
        </w:rPr>
        <w:t>北</w:t>
      </w:r>
      <w:r>
        <w:rPr>
          <w:rFonts w:ascii="楷体" w:hAnsi="楷体" w:cs="楷体" w:eastAsia="楷体"/>
          <w:spacing w:val="-63"/>
        </w:rPr>
        <w:t> </w:t>
      </w:r>
      <w:r>
        <w:rPr>
          <w:rFonts w:ascii="Times New Roman" w:hAnsi="Times New Roman" w:cs="Times New Roman" w:eastAsia="Times New Roman"/>
        </w:rPr>
        <w:t>100</w:t>
      </w:r>
      <w:r>
        <w:rPr>
          <w:rFonts w:ascii="Times New Roman" w:hAnsi="Times New Roman" w:cs="Times New Roman" w:eastAsia="Times New Roman"/>
          <w:spacing w:val="-11"/>
        </w:rPr>
        <w:t> </w:t>
      </w:r>
      <w:r>
        <w:rPr>
          <w:rFonts w:ascii="楷体" w:hAnsi="楷体" w:cs="楷体" w:eastAsia="楷体"/>
        </w:rPr>
        <w:t>多千米的张家口，雪场平均海拔</w:t>
      </w:r>
      <w:r>
        <w:rPr>
          <w:rFonts w:ascii="楷体" w:hAnsi="楷体" w:cs="楷体" w:eastAsia="楷体"/>
          <w:spacing w:val="-63"/>
        </w:rPr>
        <w:t> </w:t>
      </w:r>
      <w:r>
        <w:rPr>
          <w:rFonts w:ascii="Times New Roman" w:hAnsi="Times New Roman" w:cs="Times New Roman" w:eastAsia="Times New Roman"/>
        </w:rPr>
        <w:t>1000</w:t>
      </w:r>
      <w:r>
        <w:rPr>
          <w:rFonts w:ascii="Times New Roman" w:hAnsi="Times New Roman" w:cs="Times New Roman" w:eastAsia="Times New Roman"/>
          <w:spacing w:val="-11"/>
        </w:rPr>
        <w:t> </w:t>
      </w:r>
      <w:r>
        <w:rPr>
          <w:rFonts w:ascii="楷体" w:hAnsi="楷体" w:cs="楷体" w:eastAsia="楷体"/>
        </w:rPr>
        <w:t>米以上，降雪期长，成为本届冬奥会的合办</w:t>
      </w:r>
    </w:p>
    <w:p>
      <w:pPr>
        <w:pStyle w:val="BodyText"/>
        <w:spacing w:line="240" w:lineRule="auto" w:before="99"/>
        <w:ind w:left="248" w:right="47"/>
        <w:jc w:val="left"/>
        <w:rPr>
          <w:rFonts w:ascii="楷体" w:hAnsi="楷体" w:cs="楷体" w:eastAsia="楷体"/>
        </w:rPr>
      </w:pPr>
      <w:r>
        <w:rPr>
          <w:rFonts w:ascii="楷体" w:hAnsi="楷体" w:cs="楷体" w:eastAsia="楷体"/>
        </w:rPr>
        <w:t>地。图</w:t>
      </w:r>
      <w:r>
        <w:rPr>
          <w:rFonts w:ascii="楷体" w:hAnsi="楷体" w:cs="楷体" w:eastAsia="楷体"/>
          <w:spacing w:val="-35"/>
        </w:rPr>
        <w:t> </w:t>
      </w:r>
      <w:r>
        <w:rPr>
          <w:rFonts w:ascii="Times New Roman" w:hAnsi="Times New Roman" w:cs="Times New Roman" w:eastAsia="Times New Roman"/>
        </w:rPr>
        <w:t>4</w:t>
      </w:r>
      <w:r>
        <w:rPr>
          <w:rFonts w:ascii="Times New Roman" w:hAnsi="Times New Roman" w:cs="Times New Roman" w:eastAsia="Times New Roman"/>
          <w:spacing w:val="16"/>
        </w:rPr>
        <w:t> </w:t>
      </w:r>
      <w:r>
        <w:rPr>
          <w:rFonts w:ascii="楷体" w:hAnsi="楷体" w:cs="楷体" w:eastAsia="楷体"/>
        </w:rPr>
        <w:t>和图</w:t>
      </w:r>
      <w:r>
        <w:rPr>
          <w:rFonts w:ascii="楷体" w:hAnsi="楷体" w:cs="楷体" w:eastAsia="楷体"/>
          <w:spacing w:val="-35"/>
        </w:rPr>
        <w:t> </w:t>
      </w:r>
      <w:r>
        <w:rPr>
          <w:rFonts w:ascii="Times New Roman" w:hAnsi="Times New Roman" w:cs="Times New Roman" w:eastAsia="Times New Roman"/>
        </w:rPr>
        <w:t>5</w:t>
      </w:r>
      <w:r>
        <w:rPr>
          <w:rFonts w:ascii="Times New Roman" w:hAnsi="Times New Roman" w:cs="Times New Roman" w:eastAsia="Times New Roman"/>
          <w:spacing w:val="16"/>
        </w:rPr>
        <w:t> </w:t>
      </w:r>
      <w:r>
        <w:rPr>
          <w:rFonts w:ascii="楷体" w:hAnsi="楷体" w:cs="楷体" w:eastAsia="楷体"/>
        </w:rPr>
        <w:t>分别为历届冬奥会举办地分布示意图和北京气温曲线和降水量柱状图。</w:t>
      </w:r>
    </w:p>
    <w:p>
      <w:pPr>
        <w:pStyle w:val="BodyText"/>
        <w:spacing w:line="240" w:lineRule="auto" w:before="99"/>
        <w:ind w:left="248" w:right="47"/>
        <w:jc w:val="left"/>
      </w:pPr>
      <w:r>
        <w:rPr/>
        <w:t>读图，完成第</w:t>
      </w:r>
      <w:r>
        <w:rPr>
          <w:spacing w:val="-57"/>
        </w:rPr>
        <w:t> </w:t>
      </w:r>
      <w:r>
        <w:rPr>
          <w:rFonts w:ascii="Times New Roman" w:hAnsi="Times New Roman" w:cs="Times New Roman" w:eastAsia="Times New Roman"/>
        </w:rPr>
        <w:t>10</w:t>
      </w:r>
      <w:r>
        <w:rPr/>
        <w:t>～</w:t>
      </w:r>
      <w:r>
        <w:rPr>
          <w:rFonts w:ascii="Times New Roman" w:hAnsi="Times New Roman" w:cs="Times New Roman" w:eastAsia="Times New Roman"/>
        </w:rPr>
        <w:t>13</w:t>
      </w:r>
      <w:r>
        <w:rPr>
          <w:rFonts w:ascii="Times New Roman" w:hAnsi="Times New Roman" w:cs="Times New Roman" w:eastAsia="Times New Roman"/>
          <w:spacing w:val="-4"/>
        </w:rPr>
        <w:t> </w:t>
      </w:r>
      <w:r>
        <w:rPr/>
        <w:t>题。</w:t>
      </w:r>
    </w:p>
    <w:p>
      <w:pPr>
        <w:spacing w:line="240" w:lineRule="auto" w:before="10"/>
        <w:rPr>
          <w:rFonts w:ascii="宋体" w:hAnsi="宋体" w:cs="宋体" w:eastAsia="宋体"/>
          <w:sz w:val="10"/>
          <w:szCs w:val="10"/>
        </w:rPr>
      </w:pPr>
    </w:p>
    <w:p>
      <w:pPr>
        <w:spacing w:line="3894" w:lineRule="exact"/>
        <w:ind w:left="339" w:right="0" w:firstLine="0"/>
        <w:rPr>
          <w:rFonts w:ascii="宋体" w:hAnsi="宋体" w:cs="宋体" w:eastAsia="宋体"/>
          <w:sz w:val="20"/>
          <w:szCs w:val="20"/>
        </w:rPr>
      </w:pPr>
      <w:r>
        <w:rPr>
          <w:rFonts w:ascii="宋体" w:hAnsi="宋体" w:cs="宋体" w:eastAsia="宋体"/>
          <w:position w:val="-77"/>
          <w:sz w:val="20"/>
          <w:szCs w:val="20"/>
        </w:rPr>
        <w:pict>
          <v:group style="width:394.35pt;height:194.75pt;mso-position-horizontal-relative:char;mso-position-vertical-relative:line" coordorigin="0,0" coordsize="7887,3895">
            <v:group style="position:absolute;left:293;top:178;width:5822;height:3553" coordorigin="293,178" coordsize="5822,3553">
              <v:shape style="position:absolute;left:293;top:178;width:5822;height:3553" coordorigin="293,178" coordsize="5822,3553" path="m5037,3731l1370,3731,1350,3719,1278,3676,1257,3661,1233,3644,1209,3630,1161,3596,1139,3579,1115,3560,1094,3541,1070,3522,1048,3502,1024,3481,959,3423,880,3344,861,3322,842,3303,825,3284,806,3262,705,3132,691,3108,674,3087,660,3063,645,3041,544,2873,532,2846,518,2822,494,2769,482,2745,468,2719,458,2692,422,2613,413,2584,401,2558,391,2529,381,2502,372,2474,365,2445,355,2416,333,2329,326,2303,321,2276,314,2248,309,2221,307,2192,302,2163,295,2077,293,2046,293,1923,295,1894,297,1863,302,1805,307,1779,309,1750,314,1721,321,1695,326,1666,333,1639,341,1611,348,1584,355,1555,365,1526,372,1498,391,1440,401,1413,413,1385,422,1358,458,1279,468,1252,482,1226,506,1173,518,1149,532,1123,544,1099,559,1075,573,1048,631,952,645,930,674,882,691,861,705,839,722,815,806,707,825,688,842,666,880,627,899,606,919,587,940,567,959,546,1024,488,1048,466,1070,447,1094,428,1115,409,1139,392,1161,375,1233,325,1257,310,1278,293,1350,250,1374,238,1396,224,1444,200,1465,187,1475,180,1480,180,1482,178,4924,178,4938,187,4962,200,4984,212,5008,224,5032,238,5056,250,5078,264,5125,293,5149,310,5173,325,5195,341,5267,392,5289,409,5313,428,5334,447,5358,466,5380,488,5444,546,5485,587,5507,606,5526,627,5545,647,5562,666,5581,688,5598,707,5617,728,5668,793,5682,815,5699,839,5713,861,5730,882,5744,906,5761,930,5775,952,5819,1024,5831,1048,5845,1075,5874,1123,5886,1149,5898,1173,5912,1200,5960,1305,5970,1332,5994,1385,6003,1413,6013,1440,6042,1526,6056,1584,6066,1611,6070,1639,6090,1721,6102,1805,6106,1834,6109,1863,6111,1894,6111,1923,6114,1954,6114,2017,6111,2046,6111,2077,6106,2135,6102,2163,6099,2192,6094,2221,6090,2248,6085,2276,6070,2329,6066,2358,6056,2387,6042,2445,6023,2502,6013,2529,6003,2558,5994,2584,5982,2613,5970,2639,5960,2666,5924,2745,5912,2769,5898,2796,5886,2822,5874,2846,5859,2873,5831,2921,5819,2945,5761,3041,5744,3063,5730,3087,5713,3108,5699,3132,5682,3154,5668,3176,5617,3240,5598,3262,5581,3284,5562,3303,5545,3322,5526,3344,5507,3363,5485,3382,5466,3404,5380,3481,5358,3502,5334,3522,5313,3541,5289,3560,5267,3579,5195,3630,5173,3644,5149,3661,5078,3704,5056,3719,5037,3731xe" filled="true" fillcolor="#e6e6e6" stroked="false">
                <v:path arrowok="t"/>
                <v:fill type="solid"/>
              </v:shape>
            </v:group>
            <v:group style="position:absolute;left:293;top:178;width:5822;height:3553" coordorigin="293,178" coordsize="5822,3553">
              <v:shape style="position:absolute;left:293;top:178;width:5822;height:3553" coordorigin="293,178" coordsize="5822,3553" path="m5037,3731l5056,3719,5078,3704,5102,3690,5125,3676,5149,3661,5173,3644,5195,3630,5219,3613,5243,3596,5267,3579,5289,3560,5313,3541,5334,3522,5358,3502,5380,3481,5401,3462,5423,3442,5444,3423,5466,3404,5485,3382,5507,3363,5526,3344,5545,3322,5562,3303,5581,3284,5598,3262,5617,3240,5634,3219,5651,3197,5668,3176,5682,3154,5699,3132,5713,3108,5730,3087,5744,3063,5761,3041,5775,3017,5790,2993,5804,2969,5819,2945,5831,2921,5845,2897,5859,2873,5874,2846,5886,2822,5898,2796,5912,2769,5924,2745,5936,2719,5948,2692,5960,2666,5970,2639,5982,2613,5994,2584,6003,2558,6013,2529,6023,2502,6032,2474,6042,2445,6049,2416,6056,2387,6066,2358,6070,2329,6078,2303,6085,2276,6090,2248,6094,2221,6099,2192,6102,2163,6106,2135,6109,2106,6111,2077,6111,2046,6114,2017,6114,1986,6114,1954,6111,1923,6111,1894,6109,1863,6106,1834,6102,1805,6099,1779,6094,1750,6090,1721,6085,1695,6078,1666,6070,1639,6066,1611,6056,1584,6049,1555,6042,1526,6032,1498,6023,1469,6013,1440,6003,1413,5994,1385,5982,1358,5970,1332,5960,1305,5948,1279,5936,1252,5924,1226,5912,1200,5898,1173,5886,1149,5874,1123,5859,1099,5845,1075,5831,1048,5819,1024,5804,1000,5790,976,5775,952,5761,930,5744,906,5730,882,5713,861,5699,839,5682,815,5668,793,5651,772,5634,750,5617,728,5598,707,5581,688,5562,666,5545,647,5526,627,5507,606,5485,587,5466,567,5444,546,5423,526,5401,507,5380,488,5358,466,5334,447,5313,428,5289,409,5267,392,5243,375,5219,358,5195,341,5173,325,5149,310,5125,293,5102,279,5078,264,5056,250,5032,238,5008,224,4984,212,4962,200,4938,187,4924,178,1482,178,1480,180,1475,180,1465,187,1444,200,1420,212,1396,224,1374,238,1350,250,1326,264,1302,279,1278,293,1257,310,1233,325,1209,341,1185,358,1161,375,1139,392,1115,409,1094,428,1070,447,1048,466,1024,488,1003,507,981,526,959,546,940,567,919,587,899,606,880,627,861,647,842,666,825,688,806,707,722,815,705,839,691,861,674,882,660,906,645,930,631,952,616,976,602,1000,588,1024,573,1048,559,1075,544,1099,532,1123,518,1149,506,1173,494,1200,482,1226,468,1252,458,1279,446,1305,434,1332,422,1358,413,1385,401,1413,391,1440,381,1469,372,1498,365,1526,355,1555,348,1584,341,1611,333,1639,326,1666,321,1695,314,1721,309,1750,307,1779,302,1805,300,1834,297,1863,295,1894,293,1923,293,1954,293,1986,293,2017,293,2046,295,2077,297,2106,300,2135,302,2163,307,2192,309,2221,314,2248,321,2276,326,2303,333,2329,341,2358,348,2387,355,2416,365,2445,372,2474,381,2502,391,2529,401,2558,413,2584,422,2613,434,2639,446,2666,458,2692,468,2719,482,2745,494,2769,506,2796,518,2822,532,2846,544,2873,559,2897,645,3041,660,3063,674,3087,691,3108,705,3132,806,3262,825,3284,842,3303,861,3322,880,3344,899,3363,919,3382,940,3404,959,3423,981,3442,1003,3462,1024,3481,1048,3502,1070,3522,1094,3541,1115,3560,1139,3579,1161,3596,1185,3613,1209,3630,1233,3644,1257,3661,1278,3676,1302,3690,1326,3704,1350,3719,1370,3731,1408,3731,5037,3731xe" filled="false" stroked="true" strokeweight="0pt" strokecolor="#e6e6e6">
                <v:path arrowok="t"/>
              </v:shape>
            </v:group>
            <v:group style="position:absolute;left:288;top:173;width:5829;height:3558" coordorigin="288,173" coordsize="5829,3558">
              <v:shape style="position:absolute;left:288;top:173;width:5829;height:3558" coordorigin="288,173" coordsize="5829,3558" path="m1398,221l1394,221,1441,173,1477,173,1444,197,1422,197,1398,221xe" filled="true" fillcolor="#000000" stroked="false">
                <v:path arrowok="t"/>
                <v:fill type="solid"/>
              </v:shape>
              <v:shape style="position:absolute;left:288;top:173;width:5829;height:3558" coordorigin="288,173" coordsize="5829,3558" path="m5010,221l5006,221,4984,197,4960,197,4938,173,4965,173,4986,197,5010,221xe" filled="true" fillcolor="#000000" stroked="false">
                <v:path arrowok="t"/>
                <v:fill type="solid"/>
              </v:shape>
              <v:shape style="position:absolute;left:288;top:173;width:5829;height:3558" coordorigin="288,173" coordsize="5829,3558" path="m1329,269l1300,269,1372,221,1374,221,1353,245,1329,269xe" filled="true" fillcolor="#000000" stroked="false">
                <v:path arrowok="t"/>
                <v:fill type="solid"/>
              </v:shape>
              <v:shape style="position:absolute;left:288;top:173;width:5829;height:3558" coordorigin="288,173" coordsize="5829,3558" path="m5286,413l5265,389,5193,341,5171,317,5147,293,5123,293,5099,269,5078,269,5030,221,5034,221,5056,245,5152,293,5173,317,5197,317,5269,389,5289,389,5286,413xe" filled="true" fillcolor="#000000" stroked="false">
                <v:path arrowok="t"/>
                <v:fill type="solid"/>
              </v:shape>
              <v:shape style="position:absolute;left:288;top:173;width:5829;height:3558" coordorigin="288,173" coordsize="5829,3558" path="m1007,496l1022,486,1046,462,1067,437,1091,413,1113,389,1137,389,1161,365,1182,341,1206,317,1230,317,1278,269,1305,269,1281,293,1257,293,1235,317,1211,341,1163,365,1142,389,1118,413,1096,413,1072,437,1029,486,1027,486,1007,496xe" filled="true" fillcolor="#000000" stroked="false">
                <v:path arrowok="t"/>
                <v:fill type="solid"/>
              </v:shape>
              <v:shape style="position:absolute;left:288;top:173;width:5829;height:3558" coordorigin="288,173" coordsize="5829,3558" path="m5397,496l5377,486,5356,462,5332,437,5310,413,5286,413,5289,389,5291,389,5315,413,5337,437,5361,462,5382,486,5397,496xe" filled="true" fillcolor="#000000" stroked="false">
                <v:path arrowok="t"/>
                <v:fill type="solid"/>
              </v:shape>
              <v:shape style="position:absolute;left:288;top:173;width:5829;height:3558" coordorigin="288,173" coordsize="5829,3558" path="m975,521l983,510,1007,496,975,521xe" filled="true" fillcolor="#000000" stroked="false">
                <v:path arrowok="t"/>
                <v:fill type="solid"/>
              </v:shape>
              <v:shape style="position:absolute;left:288;top:173;width:5829;height:3558" coordorigin="288,173" coordsize="5829,3558" path="m5432,523l5397,496,5421,510,5432,523xe" filled="true" fillcolor="#000000" stroked="false">
                <v:path arrowok="t"/>
                <v:fill type="solid"/>
              </v:shape>
              <v:shape style="position:absolute;left:288;top:173;width:5829;height:3558" coordorigin="288,173" coordsize="5829,3558" path="m1027,3466l1000,3466,957,3418,938,3394,916,3370,878,3346,820,3274,803,3250,784,3226,751,3178,736,3178,703,3130,688,3106,672,3082,657,3058,640,3034,583,2938,571,2913,528,2841,516,2817,501,2793,465,2697,429,2625,420,2601,408,2577,389,2529,353,2409,343,2385,336,2337,329,2313,324,2288,297,2144,290,2072,288,2024,288,1904,295,1832,297,1784,317,1688,324,1663,343,1567,353,1543,360,1519,379,1447,408,1375,420,1351,429,1327,489,1183,501,1159,516,1135,528,1111,571,1038,583,1014,640,918,657,894,672,870,688,846,703,822,736,774,751,750,784,726,803,702,820,678,897,582,916,582,938,558,957,534,975,521,964,534,921,582,902,606,844,654,827,678,808,702,724,798,710,822,693,846,679,870,662,894,576,1038,564,1063,535,1111,523,1135,508,1159,484,1207,427,1351,415,1375,386,1447,367,1519,360,1543,350,1567,343,1591,336,1639,331,1663,324,1688,309,1760,307,1808,302,1832,297,1880,297,1904,295,1952,295,2000,297,2024,297,2072,302,2120,307,2144,309,2192,324,2264,331,2288,336,2313,343,2337,350,2385,360,2409,396,2529,415,2577,427,2601,437,2625,496,2769,508,2793,523,2817,535,2841,564,2889,576,2913,662,3058,679,3082,693,3106,710,3130,724,3130,808,3250,827,3274,844,3298,863,3298,921,3370,943,3394,983,3418,1027,3466xe" filled="true" fillcolor="#000000" stroked="false">
                <v:path arrowok="t"/>
                <v:fill type="solid"/>
              </v:shape>
              <v:shape style="position:absolute;left:288;top:173;width:5829;height:3558" coordorigin="288,173" coordsize="5829,3558" path="m5521,630l5464,558,5432,523,5447,534,5488,582,5509,582,5528,606,5526,606,5521,630xe" filled="true" fillcolor="#000000" stroked="false">
                <v:path arrowok="t"/>
                <v:fill type="solid"/>
              </v:shape>
              <v:shape style="position:absolute;left:288;top:173;width:5829;height:3558" coordorigin="288,173" coordsize="5829,3558" path="m5646,774l5632,750,5612,726,5579,678,5540,630,5521,630,5526,606,5528,606,5567,654,5584,678,5603,702,5650,756,5646,774xe" filled="true" fillcolor="#000000" stroked="false">
                <v:path arrowok="t"/>
                <v:fill type="solid"/>
              </v:shape>
              <v:shape style="position:absolute;left:288;top:173;width:5829;height:3558" coordorigin="288,173" coordsize="5829,3558" path="m6099,1808l6090,1736,6075,1663,6068,1639,6061,1591,6047,1543,6027,1495,6020,1447,6011,1423,5999,1399,5979,1351,5943,1279,5931,1231,5883,1135,5855,1087,5843,1063,5728,870,5711,846,5696,822,5680,798,5646,774,5650,756,5687,798,5701,822,5718,846,5732,870,5749,894,5850,1063,5862,1087,5876,1111,5888,1135,5891,1135,5915,1183,5987,1351,5996,1375,6008,1399,6027,1447,6037,1495,6044,1519,6054,1543,6075,1639,6082,1663,6087,1688,6094,1712,6099,1736,6102,1760,6106,1784,6102,1784,6099,1808xe" filled="true" fillcolor="#000000" stroked="false">
                <v:path arrowok="t"/>
                <v:fill type="solid"/>
              </v:shape>
              <v:shape style="position:absolute;left:288;top:173;width:5829;height:3558" coordorigin="288,173" coordsize="5829,3558" path="m5425,3442l5423,3442,5421,3418,5442,3418,5464,3394,5540,3298,5579,3274,5612,3226,5632,3202,5646,3178,5696,3130,5711,3106,5728,3082,5742,3058,5743,3058,5756,3034,5843,2889,5855,2865,5883,2817,5907,2769,5943,2673,5979,2601,5999,2553,6011,2529,6020,2481,6027,2457,6047,2409,6054,2385,6061,2337,6075,2288,6094,2192,6106,2072,6109,2024,6109,1904,6099,1808,6102,1784,6106,1784,6111,1856,6116,1904,6116,2024,6114,2072,6099,2216,6094,2240,6087,2264,6082,2288,6068,2337,6054,2409,6044,2433,6037,2457,6018,2529,6008,2553,5996,2577,5987,2601,5939,2697,5903,2793,5891,2817,5888,2817,5876,2841,5862,2865,5850,2889,5749,3058,5732,3082,5718,3106,5701,3130,5687,3154,5603,3250,5584,3274,5567,3298,5528,3346,5509,3346,5488,3370,5468,3394,5425,3442xe" filled="true" fillcolor="#000000" stroked="false">
                <v:path arrowok="t"/>
                <v:fill type="solid"/>
              </v:shape>
              <v:shape style="position:absolute;left:288;top:173;width:5829;height:3558" coordorigin="288,173" coordsize="5829,3558" path="m5250,3577l5265,3563,5286,3539,5310,3539,5332,3514,5356,3490,5421,3418,5423,3442,5425,3442,5404,3466,5361,3490,5337,3514,5315,3539,5291,3563,5269,3563,5250,3577xe" filled="true" fillcolor="#000000" stroked="false">
                <v:path arrowok="t"/>
                <v:fill type="solid"/>
              </v:shape>
              <v:shape style="position:absolute;left:288;top:173;width:5829;height:3558" coordorigin="288,173" coordsize="5829,3558" path="m1257,3659l1254,3659,1230,3635,1182,3611,1161,3587,1137,3563,1113,3563,1091,3539,1067,3514,1046,3490,1022,3466,1029,3466,1072,3514,1096,3539,1118,3539,1142,3563,1163,3587,1187,3611,1211,3611,1235,3635,1257,3659xe" filled="true" fillcolor="#000000" stroked="false">
                <v:path arrowok="t"/>
                <v:fill type="solid"/>
              </v:shape>
              <v:shape style="position:absolute;left:288;top:173;width:5829;height:3558" coordorigin="288,173" coordsize="5829,3558" path="m5217,3611l5205,3611,5250,3577,5217,3611xe" filled="true" fillcolor="#000000" stroked="false">
                <v:path arrowok="t"/>
                <v:fill type="solid"/>
              </v:shape>
              <v:shape style="position:absolute;left:288;top:173;width:5829;height:3558" coordorigin="288,173" coordsize="5829,3558" path="m5152,3659l5147,3659,5171,3635,5193,3611,5205,3611,5173,3635,5152,3659xe" filled="true" fillcolor="#000000" stroked="false">
                <v:path arrowok="t"/>
                <v:fill type="solid"/>
              </v:shape>
              <v:shape style="position:absolute;left:288;top:173;width:5829;height:3558" coordorigin="288,173" coordsize="5829,3558" path="m1296,3678l1257,3659,1278,3659,1296,3678xe" filled="true" fillcolor="#000000" stroked="false">
                <v:path arrowok="t"/>
                <v:fill type="solid"/>
              </v:shape>
              <v:shape style="position:absolute;left:288;top:173;width:5829;height:3558" coordorigin="288,173" coordsize="5829,3558" path="m5109,3678l5128,3659,5147,3659,5109,3678xe" filled="true" fillcolor="#000000" stroked="false">
                <v:path arrowok="t"/>
                <v:fill type="solid"/>
              </v:shape>
              <v:shape style="position:absolute;left:288;top:173;width:5829;height:3558" coordorigin="288,173" coordsize="5829,3558" path="m5080,3707l5054,3707,5078,3683,5099,3683,5109,3678,5080,3707xe" filled="true" fillcolor="#000000" stroked="false">
                <v:path arrowok="t"/>
                <v:fill type="solid"/>
              </v:shape>
              <v:shape style="position:absolute;left:288;top:173;width:5829;height:3558" coordorigin="288,173" coordsize="5829,3558" path="m1353,3707l1324,3707,1300,3683,1296,3678,1353,3707xe" filled="true" fillcolor="#000000" stroked="false">
                <v:path arrowok="t"/>
                <v:fill type="solid"/>
              </v:shape>
              <v:shape style="position:absolute;left:288;top:173;width:5829;height:3558" coordorigin="288,173" coordsize="5829,3558" path="m5037,3731l1370,3731,1348,3707,5037,3707,5037,3731xe" filled="true" fillcolor="#000000" stroked="false">
                <v:path arrowok="t"/>
                <v:fill type="solid"/>
              </v:shape>
              <v:shape style="position:absolute;left:288;top:173;width:5829;height:3558" coordorigin="288,173" coordsize="5829,3558" path="m5039,3731l5037,3731,5037,3707,5056,3707,5039,3731xe" filled="true" fillcolor="#000000" stroked="false">
                <v:path arrowok="t"/>
                <v:fill type="solid"/>
              </v:shape>
            </v:group>
            <v:group style="position:absolute;left:288;top:173;width:5829;height:3563" coordorigin="288,173" coordsize="5829,3563">
              <v:shape style="position:absolute;left:288;top:173;width:5829;height:3563" coordorigin="288,173" coordsize="5829,3563" path="m5037,3731l5039,3733,5056,3721,5080,3709,5104,3695,5128,3680,5152,3664,5173,3649,5197,3632,5221,3615,5245,3599,5269,3582,5291,3563,5315,3543,5337,3524,5361,3505,5382,3486,5404,3466,5425,3445,5447,3426,5468,3406,5488,3387,5488,3385,5509,3365,5528,3346,5548,3325,5567,3305,5584,3286,5603,3264,5620,3243,5636,3221,5653,3200,5670,3178,5687,3156,5701,3135,5718,3111,5732,3089,5749,3065,5763,3043,5778,3019,5792,2995,5807,2971,5821,2947,5835,2923,5850,2899,5862,2873,5876,2849,5888,2822,5891,2822,5903,2798,5915,2772,5927,2745,5939,2719,5951,2695,5963,2666,5975,2639,5987,2613,5996,2587,6008,2558,6018,2531,6027,2502,6037,2474,6044,2445,6054,2416,6061,2387,6068,2358,6075,2332,6082,2303,6087,2276,6094,2250,6099,2221,6102,2192,6106,2163,6109,2135,6111,2106,6114,2077,6116,2046,6116,2017,6116,1986,6116,1954,6116,1923,6114,1894,6111,1863,6109,1834,6106,1805,6102,1776,6099,1750,6099,1748,6094,1721,6087,1692,6082,1666,6075,1639,6068,1611,6061,1582,6054,1553,6044,1524,6037,1495,6027,1466,6018,1440,6008,1411,5996,1385,5987,1356,5975,1329,5915,1197,5903,1173,5891,1147,5888,1147,5876,1120,5862,1096,5850,1072,5835,1048,5821,1022,5807,998,5792,974,5778,952,5763,928,5749,904,5732,882,5718,858,5701,837,5687,813,5670,791,5653,769,5636,748,5620,726,5603,704,5584,685,5584,683,5567,663,5548,644,5528,625,5509,603,5488,584,5468,565,5447,543,5425,524,5404,505,5382,486,5361,464,5337,445,5315,425,5291,406,5269,389,5245,370,5221,353,5197,337,5173,322,5152,305,5128,291,5104,276,5080,262,5056,248,5034,233,5010,221,4986,207,4965,195,4941,183,4924,175,4924,173,1482,173,1480,175,1477,175,1475,178,1463,183,1441,195,1417,207,1394,221,1372,233,1348,248,1324,262,1300,276,1278,291,1254,305,1230,322,1206,337,1182,353,1161,370,1137,389,1113,406,1091,425,1067,445,1046,464,1022,486,1024,488,1022,486,1000,505,979,524,957,543,938,565,916,584,897,603,878,625,859,644,839,663,820,683,820,685,803,704,784,726,768,748,751,769,736,791,720,813,703,837,688,858,672,882,657,904,640,928,626,952,612,974,597,998,583,1022,571,1048,556,1072,542,1096,528,1120,516,1147,501,1173,489,1197,477,1224,465,1250,453,1276,441,1303,429,1329,420,1356,408,1385,398,1411,389,1440,379,1466,369,1495,360,1524,353,1553,343,1582,336,1611,329,1639,324,1666,317,1692,312,1721,307,1748,307,1750,302,1776,297,1805,295,1834,293,1863,290,1894,288,1923,288,1954,288,1986,288,2017,288,2046,290,2077,293,2106,295,2135,297,2163,302,2192,307,2221,312,2250,317,2276,324,2303,329,2332,336,2358,343,2387,353,2416,360,2445,369,2474,379,2502,389,2531,398,2558,408,2587,420,2613,429,2639,441,2666,453,2695,465,2719,477,2745,489,2772,501,2798,516,2822,528,2849,542,2873,556,2899,571,2923,583,2947,597,2971,612,2995,626,3019,640,3043,657,3065,672,3089,688,3111,703,3135,720,3156,736,3178,751,3200,768,3221,784,3243,803,3264,820,3286,839,3305,859,3325,878,3346,897,3365,916,3385,916,3387,938,3406,957,3426,979,3445,1000,3466,1022,3486,1024,3481,1022,3486,1046,3505,1067,3524,1091,3543,1113,3563,1137,3582,1161,3599,1182,3615,1206,3632,1230,3649,1254,3664,1278,3680,1300,3695,1324,3709,1348,3721,1370,3733,1370,3736,1408,3736,5037,3736,5039,3733,5037,3731,5037,3726,1408,3726,1372,3726,1353,3716,1329,3702,1305,3688,1281,3673,1257,3659,1235,3642,1233,3644,1235,3642,1211,3625,1209,3630,1211,3625,1187,3611,1163,3591,1142,3575,1118,3558,1096,3539,1094,3541,1096,3539,1072,3519,1051,3500,1048,3502,1051,3500,1029,3478,1027,3478,1005,3459,1003,3462,1005,3459,983,3440,964,3421,943,3399,921,3380,919,3382,921,3380,902,3361,883,3341,880,3344,883,3341,863,3320,844,3301,827,3281,808,3260,791,3238,775,3216,772,3219,775,3216,758,3195,756,3197,758,3195,741,3173,724,3151,710,3130,705,3132,710,3130,693,3106,691,3108,693,3106,679,3084,662,3063,648,3038,633,3014,631,3017,633,3014,619,2990,604,2966,590,2942,576,2918,573,2921,576,2918,564,2894,549,2870,535,2844,523,2820,508,2793,496,2769,484,2743,472,2716,461,2690,458,2692,461,2690,449,2663,437,2637,427,2611,415,2584,405,2555,396,2529,386,2500,377,2471,367,2442,360,2413,350,2385,343,2358,336,2329,331,2303,324,2274,319,2248,314,2219,309,2192,307,2163,302,2135,300,2106,297,2077,297,2046,295,2017,295,1986,295,1954,297,1923,297,1894,300,1863,302,1834,307,1808,309,1779,314,1750,319,1721,324,1695,331,1668,336,1639,333,1639,336,1639,343,1613,350,1584,360,1555,367,1526,377,1498,386,1469,396,1442,405,1413,415,1387,413,1385,415,1387,427,1358,422,1358,427,1358,437,1332,434,1332,437,1332,449,1305,446,1305,449,1305,461,1279,472,1252,468,1252,472,1252,484,1226,496,1202,508,1175,523,1149,535,1125,549,1101,564,1075,576,1050,573,1048,576,1050,590,1026,604,1002,602,1000,604,1002,619,978,633,954,631,952,633,954,648,933,645,930,648,933,662,909,679,885,674,882,679,885,693,863,710,841,724,817,722,815,724,817,741,796,758,774,775,752,791,731,808,709,827,690,844,668,842,666,844,668,863,649,861,647,863,649,883,630,880,627,883,630,902,611,899,606,902,611,921,589,919,587,921,589,943,570,940,567,943,570,964,550,983,529,981,526,983,529,1005,510,1027,490,1029,490,1051,471,1072,450,1096,430,1118,413,1142,394,1139,392,1142,394,1163,377,1161,375,1163,377,1187,361,1211,344,1209,341,1211,344,1235,327,1233,325,1235,327,1257,312,1257,310,1257,312,1281,298,1278,293,1281,298,1305,281,1302,279,1305,281,1329,269,1353,255,1350,250,1353,255,1374,240,1398,228,1396,224,1398,228,1422,214,1444,202,1468,190,1477,185,1480,183,1482,183,4922,183,4938,190,4960,202,4984,214,5006,228,5008,224,5006,228,5030,240,5054,255,5056,250,5054,255,5078,269,5099,281,5102,279,5099,281,5123,298,5125,293,5123,298,5147,312,5171,327,5173,325,5171,327,5193,344,5195,341,5193,344,5217,361,5241,377,5265,394,5267,392,5265,394,5286,413,5289,409,5286,413,5310,430,5332,450,5356,471,5377,490,5399,510,5421,529,5442,550,5464,570,5466,567,5464,570,5483,589,5485,587,5483,589,5502,611,5507,606,5502,611,5521,630,5526,627,5521,630,5540,649,5545,647,5540,649,5560,668,5579,690,5596,709,5612,731,5632,752,5646,774,5651,772,5646,774,5663,796,5680,817,5682,815,5680,817,5696,841,5699,839,5696,841,5711,863,5713,861,5711,863,5728,885,5742,909,5756,933,5761,930,5756,933,5771,954,5785,978,5799,1002,5814,1026,5828,1050,5831,1048,5828,1050,5843,1075,5855,1101,5869,1125,5883,1149,5895,1175,5907,1202,5919,1226,5931,1252,5936,1252,5931,1252,5943,1279,5948,1279,5943,1279,5955,1305,5967,1332,5970,1332,5967,1332,5979,1358,5982,1358,5979,1358,5989,1387,5999,1413,6011,1442,6020,1469,6027,1498,6032,1498,6027,1498,6037,1526,6042,1526,6037,1526,6047,1555,6054,1584,6056,1584,6054,1584,6061,1613,6066,1611,6061,1613,6068,1639,6070,1639,6068,1639,6075,1668,6078,1666,6075,1668,6080,1695,6085,1721,6090,1750,6094,1750,6090,1750,6094,1779,6099,1808,6102,1805,6099,1808,6102,1834,6104,1863,6106,1894,6109,1923,6111,1923,6109,1923,6109,1954,6114,1954,6109,1954,6109,1986,6114,1986,6109,1986,6109,2017,6109,2046,6111,2046,6109,2046,6106,2077,6104,2106,6102,2135,6099,2163,6094,2192,6090,2219,6085,2248,6090,2248,6085,2248,6080,2274,6075,2303,6068,2329,6061,2358,6054,2385,6056,2387,6054,2385,6047,2413,6037,2442,6042,2445,6037,2442,6027,2471,6032,2474,6027,2471,6020,2500,6023,2502,6020,2500,6011,2529,6013,2529,6011,2529,5999,2555,5989,2584,5979,2611,5967,2637,5955,2663,5943,2690,5948,2692,5943,2690,5931,2716,5919,2743,5907,2769,5912,2769,5907,2769,5895,2793,5883,2820,5869,2844,5874,2846,5869,2844,5855,2870,5843,2894,5828,2918,5814,2942,5819,2945,5814,2942,5799,2966,5785,2990,5790,2993,5785,2990,5771,3014,5775,3017,5771,3014,5756,3038,5761,3041,5756,3038,5742,3063,5744,3063,5742,3060,5728,3084,5711,3106,5713,3108,5711,3106,5696,3130,5699,3132,5696,3130,5680,3151,5663,3173,5646,3195,5651,3197,5646,3195,5632,3216,5612,3238,5617,3240,5612,3238,5596,3260,5598,3262,5596,3260,5579,3281,5560,3301,5540,3320,5521,3341,5526,3344,5521,3341,5502,3361,5483,3380,5485,3382,5483,3380,5464,3399,5466,3404,5464,3399,5442,3421,5444,3423,5442,3421,5421,3440,5423,3442,5421,3440,5399,3459,5401,3462,5399,3459,5377,3478,5356,3500,5358,3502,5356,3500,5332,3519,5310,3539,5313,3541,5310,3539,5286,3558,5289,3560,5286,3558,5265,3575,5267,3579,5265,3575,5241,3591,5243,3596,5241,3591,5217,3611,5219,3613,5217,3611,5193,3625,5195,3630,5193,3625,5171,3642,5173,3644,5171,3642,5147,3659,5149,3661,5147,3659,5123,3673,5099,3688,5102,3690,5099,3688,5078,3702,5054,3716,5034,3728,5037,3731,5037,3726,5037,3731xe" filled="false" stroked="true" strokeweight="0pt" strokecolor="#000000">
                <v:path arrowok="t"/>
              </v:shape>
              <v:shape style="position:absolute;left:537;top:154;width:3159;height:2680" type="#_x0000_t75" stroked="false">
                <v:imagedata r:id="rId15" o:title=""/>
              </v:shape>
              <v:shape style="position:absolute;left:532;top:380;width:3166;height:2462" type="#_x0000_t75" stroked="false">
                <v:imagedata r:id="rId16" o:title=""/>
              </v:shape>
            </v:group>
            <v:group style="position:absolute;left:532;top:380;width:3166;height:2467" coordorigin="532,380" coordsize="3166,2467">
              <v:shape style="position:absolute;left:532;top:380;width:3166;height:2467" coordorigin="532,380" coordsize="3166,2467" path="m1919,490l1916,493,1921,500,1924,507,1926,512,1924,517,1921,522,1916,526,1909,529,1902,531,1895,534,1888,534,1878,534,1868,531,1859,529,1856,524,1849,522,1844,519,1837,517,1835,519,1830,522,1830,526,1828,531,1830,536,1830,538,1828,541,1825,546,1823,548,1820,553,1818,558,1816,563,1816,567,1818,575,1820,579,1823,584,1828,587,1835,587,1840,587,1844,582,1847,579,1847,575,1849,570,1849,565,1852,560,1854,560,1856,560,1856,565,1859,567,1859,570,1866,572,1871,575,1878,572,1885,570,1890,565,1895,563,1902,555,1912,550,1921,548,1928,548,1933,548,1940,548,1948,548,1955,546,1962,541,1967,534,1969,526,1972,519,1974,512,1974,507,1976,505,1979,502,1981,502,1986,502,1991,507,1993,510,1993,512,1993,517,1991,517,1986,519,1981,519,1976,522,1974,524,1972,529,1972,534,1972,538,1976,546,1981,548,1986,550,1991,548,1993,546,1998,543,2000,538,2003,536,2005,534,2010,531,2012,531,2017,531,2022,531,2027,531,2029,529,2034,529,2036,526,2039,524,2041,524,2048,526,2055,526,2065,526,2072,524,2075,524,2077,522,2079,522,2079,519,2082,519,2084,517,2087,517,2089,517,2089,514,2089,517,2089,514,2089,517,2087,519,2079,526,2111,524,2111,519,2111,524,2113,524,2118,526,2123,529,2127,531,2132,529,2137,526,2142,524,2144,522,2147,519,2149,519,2151,519,2151,522,2156,526,2159,526,2161,529,2163,529,2168,529,2171,526,2173,522,2173,519,2171,512,2171,507,2168,500,2168,495,2168,493,2171,493,2171,495,2173,498,2173,502,2178,505,2180,505,2187,507,2192,507,2195,510,2197,512,2209,519,2216,524,2226,531,2228,534,2231,536,2233,541,2240,546,2243,548,2247,550,2250,548,2252,546,2255,543,2255,538,2255,531,2255,526,2252,522,2250,519,2250,514,2250,510,2250,507,2250,505,2252,502,2255,500,2257,498,2257,493,2257,490,2257,488,2259,488,2262,488,2267,488,2271,486,2276,486,2281,481,2283,478,2288,476,2291,474,2295,471,2298,466,2300,462,2300,459,2303,457,2305,454,2307,454,2310,457,2317,459,2322,459,2326,459,2331,459,2334,462,2334,464,2331,466,2329,471,2324,476,2319,478,2317,483,2315,490,2315,498,2312,502,2310,507,2307,512,2303,517,2303,524,2303,531,2300,536,2298,541,2293,546,2288,550,2283,558,2276,563,2269,567,2264,572,2257,575,2252,575,2252,579,2255,582,2257,584,2259,587,2264,587,2271,584,2279,582,2293,572,2305,563,2310,558,2315,555,2319,550,2319,548,2322,546,2322,543,2324,541,2326,541,2329,538,2329,534,2329,531,2326,526,2326,524,2324,522,2326,519,2329,517,2331,512,2334,510,2334,502,2336,498,2336,495,2336,493,2341,490,2343,488,2348,488,2353,486,2358,483,2360,478,2360,476,2360,471,2360,469,2360,466,2362,464,2362,466,2362,469,2362,471,2360,474,2355,476,2355,483,2355,488,2358,493,2360,495,2365,495,2370,495,2372,493,2374,490,2374,486,2374,483,2374,481,2377,481,2382,481,2384,481,2389,483,2391,481,2394,481,2396,478,2398,476,2401,476,2408,476,2413,476,2418,478,2422,481,2422,483,2427,486,2427,488,2432,490,2434,490,2437,490,2439,488,2442,483,2442,481,2437,476,2434,474,2432,469,2432,462,2432,457,2434,452,2439,452,2442,452,2449,452,2458,454,2466,457,2470,457,2478,459,2485,462,2492,462,2499,462,2504,459,2506,457,2506,454,2509,450,2509,445,2509,442,2511,440,2516,438,2518,435,2526,433,2533,428,2538,425,2547,423,2554,423,2562,423,2564,423,2569,423,2576,423,2583,423,2588,421,2590,418,2593,416,2595,413,2600,413,2602,413,2607,411,2610,409,2612,404,2617,401,2619,401,2622,401,2624,399,2626,399,2629,397,2634,399,2634,401,2638,401,2634,401,2631,401,2629,404,2624,404,2622,406,2619,406,2614,409,2614,411,2612,413,2612,416,2612,421,2614,423,2617,425,2622,425,2626,423,2634,421,2641,418,2645,416,2650,413,2653,411,2655,409,2660,409,2662,406,2665,406,2667,406,2669,409,2672,409,2674,411,2679,411,2681,411,2684,411,2686,409,2689,404,2689,399,2691,397,2691,394,2696,389,2703,387,2710,387,2713,387,2717,387,2722,387,2727,387,2729,389,2729,392,2734,392,2732,387,2727,389,2725,392,2722,394,2722,399,2725,399,2727,401,2729,401,2734,401,2737,401,2737,404,2739,406,2746,409,2751,411,2787,411,2789,413,2792,416,2789,421,2794,421,2797,421,2797,423,2794,428,2794,430,2794,433,2792,435,2789,438,2787,440,2785,445,2782,447,2780,447,2777,450,2775,450,2770,450,2765,450,2758,452,2749,457,2744,462,2741,462,2737,462,2732,464,2725,466,2717,469,2715,471,2715,474,2715,476,2715,478,2717,481,2725,483,2732,481,2739,478,2749,476,2753,474,2758,471,2763,469,2763,466,2763,469,2763,466,2763,469,2768,469,2775,471,2777,471,2780,469,2785,466,2787,462,2789,459,2789,462,2789,466,2789,469,2792,471,2797,474,2799,474,2804,474,2806,471,2809,471,2816,474,2825,476,2835,478,2837,478,2842,476,2847,476,2859,488,2861,488,2864,488,2866,486,2871,486,2873,483,2876,483,2883,483,2890,486,2897,486,2902,486,2907,483,2912,481,2917,478,2919,476,2921,476,2931,476,2943,478,2952,481,2960,483,2964,486,2969,488,2972,490,2969,495,2967,502,2964,507,2962,510,2962,517,2962,522,2964,524,2969,529,2976,534,2986,534,2988,534,2993,534,2996,531,2998,529,3000,524,3003,522,3005,519,3008,517,3008,514,3010,517,3012,519,3012,522,3015,524,3020,526,3022,526,3024,526,3029,524,3034,524,3039,522,3041,522,3044,522,3048,524,3051,526,3056,529,3063,529,3068,529,3068,526,3068,524,3070,524,3077,524,3082,524,3087,524,3089,522,3092,519,3094,517,3094,514,3094,510,3094,505,3094,502,3094,500,3096,500,3106,498,3118,498,3128,498,3135,498,3140,500,3144,502,3147,502,3152,502,3156,500,3159,502,3161,505,3164,505,3166,507,3171,507,3176,507,3185,505,3195,502,3200,502,3204,505,3207,507,3209,507,3212,510,3212,512,3214,512,3212,512,3214,512,3214,510,3214,512,3214,510,3212,512,3207,512,3202,512,3200,514,3197,517,3197,519,3200,524,3202,524,3207,524,3212,524,3216,524,3221,526,3224,526,3226,529,3228,531,3236,536,3240,541,3250,546,3257,546,3259,546,3281,541,3305,538,3312,538,3317,541,3319,543,3322,546,3324,550,3327,555,3329,560,3331,565,3336,567,3343,570,3348,570,3351,567,3355,565,3358,563,3363,563,3370,563,3377,563,3387,565,3399,565,3403,565,3411,563,3415,563,3418,563,3423,565,3427,567,3430,567,3432,572,3437,575,3442,577,3444,579,3449,582,3454,579,3456,577,3459,575,3459,570,3459,565,3456,560,3454,558,3454,555,3454,553,3456,553,3461,553,3466,553,3473,553,3480,555,3487,555,3495,558,3497,558,3502,558,3509,558,3514,558,3519,558,3523,560,3531,563,3538,563,3545,563,3550,565,3557,567,3564,570,3624,599,3629,601,3634,606,3636,611,3638,613,3641,613,3646,613,3648,611,3650,606,3650,603,3650,601,3653,601,3658,601,3660,603,3665,606,3670,606,3674,608,3684,613,3689,615,3691,618,3691,620,3689,623,3686,625,3679,627,3677,630,3672,632,3670,637,3667,642,3667,644,3667,647,3667,649,3665,654,3662,654,3660,654,3658,654,3653,651,3648,649,3643,647,3636,639,3631,635,3629,632,3622,627,3612,623,3605,623,3598,623,3590,625,3586,627,3583,632,3581,637,3578,644,3576,649,3574,649,3571,651,3566,654,3559,654,3557,656,3557,659,3557,661,3557,666,3559,668,3562,673,3566,675,3569,678,3571,683,3574,685,3578,690,3581,690,3586,692,3588,692,3586,692,3588,692,3586,692,3583,692,3578,692,3574,692,3571,692,3564,690,3559,692,3555,695,3550,697,3545,702,3538,707,3523,714,3509,719,3497,731,3490,738,3487,745,3483,750,3480,752,3478,750,3475,750,3471,748,3466,743,3463,740,3459,738,3454,738,3449,738,3444,740,3439,743,3437,748,3435,750,3432,752,3430,752,3427,755,3432,757,3432,755,3430,750,3430,748,3425,745,3423,745,3420,745,3415,748,3411,750,3406,755,3401,760,3399,762,3396,764,3384,776,3372,791,3370,793,3367,798,3365,803,3365,808,3367,813,3370,815,3372,815,3375,815,3377,813,3382,808,3384,805,3387,805,3384,805,3387,805,3384,805,3384,808,3382,813,3379,815,3379,817,3382,822,3382,825,3384,827,3387,829,3384,832,3382,832,3377,834,3375,839,3372,846,3370,851,3370,858,3370,863,3367,865,3363,868,3358,870,3355,875,3353,877,3348,885,3348,889,3348,892,3346,892,3343,892,3341,894,3336,899,3334,901,3329,909,3327,916,3324,921,3319,928,3317,933,3312,938,3307,938,3307,933,3307,925,3310,918,3310,911,3310,909,3307,897,3303,885,3300,873,3300,863,3300,853,3300,844,3300,837,3303,829,3307,825,3310,820,3312,815,3312,810,3315,808,3317,805,3334,793,3339,788,3343,786,3351,784,3358,779,3363,774,3365,767,3367,764,3370,760,3372,757,3372,755,3375,752,3379,752,3384,750,3389,748,3391,743,3396,738,3396,733,3399,728,3399,724,3399,721,3401,716,3401,714,3403,714,3403,709,3403,707,3401,704,3399,702,3396,702,3394,702,3391,704,3389,707,3384,712,3377,719,3375,721,3370,721,3363,724,3358,728,3355,733,3353,738,3351,740,3348,743,3346,743,3343,743,3343,740,3341,738,3339,733,3336,731,3331,726,3324,724,3317,724,3310,724,3300,728,3293,731,3288,738,3286,743,3283,745,3281,748,3279,750,3274,752,3269,755,3267,760,3267,762,3267,764,3267,767,3269,769,3271,772,3274,772,3276,774,3279,774,3276,774,3279,774,3276,774,3274,774,3271,774,3264,776,3257,779,3250,779,3245,781,3240,781,3238,784,3236,781,3233,779,3228,776,3221,772,3214,769,3209,769,3200,769,3192,772,3188,774,3180,774,3176,774,3166,772,3159,772,3149,772,3140,769,3130,769,3120,772,3111,774,3104,779,3094,786,3089,793,3082,798,3070,808,3060,817,3053,820,3046,825,3036,829,3032,832,3024,837,3020,841,3015,846,3010,851,3005,856,3005,861,3005,865,3008,868,3010,873,3015,873,3022,875,3024,875,3027,877,3029,882,3034,887,3039,889,3044,889,3046,889,3048,887,3053,885,3056,882,3058,880,3060,880,3063,880,3065,882,3068,885,3070,889,3075,897,3077,901,3080,909,3080,913,3080,921,3077,928,3072,938,3072,947,3070,957,3060,986,3048,1012,3032,1036,3027,1043,3020,1048,3015,1055,3005,1067,2993,1079,2984,1091,2974,1096,2967,1103,2960,1108,2952,1108,2950,1108,2943,1108,2938,1106,2931,1106,2924,1108,2914,1111,2909,1115,2902,1123,2900,1130,2895,1137,2893,1144,2890,1147,2883,1151,2878,1156,2873,1161,2869,1166,2866,1171,2864,1175,2866,1183,2869,1192,2873,1204,2878,1214,2878,1224,2878,1233,2878,1243,2876,1252,2873,1257,2869,1264,2861,1267,2854,1272,2849,1272,2845,1272,2842,1272,2840,1272,2840,1269,2840,1267,2842,1264,2845,1262,2845,1255,2847,1250,2845,1240,2845,1238,2842,1236,2842,1233,2842,1231,2845,1228,2845,1224,2842,1219,2840,1214,2835,1209,2828,1207,2823,1204,2821,1202,2821,1197,2823,1195,2825,1188,2828,1183,2828,1175,2828,1173,2825,1171,2823,1168,2816,1166,2809,1163,2801,1166,2794,1168,2787,1171,2782,1175,2777,1178,2775,1180,2770,1180,2768,1180,2770,1178,2770,1175,2775,1168,2777,1163,2780,1159,2780,1151,2780,1149,2777,1144,2775,1142,2770,1142,2768,1142,2761,1142,2753,1144,2749,1149,2744,1154,2741,1159,2739,1163,2737,1166,2734,1168,2729,1171,2725,1171,2720,1171,2713,1173,2708,1175,2703,1180,2703,1188,2703,1190,2705,1195,2708,1200,2710,1202,2715,1204,2717,1207,2720,1212,2722,1216,2727,1219,2729,1221,2732,1221,2737,1221,2739,1219,2741,1216,2744,1214,2749,1212,2756,1212,2763,1212,2770,1214,2775,1216,2777,1216,2777,1219,2780,1219,2777,1219,2780,1219,2777,1219,2775,1221,2773,1221,2768,1224,2761,1224,2756,1226,2751,1228,2749,1231,2746,1233,2741,1236,2737,1240,2732,1243,2727,1248,2725,1255,2722,1260,2720,1267,2720,1269,2720,1274,2722,1279,2727,1286,2734,1296,2739,1308,2744,1320,2744,1322,2746,1322,2746,1349,2744,1351,2744,1353,2741,1356,2741,1358,2741,1361,2744,1365,2746,1373,2746,1377,2746,1385,2744,1389,2744,1392,2741,1394,2739,1394,2734,1397,2729,1401,2729,1406,2729,1411,2727,1413,2725,1413,2722,1416,2717,1418,2715,1423,2710,1428,2708,1435,2708,1440,2703,1447,2701,1452,2696,1457,2689,1464,2679,1476,2669,1486,2667,1488,2665,1488,2660,1490,2655,1493,2653,1498,2648,1500,2648,1502,2645,1502,2641,1505,2629,1507,2617,1510,2610,1514,2600,1517,2590,1519,2581,1524,2574,1526,2564,1529,2557,1531,2550,1536,2547,1541,2545,1543,2542,1546,2542,1548,2542,1546,2538,1541,2535,1534,2533,1531,2530,1529,2526,1529,2521,1526,2518,1526,2506,1529,2497,1534,2482,1546,2470,1560,2466,1577,2463,1582,2466,1591,2468,1601,2473,1608,2480,1618,2487,1627,2494,1639,2502,1647,2504,1656,2506,1666,2506,1673,2509,1685,2509,1695,2511,1704,2511,1712,2511,1724,2506,1731,2502,1740,2499,1743,2494,1748,2487,1750,2478,1755,2468,1760,2458,1769,2456,1772,2451,1776,2449,1781,2444,1786,2442,1788,2437,1791,2434,1788,2434,1786,2434,1781,2437,1776,2437,1769,2437,1764,2430,1757,2425,1752,2420,1750,2415,1745,2410,1740,2410,1738,2410,1714,2408,1712,2401,1709,2396,1707,2391,1709,2386,1709,2384,1707,2379,1704,2377,1702,2374,1697,2372,1695,2367,1690,2362,1690,2358,1692,2355,1695,2350,1702,2350,1709,2348,1716,2348,1721,2348,1728,2346,1733,2343,1740,2338,1748,2336,1752,2334,1757,2334,1764,2334,1767,2336,1774,2338,1779,2343,1784,2348,1791,2353,1796,2355,1803,2355,1813,2358,1817,2360,1825,2365,1829,2370,1834,2374,1837,2377,1839,2379,1844,2382,1851,2384,1856,2391,1863,2396,1868,2398,1873,2398,1877,2401,1882,2401,1889,2401,1901,2401,1906,2401,1913,2403,1921,2406,1926,2406,1928,2406,1930,2403,1933,2401,1933,2396,1933,2391,1930,2384,1926,2379,1923,2374,1918,2372,1911,2367,1901,2365,1892,2360,1882,2360,1875,2360,1865,2358,1861,2358,1856,2358,1853,2358,1851,2360,1849,2360,1846,2362,1844,2362,1841,2362,1837,2360,1834,2358,1832,2355,1829,2350,1829,2348,1827,2346,1822,2341,1817,2338,1813,2336,1805,2334,1801,2331,1796,2331,1786,2329,1774,2329,1764,2331,1755,2331,1745,2334,1738,2336,1728,2338,1721,2338,1712,2338,1709,2331,1680,2326,1651,2326,1649,2326,1642,2329,1632,2326,1627,2326,1623,2324,1618,2319,1613,2312,1611,2310,1613,2307,1615,2303,1620,2298,1625,2295,1630,2293,1632,2288,1635,2283,1635,2279,1635,2276,1630,2274,1627,2274,1625,2274,1618,2276,1613,2279,1606,2281,1599,2281,1591,2281,1582,2281,1575,2281,1565,2276,1560,2271,1553,2267,1546,2262,1538,2259,1534,2257,1524,2257,1517,2255,1510,2252,1505,2247,1500,2240,1495,2235,1495,2233,1495,2228,1498,2226,1500,2226,1505,2223,1507,2219,1507,2211,1510,2199,1512,2156,1538,2156,1543,2154,1546,2151,1548,2147,1548,2142,1550,2137,1553,2130,1555,2123,1563,2118,1570,2111,1579,2103,1587,2096,1596,2089,1601,2070,1613,2053,1625,2043,1632,2039,1642,2034,1649,2031,1659,2031,1671,2029,1683,2029,1695,2027,1700,2027,1704,2024,1712,2024,1721,2022,1728,1998,1764,1993,1772,1991,1779,1986,1786,1981,1791,1976,1793,1972,1791,1969,1788,1964,1784,1962,1779,1962,1772,1962,1762,1962,1752,1962,1750,1957,1726,1950,1707,1948,1685,1945,1663,1940,1639,1938,1613,1936,1589,1936,1587,1938,1575,1938,1563,1943,1550,1950,1510,1950,1505,1950,1500,1950,1498,1950,1495,1945,1493,1943,1493,1940,1493,1936,1493,1933,1498,1931,1500,1928,1505,1928,1510,1924,1514,1919,1519,1914,1519,1909,1519,1904,1514,1900,1512,1895,1505,1892,1502,1892,1498,1890,1495,1892,1493,1895,1490,1897,1490,1902,1490,1907,1488,1912,1486,1912,1483,1914,1478,1914,1476,1912,1474,1907,1471,1902,1469,1900,1469,1892,1466,1888,1464,1885,1462,1883,1457,1880,1452,1878,1445,1873,1438,1871,1433,1868,1428,1864,1423,1859,1421,1854,1418,1849,1418,1844,1418,1840,1416,1832,1413,1825,1413,1823,1413,1813,1413,1804,1413,1794,1413,1782,1413,1768,1411,1756,1409,1748,1406,1744,1404,1739,1401,1736,1399,1734,1397,1732,1389,1732,1385,1729,1377,1727,1375,1722,1373,1720,1370,1710,1368,1703,1368,1693,1368,1684,1365,1677,1363,1672,1358,1667,1353,1665,1349,1660,1344,1657,1341,1655,1339,1655,1341,1655,1339,1655,1341,1655,1339,1655,1341,1655,1339,1655,1341,1657,1339,1657,1337,1660,1327,1657,1317,1655,1308,1653,1300,1650,1296,1648,1291,1645,1288,1638,1288,1636,1288,1626,1291,1619,1296,1612,1300,1609,1308,1607,1315,1605,1322,1607,1334,1612,1344,1614,1356,1617,1365,1619,1375,1619,1377,1619,1382,1617,1385,1619,1387,1619,1392,1621,1394,1626,1394,1629,1394,1631,1394,1633,1392,1633,1389,1636,1387,1638,1389,1636,1392,1631,1399,1629,1406,1626,1416,1626,1418,1629,1423,1631,1428,1633,1433,1641,1435,1648,1435,1653,1435,1660,1435,1662,1435,1667,1433,1674,1430,1679,1428,1684,1421,1691,1413,1693,1409,1698,1406,1701,1404,1703,1404,1705,1404,1705,1409,1705,1421,1708,1435,1715,1447,1720,1450,1722,1452,1724,1452,1727,1454,1729,1459,1732,1464,1734,1469,1734,1478,1734,1486,1729,1493,1724,1498,1717,1505,1710,1512,1703,1519,1698,1529,1696,1534,1693,1538,1691,1543,1689,1546,1684,1548,1679,1553,1677,1558,1677,1563,1674,1565,1672,1567,1669,1570,1665,1570,1660,1570,1655,1572,1648,1575,1643,1579,1638,1584,1636,1587,1631,1589,1629,1591,1617,1594,1605,1599,1595,1606,1593,1608,1590,1613,1590,1615,1588,1618,1585,1623,1581,1625,1576,1630,1569,1632,1561,1635,1554,1637,1547,1642,1537,1644,1528,1651,1516,1656,1506,1661,1494,1663,1485,1668,1473,1673,1468,1676,1463,1678,1458,1680,1453,1680,1451,1680,1449,1678,1446,1676,1446,1671,1446,1666,1446,1659,1446,1651,1444,1649,1458,1603,1458,1596,1458,1591,1456,1587,1453,1582,1451,1579,1446,1572,1444,1565,1441,1558,1439,1550,1437,1529,1432,1507,1429,1495,1427,1486,1427,1471,1427,1450,1427,1440,1425,1433,1415,1373,1415,1353,1413,1332,1410,1322,1408,1313,1405,1308,1405,1305,1401,1303,1398,1305,1396,1308,1394,1313,1394,1315,1391,1317,1394,1320,1396,1317,1396,1315,1394,1313,1394,1308,1391,1305,1389,1303,1384,1300,1382,1300,1379,1303,1379,1305,1377,1310,1377,1313,1377,1317,1379,1344,1379,1358,1377,1370,1377,1382,1377,1411,1379,1423,1379,1435,1379,1445,1377,1450,1377,1454,1377,1466,1379,1476,1382,1486,1382,1495,1382,1498,1382,1510,1379,1522,1382,1529,1384,1536,1386,1548,1389,1558,1389,1572,1389,1577,1389,1584,1389,1591,1389,1596,1391,1599,1394,1603,1396,1606,1398,1608,1401,1611,1403,1613,1403,1615,1403,1618,1403,1620,1401,1625,1401,1630,1405,1642,1413,1651,1417,1663,1429,1685,1434,1709,1434,1714,1434,1721,1437,1726,1439,1731,1441,1736,1446,1738,1451,1740,1453,1740,1458,1738,1461,1736,1463,1733,1468,1731,1470,1731,1475,1731,1480,1731,1485,1731,1489,1728,1499,1726,1506,1724,1511,1724,1516,1724,1521,1724,1528,1726,1535,1724,1540,1721,1545,1716,1549,1712,1554,1709,1557,1712,1559,1714,1559,1719,1557,1728,1554,1736,1552,1745,1547,1755,1545,1762,1540,1769,1535,1774,1530,1784,1528,1788,1525,1796,1523,1801,1523,1805,1518,1808,1516,1813,1513,1817,1511,1825,1511,1829,1511,1837,1509,1844,1504,1851,1489,1877,1473,1901,1468,1911,1463,1918,1456,1926,1403,1978,1396,1986,1394,1993,1389,2002,1386,2010,1384,2019,1379,2026,1355,2077,1353,2087,1350,2096,1350,2108,1350,2115,1353,2120,1355,2125,1358,2130,1358,2135,1358,2142,1355,2149,1355,2156,1358,2180,1367,2202,1382,2221,1384,2226,1386,2228,1389,2231,1389,2236,1389,2240,1389,2250,1389,2260,1389,2267,1391,2279,1394,2293,1403,2315,1408,2339,1408,2344,1408,2356,1405,2365,1401,2375,1396,2382,1391,2389,1384,2397,1377,2404,1365,2423,1358,2445,1353,2452,1350,2462,1350,2469,1350,2478,1355,2486,1365,2502,1374,2522,1377,2529,1377,2536,1382,2546,1384,2553,1386,2555,1389,2558,1389,2560,1389,2563,1386,2567,1382,2575,1379,2579,1372,2584,1367,2591,1362,2596,1360,2601,1358,2608,1360,2613,1362,2618,1365,2623,1367,2627,1370,2632,1374,2639,1374,2644,1377,2651,1377,2656,1374,2678,1370,2702,1365,2731,1358,2757,1353,2779,1343,2796,1338,2803,1331,2808,1322,2810,1314,2813,1305,2815,1295,2817,1288,2822,1278,2827,1274,2829,1269,2834,1264,2837,1259,2839,1252,2837,1245,2834,1238,2832,1230,2829,1226,2825,1223,2820,1218,2808,1216,2798,1206,2779,1197,2764,1185,2750,1182,2743,1178,2736,1175,2731,1168,2724,1163,2719,1158,2714,1144,2697,1094,2630,1075,2572,1063,2548,1055,2541,1048,2531,1041,2522,1031,2514,1022,2505,1015,2498,1007,2486,998,2469,988,2450,986,2440,986,2430,983,2421,981,2413,981,2404,981,2401,981,2392,981,2387,979,2380,976,2373,974,2363,974,2346,974,2332,979,2320,983,2305,983,2293,981,2276,979,2262,971,2250,967,2240,962,2228,959,2216,957,2207,952,2190,947,2176,943,2161,943,2151,943,2142,940,2135,938,2127,935,2123,931,2111,923,2101,916,2091,911,2087,907,2077,902,2067,899,2058,890,2038,883,2017,880,2010,880,2000,880,1983,883,1969,885,1954,887,1945,892,1933,895,1921,897,1906,897,1889,895,1882,892,1875,890,1870,890,1865,887,1861,885,1858,883,1856,878,1853,873,1853,866,1853,861,1856,854,1858,849,1861,847,1861,842,1858,839,1856,837,1851,835,1844,832,1837,832,1829,830,1825,825,1817,820,1813,813,1810,806,1808,796,1810,787,1813,779,1815,772,1817,751,1832,732,1844,722,1846,715,1846,710,1846,705,1846,703,1841,698,1839,696,1839,691,1837,688,1837,681,1837,674,1841,667,1844,660,1849,652,1853,645,1856,638,1856,631,1856,624,1853,619,1849,614,1841,609,1834,604,1827,602,1817,597,1808,590,1801,585,1793,580,1788,573,1776,571,1764,568,1752,564,1726,559,1700,556,1695,554,1690,554,1683,552,1678,549,1671,549,1668,549,1666,549,1663,549,1661,549,1659,549,1654,547,1651,544,1649,542,1642,542,1635,540,1625,540,1620,542,1615,542,1611,544,1606,549,1599,549,1596,549,1591,549,1589,549,1587,547,1584,547,1582,544,1577,544,1575,547,1572,552,1567,556,1563,561,1560,564,1555,566,1550,568,1541,568,1531,571,1522,576,1514,578,1505,595,1452,600,1435,602,1425,602,1416,602,1404,602,1401,604,1387,614,1373,626,1358,643,1337,662,1317,700,1276,705,1272,712,1267,717,1257,722,1250,724,1243,732,1236,739,1231,748,1226,758,1221,765,1216,772,1209,782,1207,789,1202,796,1197,799,1192,801,1185,803,1175,808,1166,815,1159,820,1149,825,1142,830,1135,835,1127,839,1123,847,1118,856,1115,863,1113,873,1108,883,1103,890,1096,897,1089,902,1079,907,1072,909,1070,911,1067,914,1067,916,1072,921,1077,926,1079,935,1082,945,1084,952,1084,959,1087,969,1089,979,1087,986,1084,993,1082,1000,1077,1010,1072,1017,1065,1022,1063,1029,1060,1036,1060,1046,1063,1055,1065,1060,1067,1065,1070,1072,1072,1079,1075,1082,1075,1094,1072,1106,1072,1108,1072,1115,1072,1122,1072,1132,1072,1144,1075,1146,1075,1149,1075,1149,1077,1149,1079,1146,1084,1142,1089,1139,1096,1139,1103,1139,1108,1137,1113,1134,1118,1132,1120,1130,1123,1125,1125,1118,1127,1113,1132,1110,1139,1110,1144,1110,1154,1115,1163,1122,1171,1130,1173,1137,1175,1142,1175,1144,1175,1149,1180,1151,1185,1156,1190,1156,1195,1158,1202,1161,1207,1163,1212,1168,1219,1173,1224,1180,1226,1185,1231,1187,1236,1192,1238,1194,1243,1199,1243,1204,1245,1206,1245,1211,1243,1214,1238,1216,1236,1245,1200,1252,1195,1259,1195,1264,1195,1269,1200,1276,1204,1281,1212,1288,1216,1295,1219,1300,1221,1307,1224,1312,1228,1314,1233,1319,1238,1329,1245,1336,1248,1346,1248,1358,1248,1370,1245,1382,1243,1386,1243,1394,1243,1398,1245,1405,1248,1413,1250,1420,1250,1425,1248,1429,1243,1434,1238,1439,1233,1441,1226,1446,1221,1453,1209,1461,1197,1473,1180,1485,1163,1487,1159,1489,1154,1492,1149,1494,1142,1494,1139,1492,1135,1487,1132,1485,1130,1480,1130,1470,1130,1463,1135,1456,1137,1451,1137,1446,1137,1441,1135,1439,1132,1437,1127,1437,1125,1432,1123,1429,1123,1425,1123,1417,1123,1410,1125,1403,1127,1398,1127,1394,1127,1389,1125,1386,1120,1384,1115,1384,1111,1384,1099,1386,1087,1386,1084,1386,1079,1384,1075,1386,1072,1386,1070,1389,1063,1391,1058,1394,1053,1396,1048,1401,1046,1425,1022,1429,1022,1434,1022,1439,1019,1441,1019,1444,1017,1446,1014,1449,1014,1453,1014,1456,1017,1461,1019,1465,1022,1473,1026,1480,1029,1487,1029,1492,1029,1497,1026,1501,1026,1506,1022,1513,1022,1518,1019,1530,1022,1542,1024,1542,1022,1540,1022,1542,1026,1545,1031,1549,1034,1554,1038,1559,1041,1569,1046,1576,1050,1585,1053,1595,1053,1600,1053,1607,1050,1612,1046,1617,1041,1619,1034,1621,1026,1621,1017,1621,1012,1617,988,1602,964,1595,959,1588,954,1578,952,1576,952,1569,954,1564,957,1557,959,1554,962,1552,962,1549,959,1547,959,1547,918,1542,911,1537,906,1533,904,1528,904,1523,904,1521,906,1516,911,1511,916,1509,921,1497,930,1485,942,1477,947,1473,954,1468,962,1463,966,1451,978,1439,990,1432,995,1425,1000,1415,1005,1405,1007,1396,1010,1386,1014,1382,1017,1377,1022,1374,1026,1370,1029,1367,1031,1365,1031,1362,1031,1358,1029,1353,1029,1350,1029,1346,1029,1343,1031,1341,1034,1338,1038,1338,1041,1341,1046,1341,1048,1341,1050,1338,1050,1338,1053,1336,1058,1336,1060,1336,1065,1338,1070,1341,1072,1341,1077,1341,1082,1338,1084,1334,1087,1329,1089,1324,1089,1319,1094,1314,1096,1312,1101,1312,1106,1310,1106,1307,1106,1305,1106,1302,1103,1302,1101,1300,1096,1298,1091,1298,1089,1298,1087,1300,1084,1302,1084,1307,1082,1317,1084,1319,1084,1319,1082,1322,1077,1319,1072,1317,1067,1314,1063,1312,1058,1312,1053,1312,1043,1312,1036,1314,1026,1314,1022,1319,1017,1322,1012,1322,1005,1324,998,1324,993,1326,986,1324,983,1324,978,1322,976,1319,971,1317,966,1314,962,1314,957,1310,952,1307,947,1305,945,1302,935,1302,928,1302,918,1302,909,1302,904,1300,899,1300,897,1295,892,1290,892,1288,892,1278,894,1271,899,1264,906,1259,913,1259,921,1259,925,1262,930,1262,933,1266,933,1264,930,1259,930,1254,933,1252,933,1252,935,1252,938,1252,940,1254,942,1257,945,1259,945,1262,947,1264,947,1262,947,1264,947,1262,947,1264,947,1262,947,1264,947,1262,947,1262,950,1264,962,1264,974,1264,976,1264,978,1266,978,1271,981,1274,981,1274,983,1276,988,1278,995,1281,1000,1286,1005,1288,1007,1290,1012,1290,1014,1290,1019,1290,1022,1288,1024,1286,1024,1286,1022,1283,1019,1281,1017,1276,1014,1271,1017,1269,1019,1264,1022,1264,1026,1264,1031,1264,1036,1264,1038,1262,1043,1259,1050,1254,1055,1247,1058,1245,1060,1242,1060,1240,1060,1240,1058,1242,1055,1245,1053,1247,1048,1250,1043,1252,1038,1254,1031,1252,1024,1245,1005,1240,988,1235,978,1233,966,1230,954,1228,947,1226,940,1226,938,1226,930,1226,925,1223,921,1221,916,1218,911,1214,911,1209,909,1192,913,1178,918,1168,925,1166,925,1163,925,1161,925,1156,925,1154,921,1146,918,1139,918,1130,918,1125,923,1118,930,1115,938,1113,942,1108,947,1103,950,1098,952,1089,957,1079,959,1055,971,1036,990,1029,998,1024,1007,1019,1014,1015,1022,1007,1026,1000,1031,991,1036,983,1041,981,1043,979,1046,976,1046,974,1046,969,1043,964,1041,957,1038,952,1038,947,1038,943,1041,938,1043,931,1046,923,1048,923,1050,923,1048,921,1046,919,1043,919,1041,919,1034,919,1026,916,1022,914,1019,907,1017,902,1017,897,1017,895,1017,895,1014,895,1012,897,1010,897,1007,902,998,907,990,909,981,914,974,923,964,933,952,943,942,947,938,952,935,957,930,959,923,962,918,962,911,964,904,964,899,964,894,967,892,969,889,974,887,976,885,986,882,993,880,1000,882,1010,885,1019,889,1029,892,1043,899,1060,904,1065,904,1072,904,1079,899,1086,894,1094,887,1101,880,1115,856,1120,829,1120,825,1118,817,1113,810,1110,808,1106,805,1103,805,1103,803,1103,800,1103,798,1108,796,1113,793,1118,791,1122,791,1127,791,1132,791,1137,793,1144,793,1149,793,1154,791,1156,786,1158,784,1158,781,1158,779,1161,776,1163,776,1166,776,1170,779,1182,779,1190,779,1199,776,1206,772,1211,767,1218,762,1226,757,1230,755,1235,755,1242,755,1252,752,1257,748,1264,743,1274,736,1283,726,1293,719,1298,716,1302,714,1310,714,1317,714,1324,716,1334,719,1343,719,1350,719,1358,716,1365,712,1370,709,1377,707,1384,704,1386,704,1391,704,1396,707,1398,704,1403,704,1405,702,1408,697,1408,695,1410,690,1413,688,1415,685,1417,685,1422,685,1429,685,1434,683,1437,678,1441,673,1441,668,1444,661,1446,654,1449,649,1451,644,1453,639,1458,635,1463,627,1468,623,1470,620,1473,620,1475,618,1480,615,1482,613,1482,608,1482,606,1480,603,1477,601,1473,601,1468,601,1463,601,1461,601,1456,601,1449,603,1444,606,1439,608,1434,613,1427,618,1420,620,1413,625,1405,625,1403,625,1401,623,1398,623,1396,620,1396,615,1396,611,1401,603,1405,599,1408,596,1413,596,1415,594,1422,591,1425,589,1427,587,1425,584,1425,582,1422,579,1422,577,1425,577,1427,575,1437,575,1439,575,1441,575,1446,575,1446,572,1446,570,1446,565,1446,560,1446,558,1449,558,1446,558,1449,558,1453,558,1456,558,1458,555,1461,553,1461,550,1461,548,1461,546,1463,543,1470,543,1475,541,1480,541,1485,538,1489,536,1494,534,1501,531,1509,531,1516,526,1523,524,1533,522,1540,517,1549,514,1559,512,1569,510,1576,507,1581,502,1585,500,1588,498,1590,498,1593,495,1600,495,1605,493,1612,490,1617,486,1621,483,1631,476,1638,471,1643,469,1648,466,1653,464,1657,462,1660,457,1660,454,1662,450,1662,447,1662,445,1665,445,1667,447,1672,450,1674,450,1679,452,1684,450,1689,447,1689,445,1693,442,1696,440,1698,442,1701,442,1705,445,1710,442,1712,440,1715,438,1715,435,1715,433,1717,433,1720,435,1722,438,1727,438,1729,438,1734,433,1734,430,1736,430,1739,433,1741,433,1744,435,1746,435,1748,435,1753,435,1756,433,1763,430,1765,430,1768,430,1770,430,1772,433,1775,435,1780,438,1784,438,1787,438,1792,438,1796,435,1799,433,1801,433,1804,433,1806,435,1808,438,1813,438,1816,438,1818,438,1823,438,1828,433,1830,433,1832,433,1835,430,1832,433,1835,430,1832,433,1832,430,1832,433,1832,430,1832,433,1835,433,1835,435,1840,435,1842,435,1844,433,1847,433,1849,433,1852,433,1852,435,1854,438,1859,440,1861,442,1864,442,1866,445,1871,445,1873,445,1876,445,1873,445,1876,445,1873,445,1876,445,1873,445,1876,445,1873,445,1873,447,1871,452,1871,454,1873,462,1878,471,1880,476,1885,478,1890,481,1895,483,1902,483,1907,486,1909,486,1914,488,1916,493,1919,490,1924,488,1919,483,1914,478,1907,476,1900,476,1892,474,1888,471,1883,466,1880,459,1880,454,1880,452,1880,450,1880,445,1880,440,1878,438,1876,438,1871,438,1866,435,1864,435,1861,433,1859,430,1856,425,1852,425,1849,423,1844,425,1842,425,1840,428,1840,433,1840,428,1840,430,1840,428,1840,430,1840,428,1837,425,1835,423,1832,423,1828,425,1825,425,1823,428,1820,430,1818,430,1816,430,1813,430,1811,428,1808,425,1806,425,1801,423,1801,428,1801,423,1796,425,1794,425,1792,428,1787,430,1784,430,1782,430,1780,428,1777,425,1772,423,1765,421,1760,423,1758,423,1753,425,1751,428,1748,428,1746,425,1744,425,1741,425,1739,423,1734,423,1732,423,1729,425,1727,425,1727,428,1727,430,1722,428,1720,425,1717,423,1712,425,1710,428,1708,430,1708,433,1705,435,1701,435,1698,433,1696,433,1691,433,1689,435,1684,440,1681,442,1679,442,1677,442,1674,442,1672,440,1667,438,1662,438,1657,438,1655,442,1655,445,1653,450,1653,452,1653,454,1648,459,1641,462,1633,464,1626,471,1617,476,1609,481,1605,486,1597,488,1593,488,1585,490,1581,493,1576,498,1571,500,1566,502,1559,505,1547,507,1535,510,1528,514,1521,517,1513,519,1506,524,1499,524,1492,526,1487,529,1480,531,1475,534,1470,534,1465,536,1461,536,1456,541,1453,543,1453,548,1453,550,1451,550,1449,550,1444,550,1441,553,1439,555,1437,558,1437,560,1439,565,1439,570,1441,572,1441,567,1439,567,1437,567,1429,567,1425,567,1420,570,1417,572,1415,575,1415,579,1415,584,1417,587,1420,587,1417,587,1420,587,1417,587,1420,587,1417,587,1420,587,1417,587,1420,587,1417,584,1417,587,1420,587,1417,584,1420,584,1417,584,1420,584,1417,584,1417,587,1413,587,1410,589,1405,589,1401,591,1394,599,1389,608,1389,615,1389,623,1391,627,1396,630,1403,632,1405,632,1417,632,1427,627,1437,620,1444,615,1451,611,1456,608,1461,608,1463,608,1468,608,1470,608,1473,608,1475,608,1473,611,1470,611,1468,613,1463,615,1458,620,1453,625,1451,630,1449,635,1444,639,1441,647,1439,654,1437,659,1434,666,1434,671,1432,673,1429,675,1427,678,1422,678,1417,678,1415,678,1410,678,1408,683,1403,688,1401,692,1401,695,1398,697,1374,697,1367,702,1360,707,1353,709,1348,712,1343,712,1336,712,1326,709,1317,707,1310,704,1298,707,1288,712,1278,721,1269,731,1259,738,1254,743,1247,745,1242,745,1235,745,1230,748,1223,750,1214,755,1206,760,1202,767,1192,769,1182,772,1173,769,1168,769,1163,769,1158,769,1156,772,1151,774,1151,779,1151,781,1149,784,1146,786,1144,786,1139,786,1134,784,1127,784,1122,781,1113,784,1106,786,1101,788,1098,793,1096,796,1094,800,1096,808,1098,813,1103,813,1106,815,1108,817,1110,820,1113,822,1113,827,1113,829,1108,853,1094,875,1089,882,1082,889,1075,892,1070,897,1065,897,1063,897,1046,892,1031,885,1012,877,993,873,983,873,974,877,964,882,962,887,957,892,957,897,957,904,955,909,955,916,952,921,950,925,947,928,943,933,938,935,928,947,919,959,909,969,904,974,902,981,899,986,895,995,892,1002,890,1005,887,1010,885,1014,887,1019,890,1022,892,1024,897,1024,902,1024,907,1024,909,1026,911,1029,911,1031,911,1034,911,1041,911,1046,914,1050,916,1053,919,1055,923,1055,931,1053,935,1053,940,1050,947,1048,952,1046,957,1046,962,1048,967,1050,971,1053,976,1053,981,1050,988,1048,995,1041,1003,1038,1012,1034,1019,1026,1027,1019,1031,1012,1036,1002,1041,995,1060,978,1082,966,1091,964,1101,962,1108,957,1113,952,1120,947,1122,940,1125,935,1130,928,1134,925,1139,925,1142,925,1144,925,1149,928,1154,930,1158,933,1163,935,1168,933,1173,930,1178,928,1185,925,1192,921,1202,918,1209,918,1211,918,1216,921,1218,923,1218,925,1218,930,1218,938,1218,940,1218,947,1221,952,1223,957,1226,969,1228,981,1233,990,1238,1010,1245,1026,1245,1031,1245,1036,1242,1041,1240,1043,1238,1048,1235,1050,1233,1055,1233,1060,1233,1063,1235,1065,1238,1067,1240,1067,1242,1070,1247,1067,1250,1067,1252,1065,1259,1060,1264,1055,1269,1050,1271,1043,1271,1038,1271,1036,1271,1031,1271,1026,1274,1024,1276,1024,1278,1024,1278,1026,1281,1029,1283,1031,1288,1031,1290,1031,1293,1029,1295,1026,1298,1024,1298,1019,1298,1014,1298,1010,1295,1005,1290,1000,1288,995,1286,990,1283,986,1281,981,1278,976,1274,974,1269,971,1269,976,1271,976,1271,974,1271,962,1269,950,1269,947,1269,945,1266,942,1264,940,1262,938,1259,938,1257,935,1257,940,1262,938,1269,935,1271,935,1269,933,1269,928,1266,923,1266,921,1266,918,1269,913,1274,909,1276,904,1281,901,1288,899,1293,899,1293,901,1293,904,1293,909,1293,918,1295,928,1295,938,1298,947,1300,952,1305,957,1305,959,1307,964,1310,969,1312,976,1314,978,1317,983,1317,986,1317,988,1317,990,1317,998,1314,1005,1314,1010,1312,1012,1310,1017,1307,1019,1307,1026,1305,1034,1305,1043,1302,1053,1305,1060,1307,1063,1310,1067,1312,1072,1312,1075,1312,1077,1312,1079,1317,1079,1317,1075,1307,1075,1302,1075,1295,1077,1293,1082,1290,1084,1290,1089,1290,1094,1293,1099,1295,1103,1298,1108,1302,1111,1307,1113,1310,1113,1312,1113,1317,1113,1319,1108,1319,1106,1322,1101,1324,1099,1329,1096,1336,1094,1341,1091,1343,1089,1348,1084,1348,1077,1348,1075,1348,1070,1346,1065,1343,1063,1343,1060,1343,1058,1346,1055,1348,1053,1348,1048,1348,1043,1348,1041,1348,1036,1350,1036,1353,1036,1355,1036,1360,1038,1365,1038,1370,1038,1374,1036,1382,1029,1386,1024,1391,1022,1398,1017,1408,1014,1417,1012,1427,1007,1437,1002,1446,995,1458,983,1468,971,1473,966,1477,959,1482,952,1489,947,1501,938,1513,925,1518,921,1521,916,1525,913,1528,911,1530,911,1533,913,1537,916,1537,921,1540,925,1540,930,1540,940,1540,945,1540,952,1540,957,1542,962,1545,966,1552,969,1554,969,1561,966,1566,964,1571,962,1576,962,1578,962,1585,962,1590,964,1595,969,1607,990,1614,1012,1614,1017,1614,1024,1612,1031,1609,1036,1605,1041,1600,1043,1595,1046,1588,1043,1578,1043,1571,1038,1564,1034,1559,1031,1554,1026,1549,1024,1547,1019,1545,1017,1535,1014,1528,1012,1518,1012,1511,1012,1504,1014,1499,1017,1497,1019,1494,1019,1492,1022,1487,1022,1480,1022,1475,1019,1470,1017,1465,1012,1461,1010,1456,1007,1449,1007,1446,1007,1441,1010,1439,1010,1437,1012,1432,1014,1427,1014,1422,1014,1415,1019,1410,1026,1405,1031,1401,1036,1396,1038,1391,1041,1389,1046,1386,1050,1382,1058,1379,1065,1377,1070,1377,1075,1377,1101,1374,1111,1374,1115,1377,1120,1379,1127,1384,1132,1391,1135,1398,1135,1405,1135,1413,1132,1417,1130,1425,1130,1427,1130,1429,1130,1432,1132,1434,1137,1437,1139,1444,1144,1451,1144,1458,1144,1465,1142,1470,1139,1475,1137,1480,1137,1482,1137,1485,1139,1487,1142,1485,1147,1482,1151,1480,1156,1477,1159,1465,1175,1456,1192,1446,1204,1439,1216,1434,1226,1427,1233,1422,1238,1417,1240,1413,1243,1408,1240,1403,1238,1398,1236,1394,1236,1386,1233,1382,1236,1370,1236,1358,1240,1346,1240,1338,1240,1331,1238,1326,1233,1322,1228,1317,1221,1310,1216,1305,1214,1298,1212,1293,1209,1286,1204,1281,1200,1276,1195,1274,1190,1266,1188,1259,1188,1250,1188,1242,1192,1233,1197,1228,1202,1221,1212,1214,1221,1211,1226,1209,1231,1206,1233,1204,1236,1204,1238,1202,1236,1197,1233,1194,1231,1192,1226,1187,1221,1180,1219,1175,1214,1173,1212,1168,1207,1166,1200,1166,1192,1163,1188,1158,1180,1154,1173,1149,1168,1142,1168,1137,1166,1132,1166,1127,1163,1122,1159,1120,1151,1118,1144,1118,1139,1122,1135,1127,1132,1132,1130,1137,1127,1142,1123,1144,1115,1146,1111,1146,1103,1149,1099,1149,1094,1154,1089,1156,1084,1156,1077,1156,1072,1154,1070,1149,1067,1144,1065,1094,1065,1082,1067,1079,1067,1075,1065,1070,1065,1065,1060,1058,1058,1048,1053,1036,1053,1029,1053,1019,1055,1012,1060,1005,1065,998,1070,988,1075,983,1077,976,1079,969,1079,962,1079,955,1077,945,1077,938,1075,931,1072,926,1070,923,1065,919,1063,916,1060,911,1060,907,1060,904,1063,899,1067,895,1077,890,1084,885,1091,878,1099,871,1101,861,1106,854,1108,844,1111,835,1115,830,1123,823,1130,820,1137,815,1144,801,1163,794,1185,791,1190,789,1192,787,1195,779,1200,770,1204,760,1209,753,1214,746,1219,736,1224,727,1231,720,1238,715,1245,710,1255,705,1262,700,1267,696,1272,655,1313,636,1332,619,1353,609,1368,597,1382,592,1401,592,1404,592,1416,592,1425,592,1433,588,1450,585,1466,583,1476,580,1486,576,1495,573,1502,568,1510,564,1519,561,1529,561,1538,559,1548,556,1553,552,1555,547,1560,544,1563,540,1567,537,1572,537,1577,540,1584,540,1587,542,1589,542,1591,542,1594,542,1596,540,1601,535,1608,532,1613,532,1625,532,1635,535,1644,537,1651,540,1656,542,1659,542,1661,542,1663,540,1668,542,1676,544,1680,547,1685,547,1692,549,1697,552,1702,556,1719,556,1736,559,1755,564,1767,566,1779,573,1791,578,1801,585,1805,590,1813,595,1820,597,1827,600,1832,602,1839,607,1846,614,1853,619,1858,624,1861,628,1863,638,1863,648,1863,655,1858,664,1856,672,1851,676,1849,684,1846,688,1844,693,1846,698,1849,703,1851,708,1853,715,1856,724,1853,734,1851,756,1837,775,1825,782,1822,789,1820,799,1817,806,1817,811,1817,815,1820,820,1822,823,1827,823,1832,825,1839,827,1846,830,1853,832,1861,837,1863,839,1865,847,1868,849,1868,856,1865,863,1863,868,1861,873,1861,878,1861,880,1863,880,1865,883,1868,883,1873,885,1882,887,1889,890,1906,887,1921,885,1930,880,1942,878,1952,875,1969,873,1983,871,2000,873,2010,875,2022,883,2041,892,2063,895,2070,899,2079,904,2089,909,2099,916,2106,923,2115,928,2125,931,2130,933,2135,933,2137,933,2142,933,2151,935,2161,943,2185,950,2207,952,2219,955,2231,959,2243,967,2255,971,2264,974,2279,976,2293,974,2305,971,2315,967,2332,967,2346,967,2363,969,2373,971,2382,974,2387,974,2392,974,2397,971,2401,971,2404,974,2413,976,2423,979,2430,979,2438,979,2445,1007,2500,1036,2526,1043,2536,1048,2543,1055,2553,1067,2575,1086,2635,1122,2685,1137,2702,1151,2719,1158,2726,1163,2731,1168,2736,1173,2740,1175,2748,1178,2752,1194,2776,1209,2801,1211,2810,1216,2822,1218,2827,1223,2832,1228,2837,1235,2839,1242,2841,1250,2844,1259,2846,1264,2846,1269,2844,1274,2841,1278,2837,1283,2832,1293,2827,1305,2825,1317,2820,1324,2817,1365,2760,1374,2731,1379,2704,1382,2680,1384,2656,1384,2651,1382,2639,1377,2627,1372,2623,1370,2615,1367,2611,1367,2608,1367,2603,1372,2596,1379,2589,1384,2584,1389,2577,1394,2572,1396,2567,1398,2560,1396,2555,1396,2553,1391,2548,1389,2543,1386,2536,1384,2526,1382,2519,1372,2500,1362,2481,1360,2476,1358,2469,1360,2462,1360,2454,1365,2447,1372,2426,1382,2409,1389,2401,1396,2394,1403,2387,1408,2377,1413,2368,1415,2356,1415,2344,1415,2339,1410,2313,1401,2291,1398,2276,1396,2264,1396,2260,1396,2250,1396,2240,1396,2233,1396,2228,1394,2224,1389,2219,1386,2216,1374,2200,1365,2178,1362,2156,1362,2149,1365,2142,1365,2135,1365,2130,1362,2125,1360,2120,1360,2115,1358,2113,1358,2108,1358,2099,1362,2089,1362,2077,1365,2065,1370,2055,1374,2043,1379,2036,1386,2029,1391,2022,1394,2012,1398,2002,1401,1993,1408,1983,1461,1933,1468,1923,1475,1913,1480,1904,1497,1880,1511,1856,1516,1846,1518,1839,1518,1832,1521,1825,1521,1820,1523,1817,1525,1813,1528,1808,1530,1803,1533,1798,1535,1791,1537,1786,1542,1779,1547,1774,1552,1764,1557,1757,1559,1748,1561,1738,1566,1728,1566,1719,1566,1712,1564,1707,1561,1702,1554,1702,1549,1702,1545,1707,1540,1712,1535,1714,1533,1716,1528,1716,1525,1716,1523,1716,1516,1716,1511,1714,1504,1716,1494,1719,1487,1721,1480,1721,1475,1721,1470,1724,1465,1724,1463,1726,1458,1728,1456,1731,1453,1733,1451,1733,1449,1731,1444,1726,1444,1721,1441,1714,1441,1709,1437,1683,1425,1659,1420,1651,1415,1644,1413,1635,1410,1627,1410,1625,1410,1623,1410,1620,1410,1615,1410,1611,1408,1606,1405,1603,1403,1601,1398,1599,1398,1596,1396,1594,1396,1591,1396,1582,1398,1572,1396,1550,1389,1531,1389,1526,1389,1522,1389,1514,1389,1507,1391,1498,1391,1495,1389,1483,1386,1474,1386,1464,1384,1454,1384,1452,1386,1447,1386,1440,1386,1435,1386,1423,1386,1411,1384,1382,1386,1361,1386,1344,1386,1317,1384,1313,1384,1310,1386,1308,1384,1308,1386,1308,1384,1308,1386,1310,1386,1313,1386,1315,1389,1320,1391,1325,1394,1325,1396,1325,1398,1322,1401,1320,1401,1317,1401,1315,1401,1313,1403,1310,1401,1310,1403,1310,1401,1310,1401,1308,1401,1310,1401,1308,1401,1310,1401,1313,1401,1315,1403,1322,1405,1334,1405,1353,1408,1375,1417,1433,1417,1450,1417,1471,1420,1486,1422,1498,1425,1510,1427,1531,1432,1553,1434,1560,1437,1567,1439,1577,1444,1584,1449,1589,1451,1594,1451,1596,1451,1601,1446,1606,1444,1613,1441,1620,1439,1635,1437,1649,1437,1654,1437,1659,1439,1666,1439,1676,1441,1683,1446,1685,1449,1688,1453,1690,1461,1688,1468,1685,1473,1683,1477,1678,1487,1676,1497,1671,1509,1668,1516,1666,1525,1661,1533,1656,1542,1651,1552,1647,1561,1644,1573,1639,1578,1637,1585,1632,1590,1630,1593,1627,1595,1623,1597,1618,1597,1615,1600,1613,1600,1611,1609,1606,1619,1601,1629,1599,1636,1596,1641,1594,1645,1589,1648,1584,1653,1582,1657,1579,1662,1579,1667,1577,1672,1577,1677,1575,1681,1570,1684,1565,1684,1560,1686,1558,1689,1555,1693,1553,1696,1548,1701,1543,1703,1536,1705,1531,1710,1524,1715,1517,1722,1510,1729,1505,1734,1500,1739,1493,1741,1486,1741,1478,1741,1466,1739,1462,1736,1454,1734,1450,1729,1447,1727,1445,1722,1442,1720,1442,1717,1438,1715,1430,1715,1423,1715,1413,1715,1406,1712,1404,1712,1399,1708,1397,1705,1394,1698,1397,1693,1399,1689,1404,1684,1409,1679,1416,1674,1421,1669,1425,1667,1425,1662,1428,1660,1428,1653,1428,1648,1428,1643,1428,1638,1425,1636,1423,1636,1421,1636,1418,1636,1416,1636,1409,1638,1401,1641,1399,1643,1397,1645,1394,1645,1389,1645,1385,1643,1382,1641,1380,1636,1380,1633,1380,1631,1382,1629,1385,1626,1387,1626,1389,1626,1387,1626,1389,1626,1387,1626,1389,1626,1387,1626,1389,1626,1387,1626,1385,1626,1377,1626,1375,1626,1363,1621,1353,1619,1341,1614,1332,1614,1322,1614,1313,1619,1305,1624,1300,1629,1298,1636,1296,1638,1296,1641,1296,1643,1296,1643,1298,1645,1303,1648,1310,1650,1320,1650,1327,1650,1334,1648,1337,1648,1341,1650,1344,1650,1346,1653,1349,1655,1349,1657,1353,1662,1358,1665,1363,1669,1368,1677,1373,1684,1375,1693,1375,1703,1377,1710,1377,1715,1377,1720,1380,1722,1380,1722,1382,1724,1385,1724,1389,1724,1397,1727,1401,1732,1406,1734,1409,1744,1413,1753,1416,1772,1421,1794,1423,1804,1421,1813,1421,1823,1421,1825,1421,1830,1421,1837,1423,1842,1425,1847,1425,1852,1428,1854,1428,1859,1430,1861,1433,1864,1438,1868,1442,1871,1452,1876,1459,1878,1466,1885,1471,1890,1474,1897,1476,1900,1476,1904,1478,1907,1478,1907,1481,1904,1481,1902,1481,1897,1481,1895,1483,1890,1483,1885,1488,1883,1490,1883,1495,1883,1500,1885,1507,1890,1510,1895,1517,1900,1522,1907,1526,1914,1526,1921,1526,1928,1522,1933,1514,1936,1507,1938,1505,1940,1500,1943,1500,1943,1505,1940,1510,1936,1548,1931,1560,1928,1572,1928,1587,1928,1589,1931,1615,1933,1639,1938,1663,1938,1685,1943,1709,1950,1728,1952,1750,1952,1752,1952,1762,1955,1772,1955,1779,1957,1788,1962,1796,1969,1798,1976,1801,1981,1801,1988,1796,1991,1791,1996,1784,2000,1776,2005,1769,2010,1764,2017,1757,2024,1750,2027,1740,2029,1731,2031,1721,2031,1712,2034,1707,2036,1702,2036,1697,2039,1683,2039,1671,2039,1659,2041,1651,2043,1644,2051,1639,2058,1632,2075,1620,2094,1608,2101,1601,2111,1591,2118,1584,2125,1575,2130,1567,2135,1563,2139,1560,2144,1558,2151,1555,2156,1553,2159,1550,2163,1548,2163,1543,2168,1536,2173,1531,2180,1526,2190,1522,2202,1519,2211,1517,2221,1514,2226,1512,2231,1510,2233,1505,2235,1502,2238,1502,2243,1505,2245,1510,2247,1512,2250,1517,2250,1522,2250,1529,2252,1536,2255,1543,2262,1550,2267,1558,2271,1563,2271,1567,2274,1575,2274,1582,2274,1589,2274,1596,2271,1603,2269,1611,2267,1618,2267,1625,2267,1630,2269,1635,2274,1639,2279,1642,2283,1644,2291,1642,2298,1639,2303,1635,2305,1627,2307,1623,2312,1620,2315,1620,2317,1623,2319,1627,2319,1632,2319,1639,2319,1649,2319,1651,2324,1683,2331,1709,2331,1712,2329,1719,2329,1728,2326,1736,2324,1745,2322,1755,2322,1764,2322,1776,2324,1786,2324,1796,2329,1805,2331,1815,2334,1822,2338,1827,2343,1832,2348,1834,2350,1837,2353,1839,2355,1839,2355,1841,2353,1844,2350,1846,2350,1849,2348,1853,2350,1858,2350,1863,2350,1868,2353,1875,2353,1885,2355,1892,2360,1899,2362,1906,2365,1913,2367,1923,2372,1928,2379,1933,2386,1938,2394,1940,2401,1940,2406,1940,2410,1938,2413,1933,2415,1928,2413,1923,2410,1918,2408,1911,2408,1906,2408,1901,2408,1889,2408,1882,2406,1875,2406,1870,2401,1863,2396,1858,2391,1851,2389,1846,2386,1841,2384,1837,2379,1829,2374,1827,2370,1825,2367,1820,2365,1815,2365,1810,2362,1803,2360,1793,2355,1788,2353,1784,2348,1779,2343,1772,2341,1767,2341,1764,2343,1757,2346,1750,2350,1745,2353,1736,2355,1728,2358,1724,2358,1716,2358,1709,2358,1704,2360,1700,2362,1697,2365,1700,2367,1702,2372,1707,2374,1712,2379,1714,2384,1716,2386,1716,2391,1716,2396,1716,2398,1716,2401,1716,2403,1719,2403,1721,2403,1728,2401,1736,2403,1740,2403,1743,2408,1750,2415,1755,2420,1760,2425,1764,2427,1767,2430,1767,2430,1769,2430,1772,2430,1776,2427,1781,2427,1786,2427,1788,2430,1793,2432,1796,2434,1798,2437,1798,2442,1796,2446,1793,2451,1791,2454,1786,2458,1781,2461,1776,2463,1774,2473,1767,2480,1762,2492,1757,2497,1752,2504,1750,2509,1745,2514,1738,2516,1728,2518,1721,2518,1712,2518,1702,2516,1692,2516,1683,2514,1663,2506,1644,2502,1635,2494,1623,2485,1613,2478,1603,2473,1591,2473,1582,2473,1579,2475,1570,2480,1563,2485,1553,2492,1546,2499,1541,2509,1536,2518,1536,2521,1536,2526,1536,2528,1538,2530,1541,2533,1546,2535,1550,2538,1553,2542,1555,2545,1553,2547,1553,2550,1550,2552,1548,2554,1546,2554,1543,2562,1538,2566,1536,2576,1534,2586,1531,2593,1526,2602,1524,2612,1522,2622,1517,2631,1514,2641,1512,2648,1510,2653,1507,2657,1502,2662,1500,2662,1498,2667,1495,2669,1495,2674,1493,2686,1481,2696,1469,2701,1462,2705,1457,2710,1452,2715,1442,2717,1438,2717,1433,2720,1428,2722,1425,2727,1423,2729,1421,2734,1418,2737,1413,2737,1409,2737,1406,2739,1404,2741,1401,2744,1401,2749,1399,2751,1394,2753,1387,2753,1377,2753,1370,2751,1363,2749,1358,2751,1356,2753,1351,2753,1344,2753,1339,2753,1320,2751,1317,2751,1315,2746,1305,2741,1293,2734,1281,2732,1276,2729,1274,2729,1272,2727,1269,2727,1267,2729,1262,2732,1257,2734,1252,2739,1248,2746,1243,2751,1240,2753,1238,2756,1236,2758,1233,2761,1233,2768,1231,2773,1228,2777,1228,2780,1226,2782,1224,2785,1221,2787,1219,2785,1216,2785,1214,2780,1209,2773,1204,2763,1204,2756,1202,2746,1204,2741,1207,2737,1209,2734,1212,2732,1214,2729,1212,2727,1207,2722,1202,2720,1200,2715,1197,2713,1195,2710,1192,2710,1190,2710,1188,2713,1183,2717,1180,2720,1178,2725,1178,2732,1178,2737,1175,2741,1171,2746,1168,2749,1163,2751,1159,2756,1154,2763,1149,2768,1149,2770,1149,2773,1149,2773,1151,2773,1156,2770,1161,2768,1163,2765,1166,2763,1171,2763,1175,2761,1180,2761,1183,2763,1185,2768,1188,2770,1188,2777,1188,2782,1185,2787,1183,2794,1178,2801,1173,2809,1173,2813,1173,2818,1175,2821,1175,2821,1178,2818,1183,2818,1185,2816,1192,2813,1197,2813,1204,2818,1209,2821,1212,2825,1214,2828,1216,2835,1219,2835,1221,2837,1224,2835,1228,2835,1231,2835,1233,2835,1238,2837,1240,2837,1243,2837,1250,2837,1255,2837,1260,2835,1262,2833,1264,2830,1269,2833,1274,2835,1276,2840,1279,2845,1281,2852,1279,2857,1279,2864,1276,2869,1272,2876,1267,2881,1262,2883,1255,2885,1243,2888,1233,2885,1224,2885,1212,2883,1204,2878,1195,2876,1188,2873,1180,2873,1175,2873,1173,2876,1171,2878,1166,2883,1161,2888,1159,2895,1154,2897,1149,2900,1147,2902,1139,2905,1132,2909,1127,2914,1123,2919,1118,2926,1115,2931,1113,2936,1115,2943,1115,2950,1115,2952,1115,2960,1115,2969,1111,2974,1108,2981,1101,2988,1096,3000,1087,3010,1072,3022,1060,3029,1050,3036,1041,3056,1017,3068,988,3077,957,3080,950,3082,940,3084,933,3087,923,3087,913,3087,906,3084,899,3082,892,3077,885,3075,882,3070,877,3068,875,3060,873,3056,873,3051,875,3048,877,3044,880,3044,882,3041,882,3039,880,3036,877,3034,873,3032,870,3027,868,3022,865,3017,865,3015,865,3012,865,3012,863,3012,861,3012,858,3015,856,3020,851,3024,846,3032,841,3036,839,3041,837,3048,832,3056,827,3065,822,3075,815,3087,805,3096,796,3106,788,3116,781,3120,779,3125,779,3130,776,3140,779,3149,779,3159,779,3166,781,3176,781,3180,781,3188,781,3195,779,3202,776,3209,776,3214,776,3219,779,3224,781,3228,786,3233,788,3238,791,3243,791,3248,788,3250,788,3255,786,3262,786,3271,784,3279,781,3281,779,3283,779,3283,776,3283,774,3283,772,3281,769,3279,767,3276,764,3274,762,3276,762,3279,760,3281,757,3286,755,3288,752,3293,748,3295,740,3300,738,3305,733,3310,731,3317,731,3324,733,3331,736,3334,738,3336,743,3336,745,3339,748,3343,750,3346,750,3351,750,3353,748,3358,745,3358,740,3360,736,3363,733,3367,731,3372,728,3377,728,3382,724,3387,719,3391,716,3394,712,3396,709,3396,712,3399,709,3396,709,3396,712,3399,709,3396,709,3399,709,3396,709,3399,709,3396,709,3396,712,3394,714,3391,719,3391,724,3389,726,3389,731,3387,736,3382,740,3379,743,3377,745,3372,745,3367,748,3365,752,3363,757,3360,760,3360,764,3358,767,3353,772,3351,774,3346,776,3341,779,3336,781,3329,786,3319,793,3312,798,3307,803,3305,808,3305,813,3303,815,3300,822,3298,827,3293,834,3293,844,3291,853,3293,863,3293,875,3295,887,3300,899,3300,909,3300,940,3303,942,3305,945,3307,945,3312,945,3315,945,3322,938,3327,933,3331,925,3334,918,3336,911,3341,906,3346,901,3348,899,3351,899,3353,894,3355,892,3355,887,3358,887,3360,882,3363,877,3367,875,3370,873,3375,868,3377,865,3377,858,3377,853,3379,846,3379,841,3382,841,3387,839,3389,837,3391,834,3394,832,3394,829,3394,827,3391,825,3389,820,3389,817,3389,815,3391,813,3391,808,3394,805,3391,800,3389,798,3387,798,3384,798,3379,800,3377,800,3375,808,3372,808,3372,810,3372,808,3372,810,3372,808,3372,810,3372,808,3372,810,3372,808,3372,805,3375,800,3377,798,3377,796,3389,781,3401,769,3403,767,3408,764,3413,760,3415,757,3420,755,3423,752,3423,750,3423,752,3423,750,3423,752,3423,755,3423,757,3425,760,3430,760,3435,760,3437,757,3442,752,3444,750,3449,745,3451,745,3454,745,3456,745,3461,748,3466,752,3471,757,3475,760,3480,760,3483,757,3487,755,3492,750,3495,745,3499,740,3502,736,3514,726,3528,721,3543,714,3547,712,3552,707,3555,704,3557,702,3562,700,3564,700,3569,700,3571,700,3576,702,3583,702,3586,702,3590,700,3593,697,3593,692,3593,690,3593,688,3590,685,3588,685,3583,683,3581,683,3581,685,3581,683,3581,685,3581,683,3578,680,3574,673,3571,671,3566,666,3564,663,3564,661,3564,659,3559,659,3562,663,3566,661,3574,659,3578,656,3583,651,3586,647,3588,639,3588,635,3590,635,3593,632,3598,630,3605,630,3614,632,3622,637,3626,639,3629,644,3634,647,3638,651,3646,656,3653,661,3660,663,3667,661,3672,659,3674,654,3677,649,3677,647,3677,644,3677,642,3679,637,3684,635,3686,632,3689,630,3691,630,3696,625,3698,623,3698,618,3698,615,3696,613,3694,608,3689,606,3682,603,3677,601,3672,599,3670,599,3665,596,3660,594,3653,594,3648,594,3646,596,3643,599,3643,601,3643,603,3641,606,3641,608,3641,606,3641,608,3641,606,3641,608,3643,606,3641,606,3641,608,3643,606,3643,603,3641,601,3634,596,3629,591,3622,587,3602,575,3593,570,3583,567,3576,565,3566,563,3559,560,3555,558,3550,558,3545,555,3538,555,3533,553,3526,553,3519,550,3514,550,3507,550,3502,550,3499,550,3495,550,3490,548,3483,548,3471,546,3461,543,3456,543,3451,546,3449,548,3447,550,3447,555,3447,560,3449,565,3451,567,3451,570,3451,572,3449,572,3444,570,3442,567,3437,563,3432,560,3423,555,3415,555,3411,555,3403,555,3399,558,3389,555,3379,555,3370,553,3363,555,3355,558,3351,560,3346,563,3343,563,3341,563,3336,558,3334,555,3331,548,3329,543,3327,538,3322,534,3312,531,3305,531,3288,531,3271,536,3259,538,3257,538,3252,538,3245,534,3240,529,3233,524,3226,519,3224,517,3216,517,3212,517,3207,517,3204,517,3202,517,3204,519,3204,517,3202,517,3204,519,3202,519,3204,519,3202,519,3204,519,3207,519,3212,519,3214,519,3216,517,3219,514,3221,512,3219,507,3216,505,3214,502,3209,500,3207,498,3200,495,3195,495,3183,498,3173,500,3171,500,3168,500,3166,498,3164,495,3156,493,3152,493,3147,495,3142,493,3137,490,3128,490,3118,488,3106,490,3094,493,3089,495,3087,498,3084,500,3084,505,3087,510,3087,514,3084,517,3082,517,3077,517,3070,517,3068,517,3063,517,3060,522,3058,526,3063,526,3063,522,3058,522,3056,519,3053,517,3046,514,3041,512,3034,514,3032,517,3027,517,3024,519,3022,519,3020,519,3020,517,3017,512,3015,510,3012,507,3008,507,3005,510,3000,512,2998,514,2996,517,2993,522,2991,524,2991,526,2988,526,2986,526,2981,526,2979,524,2974,522,2972,519,2972,517,2969,517,2972,512,2974,505,2976,502,2976,498,2979,493,2979,490,2976,486,2974,483,2969,478,2964,476,2960,476,2955,474,2943,471,2933,469,2921,469,2921,471,2921,469,2917,469,2914,471,2912,471,2907,474,2905,476,2902,476,2897,478,2888,476,2876,476,2871,476,2866,478,2864,478,2861,478,2859,476,2857,474,2854,471,2852,469,2847,469,2842,469,2837,469,2835,469,2828,469,2818,464,2809,464,2806,464,2804,464,2801,464,2799,466,2797,466,2797,464,2797,462,2797,457,2794,454,2792,452,2789,452,2785,452,2782,454,2780,457,2780,459,2777,462,2775,462,2770,462,2765,462,2765,464,2765,462,2763,462,2761,462,2756,464,2749,466,2739,471,2732,474,2727,474,2725,474,2722,474,2720,474,2722,474,2720,474,2722,474,2720,474,2722,476,2722,474,2720,474,2722,476,2727,474,2734,471,2741,469,2744,469,2746,469,2751,466,2758,462,2763,459,2768,457,2770,457,2775,457,2780,457,2785,454,2787,452,2789,450,2792,445,2794,442,2799,440,2801,435,2801,433,2804,428,2804,425,2804,421,2804,418,2801,416,2799,413,2794,413,2794,418,2799,418,2799,416,2799,411,2797,409,2792,404,2785,404,2780,401,2775,401,2773,401,2763,404,2756,404,2753,404,2749,401,2744,399,2741,397,2737,394,2734,394,2729,394,2727,397,2729,399,2732,397,2734,397,2737,394,2739,394,2739,392,2737,387,2737,385,2732,382,2727,380,2717,380,2713,380,2710,380,2701,380,2693,385,2686,389,2684,394,2681,399,2679,404,2677,404,2674,401,2672,401,2669,399,2667,397,2665,397,2660,399,2655,401,2650,404,2648,406,2645,406,2641,409,2636,411,2631,413,2624,416,2622,416,2619,416,2619,418,2619,416,2619,418,2619,416,2622,416,2624,413,2626,411,2629,411,2631,411,2636,409,2641,406,2641,404,2643,401,2641,397,2638,394,2636,392,2634,389,2629,389,2626,389,2624,392,2622,392,2619,394,2617,394,2614,394,2610,397,2607,399,2605,399,2605,401,2602,404,2600,406,2598,406,2595,406,2590,409,2586,411,2583,413,2581,413,2576,416,2569,416,2564,413,2564,418,2564,413,2562,413,2554,413,2545,416,2535,418,2528,421,2521,425,2516,428,2511,430,2509,433,2504,435,2502,440,2502,445,2502,447,2502,450,2502,452,2499,452,2497,454,2492,454,2487,454,2480,452,2473,450,2466,450,2458,447,2451,445,2442,442,2437,445,2432,447,2427,450,2425,457,2422,462,2425,469,2425,474,2430,478,2432,483,2434,486,2437,483,2434,483,2434,486,2437,483,2434,483,2437,483,2434,483,2437,483,2434,483,2437,483,2434,483,2437,483,2434,483,2430,478,2427,474,2420,471,2415,469,2408,469,2406,469,2401,469,2396,469,2394,471,2391,474,2389,474,2386,474,2382,474,2377,471,2372,474,2367,476,2367,481,2367,486,2367,488,2365,488,2362,488,2362,483,2362,481,2365,478,2367,476,2370,471,2370,466,2370,464,2370,459,2367,457,2362,457,2358,457,2355,459,2353,464,2353,469,2353,471,2353,474,2353,476,2350,478,2346,481,2341,481,2336,483,2331,488,2329,493,2326,498,2326,502,2326,505,2324,507,2322,512,2319,514,2317,519,2317,522,2317,524,2319,526,2319,529,2322,529,2322,531,2322,534,2319,536,2317,536,2315,541,2315,543,2312,546,2310,548,2307,550,2300,558,2293,563,2283,570,2276,572,2271,577,2267,577,2264,579,2262,577,2257,577,2257,582,2267,579,2274,575,2281,570,2288,563,2293,555,2298,550,2303,546,2307,538,2310,531,2310,526,2310,519,2315,512,2319,505,2322,498,2324,493,2324,488,2326,486,2329,481,2334,478,2338,471,2341,466,2341,462,2341,459,2336,454,2331,452,2326,452,2322,452,2319,450,2312,450,2307,447,2300,450,2298,452,2295,457,2293,459,2291,462,2291,464,2286,469,2279,471,2276,474,2274,476,2271,478,2269,478,2262,478,2257,481,2252,481,2250,486,2250,488,2247,490,2247,493,2247,495,2247,498,2245,502,2243,507,2240,510,2243,517,2243,522,2245,524,2245,529,2247,534,2247,538,2247,541,2247,543,2247,541,2247,543,2247,541,2245,541,2240,536,2238,534,2235,529,2231,526,2221,517,2211,512,2202,505,2197,502,2195,500,2190,500,2185,498,2183,498,2180,495,2178,495,2178,490,2175,488,2173,486,2171,486,2163,488,2161,490,2161,493,2159,495,2161,502,2163,510,2163,514,2166,519,2166,522,2163,522,2161,522,2161,519,2159,519,2156,517,2154,512,2149,512,2147,512,2144,512,2139,514,2137,517,2135,519,2132,522,2130,522,2127,522,2125,522,2120,519,2115,517,2111,514,2089,517,2089,522,2091,524,2096,519,2096,514,2096,512,2094,510,2091,507,2089,507,2084,510,2079,510,2077,512,2077,514,2075,514,2072,514,2070,514,2063,517,2055,519,2053,519,2048,517,2041,517,2039,517,2031,519,2029,522,2027,524,2022,524,2022,529,2022,524,2017,524,2012,524,2008,524,2003,526,1998,529,1996,534,1993,536,1988,541,1986,541,1984,541,1981,538,1979,536,1979,534,1979,529,1981,529,1984,526,1988,526,1991,526,1996,524,1998,522,2000,517,2000,512,2000,510,1998,505,1996,502,1988,495,1981,495,1976,495,1972,500,1967,505,1967,512,1964,519,1962,526,1957,534,1952,538,1948,541,1940,541,1933,541,1928,541,1919,541,1909,543,1897,550,1890,555,1885,560,1880,563,1876,565,1871,567,1868,565,1866,565,1866,563,1864,560,1864,558,1861,555,1859,553,1854,553,1847,553,1844,558,1842,563,1840,570,1840,575,1840,577,1837,577,1835,579,1830,579,1828,575,1825,572,1823,570,1823,567,1825,563,1828,558,1832,550,1835,543,1837,538,1837,534,1837,531,1837,526,1837,524,1840,526,1842,526,1847,529,1852,531,1856,534,1866,538,1876,541,1888,543,1895,541,1904,541,1912,536,1921,531,1926,526,1931,522,1933,517,1933,512,1931,502,1928,495,1924,488,1919,490xe" filled="false" stroked="true" strokeweight="0pt" strokecolor="#4c4c4c">
                <v:path arrowok="t"/>
              </v:shape>
              <v:shape style="position:absolute;left:674;top:96;width:5387;height:3692" type="#_x0000_t75" stroked="false">
                <v:imagedata r:id="rId17" o:title=""/>
              </v:shape>
            </v:group>
            <v:group style="position:absolute;left:1583;top:1697;width:8;height:8" coordorigin="1583,1697" coordsize="8,8">
              <v:shape style="position:absolute;left:1583;top:1697;width:8;height:8" coordorigin="1583,1697" coordsize="8,8" path="m1588,1704l1583,1704,1583,1702,1585,1700,1583,1700,1585,1697,1590,1702,1588,1704xe" filled="true" fillcolor="#ffffff" stroked="false">
                <v:path arrowok="t"/>
                <v:fill type="solid"/>
              </v:shape>
            </v:group>
            <v:group style="position:absolute;left:1583;top:1697;width:8;height:8" coordorigin="1583,1697" coordsize="8,8">
              <v:shape style="position:absolute;left:1583;top:1697;width:8;height:8" coordorigin="1583,1697" coordsize="8,8" path="m1585,1700l1583,1702,1583,1704,1585,1704,1588,1704,1590,1702,1588,1700,1585,1697,1583,1700,1585,1700xe" filled="false" stroked="true" strokeweight="0pt" strokecolor="#ffffff">
                <v:path arrowok="t"/>
              </v:shape>
            </v:group>
            <v:group style="position:absolute;left:1578;top:1695;width:15;height:15" coordorigin="1578,1695" coordsize="15,15">
              <v:shape style="position:absolute;left:1578;top:1695;width:15;height:15" coordorigin="1578,1695" coordsize="15,15" path="m1588,1709l1583,1709,1581,1707,1581,1704,1578,1702,1582,1698,1581,1697,1583,1695,1590,1695,1593,1697,1593,1704,1588,1709xe" filled="true" fillcolor="#4c4c4c" stroked="false">
                <v:path arrowok="t"/>
                <v:fill type="solid"/>
              </v:shape>
            </v:group>
            <v:group style="position:absolute;left:1578;top:1695;width:15;height:15" coordorigin="1578,1695" coordsize="15,15">
              <v:shape style="position:absolute;left:1578;top:1695;width:15;height:15" coordorigin="1578,1695" coordsize="15,15" path="m1583,1697l1581,1700,1578,1702,1581,1704,1581,1707,1583,1709,1588,1709,1590,1707,1593,1704,1593,1702,1593,1697,1590,1695,1585,1695,1583,1695,1581,1697,1585,1702,1588,1702,1585,1702,1588,1702,1585,1702,1588,1702,1585,1702,1588,1702,1585,1702,1588,1702,1585,1702,1588,1702,1585,1702,1588,1702,1585,1702,1588,1702,1585,1702,1588,1702,1585,1702,1588,1702,1583,1697xe" filled="false" stroked="true" strokeweight="0pt" strokecolor="#4c4c4c">
                <v:path arrowok="t"/>
              </v:shape>
            </v:group>
            <v:group style="position:absolute;left:1602;top:1692;width:8;height:8" coordorigin="1602,1692" coordsize="8,8">
              <v:shape style="position:absolute;left:1602;top:1692;width:8;height:8" coordorigin="1602,1692" coordsize="8,8" path="m1605,1700l1602,1700,1602,1695,1605,1692,1607,1692,1609,1695,1605,1700xe" filled="true" fillcolor="#ffffff" stroked="false">
                <v:path arrowok="t"/>
                <v:fill type="solid"/>
              </v:shape>
            </v:group>
            <v:group style="position:absolute;left:1602;top:1692;width:8;height:8" coordorigin="1602,1692" coordsize="8,8">
              <v:shape style="position:absolute;left:1602;top:1692;width:8;height:8" coordorigin="1602,1692" coordsize="8,8" path="m1607,1697l1609,1695,1607,1692,1605,1692,1602,1695,1602,1697,1602,1700,1605,1700,1607,1697xe" filled="false" stroked="true" strokeweight="0pt" strokecolor="#ffffff">
                <v:path arrowok="t"/>
              </v:shape>
            </v:group>
            <v:group style="position:absolute;left:1597;top:1688;width:15;height:17" coordorigin="1597,1688" coordsize="15,17">
              <v:shape style="position:absolute;left:1597;top:1688;width:15;height:17" coordorigin="1597,1688" coordsize="15,17" path="m1605,1704l1597,1697,1597,1692,1602,1688,1607,1688,1612,1692,1612,1695,1605,1695,1605,1697,1612,1697,1612,1700,1609,1702,1605,1704xe" filled="true" fillcolor="#4c4c4c" stroked="false">
                <v:path arrowok="t"/>
                <v:fill type="solid"/>
              </v:shape>
              <v:shape style="position:absolute;left:1597;top:1688;width:15;height:17" coordorigin="1597,1688" coordsize="15,17" path="m1612,1697l1605,1697,1605,1695,1612,1695,1612,1697xe" filled="true" fillcolor="#4c4c4c" stroked="false">
                <v:path arrowok="t"/>
                <v:fill type="solid"/>
              </v:shape>
            </v:group>
            <v:group style="position:absolute;left:1597;top:1688;width:15;height:17" coordorigin="1597,1688" coordsize="15,17">
              <v:shape style="position:absolute;left:1597;top:1688;width:15;height:17" coordorigin="1597,1688" coordsize="15,17" path="m1607,1697l1612,1700,1612,1695,1612,1692,1609,1690,1607,1688,1605,1688,1602,1688,1600,1690,1597,1692,1597,1695,1597,1697,1600,1700,1602,1702,1605,1704,1609,1702,1612,1700,1607,1697,1605,1697,1605,1695,1605,1697,1605,1695,1605,1697,1605,1695,1605,1697,1605,1695,1605,1697,1605,1695,1605,1697,1605,1695,1605,1697,1605,1695,1605,1697,1607,1697xe" filled="false" stroked="true" strokeweight="0pt" strokecolor="#4c4c4c">
                <v:path arrowok="t"/>
              </v:shape>
              <v:shape style="position:absolute;left:1434;top:2188;width:290;height:399" type="#_x0000_t75" stroked="false">
                <v:imagedata r:id="rId18" o:title=""/>
              </v:shape>
            </v:group>
            <v:group style="position:absolute;left:710;top:2418;width:15;height:15" coordorigin="710,2418" coordsize="15,15">
              <v:shape style="position:absolute;left:710;top:2418;width:15;height:15" coordorigin="710,2418" coordsize="15,15" path="m720,2433l715,2433,710,2428,710,2426,712,2423,715,2418,720,2418,722,2421,722,2423,724,2428,720,2433xe" filled="true" fillcolor="#ffffff" stroked="false">
                <v:path arrowok="t"/>
                <v:fill type="solid"/>
              </v:shape>
            </v:group>
            <v:group style="position:absolute;left:710;top:2418;width:15;height:15" coordorigin="710,2418" coordsize="15,15">
              <v:shape style="position:absolute;left:710;top:2418;width:15;height:15" coordorigin="710,2418" coordsize="15,15" path="m720,2433l722,2430,724,2428,722,2423,722,2421,720,2418,715,2418,712,2423,710,2426,710,2428,712,2430,715,2433,720,2433xe" filled="false" stroked="true" strokeweight="0pt" strokecolor="#ffffff">
                <v:path arrowok="t"/>
              </v:shape>
            </v:group>
            <v:group style="position:absolute;left:705;top:2416;width:22;height:22" coordorigin="705,2416" coordsize="22,22">
              <v:shape style="position:absolute;left:705;top:2416;width:22;height:22" coordorigin="705,2416" coordsize="22,22" path="m715,2438l712,2435,708,2433,708,2430,705,2428,708,2423,710,2421,712,2416,722,2416,724,2418,727,2423,717,2423,715,2426,715,2428,727,2428,727,2430,724,2433,720,2433,720,2435,715,2438xe" filled="true" fillcolor="#4c4c4c" stroked="false">
                <v:path arrowok="t"/>
                <v:fill type="solid"/>
              </v:shape>
              <v:shape style="position:absolute;left:705;top:2416;width:22;height:22" coordorigin="705,2416" coordsize="22,22" path="m727,2428l720,2428,720,2423,727,2423,727,2428xe" filled="true" fillcolor="#4c4c4c" stroked="false">
                <v:path arrowok="t"/>
                <v:fill type="solid"/>
              </v:shape>
              <v:shape style="position:absolute;left:705;top:2416;width:22;height:22" coordorigin="705,2416" coordsize="22,22" path="m720,2435l720,2433,724,2433,720,2435xe" filled="true" fillcolor="#4c4c4c" stroked="false">
                <v:path arrowok="t"/>
                <v:fill type="solid"/>
              </v:shape>
            </v:group>
            <v:group style="position:absolute;left:705;top:2416;width:22;height:22" coordorigin="705,2416" coordsize="22,22">
              <v:shape style="position:absolute;left:705;top:2416;width:22;height:22" coordorigin="705,2416" coordsize="22,22" path="m720,2433l720,2435,724,2433,727,2430,727,2426,727,2423,724,2418,722,2416,717,2416,712,2416,710,2421,708,2423,705,2428,708,2430,708,2433,712,2435,715,2438,720,2435,720,2433,717,2428,715,2428,715,2426,717,2423,720,2423,720,2426,720,2428,717,2428,720,2433xe" filled="false" stroked="true" strokeweight="0pt" strokecolor="#4c4c4c">
                <v:path arrowok="t"/>
              </v:shape>
            </v:group>
            <v:group style="position:absolute;left:542;top:2214;width:12;height:17" coordorigin="542,2214" coordsize="12,17">
              <v:shape style="position:absolute;left:542;top:2214;width:12;height:17" coordorigin="542,2214" coordsize="12,17" path="m552,2231l547,2231,544,2228,542,2224,542,2216,544,2214,549,2214,554,2219,554,2226,552,2231xe" filled="true" fillcolor="#ffffff" stroked="false">
                <v:path arrowok="t"/>
                <v:fill type="solid"/>
              </v:shape>
            </v:group>
            <v:group style="position:absolute;left:542;top:2214;width:12;height:17" coordorigin="542,2214" coordsize="12,17">
              <v:shape style="position:absolute;left:542;top:2214;width:12;height:17" coordorigin="542,2214" coordsize="12,17" path="m544,2214l542,2216,542,2221,542,2224,544,2228,547,2231,549,2231,552,2231,554,2226,554,2224,554,2219,552,2216,549,2214,544,2214xe" filled="false" stroked="true" strokeweight="0pt" strokecolor="#ffffff">
                <v:path arrowok="t"/>
              </v:shape>
            </v:group>
            <v:group style="position:absolute;left:537;top:2209;width:22;height:27" coordorigin="537,2209" coordsize="22,27">
              <v:shape style="position:absolute;left:537;top:2209;width:22;height:27" coordorigin="537,2209" coordsize="22,27" path="m554,2214l544,2214,544,2212,547,2209,552,2212,554,2214xe" filled="true" fillcolor="#4c4c4c" stroked="false">
                <v:path arrowok="t"/>
                <v:fill type="solid"/>
              </v:shape>
              <v:shape style="position:absolute;left:537;top:2209;width:22;height:27" coordorigin="537,2209" coordsize="22,27" path="m549,2236l544,2236,540,2231,540,2226,537,2221,540,2216,540,2214,544,2212,544,2214,554,2214,559,2219,547,2219,547,2226,549,2228,559,2228,554,2233,549,2236xe" filled="true" fillcolor="#4c4c4c" stroked="false">
                <v:path arrowok="t"/>
                <v:fill type="solid"/>
              </v:shape>
              <v:shape style="position:absolute;left:537;top:2209;width:22;height:27" coordorigin="537,2209" coordsize="22,27" path="m559,2228l549,2228,549,2226,552,2224,549,2221,549,2219,559,2219,559,2228xe" filled="true" fillcolor="#4c4c4c" stroked="false">
                <v:path arrowok="t"/>
                <v:fill type="solid"/>
              </v:shape>
            </v:group>
            <v:group style="position:absolute;left:537;top:2209;width:22;height:27" coordorigin="537,2209" coordsize="22,27">
              <v:shape style="position:absolute;left:537;top:2209;width:22;height:27" coordorigin="537,2209" coordsize="22,27" path="m544,2214l544,2212,540,2214,540,2216,537,2221,540,2226,540,2231,542,2233,544,2236,549,2236,554,2233,556,2231,559,2228,559,2224,559,2219,556,2216,554,2214,552,2212,547,2209,544,2212,544,2214,547,2219,549,2219,549,2221,552,2224,549,2226,549,2228,547,2226,547,2224,547,2221,547,2219,544,2214xe" filled="false" stroked="true" strokeweight="0pt" strokecolor="#4c4c4c">
                <v:path arrowok="t"/>
              </v:shape>
            </v:group>
            <v:group style="position:absolute;left:854;top:1942;width:12;height:12" coordorigin="854,1942" coordsize="12,12">
              <v:shape style="position:absolute;left:854;top:1942;width:12;height:12" coordorigin="854,1942" coordsize="12,12" path="m863,1954l856,1954,854,1952,854,1945,856,1942,861,1942,866,1947,866,1952,863,1954xe" filled="true" fillcolor="#ffffff" stroked="false">
                <v:path arrowok="t"/>
                <v:fill type="solid"/>
              </v:shape>
            </v:group>
            <v:group style="position:absolute;left:854;top:1942;width:12;height:12" coordorigin="854,1942" coordsize="12,12">
              <v:shape style="position:absolute;left:854;top:1942;width:12;height:12" coordorigin="854,1942" coordsize="12,12" path="m854,1945l854,1950,854,1952,856,1954,861,1954,863,1954,866,1952,866,1947,863,1945,861,1942,856,1942,854,1945xe" filled="false" stroked="true" strokeweight="0pt" strokecolor="#ffffff">
                <v:path arrowok="t"/>
              </v:shape>
            </v:group>
            <v:group style="position:absolute;left:849;top:1938;width:20;height:22" coordorigin="849,1938" coordsize="20,22">
              <v:shape style="position:absolute;left:849;top:1938;width:20;height:22" coordorigin="849,1938" coordsize="20,22" path="m863,1959l861,1959,851,1954,849,1950,854,1940,859,1938,868,1942,868,1947,859,1947,859,1950,861,1952,868,1952,866,1954,863,1959xe" filled="true" fillcolor="#4c4c4c" stroked="false">
                <v:path arrowok="t"/>
                <v:fill type="solid"/>
              </v:shape>
              <v:shape style="position:absolute;left:849;top:1938;width:20;height:22" coordorigin="849,1938" coordsize="20,22" path="m868,1952l861,1952,861,1947,868,1947,868,1952xe" filled="true" fillcolor="#4c4c4c" stroked="false">
                <v:path arrowok="t"/>
                <v:fill type="solid"/>
              </v:shape>
            </v:group>
            <v:group style="position:absolute;left:849;top:1938;width:20;height:22" coordorigin="849,1938" coordsize="20,22">
              <v:shape style="position:absolute;left:849;top:1938;width:20;height:22" coordorigin="849,1938" coordsize="20,22" path="m854,1945l851,1945,849,1950,851,1954,856,1957,861,1959,863,1959,866,1954,868,1952,868,1950,868,1942,863,1940,859,1938,854,1940,851,1945,854,1945,859,1947,861,1947,861,1950,861,1952,859,1950,859,1947,854,1945xe" filled="false" stroked="true" strokeweight="0pt" strokecolor="#4c4c4c">
                <v:path arrowok="t"/>
              </v:shape>
            </v:group>
            <v:group style="position:absolute;left:444;top:1486;width:12;height:12" coordorigin="444,1486" coordsize="12,12">
              <v:shape style="position:absolute;left:444;top:1486;width:12;height:12" coordorigin="444,1486" coordsize="12,12" path="m451,1498l444,1490,449,1486,451,1486,456,1488,456,1495,451,1498xe" filled="true" fillcolor="#ffffff" stroked="false">
                <v:path arrowok="t"/>
                <v:fill type="solid"/>
              </v:shape>
            </v:group>
            <v:group style="position:absolute;left:444;top:1486;width:12;height:12" coordorigin="444,1486" coordsize="12,12">
              <v:shape style="position:absolute;left:444;top:1486;width:12;height:12" coordorigin="444,1486" coordsize="12,12" path="m449,1495l451,1498,456,1495,456,1490,456,1488,451,1486,449,1486,446,1488,444,1490,446,1493,449,1495xe" filled="false" stroked="true" strokeweight="0pt" strokecolor="#ffffff">
                <v:path arrowok="t"/>
              </v:shape>
            </v:group>
            <v:group style="position:absolute;left:441;top:1481;width:20;height:20" coordorigin="441,1481" coordsize="20,20">
              <v:shape style="position:absolute;left:441;top:1481;width:20;height:20" coordorigin="441,1481" coordsize="20,20" path="m446,1498l444,1498,441,1495,441,1486,444,1483,446,1483,451,1481,453,1483,458,1486,461,1488,461,1490,449,1490,451,1493,446,1498xe" filled="true" fillcolor="#4c4c4c" stroked="false">
                <v:path arrowok="t"/>
                <v:fill type="solid"/>
              </v:shape>
              <v:shape style="position:absolute;left:441;top:1481;width:20;height:20" coordorigin="441,1481" coordsize="20,20" path="m456,1500l451,1500,446,1498,453,1490,461,1490,456,1500xe" filled="true" fillcolor="#4c4c4c" stroked="false">
                <v:path arrowok="t"/>
                <v:fill type="solid"/>
              </v:shape>
            </v:group>
            <v:group style="position:absolute;left:441;top:1481;width:20;height:20" coordorigin="441,1481" coordsize="20,20">
              <v:shape style="position:absolute;left:441;top:1481;width:20;height:20" coordorigin="441,1481" coordsize="20,20" path="m449,1495l446,1498,451,1500,456,1500,458,1495,461,1490,461,1488,458,1486,453,1483,451,1481,446,1483,444,1483,441,1486,441,1490,441,1495,444,1498,446,1498,449,1495,451,1493,449,1490,446,1493,449,1490,451,1490,453,1490,451,1493,449,1493,449,1495,451,1493,449,1495xe" filled="false" stroked="true" strokeweight="0pt" strokecolor="#4c4c4c">
                <v:path arrowok="t"/>
              </v:shape>
            </v:group>
            <v:group style="position:absolute;left:477;top:1498;width:10;height:12" coordorigin="477,1498" coordsize="10,12">
              <v:shape style="position:absolute;left:477;top:1498;width:10;height:12" coordorigin="477,1498" coordsize="10,12" path="m484,1510l482,1510,480,1505,480,1502,477,1500,480,1498,484,1498,484,1502,487,1505,484,1510xe" filled="true" fillcolor="#ffffff" stroked="false">
                <v:path arrowok="t"/>
                <v:fill type="solid"/>
              </v:shape>
            </v:group>
            <v:group style="position:absolute;left:477;top:1498;width:10;height:12" coordorigin="477,1498" coordsize="10,12">
              <v:shape style="position:absolute;left:477;top:1498;width:10;height:12" coordorigin="477,1498" coordsize="10,12" path="m484,1510l487,1505,484,1502,484,1498,482,1498,480,1498,477,1500,480,1502,480,1505,482,1510,484,1510xe" filled="false" stroked="true" strokeweight="0pt" strokecolor="#ffffff">
                <v:path arrowok="t"/>
              </v:shape>
            </v:group>
            <v:group style="position:absolute;left:475;top:1493;width:15;height:22" coordorigin="475,1493" coordsize="15,22">
              <v:shape style="position:absolute;left:475;top:1493;width:15;height:22" coordorigin="475,1493" coordsize="15,22" path="m487,1514l482,1514,477,1510,475,1505,475,1500,477,1495,477,1493,484,1493,487,1495,487,1498,489,1500,489,1512,487,1514xe" filled="true" fillcolor="#4c4c4c" stroked="false">
                <v:path arrowok="t"/>
                <v:fill type="solid"/>
              </v:shape>
            </v:group>
            <v:group style="position:absolute;left:475;top:1493;width:15;height:22" coordorigin="475,1493" coordsize="15,22">
              <v:shape style="position:absolute;left:475;top:1493;width:15;height:22" coordorigin="475,1493" coordsize="15,22" path="m484,1510l489,1512,489,1505,489,1500,487,1498,487,1495,484,1493,480,1493,477,1493,477,1495,475,1500,475,1505,477,1510,480,1512,482,1514,484,1514,487,1514,489,1512,484,1510,482,1507,484,1510,482,1507,484,1510,482,1507,484,1510,484,1507,482,1507,484,1510,484,1507,484,1510,484,1507,484,1510,484,1507,482,1502,482,1500,480,1500,482,1500,480,1500,482,1500,480,1500,482,1500,480,1500,482,1500,480,1500,482,1500,480,1500,482,1502,482,1505,482,1507,484,1510xe" filled="false" stroked="true" strokeweight="0pt" strokecolor="#4c4c4c">
                <v:path arrowok="t"/>
              </v:shape>
            </v:group>
            <v:group style="position:absolute;left:468;top:1519;width:12;height:10" coordorigin="468,1519" coordsize="12,10">
              <v:shape style="position:absolute;left:468;top:1519;width:12;height:10" coordorigin="468,1519" coordsize="12,10" path="m477,1529l470,1529,468,1524,468,1522,470,1519,477,1519,480,1522,480,1526,477,1529xe" filled="true" fillcolor="#ffffff" stroked="false">
                <v:path arrowok="t"/>
                <v:fill type="solid"/>
              </v:shape>
            </v:group>
            <v:group style="position:absolute;left:468;top:1519;width:12;height:10" coordorigin="468,1519" coordsize="12,10">
              <v:shape style="position:absolute;left:468;top:1519;width:12;height:10" coordorigin="468,1519" coordsize="12,10" path="m468,1524l470,1529,472,1529,475,1529,477,1529,480,1526,480,1522,477,1519,472,1519,470,1519,468,1522,468,1524xe" filled="false" stroked="true" strokeweight="0pt" strokecolor="#ffffff">
                <v:path arrowok="t"/>
              </v:shape>
            </v:group>
            <v:group style="position:absolute;left:463;top:1514;width:22;height:20" coordorigin="463,1514" coordsize="22,20">
              <v:shape style="position:absolute;left:463;top:1514;width:22;height:20" coordorigin="463,1514" coordsize="22,20" path="m477,1517l470,1517,472,1514,477,1517xe" filled="true" fillcolor="#4c4c4c" stroked="false">
                <v:path arrowok="t"/>
                <v:fill type="solid"/>
              </v:shape>
              <v:shape style="position:absolute;left:463;top:1514;width:22;height:20" coordorigin="463,1514" coordsize="22,20" path="m477,1534l470,1534,463,1526,463,1524,465,1519,468,1517,480,1517,482,1522,484,1524,472,1524,472,1526,483,1526,482,1529,477,1534xe" filled="true" fillcolor="#4c4c4c" stroked="false">
                <v:path arrowok="t"/>
                <v:fill type="solid"/>
              </v:shape>
              <v:shape style="position:absolute;left:463;top:1514;width:22;height:20" coordorigin="463,1514" coordsize="22,20" path="m483,1526l472,1526,475,1524,484,1524,483,1526xe" filled="true" fillcolor="#4c4c4c" stroked="false">
                <v:path arrowok="t"/>
                <v:fill type="solid"/>
              </v:shape>
            </v:group>
            <v:group style="position:absolute;left:463;top:1514;width:22;height:20" coordorigin="463,1514" coordsize="22,20">
              <v:shape style="position:absolute;left:463;top:1514;width:22;height:20" coordorigin="463,1514" coordsize="22,20" path="m468,1524l463,1526,465,1529,468,1531,470,1534,472,1534,477,1534,480,1531,482,1529,484,1524,482,1522,480,1517,477,1517,472,1514,470,1517,468,1517,465,1519,463,1524,463,1526,468,1524,472,1524,475,1524,472,1526,472,1524,468,1524xe" filled="false" stroked="true" strokeweight="0pt" strokecolor="#4c4c4c">
                <v:path arrowok="t"/>
              </v:shape>
            </v:group>
            <v:group style="position:absolute;left:451;top:1548;width:12;height:10" coordorigin="451,1548" coordsize="12,10">
              <v:shape style="position:absolute;left:451;top:1548;width:12;height:10" coordorigin="451,1548" coordsize="12,10" path="m463,1558l456,1558,451,1553,456,1548,463,1548,463,1558xe" filled="true" fillcolor="#ffffff" stroked="false">
                <v:path arrowok="t"/>
                <v:fill type="solid"/>
              </v:shape>
            </v:group>
            <v:group style="position:absolute;left:451;top:1548;width:12;height:10" coordorigin="451,1548" coordsize="12,10">
              <v:shape style="position:absolute;left:451;top:1548;width:12;height:10" coordorigin="451,1548" coordsize="12,10" path="m453,1550l451,1553,453,1555,456,1558,458,1558,463,1558,463,1555,463,1550,463,1548,458,1548,456,1548,453,1550xe" filled="false" stroked="true" strokeweight="0pt" strokecolor="#ffffff">
                <v:path arrowok="t"/>
              </v:shape>
            </v:group>
            <v:group style="position:absolute;left:449;top:1543;width:20;height:20" coordorigin="449,1543" coordsize="20,20">
              <v:shape style="position:absolute;left:449;top:1543;width:20;height:20" coordorigin="449,1543" coordsize="20,20" path="m463,1563l456,1563,451,1560,449,1558,449,1548,453,1543,461,1543,465,1546,468,1548,468,1550,458,1550,456,1553,458,1555,468,1555,465,1560,463,1563xe" filled="true" fillcolor="#4c4c4c" stroked="false">
                <v:path arrowok="t"/>
                <v:fill type="solid"/>
              </v:shape>
              <v:shape style="position:absolute;left:449;top:1543;width:20;height:20" coordorigin="449,1543" coordsize="20,20" path="m468,1555l458,1555,461,1553,461,1550,468,1550,468,1555xe" filled="true" fillcolor="#4c4c4c" stroked="false">
                <v:path arrowok="t"/>
                <v:fill type="solid"/>
              </v:shape>
            </v:group>
            <v:group style="position:absolute;left:449;top:1543;width:20;height:20" coordorigin="449,1543" coordsize="20,20">
              <v:shape style="position:absolute;left:449;top:1543;width:20;height:20" coordorigin="449,1543" coordsize="20,20" path="m453,1550l449,1548,449,1553,449,1558,451,1560,456,1563,458,1563,463,1563,465,1560,468,1555,468,1553,468,1548,465,1546,461,1543,458,1543,453,1543,449,1548,453,1550,456,1553,458,1550,461,1550,461,1553,458,1555,456,1553,453,1550xe" filled="false" stroked="true" strokeweight="0pt" strokecolor="#4c4c4c">
                <v:path arrowok="t"/>
              </v:shape>
            </v:group>
            <v:group style="position:absolute;left:672;top:916;width:8;height:20" coordorigin="672,916" coordsize="8,20">
              <v:shape style="position:absolute;left:672;top:916;width:8;height:20" coordorigin="672,916" coordsize="8,20" path="m676,935l674,935,674,933,672,928,672,918,674,916,676,916,676,918,679,921,679,933,676,935xe" filled="true" fillcolor="#ffffff" stroked="false">
                <v:path arrowok="t"/>
                <v:fill type="solid"/>
              </v:shape>
            </v:group>
            <v:group style="position:absolute;left:672;top:916;width:8;height:20" coordorigin="672,916" coordsize="8,20">
              <v:shape style="position:absolute;left:672;top:916;width:8;height:20" coordorigin="672,916" coordsize="8,20" path="m679,933l679,928,679,925,679,921,676,918,676,916,674,916,672,918,672,923,672,925,672,928,674,933,674,935,676,935,679,933xe" filled="false" stroked="true" strokeweight="0pt" strokecolor="#ffffff">
                <v:path arrowok="t"/>
              </v:shape>
            </v:group>
            <v:group style="position:absolute;left:667;top:913;width:17;height:25" coordorigin="667,913" coordsize="17,25">
              <v:shape style="position:absolute;left:667;top:913;width:17;height:25" coordorigin="667,913" coordsize="17,25" path="m681,938l674,938,669,933,669,928,667,923,672,913,676,913,681,918,684,923,684,928,681,933,681,938xe" filled="true" fillcolor="#4c4c4c" stroked="false">
                <v:path arrowok="t"/>
                <v:fill type="solid"/>
              </v:shape>
            </v:group>
            <v:group style="position:absolute;left:667;top:913;width:17;height:25" coordorigin="667,913" coordsize="17,25">
              <v:shape style="position:absolute;left:667;top:913;width:17;height:25" coordorigin="667,913" coordsize="17,25" path="m679,933l681,933,684,928,684,923,681,918,679,916,676,913,674,913,672,913,669,918,667,923,669,928,669,933,672,935,674,938,676,938,679,938,681,938,681,933,679,933,674,930,676,933,676,930,674,930,676,933,676,930,676,933,676,930,676,933,676,930,676,933,676,930,676,933,676,930,676,928,676,923,676,921,676,918,674,918,674,921,676,918,674,918,674,921,674,918,674,921,674,918,674,921,674,918,674,921,674,918,674,921,674,923,676,928,674,930,679,933xe" filled="false" stroked="true" strokeweight="0pt" strokecolor="#4c4c4c">
                <v:path arrowok="t"/>
              </v:shape>
            </v:group>
            <v:group style="position:absolute;left:676;top:954;width:12;height:8" coordorigin="676,954" coordsize="12,8">
              <v:shape style="position:absolute;left:676;top:954;width:12;height:8" coordorigin="676,954" coordsize="12,8" path="m681,962l679,959,676,959,679,957,681,957,684,954,688,954,688,957,686,959,681,962xe" filled="true" fillcolor="#ffffff" stroked="false">
                <v:path arrowok="t"/>
                <v:fill type="solid"/>
              </v:shape>
            </v:group>
            <v:group style="position:absolute;left:676;top:954;width:12;height:8" coordorigin="676,954" coordsize="12,8">
              <v:shape style="position:absolute;left:676;top:954;width:12;height:8" coordorigin="676,954" coordsize="12,8" path="m686,959l688,957,688,954,686,954,684,954,681,957,679,957,676,959,679,959,681,962,686,959xe" filled="false" stroked="true" strokeweight="0pt" strokecolor="#ffffff">
                <v:path arrowok="t"/>
              </v:shape>
            </v:group>
            <v:group style="position:absolute;left:674;top:952;width:20;height:12" coordorigin="674,952" coordsize="20,12">
              <v:shape style="position:absolute;left:674;top:952;width:20;height:12" coordorigin="674,952" coordsize="20,12" path="m686,964l676,964,674,962,674,954,676,954,679,952,691,952,693,957,693,959,686,959,686,964xe" filled="true" fillcolor="#4c4c4c" stroked="false">
                <v:path arrowok="t"/>
                <v:fill type="solid"/>
              </v:shape>
              <v:shape style="position:absolute;left:674;top:952;width:20;height:12" coordorigin="674,952" coordsize="20,12" path="m686,964l686,959,691,959,686,964xe" filled="true" fillcolor="#4c4c4c" stroked="false">
                <v:path arrowok="t"/>
                <v:fill type="solid"/>
              </v:shape>
            </v:group>
            <v:group style="position:absolute;left:674;top:952;width:20;height:12" coordorigin="674,952" coordsize="20,12">
              <v:shape style="position:absolute;left:674;top:952;width:20;height:12" coordorigin="674,952" coordsize="20,12" path="m686,959l686,964,691,959,693,959,693,957,691,952,688,952,686,952,679,952,676,954,674,954,674,957,674,959,674,962,676,964,681,964,686,964,686,959,684,957,681,957,681,962,681,957,679,957,681,957,679,957,681,957,679,959,681,959,681,957,679,959,681,959,679,959,681,959,679,959,681,959,679,959,681,962,681,959,679,959,681,962,686,959,688,957,686,959,688,957,686,959,688,957,686,957,686,959,688,957,686,957,688,957,686,954,686,957,688,957,686,954,684,957,686,959,684,957,686,959xe" filled="false" stroked="true" strokeweight="0pt" strokecolor="#4c4c4c">
                <v:path arrowok="t"/>
              </v:shape>
            </v:group>
            <v:group style="position:absolute;left:655;top:935;width:8;height:10" coordorigin="655,935" coordsize="8,10">
              <v:shape style="position:absolute;left:655;top:935;width:8;height:10" coordorigin="655,935" coordsize="8,10" path="m660,945l657,945,655,942,655,938,657,935,662,935,662,940,660,942,660,945xe" filled="true" fillcolor="#ffffff" stroked="false">
                <v:path arrowok="t"/>
                <v:fill type="solid"/>
              </v:shape>
            </v:group>
            <v:group style="position:absolute;left:655;top:935;width:8;height:10" coordorigin="655,935" coordsize="8,10">
              <v:shape style="position:absolute;left:655;top:935;width:8;height:10" coordorigin="655,935" coordsize="8,10" path="m662,935l660,935,657,935,655,938,655,940,655,942,657,945,660,945,660,942,662,940,662,935xe" filled="false" stroked="true" strokeweight="0pt" strokecolor="#ffffff">
                <v:path arrowok="t"/>
              </v:shape>
            </v:group>
            <v:group style="position:absolute;left:650;top:933;width:15;height:17" coordorigin="650,933" coordsize="15,17">
              <v:shape style="position:absolute;left:650;top:933;width:15;height:17" coordorigin="650,933" coordsize="15,17" path="m657,950l655,950,652,947,650,942,650,938,655,933,664,933,664,938,662,938,660,940,664,940,664,942,662,947,660,947,657,950xe" filled="true" fillcolor="#4c4c4c" stroked="false">
                <v:path arrowok="t"/>
                <v:fill type="solid"/>
              </v:shape>
              <v:shape style="position:absolute;left:650;top:933;width:15;height:17" coordorigin="650,933" coordsize="15,17" path="m664,940l660,940,662,938,664,938,664,940xe" filled="true" fillcolor="#4c4c4c" stroked="false">
                <v:path arrowok="t"/>
                <v:fill type="solid"/>
              </v:shape>
            </v:group>
            <v:group style="position:absolute;left:650;top:933;width:15;height:17" coordorigin="650,933" coordsize="15,17">
              <v:shape style="position:absolute;left:650;top:933;width:15;height:17" coordorigin="650,933" coordsize="15,17" path="m662,935l664,935,664,933,662,933,660,933,657,933,655,933,652,935,650,938,650,940,650,942,652,947,655,950,657,950,660,947,662,947,664,942,664,938,664,935,662,935,657,935,657,938,657,940,655,942,657,942,657,940,655,942,657,942,657,940,657,942,660,942,657,940,657,942,660,942,657,940,660,940,662,938,660,940,662,938,660,940,662,935,660,940,662,935,660,940,662,935,657,935,660,938,660,940,662,935,657,935,662,935xe" filled="false" stroked="true" strokeweight="0pt" strokecolor="#4c4c4c">
                <v:path arrowok="t"/>
              </v:shape>
            </v:group>
            <v:group style="position:absolute;left:832;top:627;width:3198;height:871" coordorigin="832,627" coordsize="3198,871">
              <v:shape style="position:absolute;left:832;top:627;width:3198;height:871" coordorigin="832,627" coordsize="3198,871" path="m4025,1043l3993,1034,3960,1031,3955,1031,3907,1034,3895,1034,3883,1036,3871,1038,3857,1046,3840,1050,3806,1060,3802,1060,3794,1063,3785,1060,3780,1060,3773,1063,3763,1063,3751,1065,3732,1063,3710,1060,3696,1063,3682,1063,3672,1065,3653,1063,3631,1060,3622,1063,3612,1063,3566,1075,3492,1099,3418,1139,3379,1171,3375,1175,3370,1180,3358,1188,3346,1197,3319,1214,3291,1231,3259,1245,3228,1262,3183,1291,3161,1300,3137,1310,3108,1327,3080,1344,3056,1358,3032,1370,2969,1399,2943,1406,2914,1409,2878,1409,2857,1409,2847,1409,2809,1411,2792,1413,2775,1416,2751,1425,2727,1433,2717,1438,2705,1440,2667,1450,2638,1457,2610,1464,2583,1469,2581,1469,2576,1469,2569,1469,2562,1466,2552,1466,2535,1469,2518,1474,2509,1476,2499,1481,2490,1483,2482,1486,2480,1486,2473,1483,2463,1478,2456,1474,2449,1469,2437,1462,2427,1454,2420,1447,2415,1442,2415,1438,2413,1435,2410,1428,2406,1423,2398,1421,2391,1418,2360,1440,2360,1442,2360,1445,2360,1442,2360,1445,2360,1442,2360,1445,2360,1442,2360,1445,2360,1442,2360,1445,2362,1442,2360,1442,2360,1445,2362,1442,2360,1442,2362,1442,2360,1442,2362,1442,2362,1438,2365,1435,2365,1430,2367,1423,2367,1416,2367,1413,2365,1409,2360,1404,2355,1404,2350,1404,2346,1406,2341,1409,2338,1413,2334,1416,2329,1421,2326,1425,2324,1433,2322,1440,2319,1450,2315,1459,2307,1469,2298,1478,2295,1481,2291,1481,2288,1483,2288,1481,2291,1478,2291,1476,2305,1452,2324,1430,2326,1428,2329,1423,2334,1421,2336,1416,2341,1409,2341,1401,2341,1397,2338,1392,2334,1389,2329,1387,2324,1387,2319,1387,2315,1389,2303,1394,2291,1401,2283,1404,2276,1406,2269,1406,2267,1406,2250,1404,2231,1401,2221,1397,2209,1394,2199,1389,2185,1382,2171,1375,2142,1356,2113,1337,2089,1315,2087,1308,2082,1300,2077,1293,2070,1286,2063,1279,2055,1272,2048,1262,2043,1257,2039,1250,2034,1243,2024,1238,2015,1236,2005,1233,1998,1233,1993,1236,1984,1240,1974,1245,1967,1252,1962,1260,1957,1269,1948,1291,1940,1313,1938,1317,1936,1325,1933,1329,1933,1332,1933,1329,1933,1332,1933,1329,1933,1327,1931,1320,1931,1315,1931,1313,1928,1308,1924,1303,1919,1300,1914,1298,1909,1300,1904,1303,1900,1308,1900,1313,1897,1322,1897,1334,1897,1344,1897,1353,1895,1363,1892,1370,1892,1380,1890,1385,1888,1397,1880,1406,1878,1409,1876,1406,1873,1404,1868,1399,1864,1394,1859,1389,1854,1382,1849,1375,1842,1368,1835,1363,1825,1361,1818,1358,1806,1361,1796,1365,1789,1373,1784,1375,1780,1377,1775,1377,1770,1375,1763,1373,1753,1370,1744,1365,1732,1361,1727,1358,1724,1356,1720,1353,1717,1353,1720,1353,1717,1353,1720,1353,1717,1353,1717,1356,1720,1353,1717,1353,1717,1356,1720,1356,1722,1353,1724,1351,1729,1351,1736,1349,1741,1349,1746,1344,1751,1341,1753,1337,1756,1329,1758,1325,1756,1320,1753,1317,1748,1313,1741,1310,1710,1310,1701,1308,1689,1305,1679,1298,1674,1291,1657,1272,1648,1250,1643,1243,1638,1236,1633,1231,1629,1228,1621,1226,1617,1226,1607,1231,1600,1236,1593,1240,1585,1248,1581,1252,1576,1260,1564,1272,1552,1284,1542,1291,1533,1293,1525,1296,1523,1296,1513,1296,1504,1293,1492,1293,1485,1291,1475,1288,1468,1284,1461,1276,1453,1269,1451,1262,1449,1260,1451,1255,1456,1248,1461,1240,1470,1228,1482,1216,1487,1209,1492,1202,1494,1195,1497,1190,1499,1183,1499,1178,1497,1173,1494,1171,1487,1166,1480,1166,1470,1166,1461,1163,1453,1166,1446,1166,1437,1168,1427,1171,1420,1168,1413,1163,1405,1159,1398,1151,1386,1139,1377,1127,1355,1108,1329,1094,1322,1089,1314,1084,1307,1077,1300,1067,1295,1063,1290,1055,1283,1046,1278,1041,1271,1038,1264,1036,1211,1036,1199,1038,1194,1038,1187,1038,1180,1036,1173,1031,1166,1026,1158,1019,1149,1014,1139,1012,1127,1010,1118,1007,1110,1010,1098,1012,1089,1014,1079,1017,1065,1022,1051,1024,1041,1026,1031,1026,1024,1029,979,1029,969,1026,962,1022,952,1019,947,1014,940,1010,938,1002,935,995,940,981,947,966,959,952,979,925,988,897,991,865,988,858,986,832,976,810,959,767,940,726,938,719,933,709,928,702,923,697,916,690,909,683,899,673,890,666,880,656,871,649,863,642,851,635,842,627,839,627,835,627,832,630,832,635,835,637,837,639,849,647,861,656,873,666,883,675,890,683,902,692,907,697,911,704,919,712,923,716,926,724,931,731,947,772,964,815,974,837,976,858,976,865,974,894,967,921,950,942,938,957,928,976,923,995,923,1002,926,1012,931,1019,938,1024,947,1031,957,1034,964,1038,976,1041,1034,1041,1043,1038,1053,1036,1067,1034,1082,1031,1094,1026,1103,1024,1110,1022,1118,1022,1127,1022,1134,1024,1144,1026,1151,1031,1158,1036,1166,1043,1175,1048,1185,1050,1194,1053,1202,1050,1211,1050,1221,1050,1269,1050,1271,1053,1274,1053,1278,1060,1283,1070,1290,1077,1298,1084,1305,1094,1314,1101,1324,1106,1346,1120,1367,1137,1377,1149,1389,1161,1396,1168,1405,1175,1417,1180,1422,1183,1427,1183,1439,1180,1449,1178,1461,1178,1470,1178,1480,1178,1482,1180,1485,1180,1485,1183,1485,1185,1482,1190,1480,1195,1477,1200,1475,1204,1473,1207,1461,1221,1451,1233,1446,1238,1441,1243,1439,1250,1437,1260,1437,1267,1444,1276,1451,1286,1461,1293,1470,1300,1480,1303,1492,1305,1506,1308,1523,1310,1525,1310,1535,1308,1545,1305,1552,1298,1559,1293,1569,1284,1578,1276,1585,1267,1593,1260,1602,1250,1607,1245,1614,1240,1619,1240,1621,1240,1626,1240,1629,1243,1631,1248,1636,1255,1648,1279,1662,1300,1669,1305,1677,1313,1684,1317,1696,1322,1710,1322,1710,1325,1715,1322,1722,1322,1729,1322,1736,1322,1741,1325,1744,1325,1744,1327,1744,1329,1741,1332,1739,1334,1736,1337,1734,1337,1732,1337,1724,1339,1717,1341,1710,1346,1708,1349,1705,1351,1705,1353,1705,1358,1708,1361,1712,1365,1717,1368,1722,1370,1727,1373,1736,1377,1748,1382,1758,1385,1768,1389,1775,1389,1782,1389,1789,1387,1796,1382,1804,1377,1811,1373,1818,1373,1823,1373,1828,1375,1835,1380,1842,1387,1847,1394,1854,1404,1859,1409,1864,1413,1868,1418,1873,1421,1878,1421,1883,1421,1885,1418,1890,1416,1892,1413,1897,1401,1904,1389,1904,1380,1907,1373,1907,1365,1909,1353,1909,1344,1909,1334,1912,1325,1912,1315,1912,1313,1914,1313,1914,1310,1914,1313,1916,1313,1916,1315,1919,1315,1916,1315,1919,1315,1916,1315,1919,1317,1919,1320,1919,1325,1921,1332,1921,1337,1924,1339,1928,1341,1933,1344,1938,1341,1940,1339,1945,1337,1948,1332,1950,1325,1952,1320,1952,1317,1960,1296,1969,1274,1974,1267,1979,1257,1988,1252,1996,1248,2005,1248,2012,1248,2019,1250,2024,1252,2029,1257,2034,1264,2039,1272,2046,1279,2053,1288,2063,1296,2067,1300,2070,1308,2075,1315,2079,1322,2103,1349,2135,1368,2163,1385,2178,1394,2195,1401,2204,1406,2216,1409,2228,1413,2267,1421,2269,1421,2279,1418,2288,1416,2298,1411,2307,1406,2319,1401,2322,1401,2324,1399,2329,1401,2329,1404,2326,1409,2324,1411,2319,1416,2315,1423,2300,1438,2288,1452,2279,1471,2276,1476,2276,1483,2276,1488,2279,1490,2281,1493,2286,1495,2288,1495,2295,1495,2300,1490,2305,1488,2315,1481,2322,1474,2326,1464,2331,1454,2334,1445,2336,1438,2338,1430,2343,1425,2346,1421,2350,1418,2353,1416,2355,1416,2355,1421,2353,1425,2350,1430,2350,1435,2348,1442,2350,1445,2350,1450,2353,1452,2358,1454,2360,1454,2365,1454,2367,1452,2370,1450,2372,1445,2374,1442,2379,1438,2384,1433,2391,1433,2394,1433,2398,1435,2398,1438,2401,1440,2403,1442,2403,1447,2408,1454,2413,1459,2418,1464,2430,1471,2442,1481,2449,1483,2454,1488,2461,1493,2468,1495,2478,1498,2482,1498,2504,1493,2523,1486,2538,1481,2583,1481,2612,1476,2641,1469,2667,1464,2710,1452,2717,1450,2725,1450,2732,1445,2756,1438,2777,1430,2794,1428,2811,1425,2830,1421,2847,1421,2854,1421,2878,1421,2914,1421,2945,1418,2974,1411,3036,1382,3063,1370,3087,1353,3113,1337,3144,1322,3166,1313,3190,1300,3236,1272,3264,1257,3298,1243,3327,1226,3353,1207,3365,1200,3379,1190,3384,1185,3389,1178,3394,1173,3461,1127,3533,1096,3569,1089,3617,1075,3631,1075,3650,1075,3672,1077,3682,1077,3696,1075,3710,1075,3730,1075,3751,1077,3766,1075,3802,1075,3811,1072,3845,1065,3857,1060,3866,1055,3876,1050,3885,1048,3895,1048,3907,1048,3955,1043,3960,1043,3989,1048,4020,1055,4025,1055,4027,1053,4029,1050,4027,1048,4027,1043,4025,1043xe" filled="false" stroked="true" strokeweight="0pt" strokecolor="#212121">
                <v:path arrowok="t"/>
              </v:shape>
              <v:shape style="position:absolute;left:453;top:596;width:5476;height:1099" type="#_x0000_t75" stroked="false">
                <v:imagedata r:id="rId19" o:title=""/>
              </v:shape>
            </v:group>
            <v:group style="position:absolute;left:453;top:1175;width:3965;height:520" coordorigin="453,1175" coordsize="3965,520">
              <v:shape style="position:absolute;left:453;top:1175;width:3965;height:520" coordorigin="453,1175" coordsize="3965,520" path="m484,1188l492,1192,496,1200,501,1207,501,1216,499,1236,489,1257,484,1269,477,1281,472,1293,461,1334,456,1377,456,1382,456,1387,456,1399,453,1404,453,1409,453,1413,456,1428,461,1442,465,1452,470,1462,477,1471,484,1478,504,1490,523,1493,532,1493,549,1488,564,1481,576,1474,595,1464,604,1457,616,1447,626,1440,633,1435,640,1433,648,1428,655,1428,662,1428,667,1430,674,1435,681,1442,686,1450,691,1457,696,1464,698,1471,703,1478,708,1483,712,1488,720,1488,729,1488,736,1483,744,1481,756,1476,763,1469,772,1462,782,1457,789,1452,796,1450,806,1447,813,1445,818,1447,823,1447,825,1447,825,1450,827,1454,827,1457,827,1462,823,1469,820,1474,815,1481,813,1488,813,1493,813,1500,815,1507,820,1512,830,1514,837,1517,847,1519,856,1519,863,1519,868,1519,911,1526,933,1529,955,1534,967,1538,979,1546,993,1550,1031,1558,1046,1563,1063,1563,1086,1560,1110,1548,1120,1543,1130,1536,1137,1529,1144,1526,1151,1524,1156,1524,1161,1526,1166,1531,1170,1536,1173,1543,1175,1550,1178,1563,1178,1577,1178,1584,1178,1594,1180,1601,1185,1608,1190,1613,1199,1615,1209,1618,1218,1620,1228,1618,1238,1618,1283,1570,1300,1538,1305,1534,1310,1526,1312,1524,1314,1522,1317,1524,1317,1526,1322,1538,1326,1550,1329,1558,1331,1567,1336,1575,1338,1579,1343,1584,1348,1587,1353,1589,1358,1589,1360,1589,1365,1587,1370,1582,1372,1577,1372,1572,1370,1565,1370,1560,1367,1555,1365,1541,1362,1526,1365,1517,1367,1500,1372,1481,1377,1474,1382,1466,1384,1462,1386,1454,1389,1450,1394,1445,1398,1440,1403,1435,1408,1428,1415,1423,1422,1423,1425,1423,1429,1425,1437,1430,1441,1435,1444,1445,1446,1452,1449,1466,1446,1488,1444,1512,1444,1514,1449,1541,1458,1567,1463,1575,1463,1584,1465,1594,1463,1608,1461,1625,1461,1630,1458,1637,1461,1642,1461,1647,1465,1651,1470,1656,1475,1659,1480,1661,1487,1659,1492,1656,1497,1654,1501,1651,1511,1647,1523,1642,1535,1635,1559,1620,1581,1606,1595,1596,1609,1584,1619,1575,1629,1565,1638,1555,1643,1550,1650,1546,1657,1538,1665,1531,1669,1522,1672,1512,1674,1505,1677,1500,1679,1495,1679,1493,1684,1490,1689,1488,1693,1486,1701,1486,1708,1486,1717,1483,1722,1478,1727,1474,1732,1469,1734,1459,1736,1452,1739,1447,1741,1445,1744,1442,1746,1442,1751,1445,1756,1447,1760,1450,1763,1454,1765,1457,1768,1462,1772,1466,1777,1471,1784,1476,1792,1478,1796,1481,1804,1483,1811,1488,1820,1490,1830,1490,1837,1493,1847,1495,1856,1500,1871,1505,1885,1507,1907,1510,1931,1519,1943,1529,1957,1536,1962,1541,1967,1546,1969,1553,1969,1558,1969,1563,1969,1567,1969,1572,1969,1582,1974,1589,1979,1594,1984,1596,1988,1601,1996,1601,2000,1601,2005,1599,2010,1596,2012,1594,2019,1589,2022,1584,2027,1582,2029,1577,2031,1575,2031,1572,2034,1572,2031,1572,2034,1572,2031,1572,2034,1575,2034,1577,2034,1582,2029,1587,2027,1594,2022,1601,2019,1611,2015,1623,2015,1625,2017,1635,2019,1642,2024,1644,2029,1647,2036,1649,2041,1647,2048,1644,2055,1637,2063,1630,2067,1620,2072,1613,2075,1603,2075,1587,2072,1567,2063,1548,2058,1543,2053,1541,2051,1536,2048,1536,2048,1534,2051,1534,2053,1534,2058,1534,2063,1534,2070,1536,2077,1541,2084,1543,2096,1546,2111,1546,2120,1546,2130,1543,2139,1538,2147,1534,2151,1526,2156,1524,2166,1514,2175,1507,2185,1502,2195,1500,2204,1500,2207,1500,2214,1500,2228,1500,2245,1498,2247,1498,2262,1500,2276,1502,2281,1505,2286,1510,2288,1514,2291,1519,2293,1529,2293,1538,2293,1548,2293,1550,2293,1558,2293,1565,2293,1572,2295,1582,2300,1587,2305,1591,2310,1594,2317,1596,2322,1596,2329,1596,2334,1591,2341,1587,2343,1582,2346,1575,2348,1563,2350,1553,2353,1541,2353,1534,2355,1529,2358,1524,2360,1522,2362,1524,2362,1526,2360,1531,2360,1536,2358,1543,2350,1563,2346,1582,2346,1589,2343,1596,2341,1606,2343,1613,2343,1615,2346,1618,2348,1620,2348,1625,2348,1630,2348,1635,2348,1661,2348,1663,2348,1671,2350,1678,2350,1683,2353,1688,2355,1692,2360,1695,2365,1695,2370,1695,2372,1692,2374,1690,2377,1685,2377,1661,2379,1647,2382,1630,2384,1625,2384,1623,2386,1620,2389,1618,2391,1618,2394,1620,2394,1623,2396,1630,2396,1639,2398,1651,2398,1659,2403,1666,2406,1671,2410,1676,2415,1678,2420,1680,2425,1680,2430,1680,2432,1678,2437,1673,2439,1668,2442,1661,2442,1656,2439,1644,2437,1635,2434,1627,2434,1615,2432,1603,2432,1596,2434,1591,2437,1584,2439,1582,2444,1584,2449,1587,2451,1591,2454,1599,2456,1603,2468,1630,2490,1651,2514,1666,2542,1671,2557,1668,2569,1668,2586,1666,2595,1663,2605,1659,2614,1651,2638,1637,2662,1620,2686,1606,2710,1591,2725,1582,2739,1575,2749,1570,2758,1567,2770,1563,2785,1555,2799,1548,2833,1536,2866,1526,2878,1522,2890,1517,2900,1512,2919,1505,2938,1498,2993,1481,3029,1469,3068,1464,3087,1464,3096,1464,3108,1464,3120,1466,3132,1464,3144,1464,3197,1462,3207,1459,3259,1464,3312,1469,3317,1469,3346,1466,3375,1464,3389,1462,3401,1459,3413,1459,3415,1459,3430,1459,3449,1459,3466,1459,3483,1457,3487,1457,3492,1457,3519,1457,3543,1454,3595,1454,3636,1452,3641,1452,3650,1452,3660,1452,3670,1450,3730,1442,3746,1440,3763,1440,3768,1440,3782,1440,3797,1440,3814,1442,3874,1442,3924,1445,3926,1445,3941,1442,3960,1442,3969,1442,3979,1445,3991,1442,4005,1442,4015,1442,4025,1445,4065,1447,4085,1452,4101,1454,4111,1457,4121,1457,4130,1459,4135,1459,4137,1462,4142,1464,4145,1466,4149,1466,4159,1469,4169,1471,4209,1481,4274,1495,4344,1505,4411,1514,4413,1514,4416,1512,4418,1510,4418,1505,4416,1502,4413,1502,4346,1493,4276,1483,4212,1469,4171,1459,4161,1457,4152,1454,4149,1452,4145,1450,4142,1450,4135,1447,4128,1445,4123,1445,4113,1445,4106,1442,4087,1438,4068,1435,4025,1430,4015,1430,4005,1430,3847,1430,3830,1428,3828,1428,3814,1428,3797,1428,3782,1428,3768,1425,3763,1425,3746,1425,3727,1428,3667,1438,3660,1440,3650,1440,3641,1440,3636,1440,3595,1440,3581,1442,3569,1442,3566,1442,3557,1442,3545,1440,3543,1440,3516,1442,3492,1445,3487,1445,3483,1445,3466,1445,3449,1447,3430,1447,3415,1447,3413,1447,3394,1447,3375,1452,3346,1454,3317,1457,3312,1457,3262,1452,3207,1447,3197,1447,3144,1452,3132,1452,3120,1452,3111,1452,3099,1452,3087,1450,3068,1452,3027,1457,2988,1469,2936,1486,2895,1500,2883,1505,2873,1510,2864,1512,2828,1524,2794,1536,2780,1543,2763,1553,2756,1555,2744,1558,2734,1563,2717,1572,2703,1582,2679,1594,2655,1611,2631,1625,2605,1642,2554,1656,2542,1659,2485,1630,2463,1584,2458,1579,2456,1575,2449,1572,2439,1570,2434,1570,2427,1575,2425,1579,2422,1587,2420,1596,2420,1603,2420,1618,2422,1630,2425,1639,2427,1644,2427,1649,2427,1656,2427,1661,2427,1666,2425,1668,2422,1668,2420,1668,2418,1663,2413,1661,2413,1656,2410,1649,2410,1642,2408,1630,2408,1620,2406,1615,2403,1611,2398,1606,2391,1606,2384,1606,2379,1608,2377,1613,2374,1615,2370,1623,2370,1627,2367,1644,2365,1661,2365,1680,2362,1683,2365,1683,2362,1683,2365,1683,2362,1683,2365,1685,2365,1683,2362,1683,2365,1685,2365,1683,2362,1680,2362,1676,2362,1630,2360,1623,2360,1618,2358,1613,2358,1611,2355,1608,2355,1606,2355,1599,2358,1594,2360,1587,2365,1565,2370,1548,2372,1541,2374,1534,2374,1526,2374,1519,2372,1514,2370,1512,2365,1510,2360,1510,2358,1510,2353,1510,2348,1514,2346,1519,2343,1526,2341,1531,2338,1543,2336,1558,2334,1567,2334,1575,2329,1579,2326,1582,2324,1582,2322,1584,2319,1582,2315,1582,2312,1579,2310,1577,2307,1572,2305,1565,2305,1558,2305,1550,2305,1548,2305,1536,2305,1526,2303,1514,2262,1486,2247,1486,2245,1486,2228,1486,2214,1486,2209,1486,2204,1486,2192,1488,2180,1490,2168,1498,2156,1505,2147,1514,2142,1519,2137,1524,2132,1529,2127,1531,2120,1531,2111,1534,2101,1531,2094,1531,2087,1529,2084,1529,2079,1526,2075,1524,2063,1522,2053,1519,2048,1522,2041,1524,2039,1526,2036,1531,2036,1536,2036,1541,2039,1546,2043,1548,2048,1553,2051,1555,2053,1558,2058,1563,2060,1570,2060,1579,2063,1587,2060,1603,2060,1608,2055,1615,2053,1623,2048,1627,2043,1630,2041,1635,2036,1635,2034,1635,2031,1632,2029,1630,2029,1625,2031,1615,2034,1606,2039,1601,2041,1594,2043,1589,2046,1582,2046,1577,2046,1575,2046,1570,2043,1565,2039,1563,2034,1560,2029,1560,2024,1563,2022,1565,2019,1570,2015,1572,2012,1575,2010,1579,2005,1584,2000,1587,1998,1589,1996,1589,1993,1587,1991,1587,1988,1584,1986,1582,1984,1577,1981,1575,1981,1572,1981,1570,1984,1565,1984,1558,1981,1548,1976,1538,1972,1531,1964,1524,1950,1517,1936,1510,1912,1498,1885,1493,1873,1493,1861,1488,1852,1483,1842,1481,1830,1478,1820,1476,1811,1474,1801,1469,1794,1466,1787,1462,1782,1459,1780,1454,1777,1452,1775,1447,1770,1442,1765,1435,1756,1430,1746,1430,1741,1430,1734,1435,1729,1440,1724,1452,1720,1462,1715,1466,1712,1471,1705,1474,1701,1474,1693,1474,1686,1474,1677,1478,1669,1483,1667,1488,1665,1495,1662,1500,1660,1510,1657,1517,1653,1524,1648,1531,1643,1536,1636,1541,1629,1546,1619,1555,1609,1565,1600,1575,1588,1587,1573,1596,1552,1611,1528,1623,1518,1627,1506,1635,1494,1639,1487,1644,1485,1647,1480,1647,1477,1647,1475,1644,1473,1642,1473,1637,1473,1632,1473,1627,1477,1611,1477,1594,1477,1582,1475,1572,1470,1560,1461,1538,1458,1512,1458,1490,1461,1466,1461,1457,1461,1450,1458,1442,1453,1433,1449,1425,1444,1418,1437,1413,1429,1411,1422,1409,1413,1411,1405,1416,1398,1421,1394,1428,1386,1435,1379,1442,1374,1450,1372,1454,1370,1459,1365,1466,1360,1476,1350,1517,1350,1526,1350,1543,1355,1558,1355,1563,1358,1567,1358,1572,1358,1577,1355,1575,1353,1572,1348,1570,1348,1567,1343,1560,1341,1553,1338,1546,1334,1534,1329,1522,1326,1517,1324,1514,1319,1510,1314,1510,1310,1510,1305,1512,1298,1519,1293,1526,1288,1534,1271,1563,1254,1591,1250,1596,1245,1599,1240,1601,1233,1603,1226,1606,1218,1606,1206,1606,1197,1601,1192,1596,1192,1591,1190,1584,1190,1575,1190,1563,1187,1548,1187,1541,1185,1534,1180,1526,1173,1519,1166,1514,1158,1512,1151,1512,1144,1512,1134,1517,1127,1519,1122,1524,1113,1531,1103,1538,1082,1546,1063,1550,1048,1548,1034,1546,1015,1541,995,1538,983,1534,971,1526,959,1522,935,1517,914,1514,871,1507,861,1507,851,1507,839,1505,835,1502,827,1500,825,1498,825,1493,825,1490,827,1483,835,1476,837,1471,839,1464,842,1457,839,1450,837,1442,832,1438,825,1435,820,1433,813,1433,803,1433,791,1438,784,1440,775,1445,765,1452,756,1459,748,1464,739,1469,732,1471,724,1474,720,1476,717,1476,715,1474,712,1471,710,1466,705,1457,700,1445,691,1433,684,1425,674,1421,664,1416,655,1413,648,1413,643,1416,631,1423,619,1430,549,1474,530,1481,523,1481,513,1478,501,1476,492,1469,484,1459,477,1450,472,1438,470,1425,468,1413,468,1409,468,1406,468,1401,468,1394,470,1387,470,1382,468,1377,472,1337,484,1300,489,1288,496,1276,501,1262,511,1238,513,1216,511,1202,504,1188,489,1175,487,1175,484,1175,482,1178,480,1180,482,1185,484,1188xe" filled="false" stroked="true" strokeweight="0pt" strokecolor="#212121">
                <v:path arrowok="t"/>
              </v:shape>
            </v:group>
            <v:group style="position:absolute;left:556;top:2466;width:3226;height:445" coordorigin="556,2466" coordsize="3226,445">
              <v:shape style="position:absolute;left:556;top:2466;width:3226;height:445" coordorigin="556,2466" coordsize="3226,445" path="m1046,2796l1024,2796,1034,2791,1043,2772,1046,2760,1046,2740,1043,2733,1043,2724,1039,2707,1031,2692,1022,2676,1012,2666,1005,2649,995,2644,991,2635,986,2630,981,2618,976,2608,967,2577,959,2546,959,2519,962,2510,964,2498,964,2493,967,2488,967,2481,971,2474,976,2471,981,2466,1024,2466,1043,2474,1047,2476,993,2476,991,2478,983,2478,979,2483,979,2493,974,2512,971,2524,971,2546,979,2577,988,2603,1000,2627,1015,2644,1024,2656,1043,2685,1051,2702,1055,2724,1058,2740,1060,2750,1058,2762,1055,2776,1053,2786,1048,2793,1046,2796xe" filled="true" fillcolor="#212121" stroked="false">
                <v:path arrowok="t"/>
                <v:fill type="solid"/>
              </v:shape>
              <v:shape style="position:absolute;left:556;top:2466;width:3226;height:445" coordorigin="556,2466" coordsize="3226,445" path="m1305,2887l1286,2887,1276,2885,1269,2880,1259,2870,1250,2865,1242,2851,1235,2839,1233,2827,1228,2817,1228,2791,1230,2776,1228,2769,1226,2760,1221,2750,1214,2743,1209,2736,1170,2697,1151,2676,1142,2666,1132,2649,1103,2613,1094,2589,1075,2529,1051,2502,1046,2493,1036,2483,1031,2481,1022,2478,1015,2476,1047,2476,1051,2478,1055,2488,1072,2505,1086,2524,1096,2546,1103,2565,1106,2577,1110,2596,1113,2603,1127,2623,1144,2644,1151,2654,1170,2678,1199,2707,1218,2728,1230,2745,1240,2764,1242,2776,1242,2791,1240,2803,1242,2813,1245,2825,1247,2834,1254,2844,1259,2853,1276,2870,1283,2875,1356,2875,1338,2882,1305,2887xe" filled="true" fillcolor="#212121" stroked="false">
                <v:path arrowok="t"/>
                <v:fill type="solid"/>
              </v:shape>
              <v:shape style="position:absolute;left:556;top:2466;width:3226;height:445" coordorigin="556,2466" coordsize="3226,445" path="m1356,2875l1302,2875,1334,2870,1391,2849,1468,2817,1492,2813,1513,2803,1533,2793,1554,2786,1631,2755,1681,2733,1739,2719,1808,2704,1823,2702,1842,2702,1847,2697,1955,2697,1998,2692,2120,2671,2187,2649,2199,2644,2209,2644,2221,2639,2231,2635,2245,2630,2259,2623,2295,2613,2329,2599,2353,2587,2379,2572,2389,2567,2398,2560,2413,2551,2442,2546,2449,2546,2463,2541,2490,2541,2516,2551,2525,2555,2451,2555,2442,2560,2427,2560,2415,2565,2406,2572,2384,2587,2358,2596,2334,2608,2300,2623,2264,2635,2250,2644,2235,2647,2223,2651,2214,2654,2202,2661,2183,2666,2149,2678,2123,2685,2096,2688,2048,2697,2000,2704,1955,2707,1932,2709,1852,2709,1847,2712,1842,2712,1837,2714,1823,2719,1811,2719,1686,2745,1636,2764,1559,2796,1537,2808,1518,2813,1497,2825,1473,2829,1396,2858,1356,2875xe" filled="true" fillcolor="#212121" stroked="false">
                <v:path arrowok="t"/>
                <v:fill type="solid"/>
              </v:shape>
              <v:shape style="position:absolute;left:556;top:2466;width:3226;height:445" coordorigin="556,2466" coordsize="3226,445" path="m2734,2666l2698,2666,2660,2647,2653,2644,2638,2635,2626,2627,2614,2618,2581,2594,2559,2587,2535,2577,2511,2560,2487,2555,2525,2555,2552,2570,2564,2577,2571,2577,2578,2582,2588,2587,2622,2608,2634,2618,2645,2625,2650,2627,2657,2635,2665,2635,2672,2639,2681,2644,2691,2647,2703,2651,2722,2656,2729,2661,2734,2666xe" filled="true" fillcolor="#212121" stroked="false">
                <v:path arrowok="t"/>
                <v:fill type="solid"/>
              </v:shape>
              <v:shape style="position:absolute;left:556;top:2466;width:3226;height:445" coordorigin="556,2466" coordsize="3226,445" path="m3449,2639l3382,2639,3406,2630,3425,2630,3430,2627,3435,2627,3442,2625,3449,2625,3502,2620,3535,2620,3576,2623,3614,2635,3502,2635,3449,2639xe" filled="true" fillcolor="#212121" stroked="false">
                <v:path arrowok="t"/>
                <v:fill type="solid"/>
              </v:shape>
              <v:shape style="position:absolute;left:556;top:2466;width:3226;height:445" coordorigin="556,2466" coordsize="3226,445" path="m2996,2676l2979,2676,2962,2671,2948,2666,2919,2661,2993,2661,3000,2656,3012,2651,3024,2644,3044,2635,3060,2635,3070,2639,3081,2647,3046,2647,3039,2651,3032,2654,3008,2671,2996,2676xe" filled="true" fillcolor="#212121" stroked="false">
                <v:path arrowok="t"/>
                <v:fill type="solid"/>
              </v:shape>
              <v:shape style="position:absolute;left:556;top:2466;width:3226;height:445" coordorigin="556,2466" coordsize="3226,445" path="m3775,2719l3739,2709,3710,2697,3653,2666,3631,2654,3610,2644,3535,2635,3614,2635,3658,2654,3686,2671,3715,2685,3744,2697,3775,2702,3782,2709,3780,2712,3780,2714,3775,2719xe" filled="true" fillcolor="#212121" stroked="false">
                <v:path arrowok="t"/>
                <v:fill type="solid"/>
              </v:shape>
              <v:shape style="position:absolute;left:556;top:2466;width:3226;height:445" coordorigin="556,2466" coordsize="3226,445" path="m3317,2671l3283,2671,3288,2666,3295,2666,3300,2661,3312,2656,3324,2654,3372,2639,3439,2639,3432,2644,3406,2644,3391,2647,3375,2651,3329,2666,3317,2671xe" filled="true" fillcolor="#212121" stroked="false">
                <v:path arrowok="t"/>
                <v:fill type="solid"/>
              </v:shape>
              <v:shape style="position:absolute;left:556;top:2466;width:3226;height:445" coordorigin="556,2466" coordsize="3226,445" path="m2842,2671l2777,2671,2811,2666,2825,2666,2833,2661,2871,2647,2883,2647,2895,2644,2921,2644,2936,2647,2960,2656,2981,2661,2885,2661,2857,2666,2842,2671xe" filled="true" fillcolor="#212121" stroked="false">
                <v:path arrowok="t"/>
                <v:fill type="solid"/>
              </v:shape>
              <v:shape style="position:absolute;left:556;top:2466;width:3226;height:445" coordorigin="556,2466" coordsize="3226,445" path="m3178,2704l3147,2704,3154,2702,3164,2702,3178,2683,3180,2676,3188,2661,3197,2647,3204,2644,3219,2644,3228,2647,3231,2651,3231,2654,3209,2654,3202,2661,3200,2666,3197,2676,3192,2683,3190,2692,3178,2704xe" filled="true" fillcolor="#212121" stroked="false">
                <v:path arrowok="t"/>
                <v:fill type="solid"/>
              </v:shape>
              <v:shape style="position:absolute;left:556;top:2466;width:3226;height:445" coordorigin="556,2466" coordsize="3226,445" path="m3113,2724l3104,2724,3094,2719,3092,2714,3089,2707,3087,2702,3082,2683,3082,2676,3070,2651,3065,2649,3058,2647,3081,2647,3084,2649,3089,2656,3094,2676,3094,2680,3096,2692,3101,2702,3101,2707,3104,2707,3106,2709,3171,2709,3164,2714,3125,2714,3120,2719,3118,2719,3113,2724xe" filled="true" fillcolor="#212121" stroked="false">
                <v:path arrowok="t"/>
                <v:fill type="solid"/>
              </v:shape>
              <v:shape style="position:absolute;left:556;top:2466;width:3226;height:445" coordorigin="556,2466" coordsize="3226,445" path="m3279,2683l3250,2683,3236,2678,3226,2671,3219,2656,3216,2654,3231,2654,3233,2661,3236,2666,3240,2666,3248,2671,3317,2671,3305,2676,3286,2680,3279,2683xe" filled="true" fillcolor="#212121" stroked="false">
                <v:path arrowok="t"/>
                <v:fill type="solid"/>
              </v:shape>
              <v:shape style="position:absolute;left:556;top:2466;width:3226;height:445" coordorigin="556,2466" coordsize="3226,445" path="m2780,2680l2753,2680,2744,2678,2737,2678,2722,2676,2708,2666,2749,2666,2756,2671,2842,2671,2828,2676,2813,2676,2780,2680xe" filled="true" fillcolor="#212121" stroked="false">
                <v:path arrowok="t"/>
                <v:fill type="solid"/>
              </v:shape>
              <v:shape style="position:absolute;left:556;top:2466;width:3226;height:445" coordorigin="556,2466" coordsize="3226,445" path="m3171,2709l3106,2709,3108,2707,3111,2707,3120,2702,3135,2702,3142,2704,3178,2704,3171,2709xe" filled="true" fillcolor="#212121" stroked="false">
                <v:path arrowok="t"/>
                <v:fill type="solid"/>
              </v:shape>
              <v:shape style="position:absolute;left:556;top:2466;width:3226;height:445" coordorigin="556,2466" coordsize="3226,445" path="m1909,2712l1907,2712,1861,2709,1932,2709,1909,2712xe" filled="true" fillcolor="#212121" stroked="false">
                <v:path arrowok="t"/>
                <v:fill type="solid"/>
              </v:shape>
              <v:shape style="position:absolute;left:556;top:2466;width:3226;height:445" coordorigin="556,2466" coordsize="3226,445" path="m3147,2719l3132,2719,3128,2714,3164,2714,3147,2719xe" filled="true" fillcolor="#212121" stroked="false">
                <v:path arrowok="t"/>
                <v:fill type="solid"/>
              </v:shape>
              <v:shape style="position:absolute;left:556;top:2466;width:3226;height:445" coordorigin="556,2466" coordsize="3226,445" path="m813,2870l775,2870,784,2865,796,2865,823,2853,851,2834,859,2822,878,2808,899,2791,921,2786,945,2781,957,2781,986,2791,998,2793,945,2793,923,2796,904,2803,895,2808,885,2817,851,2849,827,2865,813,2870xe" filled="true" fillcolor="#212121" stroked="false">
                <v:path arrowok="t"/>
                <v:fill type="solid"/>
              </v:shape>
              <v:shape style="position:absolute;left:556;top:2466;width:3226;height:445" coordorigin="556,2466" coordsize="3226,445" path="m1036,2808l1005,2808,983,2801,962,2796,955,2793,998,2793,1010,2796,1046,2796,1036,2808xe" filled="true" fillcolor="#212121" stroked="false">
                <v:path arrowok="t"/>
                <v:fill type="solid"/>
              </v:shape>
              <v:shape style="position:absolute;left:556;top:2466;width:3226;height:445" coordorigin="556,2466" coordsize="3226,445" path="m1019,2813l1012,2808,1027,2808,1019,2813xe" filled="true" fillcolor="#212121" stroked="false">
                <v:path arrowok="t"/>
                <v:fill type="solid"/>
              </v:shape>
              <v:shape style="position:absolute;left:556;top:2466;width:3226;height:445" coordorigin="556,2466" coordsize="3226,445" path="m712,2865l660,2865,672,2861,700,2861,712,2865xe" filled="true" fillcolor="#212121" stroked="false">
                <v:path arrowok="t"/>
                <v:fill type="solid"/>
              </v:shape>
              <v:shape style="position:absolute;left:556;top:2466;width:3226;height:445" coordorigin="556,2466" coordsize="3226,445" path="m566,2911l564,2911,559,2909,556,2906,561,2897,566,2897,568,2892,571,2892,602,2875,636,2865,756,2865,763,2870,813,2870,799,2875,650,2875,638,2877,607,2887,578,2906,573,2906,566,2911xe" filled="true" fillcolor="#212121" stroked="false">
                <v:path arrowok="t"/>
                <v:fill type="solid"/>
              </v:shape>
              <v:shape style="position:absolute;left:556;top:2466;width:3226;height:445" coordorigin="556,2466" coordsize="3226,445" path="m775,2882l770,2882,760,2880,753,2877,729,2877,710,2875,799,2875,789,2877,775,2882xe" filled="true" fillcolor="#212121" stroked="false">
                <v:path arrowok="t"/>
                <v:fill type="solid"/>
              </v:shape>
            </v:group>
            <v:group style="position:absolute;left:556;top:2466;width:3226;height:448" coordorigin="556,2466" coordsize="3226,448">
              <v:shape style="position:absolute;left:556;top:2466;width:3226;height:448" coordorigin="556,2466" coordsize="3226,448" path="m3775,2704l3744,2700,3715,2688,3686,2671,3658,2656,3636,2644,3614,2635,3576,2625,3535,2623,3516,2623,3502,2623,3449,2627,3442,2627,3435,2630,3430,2630,3425,2632,3420,2632,3413,2632,3406,2632,3394,2635,3382,2639,3372,2642,3324,2656,3312,2659,3300,2663,3295,2666,3288,2668,3283,2671,3276,2673,3269,2673,3259,2673,3252,2673,3248,2671,3240,2668,3236,2666,3233,2661,3231,2654,3228,2649,3224,2647,3219,2644,3214,2644,3214,2649,3214,2644,3204,2644,3197,2649,3192,2656,3188,2661,3185,2668,3180,2678,3178,2685,3171,2695,3164,2702,3154,2704,3147,2707,3142,2707,3135,2704,3128,2704,3120,2704,3116,2707,3111,2709,3108,2709,3106,2712,3104,2709,3101,2709,3101,2704,3099,2700,3096,2692,3094,2683,3094,2676,3092,2668,3060,2637,3053,2637,3044,2637,3034,2642,3024,2644,3012,2654,3000,2659,2993,2663,2984,2663,2981,2663,2960,2659,2936,2649,2921,2647,2905,2647,2895,2647,2883,2649,2871,2649,2852,2656,2833,2663,2825,2666,2821,2666,2811,2666,2777,2671,2763,2671,2756,2671,2749,2668,2739,2666,2734,2666,2729,2663,2722,2659,2713,2656,2703,2654,2691,2649,2681,2644,2672,2642,2665,2637,2657,2635,2650,2630,2645,2627,2634,2618,2622,2611,2605,2599,2588,2587,2578,2582,2571,2579,2564,2577,2552,2572,2540,2565,2516,2551,2490,2543,2480,2543,2463,2543,2449,2546,2442,2546,2432,2548,2422,2551,2413,2553,2406,2558,2398,2563,2389,2570,2379,2575,2353,2587,2329,2601,2295,2613,2259,2625,2245,2632,2231,2637,2221,2639,2209,2644,2199,2647,2187,2651,2178,2656,2161,2661,2144,2668,2120,2673,2094,2678,2046,2685,1998,2692,1955,2697,1909,2700,1907,2700,1861,2697,1854,2697,1847,2700,1842,2702,1835,2704,1823,2704,1808,2707,1739,2719,1631,2755,1554,2786,1513,2805,1492,2813,1468,2820,1391,2849,1362,2861,1334,2873,1302,2877,1295,2877,1288,2877,1254,2846,1247,2837,1245,2827,1242,2815,1240,2805,1242,2793,1242,2779,1240,2767,1230,2748,1218,2728,1209,2719,1199,2709,1190,2700,1180,2690,1170,2680,1161,2668,1151,2656,1144,2644,1127,2625,1113,2606,1110,2599,1108,2589,1106,2579,1103,2567,1096,2546,1086,2526,1079,2517,1072,2507,1065,2500,1060,2493,1055,2488,1051,2481,1043,2476,1024,2466,1005,2466,993,2466,988,2466,981,2469,976,2471,971,2476,967,2483,967,2488,964,2495,964,2500,962,2512,959,2522,959,2534,959,2541,959,2548,967,2579,976,2611,981,2620,986,2632,991,2637,995,2644,1000,2649,1005,2651,1012,2666,1022,2678,1031,2692,1039,2709,1041,2716,1043,2724,1043,2733,1046,2743,1046,2752,1046,2762,1043,2774,1039,2784,1034,2793,1029,2796,1024,2798,1019,2798,1015,2798,1010,2798,986,2791,967,2786,957,2784,950,2784,945,2784,921,2786,899,2793,878,2808,859,2825,851,2834,844,2841,823,2856,796,2865,784,2868,775,2870,770,2870,763,2870,756,2868,746,2868,734,2865,722,2865,712,2865,700,2863,691,2863,672,2863,660,2865,648,2865,636,2865,602,2877,571,2894,568,2894,566,2897,561,2899,559,2904,556,2906,556,2909,559,2911,564,2913,566,2913,568,2911,571,2909,573,2906,578,2906,607,2889,638,2880,650,2877,662,2877,672,2877,691,2877,700,2877,710,2877,729,2880,744,2880,753,2880,760,2882,770,2885,775,2885,789,2880,799,2877,827,2868,851,2851,861,2841,871,2832,878,2825,885,2817,895,2810,904,2805,923,2798,945,2796,950,2796,955,2796,962,2798,983,2803,1005,2810,1012,2810,1019,2813,1027,2810,1036,2808,1043,2801,1048,2796,1053,2786,1055,2779,1058,2764,1060,2752,1058,2743,1055,2724,1051,2702,1043,2688,1034,2671,1024,2659,1015,2644,1010,2639,1005,2635,1000,2630,998,2625,993,2615,988,2606,979,2577,971,2546,971,2541,971,2534,971,2524,974,2514,976,2502,979,2495,979,2490,979,2486,981,2483,983,2481,986,2481,991,2481,993,2478,1005,2478,1015,2478,1022,2481,1031,2483,1036,2486,1041,2490,1046,2495,1051,2502,1058,2512,1067,2522,1075,2531,1084,2551,1091,2572,1094,2591,1103,2613,1118,2632,1132,2651,1142,2666,1151,2676,1161,2688,1170,2700,1180,2709,1190,2719,1199,2728,1209,2738,1214,2745,1221,2752,1226,2762,1228,2772,1230,2779,1228,2793,1228,2805,1228,2817,1233,2829,1235,2841,1242,2853,1250,2865,1259,2873,1269,2882,1276,2887,1286,2889,1295,2889,1305,2889,1338,2885,1367,2873,1396,2861,1473,2832,1497,2827,1518,2815,1537,2808,1559,2798,1636,2767,1686,2748,1715,2740,1744,2733,1811,2719,1823,2719,1837,2716,1842,2714,1847,2714,1852,2712,1854,2712,1861,2712,1907,2714,1909,2714,1955,2709,2000,2707,2048,2700,2096,2690,2123,2688,2149,2680,2166,2673,2183,2666,2192,2663,2202,2661,2214,2656,2223,2654,2235,2649,2250,2644,2264,2637,2300,2625,2334,2611,2358,2599,2384,2587,2391,2584,2398,2579,2406,2575,2415,2567,2427,2563,2434,2560,2442,2560,2451,2558,2466,2555,2480,2555,2487,2555,2511,2563,2535,2577,2545,2582,2559,2589,2566,2591,2574,2594,2581,2596,2598,2608,2614,2620,2626,2630,2638,2637,2645,2642,2653,2647,2660,2649,2674,2656,2686,2661,2698,2666,2708,2668,2717,2673,2722,2676,2729,2678,2737,2680,2744,2680,2753,2683,2763,2683,2780,2683,2813,2678,2821,2678,2828,2678,2835,2676,2857,2668,2876,2663,2885,2661,2895,2661,2905,2661,2919,2661,2933,2663,2948,2666,2962,2673,2979,2676,2984,2676,2996,2676,3008,2671,3020,2663,3032,2656,3039,2654,3046,2649,3053,2649,3058,2649,3065,2651,3070,2654,3072,2659,3077,2668,3082,2678,3082,2685,3084,2692,3087,2702,3089,2709,3092,2716,3094,2719,3099,2721,3104,2724,3106,2724,3113,2724,3118,2721,3120,2719,3125,2716,3128,2716,3132,2719,3137,2719,3192,2685,3197,2676,3200,2668,3202,2663,3207,2659,3209,2656,3214,2656,3216,2656,3219,2659,3221,2663,3224,2668,3226,2673,3236,2680,3243,2683,3250,2685,3259,2685,3269,2685,3279,2685,3286,2683,3295,2680,3300,2678,3305,2676,3317,2671,3329,2668,3375,2654,3391,2649,3406,2644,3413,2644,3420,2644,3425,2644,3432,2644,3439,2642,3444,2639,3449,2639,3502,2635,3516,2635,3535,2635,3574,2639,3610,2647,3631,2656,3653,2668,3679,2683,3710,2700,3739,2712,3775,2719,3780,2716,3780,2714,3782,2712,3780,2709,3778,2707,3775,2704xe" filled="false" stroked="true" strokeweight="0pt" strokecolor="#212121">
                <v:path arrowok="t"/>
              </v:shape>
              <v:shape style="position:absolute;left:427;top:1156;width:5946;height:2623" type="#_x0000_t75" stroked="false">
                <v:imagedata r:id="rId20" o:title=""/>
              </v:shape>
            </v:group>
            <v:group style="position:absolute;left:2166;top:632;width:243;height:169" coordorigin="2166,632" coordsize="243,169">
              <v:shape style="position:absolute;left:2166;top:632;width:243;height:169" coordorigin="2166,632" coordsize="243,169" path="m2257,647l2264,632,2276,632,2300,637,2310,644,2269,644,2257,647xe" filled="true" fillcolor="#000000" stroked="false">
                <v:path arrowok="t"/>
                <v:fill type="solid"/>
              </v:shape>
              <v:shape style="position:absolute;left:2166;top:632;width:243;height:169" coordorigin="2166,632" coordsize="243,169" path="m2276,767l2207,733,2214,721,2262,704,2274,702,2283,697,2298,688,2303,678,2305,671,2305,661,2303,656,2298,651,2293,649,2269,644,2310,644,2317,651,2322,666,2322,675,2312,695,2303,702,2283,712,2269,716,2231,731,2281,755,2276,767xe" filled="true" fillcolor="#000000" stroked="false">
                <v:path arrowok="t"/>
                <v:fill type="solid"/>
              </v:shape>
              <v:shape style="position:absolute;left:2166;top:632;width:243;height:169" coordorigin="2166,632" coordsize="243,169" path="m2209,688l2166,666,2171,654,2214,675,2209,688xe" filled="true" fillcolor="#000000" stroked="false">
                <v:path arrowok="t"/>
                <v:fill type="solid"/>
              </v:shape>
              <v:shape style="position:absolute;left:2166;top:632;width:243;height:169" coordorigin="2166,632" coordsize="243,169" path="m2353,800l2341,800,2329,796,2315,786,2310,779,2310,748,2319,724,2336,697,2353,683,2362,678,2374,678,2389,680,2401,692,2365,692,2350,704,2334,728,2324,755,2324,774,2336,786,2374,786,2365,796,2353,800xe" filled="true" fillcolor="#000000" stroked="false">
                <v:path arrowok="t"/>
                <v:fill type="solid"/>
              </v:shape>
              <v:shape style="position:absolute;left:2166;top:632;width:243;height:169" coordorigin="2166,632" coordsize="243,169" path="m2374,786l2350,786,2365,774,2379,750,2391,724,2391,704,2382,692,2401,692,2408,709,2406,731,2396,757,2379,781,2374,786xe" filled="true" fillcolor="#000000" stroked="false">
                <v:path arrowok="t"/>
                <v:fill type="solid"/>
              </v:shape>
            </v:group>
            <v:group style="position:absolute;left:2324;top:692;width:68;height:94" coordorigin="2324,692" coordsize="68,94">
              <v:shape style="position:absolute;left:2324;top:692;width:68;height:94" coordorigin="2324,692" coordsize="68,94" path="m2382,692l2391,704,2391,724,2379,750,2365,774,2350,786,2336,786,2324,774,2324,755,2334,728,2350,704,2365,692,2382,692xe" filled="false" stroked="true" strokeweight="0pt" strokecolor="#000000">
                <v:path arrowok="t"/>
              </v:shape>
            </v:group>
            <v:group style="position:absolute;left:2310;top:678;width:99;height:123" coordorigin="2310,678" coordsize="99,123">
              <v:shape style="position:absolute;left:2310;top:678;width:99;height:123" coordorigin="2310,678" coordsize="99,123" path="m2310,769l2310,779,2315,786,2322,791,2329,796,2341,800,2353,800,2396,757,2408,709,2401,692,2389,680,2374,678,2362,678,2353,683,2336,697,2319,724,2310,748,2310,769xe" filled="false" stroked="true" strokeweight="0pt" strokecolor="#000000">
                <v:path arrowok="t"/>
              </v:shape>
            </v:group>
            <v:group style="position:absolute;left:2207;top:632;width:116;height:135" coordorigin="2207,632" coordsize="116,135">
              <v:shape style="position:absolute;left:2207;top:632;width:116;height:135" coordorigin="2207,632" coordsize="116,135" path="m2281,755l2231,731,2269,716,2283,712,2293,707,2303,702,2312,695,2317,685,2322,675,2322,666,2319,659,2317,651,2310,644,2300,637,2288,635,2276,632,2264,632,2257,647,2269,644,2281,647,2293,649,2298,651,2303,656,2305,661,2305,671,2303,678,2298,688,2291,692,2283,697,2274,702,2262,704,2214,721,2207,733,2276,767,2281,755xe" filled="false" stroked="true" strokeweight="0pt" strokecolor="#000000">
                <v:path arrowok="t"/>
              </v:shape>
            </v:group>
            <v:group style="position:absolute;left:2166;top:654;width:48;height:34" coordorigin="2166,654" coordsize="48,34">
              <v:shape style="position:absolute;left:2166;top:654;width:48;height:34" coordorigin="2166,654" coordsize="48,34" path="m2214,675l2171,654,2166,666,2209,688,2214,675xe" filled="false" stroked="true" strokeweight="0pt" strokecolor="#000000">
                <v:path arrowok="t"/>
              </v:shape>
            </v:group>
            <v:group style="position:absolute;left:4118;top:976;width:176;height:133" coordorigin="4118,976" coordsize="176,133">
              <v:shape style="position:absolute;left:4118;top:976;width:176;height:133" coordorigin="4118,976" coordsize="176,133" path="m4257,1108l4238,1108,4224,1099,4219,1091,4212,1072,4209,1046,4214,1017,4221,995,4228,988,4236,983,4255,978,4272,983,4281,993,4252,993,4238,998,4228,1014,4226,1046,4228,1072,4236,1089,4250,1096,4276,1096,4267,1106,4257,1108xe" filled="true" fillcolor="#000000" stroked="false">
                <v:path arrowok="t"/>
                <v:fill type="solid"/>
              </v:shape>
              <v:shape style="position:absolute;left:4118;top:976;width:176;height:133" coordorigin="4118,976" coordsize="176,133" path="m4276,1096l4250,1096,4264,1091,4272,1075,4276,1046,4274,1017,4267,998,4252,993,4281,993,4284,995,4291,1017,4293,1043,4288,1072,4279,1094,4276,1096xe" filled="true" fillcolor="#000000" stroked="false">
                <v:path arrowok="t"/>
                <v:fill type="solid"/>
              </v:shape>
              <v:shape style="position:absolute;left:4118;top:976;width:176;height:133" coordorigin="4118,976" coordsize="176,133" path="m4121,1002l4121,988,4166,976,4166,995,4149,995,4121,1002xe" filled="true" fillcolor="#000000" stroked="false">
                <v:path arrowok="t"/>
                <v:fill type="solid"/>
              </v:shape>
              <v:shape style="position:absolute;left:4118;top:976;width:176;height:133" coordorigin="4118,976" coordsize="176,133" path="m4190,1106l4118,1103,4118,1089,4147,1089,4149,995,4166,995,4164,1091,4190,1091,4190,1106xe" filled="true" fillcolor="#000000" stroked="false">
                <v:path arrowok="t"/>
                <v:fill type="solid"/>
              </v:shape>
            </v:group>
            <v:group style="position:absolute;left:4226;top:993;width:51;height:104" coordorigin="4226,993" coordsize="51,104">
              <v:shape style="position:absolute;left:4226;top:993;width:51;height:104" coordorigin="4226,993" coordsize="51,104" path="m4252,993l4267,998,4274,1017,4276,1046,4272,1075,4264,1091,4250,1096,4236,1089,4228,1072,4226,1046,4228,1014,4238,998,4252,993xe" filled="false" stroked="true" strokeweight="0pt" strokecolor="#000000">
                <v:path arrowok="t"/>
              </v:shape>
            </v:group>
            <v:group style="position:absolute;left:4209;top:978;width:84;height:130" coordorigin="4209,978" coordsize="84,130">
              <v:shape style="position:absolute;left:4209;top:978;width:84;height:130" coordorigin="4209,978" coordsize="84,130" path="m4219,1091l4224,1099,4231,1103,4238,1108,4248,1108,4257,1108,4267,1106,4274,1099,4279,1094,4288,1072,4293,1043,4291,1017,4284,995,4272,983,4255,978,4245,981,4236,983,4228,988,4221,995,4214,1017,4209,1046,4212,1072,4219,1091xe" filled="false" stroked="true" strokeweight="0pt" strokecolor="#000000">
                <v:path arrowok="t"/>
              </v:shape>
            </v:group>
            <v:group style="position:absolute;left:4118;top:976;width:72;height:130" coordorigin="4118,976" coordsize="72,130">
              <v:shape style="position:absolute;left:4118;top:976;width:72;height:130" coordorigin="4118,976" coordsize="72,130" path="m4190,1091l4164,1091,4166,976,4121,988,4121,1002,4149,995,4147,1089,4118,1089,4118,1103,4190,1106,4190,1091xe" filled="false" stroked="true" strokeweight="0pt" strokecolor="#000000">
                <v:path arrowok="t"/>
              </v:shape>
            </v:group>
            <v:group style="position:absolute;left:3706;top:820;width:87;height:128" coordorigin="3706,820" coordsize="87,128">
              <v:shape style="position:absolute;left:3706;top:820;width:87;height:128" coordorigin="3706,820" coordsize="87,128" path="m3758,947l3749,947,3742,945,3732,942,3727,935,3715,918,3708,892,3715,832,3739,820,3756,820,3770,829,3772,832,3742,832,3727,839,3722,858,3725,889,3732,916,3742,930,3756,933,3780,933,3775,940,3768,945,3758,947xe" filled="true" fillcolor="#000000" stroked="false">
                <v:path arrowok="t"/>
                <v:fill type="solid"/>
              </v:shape>
              <v:shape style="position:absolute;left:3706;top:820;width:87;height:128" coordorigin="3706,820" coordsize="87,128" path="m3780,933l3756,933,3770,925,3775,909,3773,880,3766,851,3756,834,3742,832,3772,832,3782,849,3790,875,3792,904,3785,925,3780,933xe" filled="true" fillcolor="#000000" stroked="false">
                <v:path arrowok="t"/>
                <v:fill type="solid"/>
              </v:shape>
            </v:group>
            <v:group style="position:absolute;left:3722;top:832;width:53;height:101" coordorigin="3722,832" coordsize="53,101">
              <v:shape style="position:absolute;left:3722;top:832;width:53;height:101" coordorigin="3722,832" coordsize="53,101" path="m3742,832l3756,834,3766,851,3773,880,3775,909,3770,925,3756,933,3742,930,3732,916,3725,889,3722,858,3727,839,3742,832xe" filled="false" stroked="true" strokeweight="0pt" strokecolor="#000000">
                <v:path arrowok="t"/>
              </v:shape>
            </v:group>
            <v:group style="position:absolute;left:3706;top:820;width:87;height:128" coordorigin="3706,820" coordsize="87,128">
              <v:shape style="position:absolute;left:3706;top:820;width:87;height:128" coordorigin="3706,820" coordsize="87,128" path="m3727,935l3732,942,3742,945,3749,947,3758,947,3768,945,3775,940,3780,933,3785,925,3792,904,3790,875,3782,849,3770,829,3756,820,3739,820,3730,822,3722,827,3715,832,3710,841,3706,863,3708,892,3715,918,3727,935xe" filled="false" stroked="true" strokeweight="0pt" strokecolor="#000000">
                <v:path arrowok="t"/>
              </v:shape>
            </v:group>
            <v:group style="position:absolute;left:3610;top:339;width:250;height:145" coordorigin="3610,339" coordsize="250,145">
              <v:shape style="position:absolute;left:3610;top:339;width:250;height:145" coordorigin="3610,339" coordsize="250,145" path="m3814,483l3804,483,3794,481,3787,476,3782,471,3778,462,3773,442,3775,416,3782,387,3792,368,3799,361,3809,356,3828,356,3845,363,3849,368,3823,368,3809,373,3797,387,3790,416,3790,445,3794,462,3806,471,3838,471,3830,478,3823,481,3814,483xe" filled="true" fillcolor="#000000" stroked="false">
                <v:path arrowok="t"/>
                <v:fill type="solid"/>
              </v:shape>
              <v:shape style="position:absolute;left:3610;top:339;width:250;height:145" coordorigin="3610,339" coordsize="250,145" path="m3838,471l3806,471,3821,466,3833,452,3840,423,3842,394,3838,377,3823,368,3849,368,3854,375,3859,397,3857,425,3850,452,3838,471xe" filled="true" fillcolor="#000000" stroked="false">
                <v:path arrowok="t"/>
                <v:fill type="solid"/>
              </v:shape>
              <v:shape style="position:absolute;left:3610;top:339;width:250;height:145" coordorigin="3610,339" coordsize="250,145" path="m3694,356l3696,341,3706,339,3727,339,3737,341,3751,351,3708,351,3694,356xe" filled="true" fillcolor="#000000" stroked="false">
                <v:path arrowok="t"/>
                <v:fill type="solid"/>
              </v:shape>
              <v:shape style="position:absolute;left:3610;top:339;width:250;height:145" coordorigin="3610,339" coordsize="250,145" path="m3746,394l3718,394,3727,392,3732,389,3737,385,3739,375,3739,363,3730,353,3720,351,3751,351,3756,365,3756,375,3754,385,3749,392,3746,394xe" filled="true" fillcolor="#000000" stroked="false">
                <v:path arrowok="t"/>
                <v:fill type="solid"/>
              </v:shape>
              <v:shape style="position:absolute;left:3610;top:339;width:250;height:145" coordorigin="3610,339" coordsize="250,145" path="m3742,454l3710,454,3725,450,3730,447,3732,442,3734,435,3734,425,3732,418,3718,409,3694,404,3696,392,3706,394,3746,394,3744,397,3737,399,3727,401,3734,406,3742,409,3746,416,3749,421,3751,428,3751,438,3749,447,3742,454xe" filled="true" fillcolor="#000000" stroked="false">
                <v:path arrowok="t"/>
                <v:fill type="solid"/>
              </v:shape>
              <v:shape style="position:absolute;left:3610;top:339;width:250;height:145" coordorigin="3610,339" coordsize="250,145" path="m3725,466l3701,466,3691,464,3682,459,3674,454,3677,440,3684,447,3694,452,3703,454,3742,454,3734,462,3725,466xe" filled="true" fillcolor="#000000" stroked="false">
                <v:path arrowok="t"/>
                <v:fill type="solid"/>
              </v:shape>
              <v:shape style="position:absolute;left:3610;top:339;width:250;height:145" coordorigin="3610,339" coordsize="250,145" path="m3658,413l3610,406,3612,394,3660,401,3658,413xe" filled="true" fillcolor="#000000" stroked="false">
                <v:path arrowok="t"/>
                <v:fill type="solid"/>
              </v:shape>
            </v:group>
            <v:group style="position:absolute;left:3790;top:368;width:53;height:104" coordorigin="3790,368" coordsize="53,104">
              <v:shape style="position:absolute;left:3790;top:368;width:53;height:104" coordorigin="3790,368" coordsize="53,104" path="m3823,368l3838,377,3842,394,3840,423,3833,452,3821,466,3806,471,3794,462,3790,445,3790,416,3797,387,3809,373,3823,368xe" filled="false" stroked="true" strokeweight="0pt" strokecolor="#000000">
                <v:path arrowok="t"/>
              </v:shape>
            </v:group>
            <v:group style="position:absolute;left:3773;top:356;width:87;height:128" coordorigin="3773,356" coordsize="87,128">
              <v:shape style="position:absolute;left:3773;top:356;width:87;height:128" coordorigin="3773,356" coordsize="87,128" path="m3778,462l3782,471,3787,476,3794,481,3804,483,3814,483,3857,425,3859,397,3854,375,3845,363,3828,356,3818,356,3809,356,3775,416,3773,442,3778,462xe" filled="false" stroked="true" strokeweight="0pt" strokecolor="#000000">
                <v:path arrowok="t"/>
              </v:shape>
            </v:group>
            <v:group style="position:absolute;left:3674;top:339;width:82;height:128" coordorigin="3674,339" coordsize="82,128">
              <v:shape style="position:absolute;left:3674;top:339;width:82;height:128" coordorigin="3674,339" coordsize="82,128" path="m3674,454l3682,459,3691,464,3701,466,3713,466,3725,466,3734,462,3742,454,3749,447,3751,438,3751,428,3749,421,3746,416,3742,409,3734,406,3727,401,3756,375,3756,365,3754,358,3751,351,3744,346,3737,341,3727,339,3715,339,3706,339,3696,341,3694,356,3708,351,3720,351,3730,353,3734,358,3739,363,3739,368,3739,375,3737,385,3732,389,3727,392,3718,394,3706,394,3696,392,3694,404,3706,406,3718,409,3725,413,3732,418,3734,425,3734,435,3732,442,3730,447,3725,450,3718,452,3710,454,3703,454,3694,452,3684,447,3677,440,3674,454xe" filled="false" stroked="true" strokeweight="0pt" strokecolor="#000000">
                <v:path arrowok="t"/>
              </v:shape>
            </v:group>
            <v:group style="position:absolute;left:3610;top:394;width:51;height:20" coordorigin="3610,394" coordsize="51,20">
              <v:shape style="position:absolute;left:3610;top:394;width:51;height:20" coordorigin="3610,394" coordsize="51,20" path="m3660,401l3612,394,3610,406,3658,413,3660,401xe" filled="false" stroked="true" strokeweight="0pt" strokecolor="#000000">
                <v:path arrowok="t"/>
              </v:shape>
            </v:group>
            <v:group style="position:absolute;left:3461;top:692;width:233;height:169" coordorigin="3461,692" coordsize="233,169">
              <v:shape style="position:absolute;left:3461;top:692;width:233;height:169" coordorigin="3461,692" coordsize="233,169" path="m3660,817l3648,817,3638,813,3624,796,3612,772,3602,745,3602,721,3643,692,3660,697,3668,707,3631,707,3619,716,3617,738,3626,764,3638,791,3653,803,3688,803,3686,805,3672,815,3660,817xe" filled="true" fillcolor="#000000" stroked="false">
                <v:path arrowok="t"/>
                <v:fill type="solid"/>
              </v:shape>
              <v:shape style="position:absolute;left:3461;top:692;width:233;height:169" coordorigin="3461,692" coordsize="233,169" path="m3688,803l3667,803,3679,793,3679,774,3672,748,3660,721,3646,707,3668,707,3674,714,3686,738,3694,767,3694,788,3691,798,3688,803xe" filled="true" fillcolor="#000000" stroked="false">
                <v:path arrowok="t"/>
                <v:fill type="solid"/>
              </v:shape>
              <v:shape style="position:absolute;left:3461;top:692;width:233;height:169" coordorigin="3461,692" coordsize="233,169" path="m3514,767l3507,755,3545,726,3554,750,3538,750,3514,767xe" filled="true" fillcolor="#000000" stroked="false">
                <v:path arrowok="t"/>
                <v:fill type="solid"/>
              </v:shape>
              <v:shape style="position:absolute;left:3461;top:692;width:233;height:169" coordorigin="3461,692" coordsize="233,169" path="m3550,861l3545,849,3571,839,3538,750,3554,750,3586,832,3616,832,3617,834,3550,861xe" filled="true" fillcolor="#000000" stroked="false">
                <v:path arrowok="t"/>
                <v:fill type="solid"/>
              </v:shape>
              <v:shape style="position:absolute;left:3461;top:692;width:233;height:169" coordorigin="3461,692" coordsize="233,169" path="m3466,849l3461,837,3504,820,3509,829,3466,849xe" filled="true" fillcolor="#000000" stroked="false">
                <v:path arrowok="t"/>
                <v:fill type="solid"/>
              </v:shape>
              <v:shape style="position:absolute;left:3461;top:692;width:233;height:169" coordorigin="3461,692" coordsize="233,169" path="m3616,832l3586,832,3612,822,3616,832xe" filled="true" fillcolor="#000000" stroked="false">
                <v:path arrowok="t"/>
                <v:fill type="solid"/>
              </v:shape>
            </v:group>
            <v:group style="position:absolute;left:3617;top:707;width:63;height:97" coordorigin="3617,707" coordsize="63,97">
              <v:shape style="position:absolute;left:3617;top:707;width:63;height:97" coordorigin="3617,707" coordsize="63,97" path="m3631,707l3646,707,3660,721,3672,748,3679,774,3679,793,3667,803,3653,803,3638,791,3626,764,3617,738,3619,716,3631,707xe" filled="false" stroked="true" strokeweight="0pt" strokecolor="#000000">
                <v:path arrowok="t"/>
              </v:shape>
            </v:group>
            <v:group style="position:absolute;left:3602;top:692;width:92;height:125" coordorigin="3602,692" coordsize="92,125">
              <v:shape style="position:absolute;left:3602;top:692;width:92;height:125" coordorigin="3602,692" coordsize="92,125" path="m3638,813l3648,817,3660,817,3672,815,3679,810,3686,805,3691,798,3694,788,3694,767,3686,738,3674,714,3660,697,3643,692,3626,695,3617,700,3610,704,3605,712,3602,721,3602,745,3612,772,3624,796,3638,813xe" filled="false" stroked="true" strokeweight="0pt" strokecolor="#000000">
                <v:path arrowok="t"/>
              </v:shape>
            </v:group>
            <v:group style="position:absolute;left:3507;top:726;width:111;height:135" coordorigin="3507,726" coordsize="111,135">
              <v:shape style="position:absolute;left:3507;top:726;width:111;height:135" coordorigin="3507,726" coordsize="111,135" path="m3612,822l3586,832,3545,726,3507,755,3514,767,3538,750,3571,839,3545,849,3550,861,3617,834,3612,822xe" filled="false" stroked="true" strokeweight="0pt" strokecolor="#000000">
                <v:path arrowok="t"/>
              </v:shape>
            </v:group>
            <v:group style="position:absolute;left:3461;top:820;width:48;height:29" coordorigin="3461,820" coordsize="48,29">
              <v:shape style="position:absolute;left:3461;top:820;width:48;height:29" coordorigin="3461,820" coordsize="48,29" path="m3504,820l3461,837,3466,849,3509,829,3504,820xe" filled="false" stroked="true" strokeweight="0pt" strokecolor="#000000">
                <v:path arrowok="t"/>
              </v:shape>
            </v:group>
            <v:group style="position:absolute;left:4768;top:680;width:243;height:152" coordorigin="4768,680" coordsize="243,152">
              <v:shape style="position:absolute;left:4768;top:680;width:243;height:152" coordorigin="4768,680" coordsize="243,152" path="m4830,733l4828,719,4838,709,4847,704,4859,700,4878,700,4888,704,4893,709,4894,712,4866,712,4859,714,4850,716,4840,724,4830,733xe" filled="true" fillcolor="#000000" stroked="false">
                <v:path arrowok="t"/>
                <v:fill type="solid"/>
              </v:shape>
              <v:shape style="position:absolute;left:4768;top:680;width:243;height:152" coordorigin="4768,680" coordsize="243,152" path="m4845,832l4842,820,4871,776,4878,764,4883,757,4886,750,4888,740,4886,731,4886,724,4878,716,4871,714,4866,712,4894,712,4898,716,4902,726,4902,738,4900,750,4898,757,4883,781,4862,815,4919,815,4919,817,4845,832xe" filled="true" fillcolor="#000000" stroked="false">
                <v:path arrowok="t"/>
                <v:fill type="solid"/>
              </v:shape>
              <v:shape style="position:absolute;left:4768;top:680;width:243;height:152" coordorigin="4768,680" coordsize="243,152" path="m4919,815l4862,815,4917,803,4919,815xe" filled="true" fillcolor="#000000" stroked="false">
                <v:path arrowok="t"/>
                <v:fill type="solid"/>
              </v:shape>
              <v:shape style="position:absolute;left:4768;top:680;width:243;height:152" coordorigin="4768,680" coordsize="243,152" path="m4979,808l4970,808,4962,805,4953,803,4946,798,4936,779,4926,755,4924,726,4926,702,4931,695,4938,688,4946,683,4955,680,4972,680,4986,690,4988,692,4958,692,4943,702,4938,721,4943,750,4950,776,4962,791,4977,793,5001,793,4996,798,4989,803,4979,808xe" filled="true" fillcolor="#000000" stroked="false">
                <v:path arrowok="t"/>
                <v:fill type="solid"/>
              </v:shape>
              <v:shape style="position:absolute;left:4768;top:680;width:243;height:152" coordorigin="4768,680" coordsize="243,152" path="m5001,793l4977,793,4989,786,4994,767,4991,738,4982,712,4972,695,4958,692,4988,692,4998,707,5008,733,5010,762,5006,784,5001,793xe" filled="true" fillcolor="#000000" stroked="false">
                <v:path arrowok="t"/>
                <v:fill type="solid"/>
              </v:shape>
              <v:shape style="position:absolute;left:4768;top:680;width:243;height:152" coordorigin="4768,680" coordsize="243,152" path="m4771,805l4768,793,4814,784,4816,793,4771,805xe" filled="true" fillcolor="#000000" stroked="false">
                <v:path arrowok="t"/>
                <v:fill type="solid"/>
              </v:shape>
            </v:group>
            <v:group style="position:absolute;left:4938;top:692;width:56;height:101" coordorigin="4938,692" coordsize="56,101">
              <v:shape style="position:absolute;left:4938;top:692;width:56;height:101" coordorigin="4938,692" coordsize="56,101" path="m4958,692l4972,695,4982,712,4991,738,4994,767,4989,786,4977,793,4962,791,4950,776,4943,750,4938,721,4943,702,4958,692xe" filled="false" stroked="true" strokeweight="0pt" strokecolor="#000000">
                <v:path arrowok="t"/>
              </v:shape>
            </v:group>
            <v:group style="position:absolute;left:4924;top:680;width:87;height:128" coordorigin="4924,680" coordsize="87,128">
              <v:shape style="position:absolute;left:4924;top:680;width:87;height:128" coordorigin="4924,680" coordsize="87,128" path="m4946,798l4953,803,4962,805,4970,808,4979,808,4989,803,4996,798,5001,793,5006,784,5010,762,5008,733,4998,707,4986,690,4972,680,4955,680,4924,726,4926,755,4936,779,4946,798xe" filled="false" stroked="true" strokeweight="0pt" strokecolor="#000000">
                <v:path arrowok="t"/>
              </v:shape>
            </v:group>
            <v:group style="position:absolute;left:4828;top:700;width:92;height:133" coordorigin="4828,700" coordsize="92,133">
              <v:shape style="position:absolute;left:4828;top:700;width:92;height:133" coordorigin="4828,700" coordsize="92,133" path="m4917,803l4862,815,4883,781,4890,769,4898,757,4900,750,4902,738,4902,726,4898,716,4893,709,4888,704,4878,700,4869,700,4859,700,4847,704,4838,709,4828,719,4830,733,4840,724,4850,716,4859,714,4866,712,4871,714,4878,716,4881,719,4886,724,4886,731,4888,740,4886,750,4883,757,4878,764,4871,776,4842,820,4845,832,4919,817,4917,803xe" filled="false" stroked="true" strokeweight="0pt" strokecolor="#000000">
                <v:path arrowok="t"/>
              </v:shape>
            </v:group>
            <v:group style="position:absolute;left:4768;top:784;width:48;height:22" coordorigin="4768,784" coordsize="48,22">
              <v:shape style="position:absolute;left:4768;top:784;width:48;height:22" coordorigin="4768,784" coordsize="48,22" path="m4814,784l4768,793,4771,805,4816,793,4814,784xe" filled="false" stroked="true" strokeweight="0pt" strokecolor="#000000">
                <v:path arrowok="t"/>
              </v:shape>
              <v:shape style="position:absolute;left:1367;top:269;width:429;height:240" type="#_x0000_t75" stroked="false">
                <v:imagedata r:id="rId21" o:title=""/>
              </v:shape>
              <v:shape style="position:absolute;left:319;top:1803;width:278;height:137" type="#_x0000_t75" stroked="false">
                <v:imagedata r:id="rId22" o:title=""/>
              </v:shape>
            </v:group>
            <v:group style="position:absolute;left:1163;top:341;width:53;height:25" coordorigin="1163,341" coordsize="53,25">
              <v:shape style="position:absolute;left:1163;top:341;width:53;height:25" coordorigin="1163,341" coordsize="53,25" path="m1214,365l1187,356,1170,351,1163,349,1166,341,1173,344,1190,349,1216,356,1214,365xe" filled="true" fillcolor="#212121" stroked="false">
                <v:path arrowok="t"/>
                <v:fill type="solid"/>
              </v:shape>
            </v:group>
            <v:group style="position:absolute;left:1163;top:341;width:53;height:25" coordorigin="1163,341" coordsize="53,25">
              <v:shape style="position:absolute;left:1163;top:341;width:53;height:25" coordorigin="1163,341" coordsize="53,25" path="m1163,349l1170,351,1187,356,1214,365,1216,356,1190,349,1173,344,1166,341,1163,349xe" filled="false" stroked="true" strokeweight="0pt" strokecolor="#212121">
                <v:path arrowok="t"/>
              </v:shape>
            </v:group>
            <v:group style="position:absolute;left:1264;top:317;width:3908;height:318" coordorigin="1264,317" coordsize="3908,318">
              <v:shape style="position:absolute;left:1264;top:317;width:3908;height:318" coordorigin="1264,317" coordsize="3908,318" path="m3401,635l3401,625,3451,625,3504,620,3504,630,3401,635xe" filled="true" fillcolor="#212121" stroked="false">
                <v:path arrowok="t"/>
                <v:fill type="solid"/>
              </v:shape>
              <v:shape style="position:absolute;left:1264;top:317;width:3908;height:318" coordorigin="1264,317" coordsize="3908,318" path="m3351,635l3248,635,3248,627,3351,627,3351,635xe" filled="true" fillcolor="#212121" stroked="false">
                <v:path arrowok="t"/>
                <v:fill type="solid"/>
              </v:shape>
              <v:shape style="position:absolute;left:1264;top:317;width:3908;height:318" coordorigin="1264,317" coordsize="3908,318" path="m3195,635l3092,632,3094,625,3195,627,3195,635xe" filled="true" fillcolor="#212121" stroked="false">
                <v:path arrowok="t"/>
                <v:fill type="solid"/>
              </v:shape>
              <v:shape style="position:absolute;left:1264;top:317;width:3908;height:318" coordorigin="1264,317" coordsize="3908,318" path="m3041,630l2938,627,2938,620,3041,623,3041,630xe" filled="true" fillcolor="#212121" stroked="false">
                <v:path arrowok="t"/>
                <v:fill type="solid"/>
              </v:shape>
              <v:shape style="position:absolute;left:1264;top:317;width:3908;height:318" coordorigin="1264,317" coordsize="3908,318" path="m3557,625l3557,618,3658,611,3660,618,3557,625xe" filled="true" fillcolor="#212121" stroked="false">
                <v:path arrowok="t"/>
                <v:fill type="solid"/>
              </v:shape>
              <v:shape style="position:absolute;left:1264;top:317;width:3908;height:318" coordorigin="1264,317" coordsize="3908,318" path="m2888,625l2785,623,2785,613,2888,618,2888,625xe" filled="true" fillcolor="#212121" stroked="false">
                <v:path arrowok="t"/>
                <v:fill type="solid"/>
              </v:shape>
              <v:shape style="position:absolute;left:1264;top:317;width:3908;height:318" coordorigin="1264,317" coordsize="3908,318" path="m2732,620l2629,615,2629,608,2732,611,2732,620xe" filled="true" fillcolor="#212121" stroked="false">
                <v:path arrowok="t"/>
                <v:fill type="solid"/>
              </v:shape>
              <v:shape style="position:absolute;left:1264;top:317;width:3908;height:318" coordorigin="1264,317" coordsize="3908,318" path="m3710,613l3710,606,3814,599,3814,606,3710,613xe" filled="true" fillcolor="#212121" stroked="false">
                <v:path arrowok="t"/>
                <v:fill type="solid"/>
              </v:shape>
              <v:shape style="position:absolute;left:1264;top:317;width:3908;height:318" coordorigin="1264,317" coordsize="3908,318" path="m2578,613l2533,611,2497,608,2475,606,2475,599,2497,601,2533,601,2578,606,2578,613xe" filled="true" fillcolor="#212121" stroked="false">
                <v:path arrowok="t"/>
                <v:fill type="solid"/>
              </v:shape>
              <v:shape style="position:absolute;left:1264;top:317;width:3908;height:318" coordorigin="1264,317" coordsize="3908,318" path="m3864,601l3864,594,3917,587,3967,582,3967,591,3864,601xe" filled="true" fillcolor="#212121" stroked="false">
                <v:path arrowok="t"/>
                <v:fill type="solid"/>
              </v:shape>
              <v:shape style="position:absolute;left:1264;top:317;width:3908;height:318" coordorigin="1264,317" coordsize="3908,318" path="m2422,601l2374,599,2322,594,2322,587,2374,591,2425,594,2422,601xe" filled="true" fillcolor="#212121" stroked="false">
                <v:path arrowok="t"/>
                <v:fill type="solid"/>
              </v:shape>
              <v:shape style="position:absolute;left:1264;top:317;width:3908;height:318" coordorigin="1264,317" coordsize="3908,318" path="m2269,589l2168,579,2168,570,2271,582,2269,589xe" filled="true" fillcolor="#212121" stroked="false">
                <v:path arrowok="t"/>
                <v:fill type="solid"/>
              </v:shape>
              <v:shape style="position:absolute;left:1264;top:317;width:3908;height:318" coordorigin="1264,317" coordsize="3908,318" path="m4017,584l4017,577,4051,572,4121,565,4121,572,4051,582,4037,582,4017,584xe" filled="true" fillcolor="#212121" stroked="false">
                <v:path arrowok="t"/>
                <v:fill type="solid"/>
              </v:shape>
              <v:shape style="position:absolute;left:1264;top:317;width:3908;height:318" coordorigin="1264,317" coordsize="3908,318" path="m2115,572l2015,560,2015,553,2118,565,2115,572xe" filled="true" fillcolor="#212121" stroked="false">
                <v:path arrowok="t"/>
                <v:fill type="solid"/>
              </v:shape>
              <v:shape style="position:absolute;left:1264;top:317;width:3908;height:318" coordorigin="1264,317" coordsize="3908,318" path="m4171,565l4171,555,4272,538,4274,548,4171,565xe" filled="true" fillcolor="#212121" stroked="false">
                <v:path arrowok="t"/>
                <v:fill type="solid"/>
              </v:shape>
              <v:shape style="position:absolute;left:1264;top:317;width:3908;height:318" coordorigin="1264,317" coordsize="3908,318" path="m1962,553l1861,536,1861,529,1964,546,1962,553xe" filled="true" fillcolor="#212121" stroked="false">
                <v:path arrowok="t"/>
                <v:fill type="solid"/>
              </v:shape>
              <v:shape style="position:absolute;left:1264;top:317;width:3908;height:318" coordorigin="1264,317" coordsize="3908,318" path="m4324,538l4322,531,4423,510,4425,519,4324,538xe" filled="true" fillcolor="#212121" stroked="false">
                <v:path arrowok="t"/>
                <v:fill type="solid"/>
              </v:shape>
              <v:shape style="position:absolute;left:1264;top:317;width:3908;height:318" coordorigin="1264,317" coordsize="3908,318" path="m1811,526l1710,502,1712,495,1770,510,1811,519,1811,526xe" filled="true" fillcolor="#212121" stroked="false">
                <v:path arrowok="t"/>
                <v:fill type="solid"/>
              </v:shape>
              <v:shape style="position:absolute;left:1264;top:317;width:3908;height:318" coordorigin="1264,317" coordsize="3908,318" path="m4476,507l4473,500,4574,478,4576,486,4476,507xe" filled="true" fillcolor="#212121" stroked="false">
                <v:path arrowok="t"/>
                <v:fill type="solid"/>
              </v:shape>
              <v:shape style="position:absolute;left:1264;top:317;width:3908;height:318" coordorigin="1264,317" coordsize="3908,318" path="m1660,490l1559,464,1561,457,1662,483,1660,490xe" filled="true" fillcolor="#212121" stroked="false">
                <v:path arrowok="t"/>
                <v:fill type="solid"/>
              </v:shape>
              <v:shape style="position:absolute;left:1264;top:317;width:3908;height:318" coordorigin="1264,317" coordsize="3908,318" path="m4627,474l4624,466,4660,459,4725,442,4725,450,4663,466,4627,474xe" filled="true" fillcolor="#212121" stroked="false">
                <v:path arrowok="t"/>
                <v:fill type="solid"/>
              </v:shape>
              <v:shape style="position:absolute;left:1264;top:317;width:3908;height:318" coordorigin="1264,317" coordsize="3908,318" path="m1511,450l1410,423,1413,416,1513,442,1511,450xe" filled="true" fillcolor="#212121" stroked="false">
                <v:path arrowok="t"/>
                <v:fill type="solid"/>
              </v:shape>
              <v:shape style="position:absolute;left:1264;top:317;width:3908;height:318" coordorigin="1264,317" coordsize="3908,318" path="m4775,438l4773,430,4874,404,4876,411,4775,438xe" filled="true" fillcolor="#212121" stroked="false">
                <v:path arrowok="t"/>
                <v:fill type="solid"/>
              </v:shape>
              <v:shape style="position:absolute;left:1264;top:317;width:3908;height:318" coordorigin="1264,317" coordsize="3908,318" path="m1362,409l1310,392,1264,380,1266,373,1312,385,1365,401,1362,409xe" filled="true" fillcolor="#212121" stroked="false">
                <v:path arrowok="t"/>
                <v:fill type="solid"/>
              </v:shape>
              <v:shape style="position:absolute;left:1264;top:317;width:3908;height:318" coordorigin="1264,317" coordsize="3908,318" path="m4924,397l4924,389,5022,361,5025,368,4924,397xe" filled="true" fillcolor="#212121" stroked="false">
                <v:path arrowok="t"/>
                <v:fill type="solid"/>
              </v:shape>
              <v:shape style="position:absolute;left:1264;top:317;width:3908;height:318" coordorigin="1264,317" coordsize="3908,318" path="m5073,353l5070,346,5123,332,5169,317,5171,325,5125,339,5073,353xe" filled="true" fillcolor="#212121" stroked="false">
                <v:path arrowok="t"/>
                <v:fill type="solid"/>
              </v:shape>
            </v:group>
            <v:group style="position:absolute;left:5070;top:317;width:101;height:37" coordorigin="5070,317" coordsize="101,37">
              <v:shape style="position:absolute;left:5070;top:317;width:101;height:37" coordorigin="5070,317" coordsize="101,37" path="m5073,353l5125,339,5171,325,5169,317,5123,332,5070,346,5073,353xe" filled="false" stroked="true" strokeweight="0pt" strokecolor="#212121">
                <v:path arrowok="t"/>
              </v:shape>
            </v:group>
            <v:group style="position:absolute;left:4924;top:361;width:101;height:37" coordorigin="4924,361" coordsize="101,37">
              <v:shape style="position:absolute;left:4924;top:361;width:101;height:37" coordorigin="4924,361" coordsize="101,37" path="m4924,397l5025,368,5022,361,4924,389,4924,397xe" filled="false" stroked="true" strokeweight="0pt" strokecolor="#212121">
                <v:path arrowok="t"/>
              </v:shape>
            </v:group>
            <v:group style="position:absolute;left:4773;top:404;width:104;height:34" coordorigin="4773,404" coordsize="104,34">
              <v:shape style="position:absolute;left:4773;top:404;width:104;height:34" coordorigin="4773,404" coordsize="104,34" path="m4775,438l4876,411,4874,404,4773,430,4775,438xe" filled="false" stroked="true" strokeweight="0pt" strokecolor="#212121">
                <v:path arrowok="t"/>
              </v:shape>
            </v:group>
            <v:group style="position:absolute;left:4624;top:442;width:101;height:32" coordorigin="4624,442" coordsize="101,32">
              <v:shape style="position:absolute;left:4624;top:442;width:101;height:32" coordorigin="4624,442" coordsize="101,32" path="m4627,474l4663,466,4725,450,4725,442,4660,459,4624,466,4627,474xe" filled="false" stroked="true" strokeweight="0pt" strokecolor="#212121">
                <v:path arrowok="t"/>
              </v:shape>
            </v:group>
            <v:group style="position:absolute;left:4473;top:478;width:104;height:29" coordorigin="4473,478" coordsize="104,29">
              <v:shape style="position:absolute;left:4473;top:478;width:104;height:29" coordorigin="4473,478" coordsize="104,29" path="m4476,507l4576,486,4574,478,4473,500,4476,507xe" filled="false" stroked="true" strokeweight="0pt" strokecolor="#212121">
                <v:path arrowok="t"/>
              </v:shape>
            </v:group>
            <v:group style="position:absolute;left:4322;top:510;width:104;height:29" coordorigin="4322,510" coordsize="104,29">
              <v:shape style="position:absolute;left:4322;top:510;width:104;height:29" coordorigin="4322,510" coordsize="104,29" path="m4324,538l4425,519,4423,510,4322,531,4324,538xe" filled="false" stroked="true" strokeweight="0pt" strokecolor="#212121">
                <v:path arrowok="t"/>
              </v:shape>
            </v:group>
            <v:group style="position:absolute;left:4171;top:538;width:104;height:27" coordorigin="4171,538" coordsize="104,27">
              <v:shape style="position:absolute;left:4171;top:538;width:104;height:27" coordorigin="4171,538" coordsize="104,27" path="m4171,565l4274,548,4272,538,4171,555,4171,565xe" filled="false" stroked="true" strokeweight="0pt" strokecolor="#212121">
                <v:path arrowok="t"/>
              </v:shape>
            </v:group>
            <v:group style="position:absolute;left:4017;top:565;width:104;height:20" coordorigin="4017,565" coordsize="104,20">
              <v:shape style="position:absolute;left:4017;top:565;width:104;height:20" coordorigin="4017,565" coordsize="104,20" path="m4017,584l4037,582,4051,582,4121,572,4121,565,4051,572,4034,575,4017,577,4017,584xe" filled="false" stroked="true" strokeweight="0pt" strokecolor="#212121">
                <v:path arrowok="t"/>
              </v:shape>
            </v:group>
            <v:group style="position:absolute;left:3864;top:582;width:104;height:20" coordorigin="3864,582" coordsize="104,20">
              <v:shape style="position:absolute;left:3864;top:582;width:104;height:20" coordorigin="3864,582" coordsize="104,20" path="m3864,601l3917,596,3967,591,3967,582,3917,587,3864,594,3864,601xe" filled="false" stroked="true" strokeweight="0pt" strokecolor="#212121">
                <v:path arrowok="t"/>
              </v:shape>
            </v:group>
            <v:group style="position:absolute;left:3710;top:599;width:104;height:15" coordorigin="3710,599" coordsize="104,15">
              <v:shape style="position:absolute;left:3710;top:599;width:104;height:15" coordorigin="3710,599" coordsize="104,15" path="m3710,613l3814,606,3814,599,3710,606,3710,613xe" filled="false" stroked="true" strokeweight="0pt" strokecolor="#212121">
                <v:path arrowok="t"/>
              </v:shape>
            </v:group>
            <v:group style="position:absolute;left:3557;top:611;width:104;height:15" coordorigin="3557,611" coordsize="104,15">
              <v:shape style="position:absolute;left:3557;top:611;width:104;height:15" coordorigin="3557,611" coordsize="104,15" path="m3557,625l3660,618,3658,611,3557,618,3557,625xe" filled="false" stroked="true" strokeweight="0pt" strokecolor="#212121">
                <v:path arrowok="t"/>
              </v:shape>
            </v:group>
            <v:group style="position:absolute;left:3401;top:620;width:104;height:15" coordorigin="3401,620" coordsize="104,15">
              <v:shape style="position:absolute;left:3401;top:620;width:104;height:15" coordorigin="3401,620" coordsize="104,15" path="m3401,635l3451,632,3504,630,3504,620,3451,625,3401,625,3401,635xe" filled="false" stroked="true" strokeweight="0pt" strokecolor="#212121">
                <v:path arrowok="t"/>
              </v:shape>
            </v:group>
            <v:group style="position:absolute;left:3248;top:627;width:104;height:8" coordorigin="3248,627" coordsize="104,8">
              <v:shape style="position:absolute;left:3248;top:627;width:104;height:8" coordorigin="3248,627" coordsize="104,8" path="m3248,635l3317,635,3334,635,3351,635,3351,627,3334,627,3317,627,3248,627,3248,635xe" filled="false" stroked="true" strokeweight="0pt" strokecolor="#212121">
                <v:path arrowok="t"/>
              </v:shape>
            </v:group>
            <v:group style="position:absolute;left:3092;top:625;width:104;height:10" coordorigin="3092,625" coordsize="104,10">
              <v:shape style="position:absolute;left:3092;top:625;width:104;height:10" coordorigin="3092,625" coordsize="104,10" path="m3092,632l3195,635,3195,627,3094,625,3092,632xe" filled="false" stroked="true" strokeweight="0pt" strokecolor="#212121">
                <v:path arrowok="t"/>
              </v:shape>
            </v:group>
            <v:group style="position:absolute;left:2938;top:620;width:104;height:10" coordorigin="2938,620" coordsize="104,10">
              <v:shape style="position:absolute;left:2938;top:620;width:104;height:10" coordorigin="2938,620" coordsize="104,10" path="m2938,627l3041,630,3041,623,2938,620,2938,627xe" filled="false" stroked="true" strokeweight="0pt" strokecolor="#212121">
                <v:path arrowok="t"/>
              </v:shape>
            </v:group>
            <v:group style="position:absolute;left:2785;top:613;width:104;height:12" coordorigin="2785,613" coordsize="104,12">
              <v:shape style="position:absolute;left:2785;top:613;width:104;height:12" coordorigin="2785,613" coordsize="104,12" path="m2785,623l2888,625,2888,618,2785,613,2785,623xe" filled="false" stroked="true" strokeweight="0pt" strokecolor="#212121">
                <v:path arrowok="t"/>
              </v:shape>
            </v:group>
            <v:group style="position:absolute;left:2629;top:608;width:104;height:12" coordorigin="2629,608" coordsize="104,12">
              <v:shape style="position:absolute;left:2629;top:608;width:104;height:12" coordorigin="2629,608" coordsize="104,12" path="m2629,615l2732,620,2732,611,2629,608,2629,615xe" filled="false" stroked="true" strokeweight="0pt" strokecolor="#212121">
                <v:path arrowok="t"/>
              </v:shape>
            </v:group>
            <v:group style="position:absolute;left:2475;top:599;width:104;height:15" coordorigin="2475,599" coordsize="104,15">
              <v:shape style="position:absolute;left:2475;top:599;width:104;height:15" coordorigin="2475,599" coordsize="104,15" path="m2475,606l2497,608,2533,611,2578,613,2578,606,2533,601,2497,601,2475,599,2475,606xe" filled="false" stroked="true" strokeweight="0pt" strokecolor="#212121">
                <v:path arrowok="t"/>
              </v:shape>
            </v:group>
            <v:group style="position:absolute;left:2322;top:587;width:104;height:15" coordorigin="2322,587" coordsize="104,15">
              <v:shape style="position:absolute;left:2322;top:587;width:104;height:15" coordorigin="2322,587" coordsize="104,15" path="m2322,594l2374,599,2422,601,2425,594,2374,591,2322,587,2322,594xe" filled="false" stroked="true" strokeweight="0pt" strokecolor="#212121">
                <v:path arrowok="t"/>
              </v:shape>
            </v:group>
            <v:group style="position:absolute;left:2168;top:570;width:104;height:20" coordorigin="2168,570" coordsize="104,20">
              <v:shape style="position:absolute;left:2168;top:570;width:104;height:20" coordorigin="2168,570" coordsize="104,20" path="m2168,579l2269,589,2271,582,2168,570,2168,579xe" filled="false" stroked="true" strokeweight="0pt" strokecolor="#212121">
                <v:path arrowok="t"/>
              </v:shape>
            </v:group>
            <v:group style="position:absolute;left:2015;top:553;width:104;height:20" coordorigin="2015,553" coordsize="104,20">
              <v:shape style="position:absolute;left:2015;top:553;width:104;height:20" coordorigin="2015,553" coordsize="104,20" path="m2015,560l2115,572,2118,565,2015,553,2015,560xe" filled="false" stroked="true" strokeweight="0pt" strokecolor="#212121">
                <v:path arrowok="t"/>
              </v:shape>
            </v:group>
            <v:group style="position:absolute;left:1861;top:529;width:104;height:25" coordorigin="1861,529" coordsize="104,25">
              <v:shape style="position:absolute;left:1861;top:529;width:104;height:25" coordorigin="1861,529" coordsize="104,25" path="m1861,536l1962,553,1964,546,1861,529,1861,536xe" filled="false" stroked="true" strokeweight="0pt" strokecolor="#212121">
                <v:path arrowok="t"/>
              </v:shape>
            </v:group>
            <v:group style="position:absolute;left:1710;top:495;width:101;height:32" coordorigin="1710,495" coordsize="101,32">
              <v:shape style="position:absolute;left:1710;top:495;width:101;height:32" coordorigin="1710,495" coordsize="101,32" path="m1710,502l1770,517,1811,526,1811,519,1770,510,1712,495,1710,502xe" filled="false" stroked="true" strokeweight="0pt" strokecolor="#212121">
                <v:path arrowok="t"/>
              </v:shape>
            </v:group>
            <v:group style="position:absolute;left:1559;top:457;width:104;height:34" coordorigin="1559,457" coordsize="104,34">
              <v:shape style="position:absolute;left:1559;top:457;width:104;height:34" coordorigin="1559,457" coordsize="104,34" path="m1559,464l1660,490,1662,483,1561,457,1559,464xe" filled="false" stroked="true" strokeweight="0pt" strokecolor="#212121">
                <v:path arrowok="t"/>
              </v:shape>
            </v:group>
            <v:group style="position:absolute;left:1410;top:416;width:104;height:34" coordorigin="1410,416" coordsize="104,34">
              <v:shape style="position:absolute;left:1410;top:416;width:104;height:34" coordorigin="1410,416" coordsize="104,34" path="m1410,423l1511,450,1513,442,1413,416,1410,423xe" filled="false" stroked="true" strokeweight="0pt" strokecolor="#212121">
                <v:path arrowok="t"/>
              </v:shape>
            </v:group>
            <v:group style="position:absolute;left:1264;top:373;width:101;height:37" coordorigin="1264,373" coordsize="101,37">
              <v:shape style="position:absolute;left:1264;top:373;width:101;height:37" coordorigin="1264,373" coordsize="101,37" path="m1264,380l1310,392,1362,409,1365,401,1312,385,1266,373,1264,380xe" filled="false" stroked="true" strokeweight="0pt" strokecolor="#212121">
                <v:path arrowok="t"/>
              </v:shape>
            </v:group>
            <v:group style="position:absolute;left:5217;top:286;width:51;height:25" coordorigin="5217,286" coordsize="51,25">
              <v:shape style="position:absolute;left:5217;top:286;width:51;height:25" coordorigin="5217,286" coordsize="51,25" path="m5219,310l5217,303,5243,293,5260,288,5265,286,5267,293,5262,296,5245,300,5219,310xe" filled="true" fillcolor="#212121" stroked="false">
                <v:path arrowok="t"/>
                <v:fill type="solid"/>
              </v:shape>
            </v:group>
            <v:group style="position:absolute;left:5217;top:286;width:51;height:25" coordorigin="5217,286" coordsize="51,25">
              <v:shape style="position:absolute;left:5217;top:286;width:51;height:25" coordorigin="5217,286" coordsize="51,25" path="m5219,310l5245,300,5262,296,5267,293,5265,286,5260,288,5243,293,5217,303,5219,310xe" filled="false" stroked="true" strokeweight="0pt" strokecolor="#212121">
                <v:path arrowok="t"/>
              </v:shape>
            </v:group>
            <v:group style="position:absolute;left:410;top:1274;width:53;height:17" coordorigin="410,1274" coordsize="53,17">
              <v:shape style="position:absolute;left:410;top:1274;width:53;height:17" coordorigin="410,1274" coordsize="53,17" path="m463,1291l434,1286,417,1284,410,1284,413,1274,417,1276,437,1279,463,1281,463,1291xe" filled="true" fillcolor="#212121" stroked="false">
                <v:path arrowok="t"/>
                <v:fill type="solid"/>
              </v:shape>
            </v:group>
            <v:group style="position:absolute;left:410;top:1274;width:53;height:17" coordorigin="410,1274" coordsize="53,17">
              <v:shape style="position:absolute;left:410;top:1274;width:53;height:17" coordorigin="410,1274" coordsize="53,17" path="m410,1284l417,1284,434,1286,463,1291,463,1281,437,1279,417,1276,413,1274,410,1284xe" filled="false" stroked="true" strokeweight="0pt" strokecolor="#212121">
                <v:path arrowok="t"/>
              </v:shape>
            </v:group>
            <v:group style="position:absolute;left:513;top:1288;width:5390;height:212" coordorigin="513,1288" coordsize="5390,212">
              <v:shape style="position:absolute;left:513;top:1288;width:5390;height:212" coordorigin="513,1288" coordsize="5390,212" path="m3415,1500l3312,1500,3312,1493,3346,1493,3415,1490,3415,1500xe" filled="true" fillcolor="#212121" stroked="false">
                <v:path arrowok="t"/>
                <v:fill type="solid"/>
              </v:shape>
              <v:shape style="position:absolute;left:513;top:1288;width:5390;height:212" coordorigin="513,1288" coordsize="5390,212" path="m3259,1500l3156,1498,3156,1490,3262,1490,3259,1500xe" filled="true" fillcolor="#212121" stroked="false">
                <v:path arrowok="t"/>
                <v:fill type="solid"/>
              </v:shape>
              <v:shape style="position:absolute;left:513;top:1288;width:5390;height:212" coordorigin="513,1288" coordsize="5390,212" path="m3523,1498l3468,1498,3468,1490,3483,1490,3523,1488,3571,1488,3571,1495,3523,1498xe" filled="true" fillcolor="#212121" stroked="false">
                <v:path arrowok="t"/>
                <v:fill type="solid"/>
              </v:shape>
              <v:shape style="position:absolute;left:513;top:1288;width:5390;height:212" coordorigin="513,1288" coordsize="5390,212" path="m3104,1498l3000,1498,3000,1488,3104,1490,3104,1498xe" filled="true" fillcolor="#212121" stroked="false">
                <v:path arrowok="t"/>
                <v:fill type="solid"/>
              </v:shape>
              <v:shape style="position:absolute;left:513;top:1288;width:5390;height:212" coordorigin="513,1288" coordsize="5390,212" path="m2948,1495l2845,1495,2845,1486,2950,1488,2948,1495xe" filled="true" fillcolor="#212121" stroked="false">
                <v:path arrowok="t"/>
                <v:fill type="solid"/>
              </v:shape>
              <v:shape style="position:absolute;left:513;top:1288;width:5390;height:212" coordorigin="513,1288" coordsize="5390,212" path="m3624,1493l3624,1486,3727,1483,3727,1490,3624,1493xe" filled="true" fillcolor="#212121" stroked="false">
                <v:path arrowok="t"/>
                <v:fill type="solid"/>
              </v:shape>
              <v:shape style="position:absolute;left:513;top:1288;width:5390;height:212" coordorigin="513,1288" coordsize="5390,212" path="m2792,1493l2689,1490,2689,1483,2792,1486,2792,1493xe" filled="true" fillcolor="#212121" stroked="false">
                <v:path arrowok="t"/>
                <v:fill type="solid"/>
              </v:shape>
              <v:shape style="position:absolute;left:513;top:1288;width:5390;height:212" coordorigin="513,1288" coordsize="5390,212" path="m2636,1490l2533,1488,2533,1478,2636,1483,2636,1490xe" filled="true" fillcolor="#212121" stroked="false">
                <v:path arrowok="t"/>
                <v:fill type="solid"/>
              </v:shape>
              <v:shape style="position:absolute;left:513;top:1288;width:5390;height:212" coordorigin="513,1288" coordsize="5390,212" path="m3780,1488l3780,1481,3883,1478,3883,1486,3780,1488xe" filled="true" fillcolor="#212121" stroked="false">
                <v:path arrowok="t"/>
                <v:fill type="solid"/>
              </v:shape>
              <v:shape style="position:absolute;left:513;top:1288;width:5390;height:212" coordorigin="513,1288" coordsize="5390,212" path="m2480,1486l2422,1483,2377,1483,2377,1474,2422,1476,2482,1478,2480,1486xe" filled="true" fillcolor="#212121" stroked="false">
                <v:path arrowok="t"/>
                <v:fill type="solid"/>
              </v:shape>
              <v:shape style="position:absolute;left:513;top:1288;width:5390;height:212" coordorigin="513,1288" coordsize="5390,212" path="m3936,1483l3936,1476,4039,1471,4039,1478,3936,1483xe" filled="true" fillcolor="#212121" stroked="false">
                <v:path arrowok="t"/>
                <v:fill type="solid"/>
              </v:shape>
              <v:shape style="position:absolute;left:513;top:1288;width:5390;height:212" coordorigin="513,1288" coordsize="5390,212" path="m2324,1481l2276,1476,2221,1474,2221,1466,2326,1471,2324,1481xe" filled="true" fillcolor="#212121" stroked="false">
                <v:path arrowok="t"/>
                <v:fill type="solid"/>
              </v:shape>
              <v:shape style="position:absolute;left:513;top:1288;width:5390;height:212" coordorigin="513,1288" coordsize="5390,212" path="m4092,1476l4092,1469,4195,1464,4195,1471,4092,1476xe" filled="true" fillcolor="#212121" stroked="false">
                <v:path arrowok="t"/>
                <v:fill type="solid"/>
              </v:shape>
              <v:shape style="position:absolute;left:513;top:1288;width:5390;height:212" coordorigin="513,1288" coordsize="5390,212" path="m4248,1469l4248,1462,4351,1454,4351,1464,4248,1469xe" filled="true" fillcolor="#212121" stroked="false">
                <v:path arrowok="t"/>
                <v:fill type="solid"/>
              </v:shape>
              <v:shape style="position:absolute;left:513;top:1288;width:5390;height:212" coordorigin="513,1288" coordsize="5390,212" path="m2168,1469l2065,1462,2065,1454,2171,1462,2168,1469xe" filled="true" fillcolor="#212121" stroked="false">
                <v:path arrowok="t"/>
                <v:fill type="solid"/>
              </v:shape>
              <v:shape style="position:absolute;left:513;top:1288;width:5390;height:212" coordorigin="513,1288" coordsize="5390,212" path="m4404,1459l4404,1452,4418,1450,4507,1442,4507,1450,4420,1457,4404,1459xe" filled="true" fillcolor="#212121" stroked="false">
                <v:path arrowok="t"/>
                <v:fill type="solid"/>
              </v:shape>
              <v:shape style="position:absolute;left:513;top:1288;width:5390;height:212" coordorigin="513,1288" coordsize="5390,212" path="m2012,1459l1909,1452,1909,1442,2015,1452,2012,1459xe" filled="true" fillcolor="#212121" stroked="false">
                <v:path arrowok="t"/>
                <v:fill type="solid"/>
              </v:shape>
              <v:shape style="position:absolute;left:513;top:1288;width:5390;height:212" coordorigin="513,1288" coordsize="5390,212" path="m1859,1447l1753,1440,1756,1433,1859,1440,1859,1447xe" filled="true" fillcolor="#212121" stroked="false">
                <v:path arrowok="t"/>
                <v:fill type="solid"/>
              </v:shape>
              <v:shape style="position:absolute;left:513;top:1288;width:5390;height:212" coordorigin="513,1288" coordsize="5390,212" path="m4559,1445l4557,1438,4663,1428,4663,1438,4559,1445xe" filled="true" fillcolor="#212121" stroked="false">
                <v:path arrowok="t"/>
                <v:fill type="solid"/>
              </v:shape>
              <v:shape style="position:absolute;left:513;top:1288;width:5390;height:212" coordorigin="513,1288" coordsize="5390,212" path="m1703,1435l1597,1428,1600,1421,1703,1428,1703,1435xe" filled="true" fillcolor="#212121" stroked="false">
                <v:path arrowok="t"/>
                <v:fill type="solid"/>
              </v:shape>
              <v:shape style="position:absolute;left:513;top:1288;width:5390;height:212" coordorigin="513,1288" coordsize="5390,212" path="m4713,1433l4713,1425,4816,1416,4818,1423,4713,1433xe" filled="true" fillcolor="#212121" stroked="false">
                <v:path arrowok="t"/>
                <v:fill type="solid"/>
              </v:shape>
              <v:shape style="position:absolute;left:513;top:1288;width:5390;height:212" coordorigin="513,1288" coordsize="5390,212" path="m1547,1423l1492,1418,1444,1416,1444,1406,1547,1416,1547,1423xe" filled="true" fillcolor="#212121" stroked="false">
                <v:path arrowok="t"/>
                <v:fill type="solid"/>
              </v:shape>
              <v:shape style="position:absolute;left:513;top:1288;width:5390;height:212" coordorigin="513,1288" coordsize="5390,212" path="m4869,1418l4869,1411,4972,1401,4972,1409,4869,1418xe" filled="true" fillcolor="#212121" stroked="false">
                <v:path arrowok="t"/>
                <v:fill type="solid"/>
              </v:shape>
              <v:shape style="position:absolute;left:513;top:1288;width:5390;height:212" coordorigin="513,1288" coordsize="5390,212" path="m1391,1411l1348,1406,1314,1404,1290,1401,1288,1401,1288,1394,1290,1394,1314,1397,1348,1399,1391,1404,1391,1411xe" filled="true" fillcolor="#212121" stroked="false">
                <v:path arrowok="t"/>
                <v:fill type="solid"/>
              </v:shape>
              <v:shape style="position:absolute;left:513;top:1288;width:5390;height:212" coordorigin="513,1288" coordsize="5390,212" path="m5025,1404l5025,1397,5128,1387,5128,1394,5025,1404xe" filled="true" fillcolor="#212121" stroked="false">
                <v:path arrowok="t"/>
                <v:fill type="solid"/>
              </v:shape>
              <v:shape style="position:absolute;left:513;top:1288;width:5390;height:212" coordorigin="513,1288" coordsize="5390,212" path="m1235,1397l1187,1389,1132,1382,1132,1375,1190,1382,1235,1387,1235,1397xe" filled="true" fillcolor="#212121" stroked="false">
                <v:path arrowok="t"/>
                <v:fill type="solid"/>
              </v:shape>
              <v:shape style="position:absolute;left:513;top:1288;width:5390;height:212" coordorigin="513,1288" coordsize="5390,212" path="m5181,1389l5178,1382,5233,1375,5281,1370,5284,1377,5233,1385,5181,1389xe" filled="true" fillcolor="#212121" stroked="false">
                <v:path arrowok="t"/>
                <v:fill type="solid"/>
              </v:shape>
              <v:shape style="position:absolute;left:513;top:1288;width:5390;height:212" coordorigin="513,1288" coordsize="5390,212" path="m1082,1375l979,1361,979,1353,1082,1368,1082,1375xe" filled="true" fillcolor="#212121" stroked="false">
                <v:path arrowok="t"/>
                <v:fill type="solid"/>
              </v:shape>
              <v:shape style="position:absolute;left:513;top:1288;width:5390;height:212" coordorigin="513,1288" coordsize="5390,212" path="m5334,1373l5334,1365,5382,1358,5437,1353,5437,1361,5385,1368,5334,1373xe" filled="true" fillcolor="#212121" stroked="false">
                <v:path arrowok="t"/>
                <v:fill type="solid"/>
              </v:shape>
              <v:shape style="position:absolute;left:513;top:1288;width:5390;height:212" coordorigin="513,1288" coordsize="5390,212" path="m5490,1353l5488,1346,5591,1332,5593,1341,5490,1353xe" filled="true" fillcolor="#212121" stroked="false">
                <v:path arrowok="t"/>
                <v:fill type="solid"/>
              </v:shape>
              <v:shape style="position:absolute;left:513;top:1288;width:5390;height:212" coordorigin="513,1288" coordsize="5390,212" path="m926,1353l823,1341,825,1332,928,1346,926,1353xe" filled="true" fillcolor="#212121" stroked="false">
                <v:path arrowok="t"/>
                <v:fill type="solid"/>
              </v:shape>
              <v:shape style="position:absolute;left:513;top:1288;width:5390;height:212" coordorigin="513,1288" coordsize="5390,212" path="m5644,1334l5644,1327,5747,1313,5747,1320,5644,1334xe" filled="true" fillcolor="#212121" stroked="false">
                <v:path arrowok="t"/>
                <v:fill type="solid"/>
              </v:shape>
              <v:shape style="position:absolute;left:513;top:1288;width:5390;height:212" coordorigin="513,1288" coordsize="5390,212" path="m772,1334l669,1320,669,1310,772,1325,772,1334xe" filled="true" fillcolor="#212121" stroked="false">
                <v:path arrowok="t"/>
                <v:fill type="solid"/>
              </v:shape>
              <v:shape style="position:absolute;left:513;top:1288;width:5390;height:212" coordorigin="513,1288" coordsize="5390,212" path="m5799,1313l5797,1305,5852,1298,5900,1291,5903,1298,5855,1305,5799,1313xe" filled="true" fillcolor="#212121" stroked="false">
                <v:path arrowok="t"/>
                <v:fill type="solid"/>
              </v:shape>
              <v:shape style="position:absolute;left:513;top:1288;width:5390;height:212" coordorigin="513,1288" coordsize="5390,212" path="m616,1313l561,1305,513,1298,516,1288,564,1296,619,1303,616,1313xe" filled="true" fillcolor="#212121" stroked="false">
                <v:path arrowok="t"/>
                <v:fill type="solid"/>
              </v:shape>
            </v:group>
            <v:group style="position:absolute;left:5797;top:1291;width:106;height:22" coordorigin="5797,1291" coordsize="106,22">
              <v:shape style="position:absolute;left:5797;top:1291;width:106;height:22" coordorigin="5797,1291" coordsize="106,22" path="m5799,1313l5855,1305,5903,1298,5900,1291,5852,1298,5797,1305,5799,1313xe" filled="false" stroked="true" strokeweight="0pt" strokecolor="#212121">
                <v:path arrowok="t"/>
              </v:shape>
            </v:group>
            <v:group style="position:absolute;left:5644;top:1313;width:104;height:22" coordorigin="5644,1313" coordsize="104,22">
              <v:shape style="position:absolute;left:5644;top:1313;width:104;height:22" coordorigin="5644,1313" coordsize="104,22" path="m5644,1334l5747,1320,5747,1313,5644,1327,5644,1334xe" filled="false" stroked="true" strokeweight="0pt" strokecolor="#212121">
                <v:path arrowok="t"/>
              </v:shape>
            </v:group>
            <v:group style="position:absolute;left:5488;top:1332;width:106;height:22" coordorigin="5488,1332" coordsize="106,22">
              <v:shape style="position:absolute;left:5488;top:1332;width:106;height:22" coordorigin="5488,1332" coordsize="106,22" path="m5490,1353l5593,1341,5591,1332,5488,1346,5490,1353xe" filled="false" stroked="true" strokeweight="0pt" strokecolor="#212121">
                <v:path arrowok="t"/>
              </v:shape>
            </v:group>
            <v:group style="position:absolute;left:5334;top:1353;width:104;height:20" coordorigin="5334,1353" coordsize="104,20">
              <v:shape style="position:absolute;left:5334;top:1353;width:104;height:20" coordorigin="5334,1353" coordsize="104,20" path="m5334,1373l5385,1368,5437,1361,5437,1353,5382,1358,5334,1365,5334,1373xe" filled="false" stroked="true" strokeweight="0pt" strokecolor="#212121">
                <v:path arrowok="t"/>
              </v:shape>
            </v:group>
            <v:group style="position:absolute;left:5178;top:1370;width:106;height:20" coordorigin="5178,1370" coordsize="106,20">
              <v:shape style="position:absolute;left:5178;top:1370;width:106;height:20" coordorigin="5178,1370" coordsize="106,20" path="m5181,1389l5233,1385,5284,1377,5281,1370,5233,1375,5178,1382,5181,1389xe" filled="false" stroked="true" strokeweight="0pt" strokecolor="#212121">
                <v:path arrowok="t"/>
              </v:shape>
            </v:group>
            <v:group style="position:absolute;left:5025;top:1387;width:104;height:17" coordorigin="5025,1387" coordsize="104,17">
              <v:shape style="position:absolute;left:5025;top:1387;width:104;height:17" coordorigin="5025,1387" coordsize="104,17" path="m5025,1404l5128,1394,5128,1387,5025,1397,5025,1404xe" filled="false" stroked="true" strokeweight="0pt" strokecolor="#212121">
                <v:path arrowok="t"/>
              </v:shape>
            </v:group>
            <v:group style="position:absolute;left:4869;top:1401;width:104;height:17" coordorigin="4869,1401" coordsize="104,17">
              <v:shape style="position:absolute;left:4869;top:1401;width:104;height:17" coordorigin="4869,1401" coordsize="104,17" path="m4869,1418l4972,1409,4972,1401,4869,1411,4869,1418xe" filled="false" stroked="true" strokeweight="0pt" strokecolor="#212121">
                <v:path arrowok="t"/>
              </v:shape>
            </v:group>
            <v:group style="position:absolute;left:4713;top:1416;width:106;height:17" coordorigin="4713,1416" coordsize="106,17">
              <v:shape style="position:absolute;left:4713;top:1416;width:106;height:17" coordorigin="4713,1416" coordsize="106,17" path="m4713,1433l4818,1423,4816,1416,4713,1425,4713,1433xe" filled="false" stroked="true" strokeweight="0pt" strokecolor="#212121">
                <v:path arrowok="t"/>
              </v:shape>
            </v:group>
            <v:group style="position:absolute;left:4557;top:1428;width:106;height:17" coordorigin="4557,1428" coordsize="106,17">
              <v:shape style="position:absolute;left:4557;top:1428;width:106;height:17" coordorigin="4557,1428" coordsize="106,17" path="m4559,1445l4663,1438,4663,1428,4557,1438,4559,1445xe" filled="false" stroked="true" strokeweight="0pt" strokecolor="#212121">
                <v:path arrowok="t"/>
              </v:shape>
            </v:group>
            <v:group style="position:absolute;left:4404;top:1442;width:104;height:17" coordorigin="4404,1442" coordsize="104,17">
              <v:shape style="position:absolute;left:4404;top:1442;width:104;height:17" coordorigin="4404,1442" coordsize="104,17" path="m4404,1459l4420,1457,4507,1450,4507,1442,4418,1450,4404,1452,4404,1459xe" filled="false" stroked="true" strokeweight="0pt" strokecolor="#212121">
                <v:path arrowok="t"/>
              </v:shape>
            </v:group>
            <v:group style="position:absolute;left:4248;top:1454;width:104;height:15" coordorigin="4248,1454" coordsize="104,15">
              <v:shape style="position:absolute;left:4248;top:1454;width:104;height:15" coordorigin="4248,1454" coordsize="104,15" path="m4248,1469l4351,1464,4351,1454,4248,1462,4248,1469xe" filled="false" stroked="true" strokeweight="0pt" strokecolor="#212121">
                <v:path arrowok="t"/>
              </v:shape>
            </v:group>
            <v:group style="position:absolute;left:4092;top:1464;width:104;height:12" coordorigin="4092,1464" coordsize="104,12">
              <v:shape style="position:absolute;left:4092;top:1464;width:104;height:12" coordorigin="4092,1464" coordsize="104,12" path="m4092,1476l4195,1471,4195,1464,4092,1469,4092,1476xe" filled="false" stroked="true" strokeweight="0pt" strokecolor="#212121">
                <v:path arrowok="t"/>
              </v:shape>
            </v:group>
            <v:group style="position:absolute;left:3936;top:1471;width:104;height:12" coordorigin="3936,1471" coordsize="104,12">
              <v:shape style="position:absolute;left:3936;top:1471;width:104;height:12" coordorigin="3936,1471" coordsize="104,12" path="m3936,1483l4039,1478,4039,1471,3936,1476,3936,1483xe" filled="false" stroked="true" strokeweight="0pt" strokecolor="#212121">
                <v:path arrowok="t"/>
              </v:shape>
            </v:group>
            <v:group style="position:absolute;left:3780;top:1478;width:104;height:10" coordorigin="3780,1478" coordsize="104,10">
              <v:shape style="position:absolute;left:3780;top:1478;width:104;height:10" coordorigin="3780,1478" coordsize="104,10" path="m3780,1488l3883,1486,3883,1478,3780,1481,3780,1488xe" filled="false" stroked="true" strokeweight="0pt" strokecolor="#212121">
                <v:path arrowok="t"/>
              </v:shape>
            </v:group>
            <v:group style="position:absolute;left:3624;top:1483;width:104;height:10" coordorigin="3624,1483" coordsize="104,10">
              <v:shape style="position:absolute;left:3624;top:1483;width:104;height:10" coordorigin="3624,1483" coordsize="104,10" path="m3624,1493l3727,1490,3727,1483,3624,1486,3624,1493xe" filled="false" stroked="true" strokeweight="0pt" strokecolor="#212121">
                <v:path arrowok="t"/>
              </v:shape>
            </v:group>
            <v:group style="position:absolute;left:3468;top:1488;width:104;height:10" coordorigin="3468,1488" coordsize="104,10">
              <v:shape style="position:absolute;left:3468;top:1488;width:104;height:10" coordorigin="3468,1488" coordsize="104,10" path="m3468,1498l3483,1498,3523,1498,3571,1495,3571,1488,3523,1488,3483,1490,3468,1490,3468,1498xe" filled="false" stroked="true" strokeweight="0pt" strokecolor="#212121">
                <v:path arrowok="t"/>
              </v:shape>
            </v:group>
            <v:group style="position:absolute;left:3312;top:1490;width:104;height:10" coordorigin="3312,1490" coordsize="104,10">
              <v:shape style="position:absolute;left:3312;top:1490;width:104;height:10" coordorigin="3312,1490" coordsize="104,10" path="m3312,1500l3346,1500,3415,1500,3415,1490,3346,1493,3312,1493,3312,1500xe" filled="false" stroked="true" strokeweight="0pt" strokecolor="#212121">
                <v:path arrowok="t"/>
              </v:shape>
            </v:group>
            <v:group style="position:absolute;left:3156;top:1490;width:106;height:10" coordorigin="3156,1490" coordsize="106,10">
              <v:shape style="position:absolute;left:3156;top:1490;width:106;height:10" coordorigin="3156,1490" coordsize="106,10" path="m3156,1498l3259,1500,3262,1490,3156,1490,3156,1498xe" filled="false" stroked="true" strokeweight="0pt" strokecolor="#212121">
                <v:path arrowok="t"/>
              </v:shape>
            </v:group>
            <v:group style="position:absolute;left:3000;top:1488;width:104;height:10" coordorigin="3000,1488" coordsize="104,10">
              <v:shape style="position:absolute;left:3000;top:1488;width:104;height:10" coordorigin="3000,1488" coordsize="104,10" path="m3000,1498l3104,1498,3104,1490,3000,1488,3000,1498xe" filled="false" stroked="true" strokeweight="0pt" strokecolor="#212121">
                <v:path arrowok="t"/>
              </v:shape>
            </v:group>
            <v:group style="position:absolute;left:2845;top:1486;width:106;height:10" coordorigin="2845,1486" coordsize="106,10">
              <v:shape style="position:absolute;left:2845;top:1486;width:106;height:10" coordorigin="2845,1486" coordsize="106,10" path="m2845,1495l2948,1495,2950,1488,2845,1486,2845,1495xe" filled="false" stroked="true" strokeweight="0pt" strokecolor="#212121">
                <v:path arrowok="t"/>
              </v:shape>
            </v:group>
            <v:group style="position:absolute;left:2689;top:1483;width:104;height:10" coordorigin="2689,1483" coordsize="104,10">
              <v:shape style="position:absolute;left:2689;top:1483;width:104;height:10" coordorigin="2689,1483" coordsize="104,10" path="m2689,1490l2792,1493,2792,1486,2689,1483,2689,1490xe" filled="false" stroked="true" strokeweight="0pt" strokecolor="#212121">
                <v:path arrowok="t"/>
              </v:shape>
            </v:group>
            <v:group style="position:absolute;left:2533;top:1478;width:104;height:12" coordorigin="2533,1478" coordsize="104,12">
              <v:shape style="position:absolute;left:2533;top:1478;width:104;height:12" coordorigin="2533,1478" coordsize="104,12" path="m2533,1488l2636,1490,2636,1483,2533,1478,2533,1488xe" filled="false" stroked="true" strokeweight="0pt" strokecolor="#212121">
                <v:path arrowok="t"/>
              </v:shape>
            </v:group>
            <v:group style="position:absolute;left:2377;top:1474;width:106;height:12" coordorigin="2377,1474" coordsize="106,12">
              <v:shape style="position:absolute;left:2377;top:1474;width:106;height:12" coordorigin="2377,1474" coordsize="106,12" path="m2377,1483l2422,1483,2480,1486,2482,1478,2422,1476,2377,1474,2377,1483xe" filled="false" stroked="true" strokeweight="0pt" strokecolor="#212121">
                <v:path arrowok="t"/>
              </v:shape>
            </v:group>
            <v:group style="position:absolute;left:2221;top:1466;width:106;height:15" coordorigin="2221,1466" coordsize="106,15">
              <v:shape style="position:absolute;left:2221;top:1466;width:106;height:15" coordorigin="2221,1466" coordsize="106,15" path="m2221,1474l2276,1476,2324,1481,2326,1471,2279,1469,2221,1466,2221,1474xe" filled="false" stroked="true" strokeweight="0pt" strokecolor="#212121">
                <v:path arrowok="t"/>
              </v:shape>
            </v:group>
            <v:group style="position:absolute;left:2065;top:1454;width:106;height:15" coordorigin="2065,1454" coordsize="106,15">
              <v:shape style="position:absolute;left:2065;top:1454;width:106;height:15" coordorigin="2065,1454" coordsize="106,15" path="m2065,1462l2168,1469,2171,1462,2065,1454,2065,1462xe" filled="false" stroked="true" strokeweight="0pt" strokecolor="#212121">
                <v:path arrowok="t"/>
              </v:shape>
            </v:group>
            <v:group style="position:absolute;left:1909;top:1442;width:106;height:17" coordorigin="1909,1442" coordsize="106,17">
              <v:shape style="position:absolute;left:1909;top:1442;width:106;height:17" coordorigin="1909,1442" coordsize="106,17" path="m1909,1452l2012,1459,2015,1452,1909,1442,1909,1452xe" filled="false" stroked="true" strokeweight="0pt" strokecolor="#212121">
                <v:path arrowok="t"/>
              </v:shape>
            </v:group>
            <v:group style="position:absolute;left:1753;top:1433;width:106;height:15" coordorigin="1753,1433" coordsize="106,15">
              <v:shape style="position:absolute;left:1753;top:1433;width:106;height:15" coordorigin="1753,1433" coordsize="106,15" path="m1753,1440l1859,1447,1859,1440,1756,1433,1753,1440xe" filled="false" stroked="true" strokeweight="0pt" strokecolor="#212121">
                <v:path arrowok="t"/>
              </v:shape>
            </v:group>
            <v:group style="position:absolute;left:1597;top:1421;width:106;height:15" coordorigin="1597,1421" coordsize="106,15">
              <v:shape style="position:absolute;left:1597;top:1421;width:106;height:15" coordorigin="1597,1421" coordsize="106,15" path="m1597,1428l1703,1435,1703,1428,1600,1421,1597,1428xe" filled="false" stroked="true" strokeweight="0pt" strokecolor="#212121">
                <v:path arrowok="t"/>
              </v:shape>
            </v:group>
            <v:group style="position:absolute;left:1444;top:1406;width:104;height:17" coordorigin="1444,1406" coordsize="104,17">
              <v:shape style="position:absolute;left:1444;top:1406;width:104;height:17" coordorigin="1444,1406" coordsize="104,17" path="m1444,1416l1492,1418,1547,1423,1547,1416,1494,1411,1444,1406,1444,1416xe" filled="false" stroked="true" strokeweight="0pt" strokecolor="#212121">
                <v:path arrowok="t"/>
              </v:shape>
            </v:group>
            <v:group style="position:absolute;left:1288;top:1394;width:104;height:17" coordorigin="1288,1394" coordsize="104,17">
              <v:shape style="position:absolute;left:1288;top:1394;width:104;height:17" coordorigin="1288,1394" coordsize="104,17" path="m1288,1401l1290,1401,1314,1404,1348,1406,1391,1411,1391,1404,1348,1399,1314,1397,1290,1394,1288,1394,1288,1401xe" filled="false" stroked="true" strokeweight="0pt" strokecolor="#212121">
                <v:path arrowok="t"/>
              </v:shape>
            </v:group>
            <v:group style="position:absolute;left:1132;top:1375;width:104;height:22" coordorigin="1132,1375" coordsize="104,22">
              <v:shape style="position:absolute;left:1132;top:1375;width:104;height:22" coordorigin="1132,1375" coordsize="104,22" path="m1132,1382l1187,1389,1235,1397,1235,1387,1190,1382,1132,1375,1132,1382xe" filled="false" stroked="true" strokeweight="0pt" strokecolor="#212121">
                <v:path arrowok="t"/>
              </v:shape>
            </v:group>
            <v:group style="position:absolute;left:979;top:1353;width:104;height:22" coordorigin="979,1353" coordsize="104,22">
              <v:shape style="position:absolute;left:979;top:1353;width:104;height:22" coordorigin="979,1353" coordsize="104,22" path="m979,1361l1082,1375,1082,1368,979,1353,979,1361xe" filled="false" stroked="true" strokeweight="0pt" strokecolor="#212121">
                <v:path arrowok="t"/>
              </v:shape>
            </v:group>
            <v:group style="position:absolute;left:823;top:1332;width:106;height:22" coordorigin="823,1332" coordsize="106,22">
              <v:shape style="position:absolute;left:823;top:1332;width:106;height:22" coordorigin="823,1332" coordsize="106,22" path="m823,1341l926,1353,928,1346,825,1332,823,1341xe" filled="false" stroked="true" strokeweight="0pt" strokecolor="#212121">
                <v:path arrowok="t"/>
              </v:shape>
            </v:group>
            <v:group style="position:absolute;left:669;top:1310;width:104;height:25" coordorigin="669,1310" coordsize="104,25">
              <v:shape style="position:absolute;left:669;top:1310;width:104;height:25" coordorigin="669,1310" coordsize="104,25" path="m669,1320l772,1334,772,1325,669,1310,669,1320xe" filled="false" stroked="true" strokeweight="0pt" strokecolor="#212121">
                <v:path arrowok="t"/>
              </v:shape>
            </v:group>
            <v:group style="position:absolute;left:513;top:1288;width:106;height:25" coordorigin="513,1288" coordsize="106,25">
              <v:shape style="position:absolute;left:513;top:1288;width:106;height:25" coordorigin="513,1288" coordsize="106,25" path="m513,1298l561,1305,616,1313,619,1303,564,1296,516,1288,513,1298xe" filled="false" stroked="true" strokeweight="0pt" strokecolor="#212121">
                <v:path arrowok="t"/>
              </v:shape>
            </v:group>
            <v:group style="position:absolute;left:5946;top:1279;width:53;height:15" coordorigin="5946,1279" coordsize="53,15">
              <v:shape style="position:absolute;left:5946;top:1279;width:53;height:15" coordorigin="5946,1279" coordsize="53,15" path="m5946,1293l5946,1286,5972,1281,5989,1279,5996,1279,5999,1286,5991,1286,5975,1288,5946,1293xe" filled="true" fillcolor="#212121" stroked="false">
                <v:path arrowok="t"/>
                <v:fill type="solid"/>
              </v:shape>
            </v:group>
            <v:group style="position:absolute;left:5946;top:1279;width:53;height:15" coordorigin="5946,1279" coordsize="53,15">
              <v:shape style="position:absolute;left:5946;top:1279;width:53;height:15" coordorigin="5946,1279" coordsize="53,15" path="m5946,1293l5975,1288,5991,1286,5999,1286,5996,1279,5989,1279,5972,1281,5946,1286,5946,1293xe" filled="false" stroked="true" strokeweight="0pt" strokecolor="#212121">
                <v:path arrowok="t"/>
              </v:shape>
            </v:group>
            <v:group style="position:absolute;left:417;top:2644;width:53;height:15" coordorigin="417,2644" coordsize="53,15">
              <v:shape style="position:absolute;left:417;top:2644;width:53;height:15" coordorigin="417,2644" coordsize="53,15" path="m425,2659l420,2659,417,2651,425,2651,441,2649,470,2644,470,2654,444,2656,425,2659xe" filled="true" fillcolor="#212121" stroked="false">
                <v:path arrowok="t"/>
                <v:fill type="solid"/>
              </v:shape>
            </v:group>
            <v:group style="position:absolute;left:417;top:2644;width:53;height:15" coordorigin="417,2644" coordsize="53,15">
              <v:shape style="position:absolute;left:417;top:2644;width:53;height:15" coordorigin="417,2644" coordsize="53,15" path="m420,2659l425,2659,444,2656,470,2654,470,2644,441,2649,425,2651,417,2651,420,2659xe" filled="false" stroked="true" strokeweight="0pt" strokecolor="#212121">
                <v:path arrowok="t"/>
              </v:shape>
            </v:group>
            <v:group style="position:absolute;left:520;top:2435;width:5354;height:212" coordorigin="520,2435" coordsize="5354,212">
              <v:shape style="position:absolute;left:520;top:2435;width:5354;height:212" coordorigin="520,2435" coordsize="5354,212" path="m520,2647l520,2639,568,2632,624,2625,624,2635,571,2642,520,2647xe" filled="true" fillcolor="#212121" stroked="false">
                <v:path arrowok="t"/>
                <v:fill type="solid"/>
              </v:shape>
              <v:shape style="position:absolute;left:520;top:2435;width:5354;height:212" coordorigin="520,2435" coordsize="5354,212" path="m5874,2630l5826,2623,5771,2615,5773,2608,5826,2615,5874,2623,5874,2630xe" filled="true" fillcolor="#212121" stroked="false">
                <v:path arrowok="t"/>
                <v:fill type="solid"/>
              </v:shape>
              <v:shape style="position:absolute;left:520;top:2435;width:5354;height:212" coordorigin="520,2435" coordsize="5354,212" path="m676,2627l674,2620,777,2606,777,2615,676,2627xe" filled="true" fillcolor="#212121" stroked="false">
                <v:path arrowok="t"/>
                <v:fill type="solid"/>
              </v:shape>
              <v:shape style="position:absolute;left:520;top:2435;width:5354;height:212" coordorigin="520,2435" coordsize="5354,212" path="m5720,2611l5617,2596,5617,2589,5720,2601,5720,2611xe" filled="true" fillcolor="#212121" stroked="false">
                <v:path arrowok="t"/>
                <v:fill type="solid"/>
              </v:shape>
              <v:shape style="position:absolute;left:520;top:2435;width:5354;height:212" coordorigin="520,2435" coordsize="5354,212" path="m830,2608l827,2601,931,2587,931,2596,830,2608xe" filled="true" fillcolor="#212121" stroked="false">
                <v:path arrowok="t"/>
                <v:fill type="solid"/>
              </v:shape>
              <v:shape style="position:absolute;left:520;top:2435;width:5354;height:212" coordorigin="520,2435" coordsize="5354,212" path="m5567,2589l5464,2577,5464,2570,5567,2582,5567,2589xe" filled="true" fillcolor="#212121" stroked="false">
                <v:path arrowok="t"/>
                <v:fill type="solid"/>
              </v:shape>
              <v:shape style="position:absolute;left:520;top:2435;width:5354;height:212" coordorigin="520,2435" coordsize="5354,212" path="m983,2589l981,2582,1036,2575,1084,2567,1084,2577,1036,2582,983,2589xe" filled="true" fillcolor="#212121" stroked="false">
                <v:path arrowok="t"/>
                <v:fill type="solid"/>
              </v:shape>
              <v:shape style="position:absolute;left:520;top:2435;width:5354;height:212" coordorigin="520,2435" coordsize="5354,212" path="m5413,2570l5310,2558,5310,2548,5413,2563,5413,2570xe" filled="true" fillcolor="#212121" stroked="false">
                <v:path arrowok="t"/>
                <v:fill type="solid"/>
              </v:shape>
              <v:shape style="position:absolute;left:520;top:2435;width:5354;height:212" coordorigin="520,2435" coordsize="5354,212" path="m1137,2570l1134,2563,1175,2558,1204,2553,1238,2548,1240,2555,1221,2558,1204,2560,1175,2565,1137,2570xe" filled="true" fillcolor="#212121" stroked="false">
                <v:path arrowok="t"/>
                <v:fill type="solid"/>
              </v:shape>
              <v:shape style="position:absolute;left:520;top:2435;width:5354;height:212" coordorigin="520,2435" coordsize="5354,212" path="m5257,2551l5205,2543,5157,2538,5157,2531,5205,2536,5260,2543,5257,2551xe" filled="true" fillcolor="#212121" stroked="false">
                <v:path arrowok="t"/>
                <v:fill type="solid"/>
              </v:shape>
              <v:shape style="position:absolute;left:520;top:2435;width:5354;height:212" coordorigin="520,2435" coordsize="5354,212" path="m1290,2551l1290,2543,1338,2538,1391,2531,1394,2541,1338,2546,1290,2551xe" filled="true" fillcolor="#212121" stroked="false">
                <v:path arrowok="t"/>
                <v:fill type="solid"/>
              </v:shape>
              <v:shape style="position:absolute;left:520;top:2435;width:5354;height:212" coordorigin="520,2435" coordsize="5354,212" path="m1444,2536l1444,2526,1547,2517,1547,2526,1444,2536xe" filled="true" fillcolor="#212121" stroked="false">
                <v:path arrowok="t"/>
                <v:fill type="solid"/>
              </v:shape>
              <v:shape style="position:absolute;left:520;top:2435;width:5354;height:212" coordorigin="520,2435" coordsize="5354,212" path="m5104,2531l5087,2531,5075,2529,5042,2526,5001,2522,5003,2514,5042,2517,5075,2522,5090,2522,5106,2524,5104,2531xe" filled="true" fillcolor="#212121" stroked="false">
                <v:path arrowok="t"/>
                <v:fill type="solid"/>
              </v:shape>
              <v:shape style="position:absolute;left:520;top:2435;width:5354;height:212" coordorigin="520,2435" coordsize="5354,212" path="m1600,2522l1597,2512,1701,2502,1701,2512,1600,2522xe" filled="true" fillcolor="#212121" stroked="false">
                <v:path arrowok="t"/>
                <v:fill type="solid"/>
              </v:shape>
              <v:shape style="position:absolute;left:520;top:2435;width:5354;height:212" coordorigin="520,2435" coordsize="5354,212" path="m4950,2517l4847,2507,4847,2500,4950,2510,4950,2517xe" filled="true" fillcolor="#212121" stroked="false">
                <v:path arrowok="t"/>
                <v:fill type="solid"/>
              </v:shape>
              <v:shape style="position:absolute;left:520;top:2435;width:5354;height:212" coordorigin="520,2435" coordsize="5354,212" path="m1753,2507l1753,2498,1806,2493,1856,2490,1856,2498,1753,2507xe" filled="true" fillcolor="#212121" stroked="false">
                <v:path arrowok="t"/>
                <v:fill type="solid"/>
              </v:shape>
              <v:shape style="position:absolute;left:520;top:2435;width:5354;height:212" coordorigin="520,2435" coordsize="5354,212" path="m4797,2505l4694,2495,4694,2488,4797,2495,4797,2505xe" filled="true" fillcolor="#212121" stroked="false">
                <v:path arrowok="t"/>
                <v:fill type="solid"/>
              </v:shape>
              <v:shape style="position:absolute;left:520;top:2435;width:5354;height:212" coordorigin="520,2435" coordsize="5354,212" path="m1907,2493l1907,2486,1948,2481,1981,2478,1996,2478,2010,2476,2010,2486,1996,2486,1981,2488,1948,2490,1907,2493xe" filled="true" fillcolor="#212121" stroked="false">
                <v:path arrowok="t"/>
                <v:fill type="solid"/>
              </v:shape>
              <v:shape style="position:absolute;left:520;top:2435;width:5354;height:212" coordorigin="520,2435" coordsize="5354,212" path="m4641,2490l4538,2483,4540,2476,4643,2483,4641,2490xe" filled="true" fillcolor="#212121" stroked="false">
                <v:path arrowok="t"/>
                <v:fill type="solid"/>
              </v:shape>
              <v:shape style="position:absolute;left:520;top:2435;width:5354;height:212" coordorigin="520,2435" coordsize="5354,212" path="m4488,2481l4432,2476,4384,2474,4384,2466,4488,2471,4488,2481xe" filled="true" fillcolor="#212121" stroked="false">
                <v:path arrowok="t"/>
                <v:fill type="solid"/>
              </v:shape>
              <v:shape style="position:absolute;left:520;top:2435;width:5354;height:212" coordorigin="520,2435" coordsize="5354,212" path="m2063,2481l2060,2474,2166,2469,2166,2476,2063,2481xe" filled="true" fillcolor="#212121" stroked="false">
                <v:path arrowok="t"/>
                <v:fill type="solid"/>
              </v:shape>
              <v:shape style="position:absolute;left:520;top:2435;width:5354;height:212" coordorigin="520,2435" coordsize="5354,212" path="m2216,2474l2216,2466,2319,2459,2319,2469,2216,2474xe" filled="true" fillcolor="#212121" stroked="false">
                <v:path arrowok="t"/>
                <v:fill type="solid"/>
              </v:shape>
              <v:shape style="position:absolute;left:520;top:2435;width:5354;height:212" coordorigin="520,2435" coordsize="5354,212" path="m4332,2471l4286,2469,4228,2466,4228,2459,4334,2464,4332,2471xe" filled="true" fillcolor="#212121" stroked="false">
                <v:path arrowok="t"/>
                <v:fill type="solid"/>
              </v:shape>
              <v:shape style="position:absolute;left:520;top:2435;width:5354;height:212" coordorigin="520,2435" coordsize="5354,212" path="m2372,2466l2372,2457,2475,2452,2475,2462,2372,2466xe" filled="true" fillcolor="#212121" stroked="false">
                <v:path arrowok="t"/>
                <v:fill type="solid"/>
              </v:shape>
              <v:shape style="position:absolute;left:520;top:2435;width:5354;height:212" coordorigin="520,2435" coordsize="5354,212" path="m4178,2464l4075,2459,4075,2452,4178,2457,4178,2464xe" filled="true" fillcolor="#212121" stroked="false">
                <v:path arrowok="t"/>
                <v:fill type="solid"/>
              </v:shape>
              <v:shape style="position:absolute;left:520;top:2435;width:5354;height:212" coordorigin="520,2435" coordsize="5354,212" path="m4022,2459l3919,2454,3919,2447,4022,2450,4022,2459xe" filled="true" fillcolor="#212121" stroked="false">
                <v:path arrowok="t"/>
                <v:fill type="solid"/>
              </v:shape>
              <v:shape style="position:absolute;left:520;top:2435;width:5354;height:212" coordorigin="520,2435" coordsize="5354,212" path="m2526,2459l2526,2450,2629,2445,2629,2454,2581,2454,2526,2459xe" filled="true" fillcolor="#212121" stroked="false">
                <v:path arrowok="t"/>
                <v:fill type="solid"/>
              </v:shape>
              <v:shape style="position:absolute;left:520;top:2435;width:5354;height:212" coordorigin="520,2435" coordsize="5354,212" path="m3869,2452l3766,2450,3766,2440,3869,2445,3869,2452xe" filled="true" fillcolor="#212121" stroked="false">
                <v:path arrowok="t"/>
                <v:fill type="solid"/>
              </v:shape>
              <v:shape style="position:absolute;left:520;top:2435;width:5354;height:212" coordorigin="520,2435" coordsize="5354,212" path="m2681,2452l2681,2442,2727,2442,2785,2440,2785,2447,2727,2450,2681,2452xe" filled="true" fillcolor="#212121" stroked="false">
                <v:path arrowok="t"/>
                <v:fill type="solid"/>
              </v:shape>
              <v:shape style="position:absolute;left:520;top:2435;width:5354;height:212" coordorigin="520,2435" coordsize="5354,212" path="m3713,2447l3660,2445,3610,2445,3610,2438,3660,2438,3713,2440,3713,2447xe" filled="true" fillcolor="#212121" stroked="false">
                <v:path arrowok="t"/>
                <v:fill type="solid"/>
              </v:shape>
              <v:shape style="position:absolute;left:520;top:2435;width:5354;height:212" coordorigin="520,2435" coordsize="5354,212" path="m2835,2447l2835,2440,2938,2438,2938,2445,2835,2447xe" filled="true" fillcolor="#212121" stroked="false">
                <v:path arrowok="t"/>
                <v:fill type="solid"/>
              </v:shape>
              <v:shape style="position:absolute;left:520;top:2435;width:5354;height:212" coordorigin="520,2435" coordsize="5354,212" path="m3144,2445l3144,2435,3250,2435,3250,2442,3144,2445xe" filled="true" fillcolor="#212121" stroked="false">
                <v:path arrowok="t"/>
                <v:fill type="solid"/>
              </v:shape>
              <v:shape style="position:absolute;left:520;top:2435;width:5354;height:212" coordorigin="520,2435" coordsize="5354,212" path="m3094,2445l2991,2445,2991,2438,3094,2438,3094,2445xe" filled="true" fillcolor="#212121" stroked="false">
                <v:path arrowok="t"/>
                <v:fill type="solid"/>
              </v:shape>
              <v:shape style="position:absolute;left:520;top:2435;width:5354;height:212" coordorigin="520,2435" coordsize="5354,212" path="m3559,2442l3456,2442,3456,2435,3559,2435,3559,2442xe" filled="true" fillcolor="#212121" stroked="false">
                <v:path arrowok="t"/>
                <v:fill type="solid"/>
              </v:shape>
              <v:shape style="position:absolute;left:520;top:2435;width:5354;height:212" coordorigin="520,2435" coordsize="5354,212" path="m3403,2442l3300,2442,3300,2435,3403,2435,3403,2442xe" filled="true" fillcolor="#212121" stroked="false">
                <v:path arrowok="t"/>
                <v:fill type="solid"/>
              </v:shape>
            </v:group>
            <v:group style="position:absolute;left:5771;top:2608;width:104;height:22" coordorigin="5771,2608" coordsize="104,22">
              <v:shape style="position:absolute;left:5771;top:2608;width:104;height:22" coordorigin="5771,2608" coordsize="104,22" path="m5771,2615l5826,2623,5874,2630,5874,2623,5826,2615,5773,2608,5771,2615xe" filled="false" stroked="true" strokeweight="0pt" strokecolor="#212121">
                <v:path arrowok="t"/>
              </v:shape>
            </v:group>
            <v:group style="position:absolute;left:5617;top:2589;width:104;height:22" coordorigin="5617,2589" coordsize="104,22">
              <v:shape style="position:absolute;left:5617;top:2589;width:104;height:22" coordorigin="5617,2589" coordsize="104,22" path="m5617,2596l5720,2611,5720,2601,5617,2589,5617,2596xe" filled="false" stroked="true" strokeweight="0pt" strokecolor="#212121">
                <v:path arrowok="t"/>
              </v:shape>
            </v:group>
            <v:group style="position:absolute;left:5464;top:2570;width:104;height:20" coordorigin="5464,2570" coordsize="104,20">
              <v:shape style="position:absolute;left:5464;top:2570;width:104;height:20" coordorigin="5464,2570" coordsize="104,20" path="m5464,2577l5567,2589,5567,2582,5464,2570,5464,2577xe" filled="false" stroked="true" strokeweight="0pt" strokecolor="#212121">
                <v:path arrowok="t"/>
              </v:shape>
            </v:group>
            <v:group style="position:absolute;left:5310;top:2548;width:104;height:22" coordorigin="5310,2548" coordsize="104,22">
              <v:shape style="position:absolute;left:5310;top:2548;width:104;height:22" coordorigin="5310,2548" coordsize="104,22" path="m5310,2558l5413,2570,5413,2563,5310,2548,5310,2558xe" filled="false" stroked="true" strokeweight="0pt" strokecolor="#212121">
                <v:path arrowok="t"/>
              </v:shape>
            </v:group>
            <v:group style="position:absolute;left:5157;top:2531;width:104;height:20" coordorigin="5157,2531" coordsize="104,20">
              <v:shape style="position:absolute;left:5157;top:2531;width:104;height:20" coordorigin="5157,2531" coordsize="104,20" path="m5157,2538l5205,2543,5257,2551,5260,2543,5205,2536,5157,2531,5157,2538xe" filled="false" stroked="true" strokeweight="0pt" strokecolor="#212121">
                <v:path arrowok="t"/>
              </v:shape>
            </v:group>
            <v:group style="position:absolute;left:5001;top:2514;width:106;height:17" coordorigin="5001,2514" coordsize="106,17">
              <v:shape style="position:absolute;left:5001;top:2514;width:106;height:17" coordorigin="5001,2514" coordsize="106,17" path="m5001,2522l5042,2526,5075,2529,5087,2531,5104,2531,5106,2524,5090,2522,5075,2522,5042,2517,5003,2514,5001,2522xe" filled="false" stroked="true" strokeweight="0pt" strokecolor="#212121">
                <v:path arrowok="t"/>
              </v:shape>
            </v:group>
            <v:group style="position:absolute;left:4847;top:2500;width:104;height:17" coordorigin="4847,2500" coordsize="104,17">
              <v:shape style="position:absolute;left:4847;top:2500;width:104;height:17" coordorigin="4847,2500" coordsize="104,17" path="m4847,2507l4950,2517,4950,2510,4847,2500,4847,2507xe" filled="false" stroked="true" strokeweight="0pt" strokecolor="#212121">
                <v:path arrowok="t"/>
              </v:shape>
            </v:group>
            <v:group style="position:absolute;left:4694;top:2488;width:104;height:17" coordorigin="4694,2488" coordsize="104,17">
              <v:shape style="position:absolute;left:4694;top:2488;width:104;height:17" coordorigin="4694,2488" coordsize="104,17" path="m4694,2495l4797,2505,4797,2495,4694,2488,4694,2495xe" filled="false" stroked="true" strokeweight="0pt" strokecolor="#212121">
                <v:path arrowok="t"/>
              </v:shape>
            </v:group>
            <v:group style="position:absolute;left:4538;top:2476;width:106;height:15" coordorigin="4538,2476" coordsize="106,15">
              <v:shape style="position:absolute;left:4538;top:2476;width:106;height:15" coordorigin="4538,2476" coordsize="106,15" path="m4538,2483l4641,2490,4643,2483,4540,2476,4538,2483xe" filled="false" stroked="true" strokeweight="0pt" strokecolor="#212121">
                <v:path arrowok="t"/>
              </v:shape>
            </v:group>
            <v:group style="position:absolute;left:4384;top:2466;width:104;height:15" coordorigin="4384,2466" coordsize="104,15">
              <v:shape style="position:absolute;left:4384;top:2466;width:104;height:15" coordorigin="4384,2466" coordsize="104,15" path="m4384,2474l4432,2476,4488,2481,4488,2471,4432,2469,4384,2466,4384,2474xe" filled="false" stroked="true" strokeweight="0pt" strokecolor="#212121">
                <v:path arrowok="t"/>
              </v:shape>
            </v:group>
            <v:group style="position:absolute;left:4228;top:2459;width:106;height:12" coordorigin="4228,2459" coordsize="106,12">
              <v:shape style="position:absolute;left:4228;top:2459;width:106;height:12" coordorigin="4228,2459" coordsize="106,12" path="m4228,2466l4286,2469,4332,2471,4334,2464,4286,2462,4228,2459,4228,2466xe" filled="false" stroked="true" strokeweight="0pt" strokecolor="#212121">
                <v:path arrowok="t"/>
              </v:shape>
            </v:group>
            <v:group style="position:absolute;left:4075;top:2452;width:104;height:12" coordorigin="4075,2452" coordsize="104,12">
              <v:shape style="position:absolute;left:4075;top:2452;width:104;height:12" coordorigin="4075,2452" coordsize="104,12" path="m4075,2459l4178,2464,4178,2457,4075,2452,4075,2459xe" filled="false" stroked="true" strokeweight="0pt" strokecolor="#212121">
                <v:path arrowok="t"/>
              </v:shape>
            </v:group>
            <v:group style="position:absolute;left:3919;top:2447;width:104;height:12" coordorigin="3919,2447" coordsize="104,12">
              <v:shape style="position:absolute;left:3919;top:2447;width:104;height:12" coordorigin="3919,2447" coordsize="104,12" path="m3919,2454l4022,2459,4022,2450,3919,2447,3919,2454xe" filled="false" stroked="true" strokeweight="0pt" strokecolor="#212121">
                <v:path arrowok="t"/>
              </v:shape>
            </v:group>
            <v:group style="position:absolute;left:3766;top:2440;width:104;height:12" coordorigin="3766,2440" coordsize="104,12">
              <v:shape style="position:absolute;left:3766;top:2440;width:104;height:12" coordorigin="3766,2440" coordsize="104,12" path="m3766,2450l3869,2452,3869,2445,3766,2440,3766,2450xe" filled="false" stroked="true" strokeweight="0pt" strokecolor="#212121">
                <v:path arrowok="t"/>
              </v:shape>
            </v:group>
            <v:group style="position:absolute;left:3610;top:2438;width:104;height:10" coordorigin="3610,2438" coordsize="104,10">
              <v:shape style="position:absolute;left:3610;top:2438;width:104;height:10" coordorigin="3610,2438" coordsize="104,10" path="m3610,2445l3660,2445,3713,2447,3713,2440,3660,2438,3610,2438,3610,2445xe" filled="false" stroked="true" strokeweight="0pt" strokecolor="#212121">
                <v:path arrowok="t"/>
              </v:shape>
            </v:group>
            <v:group style="position:absolute;left:3456;top:2435;width:104;height:8" coordorigin="3456,2435" coordsize="104,8">
              <v:shape style="position:absolute;left:3456;top:2435;width:104;height:8" coordorigin="3456,2435" coordsize="104,8" path="m3456,2442l3504,2442,3545,2442,3559,2442,3559,2435,3545,2435,3504,2435,3456,2435,3456,2442xe" filled="false" stroked="true" strokeweight="0pt" strokecolor="#212121">
                <v:path arrowok="t"/>
              </v:shape>
            </v:group>
            <v:group style="position:absolute;left:3300;top:2439;width:104;height:2" coordorigin="3300,2439" coordsize="104,2">
              <v:shape style="position:absolute;left:3300;top:2439;width:104;height:2" coordorigin="3300,2439" coordsize="104,0" path="m3300,2439l3403,2439e" filled="false" stroked="true" strokeweight=".360581pt" strokecolor="#212121">
                <v:path arrowok="t"/>
              </v:shape>
            </v:group>
            <v:group style="position:absolute;left:3144;top:2435;width:106;height:10" coordorigin="3144,2435" coordsize="106,10">
              <v:shape style="position:absolute;left:3144;top:2435;width:106;height:10" coordorigin="3144,2435" coordsize="106,10" path="m3144,2445l3250,2442,3250,2435,3144,2435,3144,2445xe" filled="false" stroked="true" strokeweight="0pt" strokecolor="#212121">
                <v:path arrowok="t"/>
              </v:shape>
            </v:group>
            <v:group style="position:absolute;left:2991;top:2441;width:104;height:2" coordorigin="2991,2441" coordsize="104,2">
              <v:shape style="position:absolute;left:2991;top:2441;width:104;height:2" coordorigin="2991,2441" coordsize="104,0" path="m2991,2441l3094,2441e" filled="false" stroked="true" strokeweight=".360581pt" strokecolor="#212121">
                <v:path arrowok="t"/>
              </v:shape>
            </v:group>
            <v:group style="position:absolute;left:2835;top:2438;width:104;height:10" coordorigin="2835,2438" coordsize="104,10">
              <v:shape style="position:absolute;left:2835;top:2438;width:104;height:10" coordorigin="2835,2438" coordsize="104,10" path="m2835,2447l2938,2445,2938,2438,2835,2440,2835,2447xe" filled="false" stroked="true" strokeweight="0pt" strokecolor="#212121">
                <v:path arrowok="t"/>
              </v:shape>
            </v:group>
            <v:group style="position:absolute;left:2681;top:2440;width:104;height:12" coordorigin="2681,2440" coordsize="104,12">
              <v:shape style="position:absolute;left:2681;top:2440;width:104;height:12" coordorigin="2681,2440" coordsize="104,12" path="m2681,2452l2727,2450,2785,2447,2785,2440,2727,2442,2681,2442,2681,2452xe" filled="false" stroked="true" strokeweight="0pt" strokecolor="#212121">
                <v:path arrowok="t"/>
              </v:shape>
            </v:group>
            <v:group style="position:absolute;left:2526;top:2445;width:104;height:15" coordorigin="2526,2445" coordsize="104,15">
              <v:shape style="position:absolute;left:2526;top:2445;width:104;height:15" coordorigin="2526,2445" coordsize="104,15" path="m2526,2459l2581,2454,2629,2454,2629,2445,2581,2447,2526,2450,2526,2459xe" filled="false" stroked="true" strokeweight="0pt" strokecolor="#212121">
                <v:path arrowok="t"/>
              </v:shape>
            </v:group>
            <v:group style="position:absolute;left:2372;top:2452;width:104;height:15" coordorigin="2372,2452" coordsize="104,15">
              <v:shape style="position:absolute;left:2372;top:2452;width:104;height:15" coordorigin="2372,2452" coordsize="104,15" path="m2372,2466l2475,2462,2475,2452,2372,2457,2372,2466xe" filled="false" stroked="true" strokeweight="0pt" strokecolor="#212121">
                <v:path arrowok="t"/>
              </v:shape>
            </v:group>
            <v:group style="position:absolute;left:2216;top:2459;width:104;height:15" coordorigin="2216,2459" coordsize="104,15">
              <v:shape style="position:absolute;left:2216;top:2459;width:104;height:15" coordorigin="2216,2459" coordsize="104,15" path="m2216,2474l2319,2469,2319,2459,2216,2466,2216,2474xe" filled="false" stroked="true" strokeweight="0pt" strokecolor="#212121">
                <v:path arrowok="t"/>
              </v:shape>
            </v:group>
            <v:group style="position:absolute;left:2060;top:2469;width:106;height:12" coordorigin="2060,2469" coordsize="106,12">
              <v:shape style="position:absolute;left:2060;top:2469;width:106;height:12" coordorigin="2060,2469" coordsize="106,12" path="m2063,2481l2111,2478,2166,2476,2166,2469,2111,2471,2060,2474,2063,2481xe" filled="false" stroked="true" strokeweight="0pt" strokecolor="#212121">
                <v:path arrowok="t"/>
              </v:shape>
            </v:group>
            <v:group style="position:absolute;left:1907;top:2476;width:104;height:17" coordorigin="1907,2476" coordsize="104,17">
              <v:shape style="position:absolute;left:1907;top:2476;width:104;height:17" coordorigin="1907,2476" coordsize="104,17" path="m1907,2493l1948,2490,1981,2488,1996,2486,2010,2486,2010,2476,1996,2478,1981,2478,1948,2481,1907,2486,1907,2493xe" filled="false" stroked="true" strokeweight="0pt" strokecolor="#212121">
                <v:path arrowok="t"/>
              </v:shape>
            </v:group>
            <v:group style="position:absolute;left:1753;top:2490;width:104;height:17" coordorigin="1753,2490" coordsize="104,17">
              <v:shape style="position:absolute;left:1753;top:2490;width:104;height:17" coordorigin="1753,2490" coordsize="104,17" path="m1753,2507l1806,2502,1856,2498,1856,2490,1806,2493,1753,2498,1753,2507xe" filled="false" stroked="true" strokeweight="0pt" strokecolor="#212121">
                <v:path arrowok="t"/>
              </v:shape>
            </v:group>
            <v:group style="position:absolute;left:1597;top:2502;width:104;height:20" coordorigin="1597,2502" coordsize="104,20">
              <v:shape style="position:absolute;left:1597;top:2502;width:104;height:20" coordorigin="1597,2502" coordsize="104,20" path="m1600,2522l1701,2512,1701,2502,1597,2512,1600,2522xe" filled="false" stroked="true" strokeweight="0pt" strokecolor="#212121">
                <v:path arrowok="t"/>
              </v:shape>
            </v:group>
            <v:group style="position:absolute;left:1444;top:2517;width:104;height:20" coordorigin="1444,2517" coordsize="104,20">
              <v:shape style="position:absolute;left:1444;top:2517;width:104;height:20" coordorigin="1444,2517" coordsize="104,20" path="m1444,2536l1547,2526,1547,2517,1444,2526,1444,2536xe" filled="false" stroked="true" strokeweight="0pt" strokecolor="#212121">
                <v:path arrowok="t"/>
              </v:shape>
            </v:group>
            <v:group style="position:absolute;left:1290;top:2531;width:104;height:20" coordorigin="1290,2531" coordsize="104,20">
              <v:shape style="position:absolute;left:1290;top:2531;width:104;height:20" coordorigin="1290,2531" coordsize="104,20" path="m1290,2551l1338,2546,1394,2541,1391,2531,1338,2538,1290,2543,1290,2551xe" filled="false" stroked="true" strokeweight="0pt" strokecolor="#212121">
                <v:path arrowok="t"/>
              </v:shape>
            </v:group>
            <v:group style="position:absolute;left:1134;top:2548;width:106;height:22" coordorigin="1134,2548" coordsize="106,22">
              <v:shape style="position:absolute;left:1134;top:2548;width:106;height:22" coordorigin="1134,2548" coordsize="106,22" path="m1137,2570l1175,2565,1204,2560,1221,2558,1240,2555,1238,2548,1221,2551,1204,2553,1175,2558,1134,2563,1137,2570xe" filled="false" stroked="true" strokeweight="0pt" strokecolor="#212121">
                <v:path arrowok="t"/>
              </v:shape>
            </v:group>
            <v:group style="position:absolute;left:981;top:2567;width:104;height:22" coordorigin="981,2567" coordsize="104,22">
              <v:shape style="position:absolute;left:981;top:2567;width:104;height:22" coordorigin="981,2567" coordsize="104,22" path="m983,2589l1036,2582,1084,2577,1084,2567,1036,2575,981,2582,983,2589xe" filled="false" stroked="true" strokeweight="0pt" strokecolor="#212121">
                <v:path arrowok="t"/>
              </v:shape>
            </v:group>
            <v:group style="position:absolute;left:827;top:2587;width:104;height:22" coordorigin="827,2587" coordsize="104,22">
              <v:shape style="position:absolute;left:827;top:2587;width:104;height:22" coordorigin="827,2587" coordsize="104,22" path="m830,2608l931,2596,931,2587,827,2601,830,2608xe" filled="false" stroked="true" strokeweight="0pt" strokecolor="#212121">
                <v:path arrowok="t"/>
              </v:shape>
            </v:group>
            <v:group style="position:absolute;left:674;top:2606;width:104;height:22" coordorigin="674,2606" coordsize="104,22">
              <v:shape style="position:absolute;left:674;top:2606;width:104;height:22" coordorigin="674,2606" coordsize="104,22" path="m676,2627l777,2615,777,2606,674,2620,676,2627xe" filled="false" stroked="true" strokeweight="0pt" strokecolor="#212121">
                <v:path arrowok="t"/>
              </v:shape>
            </v:group>
            <v:group style="position:absolute;left:520;top:2625;width:104;height:22" coordorigin="520,2625" coordsize="104,22">
              <v:shape style="position:absolute;left:520;top:2625;width:104;height:22" coordorigin="520,2625" coordsize="104,22" path="m520,2647l571,2642,624,2635,624,2625,568,2632,520,2639,520,2647xe" filled="false" stroked="true" strokeweight="0pt" strokecolor="#212121">
                <v:path arrowok="t"/>
              </v:shape>
            </v:group>
            <v:group style="position:absolute;left:5917;top:2627;width:53;height:15" coordorigin="5917,2627" coordsize="53,15">
              <v:shape style="position:absolute;left:5917;top:2627;width:53;height:15" coordorigin="5917,2627" coordsize="53,15" path="m5970,2642l5963,2642,5946,2639,5917,2635,5917,2627,5946,2632,5963,2635,5970,2635,5970,2642xe" filled="true" fillcolor="#212121" stroked="false">
                <v:path arrowok="t"/>
                <v:fill type="solid"/>
              </v:shape>
            </v:group>
            <v:group style="position:absolute;left:5917;top:2627;width:53;height:15" coordorigin="5917,2627" coordsize="53,15">
              <v:shape style="position:absolute;left:5917;top:2627;width:53;height:15" coordorigin="5917,2627" coordsize="53,15" path="m5917,2635l5946,2639,5963,2642,5970,2642,5970,2635,5963,2635,5946,2632,5917,2627,5917,2635xe" filled="false" stroked="true" strokeweight="0pt" strokecolor="#212121">
                <v:path arrowok="t"/>
              </v:shape>
            </v:group>
            <v:group style="position:absolute;left:1180;top:3606;width:51;height:22" coordorigin="1180,3606" coordsize="51,22">
              <v:shape style="position:absolute;left:1180;top:3606;width:51;height:22" coordorigin="1180,3606" coordsize="51,22" path="m1187,3627l1182,3627,1180,3620,1185,3618,1202,3613,1228,3606,1230,3613,1204,3620,1187,3627xe" filled="true" fillcolor="#212121" stroked="false">
                <v:path arrowok="t"/>
                <v:fill type="solid"/>
              </v:shape>
            </v:group>
            <v:group style="position:absolute;left:1180;top:3606;width:51;height:22" coordorigin="1180,3606" coordsize="51,22">
              <v:shape style="position:absolute;left:1180;top:3606;width:51;height:22" coordorigin="1180,3606" coordsize="51,22" path="m1182,3627l1187,3627,1204,3620,1230,3613,1228,3606,1202,3613,1185,3618,1180,3620,1182,3627xe" filled="false" stroked="true" strokeweight="0pt" strokecolor="#212121">
                <v:path arrowok="t"/>
              </v:shape>
            </v:group>
            <v:group style="position:absolute;left:1278;top:3322;width:3833;height:291" coordorigin="1278,3322" coordsize="3833,291">
              <v:shape style="position:absolute;left:1278;top:3322;width:3833;height:291" coordorigin="1278,3322" coordsize="3833,291" path="m5109,3613l5061,3599,5008,3584,5010,3577,5063,3591,5111,3606,5109,3613xe" filled="true" fillcolor="#212121" stroked="false">
                <v:path arrowok="t"/>
                <v:fill type="solid"/>
              </v:shape>
              <v:shape style="position:absolute;left:1278;top:3322;width:3833;height:291" coordorigin="1278,3322" coordsize="3833,291" path="m1281,3599l1278,3591,1326,3577,1379,3563,1382,3570,1329,3584,1281,3599xe" filled="true" fillcolor="#212121" stroked="false">
                <v:path arrowok="t"/>
                <v:fill type="solid"/>
              </v:shape>
              <v:shape style="position:absolute;left:1278;top:3322;width:3833;height:291" coordorigin="1278,3322" coordsize="3833,291" path="m4958,3570l4857,3543,4859,3536,4960,3563,4958,3570xe" filled="true" fillcolor="#212121" stroked="false">
                <v:path arrowok="t"/>
                <v:fill type="solid"/>
              </v:shape>
              <v:shape style="position:absolute;left:1278;top:3322;width:3833;height:291" coordorigin="1278,3322" coordsize="3833,291" path="m1432,3555l1432,3548,1533,3522,1535,3529,1432,3555xe" filled="true" fillcolor="#212121" stroked="false">
                <v:path arrowok="t"/>
                <v:fill type="solid"/>
              </v:shape>
              <v:shape style="position:absolute;left:1278;top:3322;width:3833;height:291" coordorigin="1278,3322" coordsize="3833,291" path="m4806,3531l4703,3505,4706,3498,4806,3522,4806,3531xe" filled="true" fillcolor="#212121" stroked="false">
                <v:path arrowok="t"/>
                <v:fill type="solid"/>
              </v:shape>
              <v:shape style="position:absolute;left:1278;top:3322;width:3833;height:291" coordorigin="1278,3322" coordsize="3833,291" path="m1585,3514l1583,3507,1686,3483,1686,3490,1585,3514xe" filled="true" fillcolor="#212121" stroked="false">
                <v:path arrowok="t"/>
                <v:fill type="solid"/>
              </v:shape>
              <v:shape style="position:absolute;left:1278;top:3322;width:3833;height:291" coordorigin="1278,3322" coordsize="3833,291" path="m4653,3493l4600,3478,4550,3469,4552,3462,4600,3471,4655,3483,4653,3493xe" filled="true" fillcolor="#212121" stroked="false">
                <v:path arrowok="t"/>
                <v:fill type="solid"/>
              </v:shape>
              <v:shape style="position:absolute;left:1278;top:3322;width:3833;height:291" coordorigin="1278,3322" coordsize="3833,291" path="m1739,3481l1736,3474,1840,3452,1842,3462,1739,3481xe" filled="true" fillcolor="#212121" stroked="false">
                <v:path arrowok="t"/>
                <v:fill type="solid"/>
              </v:shape>
              <v:shape style="position:absolute;left:1278;top:3322;width:3833;height:291" coordorigin="1278,3322" coordsize="3833,291" path="m4499,3457l4396,3438,4396,3430,4452,3440,4502,3450,4499,3457xe" filled="true" fillcolor="#212121" stroked="false">
                <v:path arrowok="t"/>
                <v:fill type="solid"/>
              </v:shape>
              <v:shape style="position:absolute;left:1278;top:3322;width:3833;height:291" coordorigin="1278,3322" coordsize="3833,291" path="m1892,3452l1892,3445,1996,3426,1996,3435,1892,3452xe" filled="true" fillcolor="#212121" stroked="false">
                <v:path arrowok="t"/>
                <v:fill type="solid"/>
              </v:shape>
              <v:shape style="position:absolute;left:1278;top:3322;width:3833;height:291" coordorigin="1278,3322" coordsize="3833,291" path="m4344,3430l4240,3414,4243,3406,4346,3423,4344,3430xe" filled="true" fillcolor="#212121" stroked="false">
                <v:path arrowok="t"/>
                <v:fill type="solid"/>
              </v:shape>
              <v:shape style="position:absolute;left:1278;top:3322;width:3833;height:291" coordorigin="1278,3322" coordsize="3833,291" path="m2048,3426l2046,3418,2151,3404,2151,3411,2048,3426xe" filled="true" fillcolor="#212121" stroked="false">
                <v:path arrowok="t"/>
                <v:fill type="solid"/>
              </v:shape>
              <v:shape style="position:absolute;left:1278;top:3322;width:3833;height:291" coordorigin="1278,3322" coordsize="3833,291" path="m4188,3406l4085,3394,4087,3385,4190,3399,4188,3406xe" filled="true" fillcolor="#212121" stroked="false">
                <v:path arrowok="t"/>
                <v:fill type="solid"/>
              </v:shape>
              <v:shape style="position:absolute;left:1278;top:3322;width:3833;height:291" coordorigin="1278,3322" coordsize="3833,291" path="m2204,3404l2202,3397,2307,3382,2307,3389,2204,3404xe" filled="true" fillcolor="#212121" stroked="false">
                <v:path arrowok="t"/>
                <v:fill type="solid"/>
              </v:shape>
              <v:shape style="position:absolute;left:1278;top:3322;width:3833;height:291" coordorigin="1278,3322" coordsize="3833,291" path="m4032,3387l3929,3375,3929,3368,4034,3380,4032,3387xe" filled="true" fillcolor="#212121" stroked="false">
                <v:path arrowok="t"/>
                <v:fill type="solid"/>
              </v:shape>
              <v:shape style="position:absolute;left:1278;top:3322;width:3833;height:291" coordorigin="1278,3322" coordsize="3833,291" path="m2360,3382l2358,3375,2408,3368,2463,3363,2463,3370,2410,3375,2360,3382xe" filled="true" fillcolor="#212121" stroked="false">
                <v:path arrowok="t"/>
                <v:fill type="solid"/>
              </v:shape>
              <v:shape style="position:absolute;left:1278;top:3322;width:3833;height:291" coordorigin="1278,3322" coordsize="3833,291" path="m3876,3368l3773,3358,3773,3351,3878,3361,3876,3368xe" filled="true" fillcolor="#212121" stroked="false">
                <v:path arrowok="t"/>
                <v:fill type="solid"/>
              </v:shape>
              <v:shape style="position:absolute;left:1278;top:3322;width:3833;height:291" coordorigin="1278,3322" coordsize="3833,291" path="m2516,3365l2516,3358,2619,3349,2622,3356,2516,3365xe" filled="true" fillcolor="#212121" stroked="false">
                <v:path arrowok="t"/>
                <v:fill type="solid"/>
              </v:shape>
              <v:shape style="position:absolute;left:1278;top:3322;width:3833;height:291" coordorigin="1278,3322" coordsize="3833,291" path="m3720,3353l3614,3346,3614,3339,3720,3346,3720,3353xe" filled="true" fillcolor="#212121" stroked="false">
                <v:path arrowok="t"/>
                <v:fill type="solid"/>
              </v:shape>
              <v:shape style="position:absolute;left:1278;top:3322;width:3833;height:291" coordorigin="1278,3322" coordsize="3833,291" path="m2672,3351l2672,3344,2777,3337,2777,3344,2672,3351xe" filled="true" fillcolor="#212121" stroked="false">
                <v:path arrowok="t"/>
                <v:fill type="solid"/>
              </v:shape>
              <v:shape style="position:absolute;left:1278;top:3322;width:3833;height:291" coordorigin="1278,3322" coordsize="3833,291" path="m3562,3344l3459,3339,3459,3332,3564,3337,3562,3344xe" filled="true" fillcolor="#212121" stroked="false">
                <v:path arrowok="t"/>
                <v:fill type="solid"/>
              </v:shape>
              <v:shape style="position:absolute;left:1278;top:3322;width:3833;height:291" coordorigin="1278,3322" coordsize="3833,291" path="m3406,3339l3300,3334,3300,3327,3406,3329,3406,3339xe" filled="true" fillcolor="#212121" stroked="false">
                <v:path arrowok="t"/>
                <v:fill type="solid"/>
              </v:shape>
              <v:shape style="position:absolute;left:1278;top:3322;width:3833;height:291" coordorigin="1278,3322" coordsize="3833,291" path="m2830,3339l2828,3332,2907,3327,2933,3325,2933,3332,2907,3334,2830,3339xe" filled="true" fillcolor="#212121" stroked="false">
                <v:path arrowok="t"/>
                <v:fill type="solid"/>
              </v:shape>
              <v:shape style="position:absolute;left:1278;top:3322;width:3833;height:291" coordorigin="1278,3322" coordsize="3833,291" path="m3248,3332l3144,3329,3144,3322,3248,3325,3248,3332xe" filled="true" fillcolor="#212121" stroked="false">
                <v:path arrowok="t"/>
                <v:fill type="solid"/>
              </v:shape>
              <v:shape style="position:absolute;left:1278;top:3322;width:3833;height:291" coordorigin="1278,3322" coordsize="3833,291" path="m2986,3332l2986,3322,3092,3322,3092,3329,3065,3329,2986,3332xe" filled="true" fillcolor="#212121" stroked="false">
                <v:path arrowok="t"/>
                <v:fill type="solid"/>
              </v:shape>
            </v:group>
            <v:group style="position:absolute;left:5008;top:3577;width:104;height:37" coordorigin="5008,3577" coordsize="104,37">
              <v:shape style="position:absolute;left:5008;top:3577;width:104;height:37" coordorigin="5008,3577" coordsize="104,37" path="m5008,3584l5061,3599,5109,3613,5111,3606,5063,3591,5010,3577,5008,3584xe" filled="false" stroked="true" strokeweight="0pt" strokecolor="#212121">
                <v:path arrowok="t"/>
              </v:shape>
            </v:group>
            <v:group style="position:absolute;left:4857;top:3536;width:104;height:34" coordorigin="4857,3536" coordsize="104,34">
              <v:shape style="position:absolute;left:4857;top:3536;width:104;height:34" coordorigin="4857,3536" coordsize="104,34" path="m4857,3543l4958,3570,4960,3563,4859,3536,4857,3543xe" filled="false" stroked="true" strokeweight="0pt" strokecolor="#212121">
                <v:path arrowok="t"/>
              </v:shape>
            </v:group>
            <v:group style="position:absolute;left:4703;top:3498;width:104;height:34" coordorigin="4703,3498" coordsize="104,34">
              <v:shape style="position:absolute;left:4703;top:3498;width:104;height:34" coordorigin="4703,3498" coordsize="104,34" path="m4703,3505l4806,3531,4806,3522,4706,3498,4703,3505xe" filled="false" stroked="true" strokeweight="0pt" strokecolor="#212121">
                <v:path arrowok="t"/>
              </v:shape>
            </v:group>
            <v:group style="position:absolute;left:4550;top:3462;width:106;height:32" coordorigin="4550,3462" coordsize="106,32">
              <v:shape style="position:absolute;left:4550;top:3462;width:106;height:32" coordorigin="4550,3462" coordsize="106,32" path="m4550,3469l4600,3478,4653,3493,4655,3483,4600,3471,4552,3462,4550,3469xe" filled="false" stroked="true" strokeweight="0pt" strokecolor="#212121">
                <v:path arrowok="t"/>
              </v:shape>
            </v:group>
            <v:group style="position:absolute;left:4396;top:3430;width:106;height:27" coordorigin="4396,3430" coordsize="106,27">
              <v:shape style="position:absolute;left:4396;top:3430;width:106;height:27" coordorigin="4396,3430" coordsize="106,27" path="m4396,3438l4449,3447,4499,3457,4502,3450,4452,3440,4396,3430,4396,3438xe" filled="false" stroked="true" strokeweight="0pt" strokecolor="#212121">
                <v:path arrowok="t"/>
              </v:shape>
            </v:group>
            <v:group style="position:absolute;left:4240;top:3406;width:106;height:25" coordorigin="4240,3406" coordsize="106,25">
              <v:shape style="position:absolute;left:4240;top:3406;width:106;height:25" coordorigin="4240,3406" coordsize="106,25" path="m4240,3414l4344,3430,4346,3423,4243,3406,4240,3414xe" filled="false" stroked="true" strokeweight="0pt" strokecolor="#212121">
                <v:path arrowok="t"/>
              </v:shape>
            </v:group>
            <v:group style="position:absolute;left:4085;top:3385;width:106;height:22" coordorigin="4085,3385" coordsize="106,22">
              <v:shape style="position:absolute;left:4085;top:3385;width:106;height:22" coordorigin="4085,3385" coordsize="106,22" path="m4085,3394l4188,3406,4190,3399,4087,3385,4085,3394xe" filled="false" stroked="true" strokeweight="0pt" strokecolor="#212121">
                <v:path arrowok="t"/>
              </v:shape>
            </v:group>
            <v:group style="position:absolute;left:3929;top:3368;width:106;height:20" coordorigin="3929,3368" coordsize="106,20">
              <v:shape style="position:absolute;left:3929;top:3368;width:106;height:20" coordorigin="3929,3368" coordsize="106,20" path="m3929,3375l4032,3387,4034,3380,3929,3368,3929,3375xe" filled="false" stroked="true" strokeweight="0pt" strokecolor="#212121">
                <v:path arrowok="t"/>
              </v:shape>
            </v:group>
            <v:group style="position:absolute;left:3773;top:3351;width:106;height:17" coordorigin="3773,3351" coordsize="106,17">
              <v:shape style="position:absolute;left:3773;top:3351;width:106;height:17" coordorigin="3773,3351" coordsize="106,17" path="m3773,3358l3876,3368,3878,3361,3773,3351,3773,3358xe" filled="false" stroked="true" strokeweight="0pt" strokecolor="#212121">
                <v:path arrowok="t"/>
              </v:shape>
            </v:group>
            <v:group style="position:absolute;left:3614;top:3339;width:106;height:15" coordorigin="3614,3339" coordsize="106,15">
              <v:shape style="position:absolute;left:3614;top:3339;width:106;height:15" coordorigin="3614,3339" coordsize="106,15" path="m3614,3346l3720,3353,3720,3346,3614,3339,3614,3346xe" filled="false" stroked="true" strokeweight="0pt" strokecolor="#212121">
                <v:path arrowok="t"/>
              </v:shape>
            </v:group>
            <v:group style="position:absolute;left:3459;top:3332;width:106;height:12" coordorigin="3459,3332" coordsize="106,12">
              <v:shape style="position:absolute;left:3459;top:3332;width:106;height:12" coordorigin="3459,3332" coordsize="106,12" path="m3459,3339l3562,3344,3564,3337,3459,3332,3459,3339xe" filled="false" stroked="true" strokeweight="0pt" strokecolor="#212121">
                <v:path arrowok="t"/>
              </v:shape>
            </v:group>
            <v:group style="position:absolute;left:3300;top:3327;width:106;height:12" coordorigin="3300,3327" coordsize="106,12">
              <v:shape style="position:absolute;left:3300;top:3327;width:106;height:12" coordorigin="3300,3327" coordsize="106,12" path="m3300,3334l3406,3339,3406,3329,3300,3327,3300,3334xe" filled="false" stroked="true" strokeweight="0pt" strokecolor="#212121">
                <v:path arrowok="t"/>
              </v:shape>
            </v:group>
            <v:group style="position:absolute;left:3144;top:3322;width:104;height:10" coordorigin="3144,3322" coordsize="104,10">
              <v:shape style="position:absolute;left:3144;top:3322;width:104;height:10" coordorigin="3144,3322" coordsize="104,10" path="m3144,3329l3248,3332,3248,3325,3144,3322,3144,3329xe" filled="false" stroked="true" strokeweight="0pt" strokecolor="#212121">
                <v:path arrowok="t"/>
              </v:shape>
            </v:group>
            <v:group style="position:absolute;left:2986;top:3322;width:106;height:10" coordorigin="2986,3322" coordsize="106,10">
              <v:shape style="position:absolute;left:2986;top:3322;width:106;height:10" coordorigin="2986,3322" coordsize="106,10" path="m2986,3332l3065,3329,3092,3329,3092,3322,3065,3322,2986,3322,2986,3332xe" filled="false" stroked="true" strokeweight="0pt" strokecolor="#212121">
                <v:path arrowok="t"/>
              </v:shape>
            </v:group>
            <v:group style="position:absolute;left:2828;top:3325;width:106;height:15" coordorigin="2828,3325" coordsize="106,15">
              <v:shape style="position:absolute;left:2828;top:3325;width:106;height:15" coordorigin="2828,3325" coordsize="106,15" path="m2830,3339l2907,3334,2933,3332,2933,3325,2907,3327,2828,3332,2830,3339xe" filled="false" stroked="true" strokeweight="0pt" strokecolor="#212121">
                <v:path arrowok="t"/>
              </v:shape>
            </v:group>
            <v:group style="position:absolute;left:2672;top:3337;width:106;height:15" coordorigin="2672,3337" coordsize="106,15">
              <v:shape style="position:absolute;left:2672;top:3337;width:106;height:15" coordorigin="2672,3337" coordsize="106,15" path="m2672,3351l2777,3344,2777,3337,2672,3344,2672,3351xe" filled="false" stroked="true" strokeweight="0pt" strokecolor="#212121">
                <v:path arrowok="t"/>
              </v:shape>
            </v:group>
            <v:group style="position:absolute;left:2516;top:3349;width:106;height:17" coordorigin="2516,3349" coordsize="106,17">
              <v:shape style="position:absolute;left:2516;top:3349;width:106;height:17" coordorigin="2516,3349" coordsize="106,17" path="m2516,3365l2622,3356,2619,3349,2516,3358,2516,3365xe" filled="false" stroked="true" strokeweight="0pt" strokecolor="#212121">
                <v:path arrowok="t"/>
              </v:shape>
            </v:group>
            <v:group style="position:absolute;left:2358;top:3363;width:106;height:20" coordorigin="2358,3363" coordsize="106,20">
              <v:shape style="position:absolute;left:2358;top:3363;width:106;height:20" coordorigin="2358,3363" coordsize="106,20" path="m2360,3382l2410,3375,2463,3370,2463,3363,2408,3368,2358,3375,2360,3382xe" filled="false" stroked="true" strokeweight="0pt" strokecolor="#212121">
                <v:path arrowok="t"/>
              </v:shape>
            </v:group>
            <v:group style="position:absolute;left:2202;top:3382;width:106;height:22" coordorigin="2202,3382" coordsize="106,22">
              <v:shape style="position:absolute;left:2202;top:3382;width:106;height:22" coordorigin="2202,3382" coordsize="106,22" path="m2204,3404l2307,3389,2307,3382,2202,3397,2204,3404xe" filled="false" stroked="true" strokeweight="0pt" strokecolor="#212121">
                <v:path arrowok="t"/>
              </v:shape>
            </v:group>
            <v:group style="position:absolute;left:2046;top:3404;width:106;height:22" coordorigin="2046,3404" coordsize="106,22">
              <v:shape style="position:absolute;left:2046;top:3404;width:106;height:22" coordorigin="2046,3404" coordsize="106,22" path="m2048,3426l2151,3411,2151,3404,2046,3418,2048,3426xe" filled="false" stroked="true" strokeweight="0pt" strokecolor="#212121">
                <v:path arrowok="t"/>
              </v:shape>
            </v:group>
            <v:group style="position:absolute;left:1892;top:3426;width:104;height:27" coordorigin="1892,3426" coordsize="104,27">
              <v:shape style="position:absolute;left:1892;top:3426;width:104;height:27" coordorigin="1892,3426" coordsize="104,27" path="m1892,3452l1996,3435,1996,3426,1892,3445,1892,3452xe" filled="false" stroked="true" strokeweight="0pt" strokecolor="#212121">
                <v:path arrowok="t"/>
              </v:shape>
            </v:group>
            <v:group style="position:absolute;left:1736;top:3452;width:106;height:29" coordorigin="1736,3452" coordsize="106,29">
              <v:shape style="position:absolute;left:1736;top:3452;width:106;height:29" coordorigin="1736,3452" coordsize="106,29" path="m1739,3481l1842,3462,1840,3452,1736,3474,1739,3481xe" filled="false" stroked="true" strokeweight="0pt" strokecolor="#212121">
                <v:path arrowok="t"/>
              </v:shape>
            </v:group>
            <v:group style="position:absolute;left:1583;top:3483;width:104;height:32" coordorigin="1583,3483" coordsize="104,32">
              <v:shape style="position:absolute;left:1583;top:3483;width:104;height:32" coordorigin="1583,3483" coordsize="104,32" path="m1585,3514l1686,3490,1686,3483,1583,3507,1585,3514xe" filled="false" stroked="true" strokeweight="0pt" strokecolor="#212121">
                <v:path arrowok="t"/>
              </v:shape>
            </v:group>
            <v:group style="position:absolute;left:1432;top:3522;width:104;height:34" coordorigin="1432,3522" coordsize="104,34">
              <v:shape style="position:absolute;left:1432;top:3522;width:104;height:34" coordorigin="1432,3522" coordsize="104,34" path="m1432,3555l1535,3529,1533,3522,1432,3548,1432,3555xe" filled="false" stroked="true" strokeweight="0pt" strokecolor="#212121">
                <v:path arrowok="t"/>
              </v:shape>
            </v:group>
            <v:group style="position:absolute;left:1278;top:3563;width:104;height:37" coordorigin="1278,3563" coordsize="104,37">
              <v:shape style="position:absolute;left:1278;top:3563;width:104;height:37" coordorigin="1278,3563" coordsize="104,37" path="m1281,3599l1329,3584,1382,3570,1379,3563,1326,3577,1278,3591,1281,3599xe" filled="false" stroked="true" strokeweight="0pt" strokecolor="#212121">
                <v:path arrowok="t"/>
              </v:shape>
            </v:group>
            <v:group style="position:absolute;left:5159;top:3618;width:51;height:22" coordorigin="5159,3618" coordsize="51,22">
              <v:shape style="position:absolute;left:5159;top:3618;width:51;height:22" coordorigin="5159,3618" coordsize="51,22" path="m5207,3639l5202,3639,5185,3635,5159,3625,5159,3618,5188,3625,5205,3630,5209,3632,5207,3639xe" filled="true" fillcolor="#212121" stroked="false">
                <v:path arrowok="t"/>
                <v:fill type="solid"/>
              </v:shape>
            </v:group>
            <v:group style="position:absolute;left:5159;top:3618;width:51;height:22" coordorigin="5159,3618" coordsize="51,22">
              <v:shape style="position:absolute;left:5159;top:3618;width:51;height:22" coordorigin="5159,3618" coordsize="51,22" path="m5159,3625l5185,3635,5202,3639,5207,3639,5209,3632,5205,3630,5188,3625,5159,3618,5159,3625xe" filled="false" stroked="true" strokeweight="0pt" strokecolor="#212121">
                <v:path arrowok="t"/>
              </v:shape>
            </v:group>
            <v:group style="position:absolute;left:278;top:1962;width:5874;height:2" coordorigin="278,1962" coordsize="5874,2">
              <v:shape style="position:absolute;left:278;top:1962;width:5874;height:2" coordorigin="278,1962" coordsize="5874,0" path="m278,1962l6152,1962e" filled="false" stroked="true" strokeweight=".480775pt" strokecolor="#212121">
                <v:path arrowok="t"/>
              </v:shape>
            </v:group>
            <v:group style="position:absolute;left:278;top:1962;width:5874;height:2" coordorigin="278,1962" coordsize="5874,2">
              <v:shape style="position:absolute;left:278;top:1962;width:5874;height:2" coordorigin="278,1962" coordsize="5874,0" path="m278,1962l6152,1962e" filled="false" stroked="true" strokeweight=".480775pt" strokecolor="#212121">
                <v:path arrowok="t"/>
              </v:shape>
            </v:group>
            <v:group style="position:absolute;left:0;top:0;width:6404;height:3895" coordorigin="0,0" coordsize="6404,3895">
              <v:shape style="position:absolute;left:0;top:0;width:6404;height:3895" coordorigin="0,0" coordsize="6404,3895" path="m5241,72l1163,72,1216,48,1240,24,1266,0,5137,0,5161,24,5241,72xe" filled="true" fillcolor="#ffffff" stroked="false">
                <v:path arrowok="t"/>
                <v:fill type="solid"/>
              </v:shape>
              <v:shape style="position:absolute;left:0;top:0;width:6404;height:3895" coordorigin="0,0" coordsize="6404,3895" path="m1396,216l957,216,1010,168,1034,144,1113,96,1139,72,5265,72,5291,96,5344,120,5368,144,5394,168,1465,168,1444,192,1396,216xe" filled="true" fillcolor="#ffffff" stroked="false">
                <v:path arrowok="t"/>
                <v:fill type="solid"/>
              </v:shape>
              <v:shape style="position:absolute;left:0;top:0;width:6404;height:3895" coordorigin="0,0" coordsize="6404,3895" path="m5447,216l5008,216,4984,192,4962,192,4938,168,5394,168,5447,216xe" filled="true" fillcolor="#ffffff" stroked="false">
                <v:path arrowok="t"/>
                <v:fill type="solid"/>
              </v:shape>
              <v:shape style="position:absolute;left:0;top:0;width:6404;height:3895" coordorigin="0,0" coordsize="6404,3895" path="m5421,3774l983,3774,957,3750,933,3726,880,3678,832,3654,806,3630,758,3582,736,3558,712,3534,648,3462,604,3438,508,3317,492,3293,472,3269,389,3149,372,3101,357,3077,324,3029,295,2981,278,2957,264,2933,249,2885,221,2837,209,2813,194,2788,182,2764,168,2716,132,2644,120,2596,110,2572,98,2548,62,2428,53,2380,31,2308,26,2260,22,2236,7,2139,5,2115,2,2067,0,2043,0,1899,5,1851,7,1803,26,1683,31,1659,38,1635,46,1587,53,1563,62,1538,98,1418,110,1370,120,1346,132,1322,156,1250,168,1226,182,1202,194,1178,209,1130,221,1106,278,1010,295,986,309,938,324,913,357,865,372,841,472,697,492,673,508,649,604,529,712,409,736,385,758,361,782,361,806,337,832,313,880,264,933,216,1374,216,1350,240,1278,288,1257,288,1233,313,1185,337,1161,361,1139,385,1115,409,1094,409,1070,433,1048,457,1024,481,981,505,959,529,940,553,919,577,880,625,842,649,825,673,806,697,739,793,722,793,705,817,691,841,674,865,544,1082,532,1106,518,1130,506,1154,482,1226,468,1250,458,1274,422,1346,413,1370,401,1394,391,1418,372,1490,365,1514,355,1538,348,1563,341,1611,326,1659,321,1683,314,1707,309,1731,307,1779,302,1803,293,1899,293,2043,309,2212,314,2236,321,2260,326,2284,333,2308,341,2356,355,2404,365,2428,372,2452,381,2500,401,2548,413,2572,422,2596,458,2692,468,2716,482,2740,518,2813,532,2837,544,2861,674,3077,691,3101,705,3125,806,3245,825,3269,842,3293,880,3341,940,3389,959,3414,1024,3462,1048,3486,1070,3510,1094,3534,1115,3558,1139,3558,1161,3582,1209,3630,1233,3630,1257,3654,1278,3654,1350,3702,1370,3726,5471,3726,5447,3750,5421,3774xe" filled="true" fillcolor="#ffffff" stroked="false">
                <v:path arrowok="t"/>
                <v:fill type="solid"/>
              </v:shape>
              <v:shape style="position:absolute;left:0;top:0;width:6404;height:3895" coordorigin="0,0" coordsize="6404,3895" path="m5471,3726l5037,3726,5056,3702,5078,3702,5149,3654,5173,3630,5195,3630,5267,3558,5289,3558,5313,3534,5334,3510,5358,3486,5380,3462,5466,3389,5485,3365,5507,3341,5526,3341,5545,3317,5562,3293,5581,3269,5598,3245,5617,3221,5668,3173,5682,3149,5699,3125,5713,3101,5730,3077,5744,3053,5761,3029,5819,2933,5831,2909,5874,2837,5898,2788,5912,2764,5936,2716,5960,2644,5970,2620,5994,2572,6023,2500,6042,2428,6056,2380,6066,2356,6070,2308,6085,2260,6099,2188,6102,2139,6106,2115,6111,2067,6111,2043,6114,1995,6114,1947,6111,1899,6111,1875,6106,1827,6102,1803,6099,1779,6090,1707,6085,1683,6070,1635,6056,1563,6013,1418,5994,1370,5970,1322,5912,1178,5898,1154,5874,1106,5831,1034,5819,1010,5761,913,5744,889,5730,865,5713,841,5699,817,5682,793,5668,793,5617,721,5598,697,5581,673,5562,649,5545,625,5526,625,5507,601,5485,577,5444,529,5380,481,5358,457,5334,433,5313,409,5289,409,5267,385,5195,337,5173,313,5149,288,5125,288,5078,240,5056,240,5032,216,5471,216,5497,240,5521,264,5548,288,5596,337,5622,361,5644,361,5692,409,5778,505,5797,529,5819,553,5895,649,5929,697,5948,721,6032,841,6046,865,6063,889,6078,913,6094,938,6123,1010,6140,1034,6169,1082,6181,1106,6210,1178,6234,1226,6248,1250,6272,1322,6284,1346,6294,1370,6306,1418,6342,1538,6351,1563,6358,1587,6365,1635,6373,1659,6377,1683,6397,1803,6399,1851,6401,1875,6401,1899,6404,1947,6404,2019,6401,2043,6401,2067,6399,2115,6397,2139,6382,2236,6377,2260,6373,2308,6351,2380,6342,2428,6306,2548,6294,2572,6284,2596,6272,2644,6248,2692,6234,2716,6210,2788,6181,2837,6169,2861,6152,2909,6138,2933,6121,2981,6102,3005,6078,3005,6049,3029,5991,3053,5965,3053,5939,3077,5881,3101,5833,3149,5799,3221,5799,3269,5802,3293,5802,3341,5799,3365,5792,3414,5780,3438,5756,3462,5692,3534,5644,3582,5622,3606,5596,3630,5548,3678,5521,3678,5497,3702,5471,3726xe" filled="true" fillcolor="#ffffff" stroked="false">
                <v:path arrowok="t"/>
                <v:fill type="solid"/>
              </v:shape>
              <v:shape style="position:absolute;left:0;top:0;width:6404;height:3895" coordorigin="0,0" coordsize="6404,3895" path="m5317,3846l1086,3846,1034,3798,1010,3774,5394,3774,5368,3798,5344,3822,5317,3846xe" filled="true" fillcolor="#ffffff" stroked="false">
                <v:path arrowok="t"/>
                <v:fill type="solid"/>
              </v:shape>
              <v:shape style="position:absolute;left:0;top:0;width:6404;height:3895" coordorigin="0,0" coordsize="6404,3895" path="m5219,3894l1187,3894,1139,3870,1113,3846,5291,3846,5265,3870,5241,3870,5219,3894xe" filled="true" fillcolor="#ffffff" stroked="false">
                <v:path arrowok="t"/>
                <v:fill type="solid"/>
              </v:shape>
            </v:group>
            <v:group style="position:absolute;left:293;top:178;width:5822;height:3553" coordorigin="293,178" coordsize="5822,3553">
              <v:shape style="position:absolute;left:293;top:178;width:5822;height:3553" coordorigin="293,178" coordsize="5822,3553" path="m6114,2017l6111,2046,6111,2077,6109,2106,6106,2135,6102,2163,6099,2192,6094,2221,6090,2248,6085,2276,6078,2303,6070,2329,6066,2358,6056,2387,6049,2416,6042,2445,6032,2474,6023,2502,6013,2529,6003,2558,5994,2584,5982,2613,5970,2639,5960,2666,5948,2692,5936,2719,5924,2745,5912,2769,5898,2796,5886,2822,5874,2846,5859,2873,5845,2897,5831,2921,5819,2945,5804,2969,5790,2993,5775,3017,5761,3041,5744,3063,5730,3087,5713,3108,5699,3132,5682,3154,5668,3176,5651,3197,5634,3219,5617,3240,5598,3262,5581,3284,5562,3303,5545,3322,5526,3344,5507,3363,5485,3382,5466,3404,5444,3423,5423,3442,5401,3462,5380,3481,5358,3502,5334,3522,5313,3541,5289,3560,5267,3579,5243,3596,5219,3613,5195,3630,5173,3644,5149,3661,5125,3676,5102,3690,5078,3704,5056,3719,5037,3731,1408,3731,1370,3731,1350,3719,1326,3704,1302,3690,1278,3676,1257,3661,1233,3644,1209,3630,1185,3613,1161,3596,1139,3579,1115,3560,1094,3541,1070,3522,1048,3502,1024,3481,1003,3462,981,3442,959,3423,940,3404,919,3382,899,3363,880,3344,861,3322,842,3303,825,3284,806,3262,705,3132,691,3108,674,3087,660,3063,645,3041,544,2873,532,2846,518,2822,506,2796,494,2769,482,2745,468,2719,458,2692,446,2666,434,2639,422,2613,413,2584,401,2558,391,2529,381,2502,372,2474,365,2445,355,2416,348,2387,341,2358,333,2329,326,2303,321,2276,314,2248,309,2221,307,2192,302,2163,300,2135,297,2106,295,2077,293,2046,293,2017,293,1986,293,1954,293,1923,295,1894,297,1863,300,1834,302,1805,307,1779,309,1750,314,1721,321,1695,326,1666,333,1639,341,1611,348,1584,355,1555,365,1526,372,1498,381,1469,391,1440,401,1413,413,1385,422,1358,434,1332,446,1305,458,1279,468,1252,482,1226,494,1200,506,1173,518,1149,532,1123,544,1099,559,1075,573,1048,588,1024,602,1000,616,976,631,952,645,930,660,906,674,882,691,861,705,839,722,815,739,793,756,772,772,750,789,728,806,707,825,688,842,666,861,647,880,627,899,606,919,587,940,567,959,546,981,526,1003,507,1024,488,1048,466,1070,447,1094,428,1115,409,1139,392,1161,375,1185,358,1209,341,1233,325,1257,310,1278,293,1302,279,1326,264,1350,250,1374,238,1396,224,1420,212,1444,200,1465,188,1475,180,1480,180,1482,178,4924,178,4938,188,4962,200,4984,212,5008,224,5032,238,5056,250,5078,264,5102,279,5125,293,5149,310,5173,325,5195,341,5219,358,5243,375,5267,392,5289,409,5313,428,5334,447,5358,466,5380,488,5401,507,5423,526,5444,546,5466,567,5485,587,5507,606,5526,627,5545,647,5562,666,5581,688,5598,707,5617,728,5634,750,5651,772,5668,793,5682,815,5699,839,5713,861,5730,882,5744,906,5761,930,5775,952,5790,976,5804,1000,5819,1024,5831,1048,5845,1075,5859,1099,5874,1123,5886,1149,5898,1173,5912,1200,5924,1226,5936,1252,5948,1279,5960,1305,5970,1332,5982,1358,5994,1385,6003,1413,6013,1440,6023,1469,6032,1498,6042,1526,6049,1555,6056,1584,6066,1611,6070,1639,6078,1666,6085,1695,6090,1721,6094,1750,6099,1779,6102,1805,6106,1834,6109,1863,6111,1894,6111,1923,6114,1954,6114,1986,6114,2017xe" filled="false" stroked="true" strokeweight="0pt" strokecolor="#ffffff">
                <v:path arrowok="t"/>
              </v:shape>
            </v:group>
            <v:group style="position:absolute;left:288;top:173;width:5829;height:3558" coordorigin="288,173" coordsize="5829,3558">
              <v:shape style="position:absolute;left:288;top:173;width:5829;height:3558" coordorigin="288,173" coordsize="5829,3558" path="m1398,221l1394,221,1441,173,1477,173,1444,197,1422,197,1398,221xe" filled="true" fillcolor="#000000" stroked="false">
                <v:path arrowok="t"/>
                <v:fill type="solid"/>
              </v:shape>
              <v:shape style="position:absolute;left:288;top:173;width:5829;height:3558" coordorigin="288,173" coordsize="5829,3558" path="m5010,221l5006,221,4984,197,4960,197,4938,173,4965,173,4986,197,5010,221xe" filled="true" fillcolor="#000000" stroked="false">
                <v:path arrowok="t"/>
                <v:fill type="solid"/>
              </v:shape>
              <v:shape style="position:absolute;left:288;top:173;width:5829;height:3558" coordorigin="288,173" coordsize="5829,3558" path="m1353,245l1336,245,1372,221,1374,221,1353,245xe" filled="true" fillcolor="#000000" stroked="false">
                <v:path arrowok="t"/>
                <v:fill type="solid"/>
              </v:shape>
              <v:shape style="position:absolute;left:288;top:173;width:5829;height:3558" coordorigin="288,173" coordsize="5829,3558" path="m5056,245l5054,245,5030,221,5034,221,5056,245xe" filled="true" fillcolor="#000000" stroked="false">
                <v:path arrowok="t"/>
                <v:fill type="solid"/>
              </v:shape>
              <v:shape style="position:absolute;left:288;top:173;width:5829;height:3558" coordorigin="288,173" coordsize="5829,3558" path="m1314,260l1329,245,1336,245,1314,260xe" filled="true" fillcolor="#000000" stroked="false">
                <v:path arrowok="t"/>
                <v:fill type="solid"/>
              </v:shape>
              <v:shape style="position:absolute;left:288;top:173;width:5829;height:3558" coordorigin="288,173" coordsize="5829,3558" path="m5095,265l5056,245,5078,245,5095,265xe" filled="true" fillcolor="#000000" stroked="false">
                <v:path arrowok="t"/>
                <v:fill type="solid"/>
              </v:shape>
              <v:shape style="position:absolute;left:288;top:173;width:5829;height:3558" coordorigin="288,173" coordsize="5829,3558" path="m1029,486l1024,486,1022,462,1046,462,1067,438,1091,413,1113,389,1137,389,1161,365,1182,341,1206,317,1230,317,1278,269,1300,269,1314,260,1281,293,1257,293,1235,317,1163,365,1142,389,1118,413,1096,413,1072,438,1029,486xe" filled="true" fillcolor="#000000" stroked="false">
                <v:path arrowok="t"/>
                <v:fill type="solid"/>
              </v:shape>
              <v:shape style="position:absolute;left:288;top:173;width:5829;height:3558" coordorigin="288,173" coordsize="5829,3558" path="m5286,413l5265,389,5193,341,5171,317,5123,293,5099,269,5095,265,5152,293,5173,317,5197,317,5269,389,5289,389,5286,413xe" filled="true" fillcolor="#000000" stroked="false">
                <v:path arrowok="t"/>
                <v:fill type="solid"/>
              </v:shape>
              <v:shape style="position:absolute;left:288;top:173;width:5829;height:3558" coordorigin="288,173" coordsize="5829,3558" path="m5502,606l5464,558,5421,510,5356,462,5332,438,5310,413,5286,413,5289,389,5291,389,5315,413,5337,438,5361,462,5382,462,5447,534,5488,582,5507,582,5502,606xe" filled="true" fillcolor="#000000" stroked="false">
                <v:path arrowok="t"/>
                <v:fill type="solid"/>
              </v:shape>
              <v:shape style="position:absolute;left:288;top:173;width:5829;height:3558" coordorigin="288,173" coordsize="5829,3558" path="m1027,3466l1000,3466,957,3418,938,3394,916,3370,878,3346,820,3274,803,3250,784,3226,751,3178,736,3178,703,3130,688,3106,672,3082,657,3058,640,3034,583,2938,571,2913,528,2841,516,2817,501,2793,465,2697,429,2625,420,2601,408,2577,389,2529,353,2409,343,2385,336,2337,329,2313,324,2288,297,2144,290,2072,288,2024,288,1904,293,1856,297,1784,317,1688,324,1663,329,1615,343,1567,353,1543,360,1519,379,1447,408,1375,420,1351,429,1327,489,1183,501,1159,516,1135,528,1111,571,1038,583,1014,640,918,657,894,672,870,688,846,703,822,736,774,751,750,784,702,803,702,820,678,897,582,916,582,938,558,957,534,1022,462,1024,486,1027,486,983,510,964,534,921,582,902,606,844,654,827,678,808,702,724,798,710,822,693,846,679,870,662,894,576,1038,564,1063,535,1111,523,1135,508,1159,484,1207,427,1351,415,1375,386,1447,367,1519,360,1543,350,1567,336,1615,331,1663,324,1688,309,1760,297,1880,297,1904,295,1952,295,2000,297,2024,297,2072,302,2120,307,2144,309,2192,324,2264,331,2288,336,2313,350,2361,360,2409,396,2529,415,2577,427,2601,437,2625,496,2769,508,2769,523,2817,535,2841,564,2889,576,2913,662,3058,679,3082,693,3106,710,3106,724,3130,808,3250,827,3274,844,3298,863,3298,921,3370,943,3394,983,3418,1027,3466xe" filled="true" fillcolor="#000000" stroked="false">
                <v:path arrowok="t"/>
                <v:fill type="solid"/>
              </v:shape>
              <v:shape style="position:absolute;left:288;top:173;width:5829;height:3558" coordorigin="288,173" coordsize="5829,3558" path="m5645,750l5632,750,5612,726,5579,678,5540,630,5521,630,5526,606,5502,606,5507,582,5509,582,5528,606,5526,606,5521,630,5548,630,5567,654,5584,678,5603,702,5645,750xe" filled="true" fillcolor="#000000" stroked="false">
                <v:path arrowok="t"/>
                <v:fill type="solid"/>
              </v:shape>
              <v:shape style="position:absolute;left:288;top:173;width:5829;height:3558" coordorigin="288,173" coordsize="5829,3558" path="m5651,757l5645,750,5646,750,5651,757xe" filled="true" fillcolor="#000000" stroked="false">
                <v:path arrowok="t"/>
                <v:fill type="solid"/>
              </v:shape>
              <v:shape style="position:absolute;left:288;top:173;width:5829;height:3558" coordorigin="288,173" coordsize="5829,3558" path="m6058,2385l6056,2385,6054,2361,6075,2288,6094,2192,6106,2072,6109,2024,6109,1904,6102,1832,6099,1784,6075,1663,6068,1615,6046,1543,6027,1495,6020,1447,6011,1423,5999,1399,5979,1351,5943,1279,5931,1231,5883,1135,5855,1087,5843,1063,5728,870,5711,846,5696,822,5651,757,5687,798,5701,822,5718,846,5732,870,5749,894,5850,1063,5862,1087,5876,1111,5888,1135,5891,1135,5915,1183,5987,1351,5996,1375,6008,1399,6027,1447,6037,1495,6044,1519,6054,1543,6075,1615,6082,1663,6087,1688,6094,1712,6099,1736,6102,1760,6106,1784,6111,1856,6116,1904,6116,2024,6114,2072,6099,2216,6094,2240,6087,2264,6082,2288,6068,2337,6058,2385xe" filled="true" fillcolor="#000000" stroked="false">
                <v:path arrowok="t"/>
                <v:fill type="solid"/>
              </v:shape>
              <v:shape style="position:absolute;left:288;top:173;width:5829;height:3558" coordorigin="288,173" coordsize="5829,3558" path="m5701,3130l5699,3130,5696,3106,5711,3106,5728,3082,5742,3058,5743,3058,5756,3034,5843,2889,5855,2865,5883,2817,5895,2769,5907,2769,5943,2673,5979,2601,5999,2553,6011,2529,6020,2481,6027,2457,6046,2409,6054,2361,6056,2385,6058,2385,6054,2409,6044,2433,6037,2457,6018,2529,6008,2553,5996,2577,5987,2601,5939,2697,5903,2793,5891,2817,5888,2817,5876,2841,5862,2865,5850,2889,5749,3058,5732,3082,5718,3106,5701,3130xe" filled="true" fillcolor="#000000" stroked="false">
                <v:path arrowok="t"/>
                <v:fill type="solid"/>
              </v:shape>
              <v:shape style="position:absolute;left:288;top:173;width:5829;height:3558" coordorigin="288,173" coordsize="5829,3558" path="m5425,3442l5423,3442,5421,3418,5442,3418,5464,3394,5540,3298,5579,3274,5612,3226,5632,3202,5646,3178,5696,3106,5699,3130,5701,3130,5687,3154,5603,3250,5584,3274,5567,3298,5528,3346,5509,3346,5488,3370,5468,3394,5425,3442xe" filled="true" fillcolor="#000000" stroked="false">
                <v:path arrowok="t"/>
                <v:fill type="solid"/>
              </v:shape>
              <v:shape style="position:absolute;left:288;top:173;width:5829;height:3558" coordorigin="288,173" coordsize="5829,3558" path="m5315,3539l5313,3539,5310,3514,5332,3514,5356,3490,5421,3418,5423,3442,5425,3442,5404,3466,5361,3490,5337,3514,5315,3539xe" filled="true" fillcolor="#000000" stroked="false">
                <v:path arrowok="t"/>
                <v:fill type="solid"/>
              </v:shape>
              <v:shape style="position:absolute;left:288;top:173;width:5829;height:3558" coordorigin="288,173" coordsize="5829,3558" path="m1353,3707l1324,3707,1300,3683,1278,3659,1254,3659,1230,3635,1182,3611,1161,3587,1137,3563,1113,3563,1091,3539,1067,3514,1046,3490,1022,3466,1029,3466,1072,3514,1096,3514,1118,3539,1142,3563,1163,3587,1187,3611,1211,3611,1235,3635,1257,3635,1353,3707xe" filled="true" fillcolor="#000000" stroked="false">
                <v:path arrowok="t"/>
                <v:fill type="solid"/>
              </v:shape>
              <v:shape style="position:absolute;left:288;top:173;width:5829;height:3558" coordorigin="288,173" coordsize="5829,3558" path="m5250,3577l5265,3563,5286,3539,5310,3514,5313,3539,5315,3539,5291,3563,5269,3563,5250,3577xe" filled="true" fillcolor="#000000" stroked="false">
                <v:path arrowok="t"/>
                <v:fill type="solid"/>
              </v:shape>
              <v:shape style="position:absolute;left:288;top:173;width:5829;height:3558" coordorigin="288,173" coordsize="5829,3558" path="m5217,3611l5205,3611,5250,3577,5217,3611xe" filled="true" fillcolor="#000000" stroked="false">
                <v:path arrowok="t"/>
                <v:fill type="solid"/>
              </v:shape>
              <v:shape style="position:absolute;left:288;top:173;width:5829;height:3558" coordorigin="288,173" coordsize="5829,3558" path="m5152,3659l5149,3659,5147,3635,5171,3635,5193,3611,5205,3611,5173,3635,5152,3659xe" filled="true" fillcolor="#000000" stroked="false">
                <v:path arrowok="t"/>
                <v:fill type="solid"/>
              </v:shape>
              <v:shape style="position:absolute;left:288;top:173;width:5829;height:3558" coordorigin="288,173" coordsize="5829,3558" path="m5080,3707l5054,3707,5078,3683,5099,3683,5147,3635,5149,3659,5128,3659,5080,3707xe" filled="true" fillcolor="#000000" stroked="false">
                <v:path arrowok="t"/>
                <v:fill type="solid"/>
              </v:shape>
              <v:shape style="position:absolute;left:288;top:173;width:5829;height:3558" coordorigin="288,173" coordsize="5829,3558" path="m5037,3731l1370,3731,1348,3707,5037,3707,5037,3731xe" filled="true" fillcolor="#000000" stroked="false">
                <v:path arrowok="t"/>
                <v:fill type="solid"/>
              </v:shape>
              <v:shape style="position:absolute;left:288;top:173;width:5829;height:3558" coordorigin="288,173" coordsize="5829,3558" path="m5039,3731l5037,3731,5037,3707,5056,3707,5039,3731xe" filled="true" fillcolor="#000000" stroked="false">
                <v:path arrowok="t"/>
                <v:fill type="solid"/>
              </v:shape>
            </v:group>
            <v:group style="position:absolute;left:288;top:173;width:5829;height:3563" coordorigin="288,173" coordsize="5829,3563">
              <v:shape style="position:absolute;left:288;top:173;width:5829;height:3563" coordorigin="288,173" coordsize="5829,3563" path="m5037,3731l5039,3733,5056,3721,5080,3709,5104,3695,5128,3680,5152,3664,5173,3649,5197,3632,5221,3615,5245,3599,5269,3582,5291,3563,5315,3543,5337,3524,5361,3505,5382,3486,5404,3466,5425,3445,5447,3426,5468,3406,5488,3387,5488,3385,5509,3365,5528,3346,5548,3325,5567,3305,5584,3286,5603,3264,5620,3243,5636,3221,5653,3200,5670,3178,5687,3156,5701,3135,5718,3111,5732,3089,5749,3065,5763,3043,5778,3019,5792,2995,5807,2971,5821,2947,5835,2923,5850,2899,5862,2873,5876,2849,5888,2822,5891,2822,5903,2798,5915,2772,5927,2745,5939,2719,5951,2695,5963,2666,5975,2639,5987,2613,5996,2587,6008,2558,6018,2531,6027,2502,6037,2474,6044,2445,6054,2416,6061,2387,6068,2358,6075,2332,6082,2303,6087,2276,6094,2250,6099,2221,6102,2192,6106,2163,6109,2135,6111,2106,6114,2077,6116,2046,6116,2017,6116,1986,6116,1954,6116,1923,6114,1894,6111,1863,6109,1834,6106,1805,6102,1776,6099,1750,6099,1748,6094,1721,6087,1692,6082,1666,6075,1639,6068,1611,6061,1582,6054,1553,6044,1524,6037,1495,6027,1466,6018,1440,6008,1411,5996,1385,5987,1356,5975,1329,5915,1197,5903,1173,5891,1147,5888,1147,5876,1120,5862,1096,5850,1072,5835,1048,5821,1022,5807,998,5792,974,5778,952,5763,928,5749,904,5732,882,5718,858,5701,837,5687,813,5670,791,5653,769,5636,748,5620,726,5603,704,5584,685,5584,683,5567,663,5548,644,5528,625,5509,603,5488,584,5468,565,5447,543,5425,524,5404,505,5382,486,5361,464,5337,445,5315,425,5291,406,5269,389,5245,370,5221,353,5197,337,5173,322,5152,305,5128,291,5104,276,5080,262,5056,248,5034,233,5010,221,4986,207,4965,195,4941,183,4924,175,4924,173,1482,173,1480,175,1477,175,1475,178,1463,183,1441,195,1417,207,1394,221,1372,233,1348,248,1324,262,1300,276,1278,291,1254,305,1230,322,1206,337,1182,353,1161,370,1137,389,1113,406,1091,425,1067,445,1046,464,1022,486,1024,488,1022,486,1000,505,979,524,957,543,938,565,916,584,897,603,878,625,859,644,839,663,820,683,820,685,803,704,784,726,768,748,751,769,736,791,720,813,703,837,688,858,672,882,657,904,640,928,626,952,612,974,597,998,583,1022,571,1048,556,1072,542,1096,528,1120,516,1147,501,1173,489,1197,477,1224,465,1250,453,1276,441,1303,429,1329,420,1356,408,1385,398,1411,389,1440,379,1466,369,1495,360,1524,353,1553,343,1582,336,1611,329,1639,324,1666,317,1692,312,1721,307,1748,307,1750,302,1776,297,1805,295,1834,293,1863,290,1894,288,1923,288,1954,288,1986,288,2017,288,2046,290,2077,293,2106,295,2135,297,2163,302,2192,307,2221,312,2250,317,2276,324,2303,329,2332,336,2358,343,2387,353,2416,360,2445,369,2474,379,2502,389,2531,398,2558,408,2587,420,2613,429,2639,441,2666,453,2695,465,2719,477,2745,489,2772,501,2798,516,2822,528,2849,542,2873,556,2899,571,2923,583,2947,597,2971,612,2995,626,3019,640,3043,657,3065,672,3089,688,3111,703,3135,720,3156,736,3178,751,3200,768,3221,784,3243,803,3264,820,3286,839,3305,859,3325,878,3346,897,3365,916,3385,916,3387,938,3406,957,3426,979,3445,1000,3466,1022,3486,1024,3481,1022,3486,1046,3505,1067,3524,1091,3543,1113,3563,1137,3582,1161,3599,1182,3615,1206,3632,1230,3649,1254,3664,1278,3680,1300,3695,1324,3709,1348,3721,1370,3733,1370,3736,1408,3736,5037,3736,5039,3733,5037,3731,5037,3726,1408,3726,1372,3726,1353,3716,1329,3702,1305,3688,1281,3673,1257,3659,1235,3642,1233,3644,1235,3642,1211,3625,1209,3630,1211,3625,1187,3611,1163,3591,1142,3575,1118,3558,1096,3539,1094,3541,1096,3539,1072,3519,1051,3500,1048,3502,1051,3500,1029,3478,1027,3478,1005,3459,1003,3462,1005,3459,983,3440,964,3421,943,3399,921,3380,919,3382,921,3380,902,3361,883,3341,880,3344,883,3341,863,3320,844,3301,827,3281,808,3260,791,3238,775,3216,772,3219,775,3216,758,3195,756,3197,758,3195,741,3173,724,3151,710,3130,705,3132,710,3130,693,3106,691,3108,693,3106,679,3084,662,3063,648,3038,633,3014,631,3017,633,3014,619,2990,604,2966,590,2942,576,2918,573,2921,576,2918,564,2894,549,2870,535,2844,523,2820,508,2793,496,2769,484,2743,472,2716,461,2690,458,2692,461,2690,449,2663,437,2637,427,2611,415,2584,405,2555,396,2529,386,2500,377,2471,367,2442,360,2413,350,2385,343,2358,336,2329,331,2303,324,2274,319,2248,314,2219,309,2192,307,2163,302,2135,300,2106,297,2077,297,2046,295,2017,295,1986,295,1954,297,1923,297,1894,300,1863,302,1834,307,1808,309,1779,314,1750,319,1721,324,1695,331,1668,336,1639,333,1639,336,1639,343,1613,350,1584,360,1555,367,1526,377,1498,386,1469,396,1442,405,1413,415,1387,413,1385,415,1387,427,1358,422,1358,427,1358,437,1332,434,1332,437,1332,449,1305,446,1305,449,1305,461,1279,472,1252,468,1252,472,1252,484,1226,496,1202,508,1175,523,1149,535,1125,549,1101,564,1075,576,1050,573,1048,576,1050,590,1026,604,1002,602,1000,604,1002,619,978,633,954,631,952,633,954,648,933,645,930,648,933,662,909,679,885,674,882,679,885,693,863,710,841,724,817,722,815,724,817,741,796,758,774,775,752,791,731,808,709,827,690,844,668,842,666,844,668,863,649,861,647,863,649,883,630,880,627,883,630,902,611,899,606,902,611,921,589,919,587,921,589,943,570,940,567,943,570,964,550,983,529,981,526,983,529,1005,510,1027,490,1029,490,1051,471,1072,450,1096,430,1118,413,1142,394,1139,392,1142,394,1163,377,1161,375,1163,377,1187,361,1211,344,1209,341,1211,344,1235,327,1233,325,1235,327,1257,313,1257,310,1257,313,1281,298,1278,293,1281,298,1305,281,1302,279,1305,281,1329,269,1353,255,1350,250,1353,255,1374,240,1398,228,1396,224,1398,228,1422,214,1444,202,1468,190,1477,185,1480,183,1482,183,4922,183,4938,190,4960,202,4984,214,5006,228,5008,224,5006,228,5030,240,5054,255,5056,250,5054,255,5078,269,5099,281,5102,279,5099,281,5123,298,5125,293,5123,298,5147,313,5171,327,5173,325,5171,327,5193,344,5195,341,5193,344,5217,361,5241,377,5265,394,5267,392,5265,394,5286,413,5289,409,5286,413,5310,430,5332,450,5356,471,5377,490,5399,510,5421,529,5442,550,5464,570,5466,567,5464,570,5483,589,5485,587,5483,589,5502,611,5507,606,5502,611,5521,630,5526,627,5521,630,5540,649,5545,647,5540,649,5560,668,5579,690,5596,709,5612,731,5632,752,5646,774,5651,772,5646,774,5663,796,5680,817,5682,815,5680,817,5696,841,5699,839,5696,841,5711,863,5713,861,5711,863,5728,885,5742,909,5756,933,5761,930,5756,933,5771,954,5785,978,5799,1002,5814,1026,5828,1050,5831,1048,5828,1050,5843,1075,5855,1101,5869,1125,5883,1149,5895,1175,5907,1202,5919,1226,5931,1252,5936,1252,5931,1252,5943,1279,5948,1279,5943,1279,5955,1305,5967,1332,5970,1332,5967,1332,5979,1358,5982,1358,5979,1358,5989,1387,5999,1413,6011,1442,6020,1469,6027,1498,6032,1498,6027,1498,6037,1526,6042,1526,6037,1526,6046,1555,6054,1584,6056,1584,6054,1584,6061,1613,6066,1611,6061,1613,6068,1639,6070,1639,6068,1639,6075,1668,6078,1666,6075,1668,6080,1695,6085,1721,6090,1750,6094,1750,6090,1750,6094,1779,6099,1808,6102,1805,6099,1808,6102,1834,6104,1863,6106,1894,6109,1923,6111,1923,6109,1923,6109,1954,6114,1954,6109,1954,6109,1986,6114,1986,6109,1986,6109,2017,6109,2046,6111,2046,6109,2046,6106,2077,6104,2106,6102,2135,6099,2163,6094,2192,6090,2219,6085,2248,6090,2248,6085,2248,6080,2274,6075,2303,6068,2329,6061,2358,6054,2385,6056,2387,6054,2385,6046,2413,6037,2442,6042,2445,6037,2442,6027,2471,6032,2474,6027,2471,6020,2500,6023,2502,6020,2500,6011,2529,6013,2529,6011,2529,5999,2555,5989,2584,5979,2611,5967,2637,5955,2663,5943,2690,5948,2692,5943,2690,5931,2716,5919,2743,5907,2769,5912,2769,5907,2769,5895,2793,5883,2820,5869,2844,5874,2846,5869,2844,5855,2870,5843,2894,5828,2918,5814,2942,5819,2945,5814,2942,5799,2966,5785,2990,5790,2993,5785,2990,5771,3014,5775,3017,5771,3014,5756,3038,5761,3041,5756,3038,5742,3063,5744,3063,5742,3060,5728,3084,5711,3106,5713,3108,5711,3106,5696,3130,5699,3132,5696,3130,5680,3151,5663,3173,5646,3195,5651,3197,5646,3195,5632,3216,5612,3238,5617,3240,5612,3238,5596,3260,5598,3262,5596,3260,5579,3281,5560,3301,5540,3320,5521,3341,5526,3344,5521,3341,5502,3361,5483,3380,5485,3382,5483,3380,5464,3399,5466,3404,5464,3399,5442,3421,5444,3423,5442,3421,5421,3440,5423,3442,5421,3440,5399,3459,5401,3462,5399,3459,5377,3478,5356,3500,5358,3502,5356,3500,5332,3519,5310,3539,5313,3541,5310,3539,5286,3558,5289,3560,5286,3558,5265,3575,5267,3579,5265,3575,5241,3591,5243,3596,5241,3591,5217,3611,5219,3613,5217,3611,5193,3625,5195,3630,5193,3625,5171,3642,5173,3644,5171,3642,5147,3659,5149,3661,5147,3659,5123,3673,5099,3688,5102,3690,5099,3688,5078,3702,5054,3716,5034,3728,5037,3731,5037,3726,5037,3731xe" filled="false" stroked="true" strokeweight="0pt" strokecolor="#000000">
                <v:path arrowok="t"/>
              </v:shape>
            </v:group>
            <v:group style="position:absolute;left:5116;top:877;width:77;height:80" coordorigin="5116,877" coordsize="77,80">
              <v:shape style="position:absolute;left:5116;top:877;width:77;height:80" coordorigin="5116,877" coordsize="77,80" path="m5154,957l5135,952,5121,938,5116,916,5121,897,5135,882,5154,877,5173,882,5188,897,5193,916,5188,938,5173,952,5154,957xe" filled="true" fillcolor="#000000" stroked="false">
                <v:path arrowok="t"/>
                <v:fill type="solid"/>
              </v:shape>
            </v:group>
            <v:group style="position:absolute;left:5116;top:877;width:77;height:80" coordorigin="5116,877" coordsize="77,80">
              <v:shape style="position:absolute;left:5116;top:877;width:77;height:80" coordorigin="5116,877" coordsize="77,80" path="m5193,916l5188,938,5173,952,5154,957,5135,952,5121,938,5116,916,5121,897,5135,882,5154,877,5173,882,5188,897,5193,916xe" filled="false" stroked="true" strokeweight="0pt" strokecolor="#000000">
                <v:path arrowok="t"/>
              </v:shape>
            </v:group>
            <v:group style="position:absolute;left:4677;top:969;width:77;height:77" coordorigin="4677,969" coordsize="77,77">
              <v:shape style="position:absolute;left:4677;top:969;width:77;height:77" coordorigin="4677,969" coordsize="77,77" path="m4715,1046l4696,1041,4682,1026,4677,1007,4682,988,4696,974,4715,969,4735,974,4749,988,4754,1007,4749,1026,4735,1041,4715,1046xe" filled="true" fillcolor="#000000" stroked="false">
                <v:path arrowok="t"/>
                <v:fill type="solid"/>
              </v:shape>
            </v:group>
            <v:group style="position:absolute;left:4677;top:969;width:77;height:77" coordorigin="4677,969" coordsize="77,77">
              <v:shape style="position:absolute;left:4677;top:969;width:77;height:77" coordorigin="4677,969" coordsize="77,77" path="m4754,1007l4749,1026,4735,1041,4715,1046,4696,1041,4682,1026,4677,1007,4682,988,4696,974,4715,969,4735,974,4749,988,4754,1007xe" filled="false" stroked="true" strokeweight="0pt" strokecolor="#000000">
                <v:path arrowok="t"/>
              </v:shape>
            </v:group>
            <v:group style="position:absolute;left:4735;top:1029;width:77;height:77" coordorigin="4735,1029" coordsize="77,77">
              <v:shape style="position:absolute;left:4735;top:1029;width:77;height:77" coordorigin="4735,1029" coordsize="77,77" path="m4773,1106l4754,1101,4739,1087,4735,1067,4739,1048,4754,1034,4773,1029,4792,1034,4807,1048,4811,1067,4807,1087,4792,1101,4773,1106xe" filled="true" fillcolor="#000000" stroked="false">
                <v:path arrowok="t"/>
                <v:fill type="solid"/>
              </v:shape>
            </v:group>
            <v:group style="position:absolute;left:4735;top:1029;width:77;height:77" coordorigin="4735,1029" coordsize="77,77">
              <v:shape style="position:absolute;left:4735;top:1029;width:77;height:77" coordorigin="4735,1029" coordsize="77,77" path="m4811,1067l4806,1087,4792,1101,4773,1106,4754,1101,4739,1087,4735,1067,4739,1048,4754,1034,4773,1029,4792,1034,4806,1048,4811,1067xe" filled="false" stroked="true" strokeweight="0pt" strokecolor="#000000">
                <v:path arrowok="t"/>
              </v:shape>
            </v:group>
            <v:group style="position:absolute;left:6054;top:3363;width:80;height:77" coordorigin="6054,3363" coordsize="80,77">
              <v:shape style="position:absolute;left:6054;top:3363;width:80;height:77" coordorigin="6054,3363" coordsize="80,77" path="m6094,3440l6073,3435,6061,3421,6054,3401,6061,3382,6073,3368,6094,3363,6114,3368,6128,3382,6133,3401,6128,3421,6114,3435,6094,3440xe" filled="true" fillcolor="#000000" stroked="false">
                <v:path arrowok="t"/>
                <v:fill type="solid"/>
              </v:shape>
            </v:group>
            <v:group style="position:absolute;left:6054;top:3363;width:80;height:77" coordorigin="6054,3363" coordsize="80,77">
              <v:shape style="position:absolute;left:6054;top:3363;width:80;height:77" coordorigin="6054,3363" coordsize="80,77" path="m6133,3401l6128,3421,6114,3435,6094,3440,6073,3435,6061,3421,6054,3401,6061,3382,6073,3368,6094,3363,6114,3368,6128,3382,6133,3401xe" filled="false" stroked="true" strokeweight="0pt" strokecolor="#000000">
                <v:path arrowok="t"/>
              </v:shape>
            </v:group>
            <v:group style="position:absolute;left:4591;top:1137;width:80;height:80" coordorigin="4591,1137" coordsize="80,80">
              <v:shape style="position:absolute;left:4591;top:1137;width:80;height:80" coordorigin="4591,1137" coordsize="80,80" path="m4629,1216l4610,1209,4595,1197,4591,1175,4595,1156,4610,1142,4629,1137,4651,1142,4663,1156,4670,1175,4663,1197,4651,1209,4629,1216xe" filled="true" fillcolor="#000000" stroked="false">
                <v:path arrowok="t"/>
                <v:fill type="solid"/>
              </v:shape>
            </v:group>
            <v:group style="position:absolute;left:4591;top:1137;width:80;height:80" coordorigin="4591,1137" coordsize="80,80">
              <v:shape style="position:absolute;left:4591;top:1137;width:80;height:80" coordorigin="4591,1137" coordsize="80,80" path="m4670,1175l4663,1197,4651,1209,4629,1216,4610,1209,4595,1197,4591,1175,4595,1156,4610,1142,4629,1137,4651,1142,4663,1156,4670,1175xe" filled="false" stroked="true" strokeweight="0pt" strokecolor="#000000">
                <v:path arrowok="t"/>
              </v:shape>
            </v:group>
            <v:group style="position:absolute;left:4468;top:810;width:77;height:80" coordorigin="4468,810" coordsize="77,80">
              <v:shape style="position:absolute;left:4468;top:810;width:77;height:80" coordorigin="4468,810" coordsize="77,80" path="m4507,889l4488,882,4473,870,4468,849,4473,829,4488,815,4507,810,4526,815,4540,829,4545,849,4540,870,4526,882,4507,889xe" filled="true" fillcolor="#000000" stroked="false">
                <v:path arrowok="t"/>
                <v:fill type="solid"/>
              </v:shape>
            </v:group>
            <v:group style="position:absolute;left:4468;top:810;width:77;height:80" coordorigin="4468,810" coordsize="77,80">
              <v:shape style="position:absolute;left:4468;top:810;width:77;height:80" coordorigin="4468,810" coordsize="77,80" path="m4545,849l4540,870,4526,882,4507,889,4488,882,4473,870,4468,849,4473,829,4488,815,4507,810,4526,815,4540,829,4545,849xe" filled="false" stroked="true" strokeweight="0pt" strokecolor="#000000">
                <v:path arrowok="t"/>
              </v:shape>
            </v:group>
            <v:group style="position:absolute;left:4555;top:791;width:77;height:80" coordorigin="4555,791" coordsize="77,80">
              <v:shape style="position:absolute;left:4555;top:791;width:77;height:80" coordorigin="4555,791" coordsize="77,80" path="m4593,870l4574,865,4559,851,4555,829,4559,810,4574,796,4593,791,4612,796,4627,810,4631,829,4627,851,4612,865,4593,870xe" filled="true" fillcolor="#000000" stroked="false">
                <v:path arrowok="t"/>
                <v:fill type="solid"/>
              </v:shape>
            </v:group>
            <v:group style="position:absolute;left:4555;top:791;width:77;height:80" coordorigin="4555,791" coordsize="77,80">
              <v:shape style="position:absolute;left:4555;top:791;width:77;height:80" coordorigin="4555,791" coordsize="77,80" path="m4631,829l4627,851,4612,865,4593,870,4574,865,4559,851,4555,829,4559,810,4574,796,4593,791,4612,796,4627,810,4631,829xe" filled="false" stroked="true" strokeweight="0pt" strokecolor="#000000">
                <v:path arrowok="t"/>
              </v:shape>
            </v:group>
            <v:group style="position:absolute;left:3017;top:1149;width:80;height:80" coordorigin="3017,1149" coordsize="80,80">
              <v:shape style="position:absolute;left:3017;top:1149;width:80;height:80" coordorigin="3017,1149" coordsize="80,80" path="m3058,1228l3036,1221,3024,1209,3017,1188,3024,1168,3036,1154,3058,1149,3077,1154,3092,1168,3096,1188,3092,1209,3077,1221,3058,1228xe" filled="true" fillcolor="#000000" stroked="false">
                <v:path arrowok="t"/>
                <v:fill type="solid"/>
              </v:shape>
            </v:group>
            <v:group style="position:absolute;left:3017;top:1149;width:80;height:80" coordorigin="3017,1149" coordsize="80,80">
              <v:shape style="position:absolute;left:3017;top:1149;width:80;height:80" coordorigin="3017,1149" coordsize="80,80" path="m3096,1188l3092,1209,3077,1221,3058,1228,3036,1221,3024,1209,3017,1188,3024,1168,3036,1154,3058,1149,3077,1154,3092,1168,3096,1188xe" filled="false" stroked="true" strokeweight="0pt" strokecolor="#000000">
                <v:path arrowok="t"/>
              </v:shape>
            </v:group>
            <v:group style="position:absolute;left:2974;top:1226;width:77;height:80" coordorigin="2974,1226" coordsize="77,80">
              <v:shape style="position:absolute;left:2974;top:1226;width:77;height:80" coordorigin="2974,1226" coordsize="77,80" path="m3012,1305l2993,1298,2979,1284,2974,1264,2979,1245,2993,1231,3012,1226,3032,1231,3046,1245,3051,1264,3046,1284,3032,1298,3012,1305xe" filled="true" fillcolor="#000000" stroked="false">
                <v:path arrowok="t"/>
                <v:fill type="solid"/>
              </v:shape>
            </v:group>
            <v:group style="position:absolute;left:2974;top:1226;width:77;height:80" coordorigin="2974,1226" coordsize="77,80">
              <v:shape style="position:absolute;left:2974;top:1226;width:77;height:80" coordorigin="2974,1226" coordsize="77,80" path="m3051,1264l3046,1284,3032,1298,3012,1305,2993,1298,2979,1284,2974,1264,2979,1245,2993,1231,3012,1226,3032,1231,3046,1245,3051,1264xe" filled="false" stroked="true" strokeweight="0pt" strokecolor="#000000">
                <v:path arrowok="t"/>
              </v:shape>
              <v:shape style="position:absolute;left:1089;top:493;width:612;height:543" type="#_x0000_t75" stroked="false">
                <v:imagedata r:id="rId23" o:title=""/>
              </v:shape>
              <v:shape style="position:absolute;left:6428;top:3065;width:1458;height:428" type="#_x0000_t75" stroked="false">
                <v:imagedata r:id="rId24" o:title=""/>
              </v:shape>
            </v:group>
            <v:group style="position:absolute;left:6255;top:2719;width:399;height:178" coordorigin="6255,2719" coordsize="399,178">
              <v:shape style="position:absolute;left:6255;top:2719;width:399;height:178" coordorigin="6255,2719" coordsize="399,178" path="m6490,2822l6488,2815,6483,2808,6505,2764,6519,2719,6531,2721,6519,2762,6519,2791,6507,2791,6490,2822xe" filled="true" fillcolor="#000000" stroked="false">
                <v:path arrowok="t"/>
                <v:fill type="solid"/>
              </v:shape>
              <v:shape style="position:absolute;left:6255;top:2719;width:399;height:178" coordorigin="6255,2719" coordsize="399,178" path="m6605,2743l6536,2743,6536,2731,6605,2731,6605,2743xe" filled="true" fillcolor="#000000" stroked="false">
                <v:path arrowok="t"/>
                <v:fill type="solid"/>
              </v:shape>
              <v:shape style="position:absolute;left:6255;top:2719;width:399;height:178" coordorigin="6255,2719" coordsize="399,178" path="m6533,2834l6526,2825,6543,2788,6555,2743,6569,2743,6565,2757,6562,2769,6598,2769,6598,2781,6560,2781,6548,2813,6533,2834xe" filled="true" fillcolor="#000000" stroked="false">
                <v:path arrowok="t"/>
                <v:fill type="solid"/>
              </v:shape>
              <v:shape style="position:absolute;left:6255;top:2719;width:399;height:178" coordorigin="6255,2719" coordsize="399,178" path="m6590,2822l6574,2822,6584,2781,6598,2781,6590,2822xe" filled="true" fillcolor="#000000" stroked="false">
                <v:path arrowok="t"/>
                <v:fill type="solid"/>
              </v:shape>
              <v:shape style="position:absolute;left:6255;top:2719;width:399;height:178" coordorigin="6255,2719" coordsize="399,178" path="m6519,2897l6507,2897,6507,2791,6519,2791,6519,2897xe" filled="true" fillcolor="#000000" stroked="false">
                <v:path arrowok="t"/>
                <v:fill type="solid"/>
              </v:shape>
              <v:shape style="position:absolute;left:6255;top:2719;width:399;height:178" coordorigin="6255,2719" coordsize="399,178" path="m6541,2897l6536,2889,6529,2885,6553,2861,6569,2834,6550,2820,6557,2810,6565,2815,6574,2822,6590,2822,6589,2827,6569,2865,6541,2897xe" filled="true" fillcolor="#000000" stroked="false">
                <v:path arrowok="t"/>
                <v:fill type="solid"/>
              </v:shape>
              <v:shape style="position:absolute;left:6255;top:2719;width:399;height:178" coordorigin="6255,2719" coordsize="399,178" path="m6270,2897l6255,2897,6255,2726,6413,2726,6413,2740,6270,2740,6270,2875,6413,2875,6413,2887,6270,2887,6270,2897xe" filled="true" fillcolor="#000000" stroked="false">
                <v:path arrowok="t"/>
                <v:fill type="solid"/>
              </v:shape>
              <v:shape style="position:absolute;left:6255;top:2719;width:399;height:178" coordorigin="6255,2719" coordsize="399,178" path="m6413,2875l6399,2875,6399,2740,6413,2740,6413,2875xe" filled="true" fillcolor="#000000" stroked="false">
                <v:path arrowok="t"/>
                <v:fill type="solid"/>
              </v:shape>
              <v:shape style="position:absolute;left:6255;top:2719;width:399;height:178" coordorigin="6255,2719" coordsize="399,178" path="m6284,2793l6274,2784,6298,2764,6315,2743,6327,2748,6320,2757,6385,2757,6385,2767,6383,2769,6310,2769,6318,2776,6303,2776,6284,2793xe" filled="true" fillcolor="#000000" stroked="false">
                <v:path arrowok="t"/>
                <v:fill type="solid"/>
              </v:shape>
              <v:shape style="position:absolute;left:6255;top:2719;width:399;height:178" coordorigin="6255,2719" coordsize="399,178" path="m6359,2791l6337,2791,6349,2784,6358,2776,6365,2769,6383,2769,6375,2779,6363,2788,6359,2791xe" filled="true" fillcolor="#000000" stroked="false">
                <v:path arrowok="t"/>
                <v:fill type="solid"/>
              </v:shape>
              <v:shape style="position:absolute;left:6255;top:2719;width:399;height:178" coordorigin="6255,2719" coordsize="399,178" path="m6279,2822l6272,2810,6301,2805,6325,2796,6313,2786,6303,2776,6318,2776,6337,2791,6359,2791,6351,2796,6370,2803,6337,2803,6310,2813,6279,2822xe" filled="true" fillcolor="#000000" stroked="false">
                <v:path arrowok="t"/>
                <v:fill type="solid"/>
              </v:shape>
              <v:shape style="position:absolute;left:6255;top:2719;width:399;height:178" coordorigin="6255,2719" coordsize="399,178" path="m6389,2820l6361,2813,6337,2803,6370,2803,6397,2805,6389,2820xe" filled="true" fillcolor="#000000" stroked="false">
                <v:path arrowok="t"/>
                <v:fill type="solid"/>
              </v:shape>
              <v:shape style="position:absolute;left:6255;top:2719;width:399;height:178" coordorigin="6255,2719" coordsize="399,178" path="m6363,2839l6308,2829,6310,2817,6365,2827,6363,2839xe" filled="true" fillcolor="#000000" stroked="false">
                <v:path arrowok="t"/>
                <v:fill type="solid"/>
              </v:shape>
              <v:shape style="position:absolute;left:6255;top:2719;width:399;height:178" coordorigin="6255,2719" coordsize="399,178" path="m6373,2868l6289,2853,6291,2841,6377,2853,6373,2868xe" filled="true" fillcolor="#000000" stroked="false">
                <v:path arrowok="t"/>
                <v:fill type="solid"/>
              </v:shape>
              <v:shape style="position:absolute;left:6255;top:2719;width:399;height:178" coordorigin="6255,2719" coordsize="399,178" path="m6413,2897l6399,2897,6399,2887,6413,2887,6413,2897xe" filled="true" fillcolor="#000000" stroked="false">
                <v:path arrowok="t"/>
                <v:fill type="solid"/>
              </v:shape>
              <v:shape style="position:absolute;left:6255;top:2719;width:399;height:178" coordorigin="6255,2719" coordsize="399,178" path="m6653,2880l6637,2880,6639,2877,6641,2873,6641,2719,6653,2719,6653,2880xe" filled="true" fillcolor="#000000" stroked="false">
                <v:path arrowok="t"/>
                <v:fill type="solid"/>
              </v:shape>
              <v:shape style="position:absolute;left:6255;top:2719;width:399;height:178" coordorigin="6255,2719" coordsize="399,178" path="m6622,2853l6610,2853,6610,2748,6622,2748,6622,2853xe" filled="true" fillcolor="#000000" stroked="false">
                <v:path arrowok="t"/>
                <v:fill type="solid"/>
              </v:shape>
              <v:shape style="position:absolute;left:6255;top:2719;width:399;height:178" coordorigin="6255,2719" coordsize="399,178" path="m6634,2894l6610,2894,6608,2877,6620,2880,6653,2880,6653,2885,6651,2889,6646,2892,6641,2892,6634,2894xe" filled="true" fillcolor="#000000" stroked="false">
                <v:path arrowok="t"/>
                <v:fill type="solid"/>
              </v:shape>
            </v:group>
            <v:group style="position:absolute;left:6616;top:2748;width:2;height:106" coordorigin="6616,2748" coordsize="2,106">
              <v:shape style="position:absolute;left:6616;top:2748;width:2;height:106" coordorigin="6616,2748" coordsize="0,106" path="m6616,2748l6616,2853e" filled="false" stroked="true" strokeweight=".599613pt" strokecolor="#000000">
                <v:path arrowok="t"/>
              </v:shape>
            </v:group>
            <v:group style="position:absolute;left:6608;top:2719;width:46;height:176" coordorigin="6608,2719" coordsize="46,176">
              <v:shape style="position:absolute;left:6608;top:2719;width:46;height:176" coordorigin="6608,2719" coordsize="46,176" path="m6641,2865l6641,2873,6639,2877,6637,2880,6629,2880,6620,2880,6608,2877,6610,2894,6620,2894,6629,2894,6634,2894,6641,2892,6646,2892,6651,2889,6653,2885,6653,2877,6653,2870,6653,2719,6641,2719,6641,2865xe" filled="false" stroked="true" strokeweight="0pt" strokecolor="#000000">
                <v:path arrowok="t"/>
              </v:shape>
            </v:group>
            <v:group style="position:absolute;left:6483;top:2719;width:48;height:178" coordorigin="6483,2719" coordsize="48,178">
              <v:shape style="position:absolute;left:6483;top:2719;width:48;height:178" coordorigin="6483,2719" coordsize="48,178" path="m6490,2822l6507,2791,6507,2897,6519,2897,6519,2762,6531,2721,6519,2719,6505,2764,6483,2808,6488,2815,6490,2822xe" filled="false" stroked="true" strokeweight="0pt" strokecolor="#000000">
                <v:path arrowok="t"/>
              </v:shape>
            </v:group>
            <v:group style="position:absolute;left:6526;top:2731;width:80;height:166" coordorigin="6526,2731" coordsize="80,166">
              <v:shape style="position:absolute;left:6526;top:2731;width:80;height:166" coordorigin="6526,2731" coordsize="80,166" path="m6569,2834l6553,2861,6529,2885,6536,2889,6541,2897,6569,2865,6589,2827,6598,2781,6598,2769,6562,2769,6565,2757,6569,2743,6605,2743,6605,2731,6536,2731,6536,2743,6555,2743,6543,2788,6526,2825,6533,2834,6548,2813,6560,2781,6584,2781,6574,2822,6565,2815,6557,2810,6550,2820,6560,2827,6569,2834xe" filled="false" stroked="true" strokeweight="0pt" strokecolor="#000000">
                <v:path arrowok="t"/>
              </v:shape>
            </v:group>
            <v:group style="position:absolute;left:6308;top:2817;width:58;height:22" coordorigin="6308,2817" coordsize="58,22">
              <v:shape style="position:absolute;left:6308;top:2817;width:58;height:22" coordorigin="6308,2817" coordsize="58,22" path="m6363,2839l6365,2827,6310,2817,6308,2829,6363,2839xe" filled="false" stroked="true" strokeweight="0pt" strokecolor="#000000">
                <v:path arrowok="t"/>
              </v:shape>
            </v:group>
            <v:group style="position:absolute;left:6310;top:2769;width:56;height:22" coordorigin="6310,2769" coordsize="56,22">
              <v:shape style="position:absolute;left:6310;top:2769;width:56;height:22" coordorigin="6310,2769" coordsize="56,22" path="m6337,2791l6327,2784,6318,2776,6310,2769,6365,2769,6358,2776,6349,2784,6337,2791xe" filled="false" stroked="true" strokeweight="0pt" strokecolor="#000000">
                <v:path arrowok="t"/>
              </v:shape>
            </v:group>
            <v:group style="position:absolute;left:6289;top:2841;width:89;height:27" coordorigin="6289,2841" coordsize="89,27">
              <v:shape style="position:absolute;left:6289;top:2841;width:89;height:27" coordorigin="6289,2841" coordsize="89,27" path="m6373,2868l6377,2853,6291,2841,6289,2853,6373,2868xe" filled="false" stroked="true" strokeweight="0pt" strokecolor="#000000">
                <v:path arrowok="t"/>
              </v:shape>
            </v:group>
            <v:group style="position:absolute;left:6272;top:2743;width:125;height:80" coordorigin="6272,2743" coordsize="125,80">
              <v:shape style="position:absolute;left:6272;top:2743;width:125;height:80" coordorigin="6272,2743" coordsize="125,80" path="m6284,2793l6303,2776,6313,2786,6325,2796,6301,2805,6272,2810,6279,2822,6310,2813,6337,2803,6361,2813,6389,2820,6392,2815,6397,2805,6370,2803,6351,2796,6363,2788,6375,2779,6385,2767,6385,2757,6320,2757,6327,2748,6315,2743,6298,2764,6274,2784,6279,2788,6284,2793xe" filled="false" stroked="true" strokeweight="0pt" strokecolor="#000000">
                <v:path arrowok="t"/>
              </v:shape>
            </v:group>
            <v:group style="position:absolute;left:6270;top:2740;width:130;height:135" coordorigin="6270,2740" coordsize="130,135">
              <v:shape style="position:absolute;left:6270;top:2740;width:130;height:135" coordorigin="6270,2740" coordsize="130,135" path="m6399,2875l6270,2875,6270,2740,6399,2740,6399,2875xe" filled="false" stroked="true" strokeweight="0pt" strokecolor="#000000">
                <v:path arrowok="t"/>
              </v:shape>
            </v:group>
            <v:group style="position:absolute;left:6255;top:2726;width:159;height:171" coordorigin="6255,2726" coordsize="159,171">
              <v:shape style="position:absolute;left:6255;top:2726;width:159;height:171" coordorigin="6255,2726" coordsize="159,171" path="m6255,2897l6270,2897,6270,2887,6399,2887,6399,2897,6413,2897,6413,2726,6255,2726,6255,2897xe" filled="false" stroked="true" strokeweight="0pt" strokecolor="#000000">
                <v:path arrowok="t"/>
              </v:shape>
            </v:group>
          </v:group>
        </w:pict>
      </w:r>
      <w:r>
        <w:rPr>
          <w:rFonts w:ascii="宋体" w:hAnsi="宋体" w:cs="宋体" w:eastAsia="宋体"/>
          <w:position w:val="-77"/>
          <w:sz w:val="20"/>
          <w:szCs w:val="20"/>
        </w:rPr>
      </w:r>
    </w:p>
    <w:p>
      <w:pPr>
        <w:spacing w:line="240" w:lineRule="auto" w:before="9"/>
        <w:rPr>
          <w:rFonts w:ascii="宋体" w:hAnsi="宋体" w:cs="宋体" w:eastAsia="宋体"/>
          <w:sz w:val="4"/>
          <w:szCs w:val="4"/>
        </w:rPr>
      </w:pPr>
    </w:p>
    <w:p>
      <w:pPr>
        <w:pStyle w:val="BodyText"/>
        <w:spacing w:line="240" w:lineRule="auto" w:before="35"/>
        <w:ind w:left="0" w:right="413"/>
        <w:jc w:val="center"/>
        <w:rPr>
          <w:rFonts w:ascii="Times New Roman" w:hAnsi="Times New Roman" w:cs="Times New Roman" w:eastAsia="Times New Roman"/>
        </w:rPr>
      </w:pPr>
      <w:r>
        <w:rPr/>
        <w:t>图</w:t>
      </w:r>
      <w:r>
        <w:rPr>
          <w:spacing w:val="-53"/>
        </w:rPr>
        <w:t> </w:t>
      </w:r>
      <w:r>
        <w:rPr>
          <w:rFonts w:ascii="Times New Roman" w:hAnsi="Times New Roman" w:cs="Times New Roman" w:eastAsia="Times New Roman"/>
        </w:rPr>
        <w:t>4</w:t>
      </w:r>
    </w:p>
    <w:p>
      <w:pPr>
        <w:pStyle w:val="BodyText"/>
        <w:spacing w:line="240" w:lineRule="auto" w:before="83"/>
        <w:ind w:left="248" w:right="47"/>
        <w:jc w:val="left"/>
      </w:pPr>
      <w:r>
        <w:rPr>
          <w:rFonts w:ascii="Times New Roman" w:hAnsi="Times New Roman" w:cs="Times New Roman" w:eastAsia="Times New Roman"/>
        </w:rPr>
        <w:t>10</w:t>
      </w:r>
      <w:r>
        <w:rPr/>
        <w:t>．历届冬奥会举办地均位于</w:t>
      </w:r>
    </w:p>
    <w:p>
      <w:pPr>
        <w:pStyle w:val="BodyText"/>
        <w:tabs>
          <w:tab w:pos="4448" w:val="left" w:leader="none"/>
        </w:tabs>
        <w:spacing w:line="240" w:lineRule="auto" w:before="115"/>
        <w:ind w:right="47"/>
        <w:jc w:val="left"/>
      </w:pPr>
      <w:r>
        <w:rPr/>
        <w:t>①北半球温带地区</w:t>
        <w:tab/>
        <w:t>②南半球温带地区</w:t>
      </w:r>
    </w:p>
    <w:p>
      <w:pPr>
        <w:pStyle w:val="BodyText"/>
        <w:tabs>
          <w:tab w:pos="4448" w:val="left" w:leader="none"/>
        </w:tabs>
        <w:spacing w:line="240" w:lineRule="auto" w:before="130"/>
        <w:ind w:right="47"/>
        <w:jc w:val="left"/>
      </w:pPr>
      <w:r>
        <w:rPr>
          <w:spacing w:val="-1"/>
        </w:rPr>
        <w:t>③</w:t>
      </w:r>
      <w:r>
        <w:rPr>
          <w:rFonts w:ascii="宋体" w:hAnsi="宋体" w:cs="宋体" w:eastAsia="宋体"/>
          <w:spacing w:val="-1"/>
        </w:rPr>
        <w:t>-</w:t>
      </w:r>
      <w:r>
        <w:rPr>
          <w:rFonts w:ascii="Times New Roman" w:hAnsi="Times New Roman" w:cs="Times New Roman" w:eastAsia="Times New Roman"/>
          <w:spacing w:val="-1"/>
        </w:rPr>
        <w:t>20</w:t>
      </w:r>
      <w:r>
        <w:rPr>
          <w:spacing w:val="-1"/>
        </w:rPr>
        <w:t>℃～</w:t>
      </w:r>
      <w:r>
        <w:rPr>
          <w:rFonts w:ascii="宋体" w:hAnsi="宋体" w:cs="宋体" w:eastAsia="宋体"/>
          <w:spacing w:val="-1"/>
        </w:rPr>
        <w:t>1</w:t>
      </w:r>
      <w:r>
        <w:rPr>
          <w:rFonts w:ascii="Times New Roman" w:hAnsi="Times New Roman" w:cs="Times New Roman" w:eastAsia="Times New Roman"/>
          <w:spacing w:val="-1"/>
        </w:rPr>
        <w:t>0</w:t>
      </w:r>
      <w:r>
        <w:rPr>
          <w:spacing w:val="-1"/>
        </w:rPr>
        <w:t>℃等温线之间</w:t>
        <w:tab/>
        <w:t>④</w:t>
      </w:r>
      <w:r>
        <w:rPr>
          <w:rFonts w:ascii="宋体" w:hAnsi="宋体" w:cs="宋体" w:eastAsia="宋体"/>
          <w:spacing w:val="-1"/>
        </w:rPr>
        <w:t>1</w:t>
      </w:r>
      <w:r>
        <w:rPr>
          <w:rFonts w:ascii="Times New Roman" w:hAnsi="Times New Roman" w:cs="Times New Roman" w:eastAsia="Times New Roman"/>
          <w:spacing w:val="-1"/>
        </w:rPr>
        <w:t>0</w:t>
      </w:r>
      <w:r>
        <w:rPr>
          <w:spacing w:val="-1"/>
        </w:rPr>
        <w:t>℃～</w:t>
      </w:r>
      <w:r>
        <w:rPr>
          <w:rFonts w:ascii="宋体" w:hAnsi="宋体" w:cs="宋体" w:eastAsia="宋体"/>
          <w:spacing w:val="-1"/>
        </w:rPr>
        <w:t>2</w:t>
      </w:r>
      <w:r>
        <w:rPr>
          <w:rFonts w:ascii="Times New Roman" w:hAnsi="Times New Roman" w:cs="Times New Roman" w:eastAsia="Times New Roman"/>
          <w:spacing w:val="-1"/>
        </w:rPr>
        <w:t>0</w:t>
      </w:r>
      <w:r>
        <w:rPr>
          <w:spacing w:val="-1"/>
        </w:rPr>
        <w:t>℃等温线之间</w:t>
      </w:r>
    </w:p>
    <w:p>
      <w:pPr>
        <w:pStyle w:val="BodyText"/>
        <w:tabs>
          <w:tab w:pos="2558" w:val="left" w:leader="none"/>
          <w:tab w:pos="4448" w:val="left" w:leader="none"/>
          <w:tab w:pos="6338" w:val="left" w:leader="none"/>
        </w:tabs>
        <w:spacing w:line="333" w:lineRule="auto" w:before="115"/>
        <w:ind w:left="248" w:right="1425" w:firstLine="420"/>
        <w:jc w:val="left"/>
      </w:pPr>
      <w:r>
        <w:rPr/>
        <w:pict>
          <v:group style="position:absolute;margin-left:411.149994pt;margin-top:21.720741pt;width:94.85pt;height:116.35pt;mso-position-horizontal-relative:page;mso-position-vertical-relative:paragraph;z-index:-49264" coordorigin="8223,434" coordsize="1897,2327">
            <v:shape style="position:absolute;left:8223;top:530;width:1897;height:2231" type="#_x0000_t75" stroked="false">
              <v:imagedata r:id="rId25" o:title=""/>
            </v:shape>
            <v:shape style="position:absolute;left:8902;top:434;width:420;height:210" type="#_x0000_t202" filled="false" stroked="false">
              <v:textbox inset="0,0,0,0">
                <w:txbxContent>
                  <w:p>
                    <w:pPr>
                      <w:spacing w:line="210" w:lineRule="exact" w:before="0"/>
                      <w:ind w:left="0" w:right="0" w:firstLine="0"/>
                      <w:jc w:val="left"/>
                      <w:rPr>
                        <w:rFonts w:ascii="黑体" w:hAnsi="黑体" w:cs="黑体" w:eastAsia="黑体"/>
                        <w:sz w:val="21"/>
                        <w:szCs w:val="21"/>
                      </w:rPr>
                    </w:pPr>
                    <w:r>
                      <w:rPr>
                        <w:rFonts w:ascii="黑体" w:hAnsi="黑体" w:cs="黑体" w:eastAsia="黑体"/>
                        <w:sz w:val="21"/>
                        <w:szCs w:val="21"/>
                      </w:rPr>
                      <w:t>北京</w:t>
                    </w:r>
                  </w:p>
                </w:txbxContent>
              </v:textbox>
              <w10:wrap type="none"/>
            </v:shape>
            <w10:wrap type="none"/>
          </v:group>
        </w:pict>
      </w:r>
      <w:r>
        <w:rPr>
          <w:rFonts w:ascii="Times New Roman" w:hAnsi="Times New Roman" w:cs="Times New Roman" w:eastAsia="Times New Roman"/>
          <w:spacing w:val="-1"/>
        </w:rPr>
        <w:t>A</w:t>
      </w:r>
      <w:r>
        <w:rPr>
          <w:spacing w:val="-1"/>
        </w:rPr>
        <w:t>．①④</w:t>
        <w:tab/>
      </w:r>
      <w:r>
        <w:rPr>
          <w:rFonts w:ascii="Times New Roman" w:hAnsi="Times New Roman" w:cs="Times New Roman" w:eastAsia="Times New Roman"/>
        </w:rPr>
        <w:t>B</w:t>
      </w:r>
      <w:r>
        <w:rPr/>
        <w:t>．②③</w:t>
        <w:tab/>
      </w:r>
      <w:r>
        <w:rPr>
          <w:rFonts w:ascii="Times New Roman" w:hAnsi="Times New Roman" w:cs="Times New Roman" w:eastAsia="Times New Roman"/>
        </w:rPr>
        <w:t>C</w:t>
      </w:r>
      <w:r>
        <w:rPr/>
        <w:t>．①③</w:t>
        <w:tab/>
      </w:r>
      <w:r>
        <w:rPr>
          <w:rFonts w:ascii="Times New Roman" w:hAnsi="Times New Roman" w:cs="Times New Roman" w:eastAsia="Times New Roman"/>
          <w:spacing w:val="-1"/>
        </w:rPr>
        <w:t>D</w:t>
      </w:r>
      <w:r>
        <w:rPr>
          <w:spacing w:val="-1"/>
        </w:rPr>
        <w:t>．②④</w:t>
      </w:r>
      <w:r>
        <w:rPr/>
        <w:t> </w:t>
      </w:r>
      <w:r>
        <w:rPr>
          <w:rFonts w:ascii="Times New Roman" w:hAnsi="Times New Roman" w:cs="Times New Roman" w:eastAsia="Times New Roman"/>
        </w:rPr>
        <w:t>11</w:t>
      </w:r>
      <w:r>
        <w:rPr/>
        <w:t>．北京举办冬奥会有利的气候条件是</w:t>
      </w:r>
    </w:p>
    <w:p>
      <w:pPr>
        <w:pStyle w:val="BodyText"/>
        <w:spacing w:line="333" w:lineRule="auto" w:before="24"/>
        <w:ind w:right="2998"/>
        <w:jc w:val="left"/>
      </w:pPr>
      <w:r>
        <w:rPr>
          <w:rFonts w:ascii="Times New Roman" w:hAnsi="Times New Roman" w:cs="Times New Roman" w:eastAsia="Times New Roman"/>
        </w:rPr>
        <w:t>A</w:t>
      </w:r>
      <w:r>
        <w:rPr/>
        <w:t>．冬季气温低，冰雪不易化 </w:t>
      </w:r>
      <w:r>
        <w:rPr>
          <w:rFonts w:ascii="Times New Roman" w:hAnsi="Times New Roman" w:cs="Times New Roman" w:eastAsia="Times New Roman"/>
        </w:rPr>
        <w:t>B</w:t>
      </w:r>
      <w:r>
        <w:rPr/>
        <w:t>．冬季降水少，积雪薄 </w:t>
      </w:r>
      <w:r>
        <w:rPr>
          <w:rFonts w:ascii="Times New Roman" w:hAnsi="Times New Roman" w:cs="Times New Roman" w:eastAsia="Times New Roman"/>
        </w:rPr>
        <w:t>C</w:t>
      </w:r>
      <w:r>
        <w:rPr/>
        <w:t>．西北风强劲，积雪漫天飞 </w:t>
      </w:r>
      <w:r>
        <w:rPr>
          <w:rFonts w:ascii="Times New Roman" w:hAnsi="Times New Roman" w:cs="Times New Roman" w:eastAsia="Times New Roman"/>
        </w:rPr>
        <w:t>D</w:t>
      </w:r>
      <w:r>
        <w:rPr/>
        <w:t>．冬季多风，空气干燥</w:t>
      </w:r>
    </w:p>
    <w:p>
      <w:pPr>
        <w:pStyle w:val="BodyText"/>
        <w:spacing w:line="233" w:lineRule="exact" w:before="24"/>
        <w:ind w:left="248" w:right="47"/>
        <w:jc w:val="left"/>
      </w:pPr>
      <w:r>
        <w:rPr>
          <w:rFonts w:ascii="Times New Roman" w:hAnsi="Times New Roman" w:cs="Times New Roman" w:eastAsia="Times New Roman"/>
        </w:rPr>
        <w:t>12</w:t>
      </w:r>
      <w:r>
        <w:rPr/>
        <w:t>．张家口比北京降雪期长，主要影响因素是</w:t>
      </w:r>
    </w:p>
    <w:p>
      <w:pPr>
        <w:pStyle w:val="BodyText"/>
        <w:spacing w:line="203" w:lineRule="exact"/>
        <w:ind w:left="0" w:right="985"/>
        <w:jc w:val="right"/>
        <w:rPr>
          <w:rFonts w:ascii="Times New Roman" w:hAnsi="Times New Roman" w:cs="Times New Roman" w:eastAsia="Times New Roman"/>
        </w:rPr>
      </w:pPr>
      <w:r>
        <w:rPr/>
        <w:t>图</w:t>
      </w:r>
      <w:r>
        <w:rPr>
          <w:spacing w:val="-53"/>
        </w:rPr>
        <w:t> </w:t>
      </w:r>
      <w:r>
        <w:rPr>
          <w:rFonts w:ascii="Times New Roman" w:hAnsi="Times New Roman" w:cs="Times New Roman" w:eastAsia="Times New Roman"/>
        </w:rPr>
        <w:t>5</w:t>
      </w:r>
    </w:p>
    <w:p>
      <w:pPr>
        <w:pStyle w:val="BodyText"/>
        <w:tabs>
          <w:tab w:pos="2558" w:val="left" w:leader="none"/>
          <w:tab w:pos="4448" w:val="left" w:leader="none"/>
          <w:tab w:pos="6338" w:val="left" w:leader="none"/>
        </w:tabs>
        <w:spacing w:line="260" w:lineRule="exact"/>
        <w:ind w:left="248" w:right="47" w:firstLine="420"/>
        <w:jc w:val="left"/>
      </w:pPr>
      <w:r>
        <w:rPr>
          <w:rFonts w:ascii="Times New Roman" w:hAnsi="Times New Roman" w:cs="Times New Roman" w:eastAsia="Times New Roman"/>
          <w:spacing w:val="-1"/>
        </w:rPr>
        <w:t>A</w:t>
      </w:r>
      <w:r>
        <w:rPr>
          <w:spacing w:val="-1"/>
        </w:rPr>
        <w:t>．纬度位置</w:t>
        <w:tab/>
      </w:r>
      <w:r>
        <w:rPr>
          <w:rFonts w:ascii="Times New Roman" w:hAnsi="Times New Roman" w:cs="Times New Roman" w:eastAsia="Times New Roman"/>
        </w:rPr>
        <w:t>B</w:t>
      </w:r>
      <w:r>
        <w:rPr/>
        <w:t>．海陆位置</w:t>
        <w:tab/>
      </w:r>
      <w:r>
        <w:rPr>
          <w:rFonts w:ascii="Times New Roman" w:hAnsi="Times New Roman" w:cs="Times New Roman" w:eastAsia="Times New Roman"/>
        </w:rPr>
        <w:t>C</w:t>
      </w:r>
      <w:r>
        <w:rPr/>
        <w:t>．地形</w:t>
        <w:tab/>
      </w:r>
      <w:r>
        <w:rPr>
          <w:rFonts w:ascii="Times New Roman" w:hAnsi="Times New Roman" w:cs="Times New Roman" w:eastAsia="Times New Roman"/>
          <w:spacing w:val="-1"/>
        </w:rPr>
        <w:t>D</w:t>
      </w:r>
      <w:r>
        <w:rPr>
          <w:spacing w:val="-1"/>
        </w:rPr>
        <w:t>．植被</w:t>
      </w:r>
    </w:p>
    <w:p>
      <w:pPr>
        <w:pStyle w:val="BodyText"/>
        <w:spacing w:line="240" w:lineRule="auto" w:before="115"/>
        <w:ind w:left="248" w:right="47"/>
        <w:jc w:val="left"/>
      </w:pPr>
      <w:r>
        <w:rPr>
          <w:rFonts w:ascii="Times New Roman" w:hAnsi="Times New Roman" w:cs="Times New Roman" w:eastAsia="Times New Roman"/>
        </w:rPr>
        <w:t>13</w:t>
      </w:r>
      <w:r>
        <w:rPr/>
        <w:t>．第</w:t>
      </w:r>
      <w:r>
        <w:rPr>
          <w:spacing w:val="-56"/>
        </w:rPr>
        <w:t> </w:t>
      </w:r>
      <w:r>
        <w:rPr>
          <w:rFonts w:ascii="Times New Roman" w:hAnsi="Times New Roman" w:cs="Times New Roman" w:eastAsia="Times New Roman"/>
        </w:rPr>
        <w:t>24</w:t>
      </w:r>
      <w:r>
        <w:rPr>
          <w:rFonts w:ascii="Times New Roman" w:hAnsi="Times New Roman" w:cs="Times New Roman" w:eastAsia="Times New Roman"/>
          <w:spacing w:val="-2"/>
        </w:rPr>
        <w:t> </w:t>
      </w:r>
      <w:r>
        <w:rPr/>
        <w:t>届冬奥会的举办对张家口地区带来的影响是</w:t>
      </w:r>
    </w:p>
    <w:p>
      <w:pPr>
        <w:pStyle w:val="BodyText"/>
        <w:tabs>
          <w:tab w:pos="4448" w:val="left" w:leader="none"/>
        </w:tabs>
        <w:spacing w:line="240" w:lineRule="auto" w:before="116"/>
        <w:ind w:left="674" w:right="47"/>
        <w:jc w:val="left"/>
      </w:pPr>
      <w:r>
        <w:rPr>
          <w:spacing w:val="-1"/>
        </w:rPr>
        <w:t>①带动体育产业、旅游业的发展</w:t>
        <w:tab/>
      </w:r>
      <w:r>
        <w:rPr/>
        <w:t>②促进利用当地资源，大规模发展工业</w:t>
      </w:r>
    </w:p>
    <w:p>
      <w:pPr>
        <w:pStyle w:val="BodyText"/>
        <w:tabs>
          <w:tab w:pos="4448" w:val="left" w:leader="none"/>
        </w:tabs>
        <w:spacing w:line="240" w:lineRule="auto" w:before="130"/>
        <w:ind w:left="675" w:right="47"/>
        <w:jc w:val="left"/>
      </w:pPr>
      <w:r>
        <w:rPr/>
        <w:t>③推动交通、通信等基础设施建设</w:t>
        <w:tab/>
        <w:t>④提供大量就业岗位，增加居民收入</w:t>
      </w:r>
    </w:p>
    <w:p>
      <w:pPr>
        <w:spacing w:after="0" w:line="240" w:lineRule="auto"/>
        <w:jc w:val="left"/>
        <w:sectPr>
          <w:pgSz w:w="11910" w:h="16840"/>
          <w:pgMar w:header="0" w:footer="2580" w:top="1580" w:bottom="2760" w:left="1680" w:right="1680"/>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8"/>
        <w:rPr>
          <w:rFonts w:ascii="宋体" w:hAnsi="宋体" w:cs="宋体" w:eastAsia="宋体"/>
          <w:sz w:val="15"/>
          <w:szCs w:val="15"/>
        </w:rPr>
      </w:pPr>
    </w:p>
    <w:p>
      <w:pPr>
        <w:pStyle w:val="BodyText"/>
        <w:spacing w:line="240" w:lineRule="auto"/>
        <w:ind w:right="47"/>
        <w:jc w:val="left"/>
      </w:pPr>
      <w:r>
        <w:rPr>
          <w:rFonts w:ascii="楷体" w:hAnsi="楷体" w:cs="楷体" w:eastAsia="楷体"/>
        </w:rPr>
        <w:t>图</w:t>
      </w:r>
      <w:r>
        <w:rPr>
          <w:rFonts w:ascii="楷体" w:hAnsi="楷体" w:cs="楷体" w:eastAsia="楷体"/>
          <w:spacing w:val="-58"/>
        </w:rPr>
        <w:t> </w:t>
      </w:r>
      <w:r>
        <w:rPr>
          <w:rFonts w:ascii="Times New Roman" w:hAnsi="Times New Roman" w:cs="Times New Roman" w:eastAsia="Times New Roman"/>
        </w:rPr>
        <w:t>6</w:t>
      </w:r>
      <w:r>
        <w:rPr>
          <w:rFonts w:ascii="Times New Roman" w:hAnsi="Times New Roman" w:cs="Times New Roman" w:eastAsia="Times New Roman"/>
          <w:spacing w:val="-3"/>
        </w:rPr>
        <w:t> </w:t>
      </w:r>
      <w:r>
        <w:rPr>
          <w:rFonts w:ascii="楷体" w:hAnsi="楷体" w:cs="楷体" w:eastAsia="楷体"/>
          <w:spacing w:val="-7"/>
        </w:rPr>
        <w:t>中数据为</w:t>
      </w:r>
      <w:r>
        <w:rPr>
          <w:rFonts w:ascii="楷体" w:hAnsi="楷体" w:cs="楷体" w:eastAsia="楷体"/>
          <w:spacing w:val="-58"/>
        </w:rPr>
        <w:t> </w:t>
      </w:r>
      <w:r>
        <w:rPr>
          <w:rFonts w:ascii="Times New Roman" w:hAnsi="Times New Roman" w:cs="Times New Roman" w:eastAsia="Times New Roman"/>
          <w:spacing w:val="-4"/>
        </w:rPr>
        <w:t>2015</w:t>
      </w:r>
      <w:r>
        <w:rPr>
          <w:rFonts w:ascii="Times New Roman" w:hAnsi="Times New Roman" w:cs="Times New Roman" w:eastAsia="Times New Roman"/>
          <w:spacing w:val="-3"/>
        </w:rPr>
        <w:t> </w:t>
      </w:r>
      <w:r>
        <w:rPr>
          <w:rFonts w:ascii="楷体" w:hAnsi="楷体" w:cs="楷体" w:eastAsia="楷体"/>
          <w:spacing w:val="-19"/>
        </w:rPr>
        <w:t>年世界部分国家国内生产总值（亿美元）。</w:t>
      </w:r>
      <w:r>
        <w:rPr>
          <w:spacing w:val="-19"/>
        </w:rPr>
        <w:t>读图，完成第</w:t>
      </w:r>
      <w:r>
        <w:rPr>
          <w:spacing w:val="-59"/>
        </w:rPr>
        <w:t> </w:t>
      </w:r>
      <w:r>
        <w:rPr>
          <w:rFonts w:ascii="Times New Roman" w:hAnsi="Times New Roman" w:cs="Times New Roman" w:eastAsia="Times New Roman"/>
          <w:spacing w:val="-5"/>
        </w:rPr>
        <w:t>14</w:t>
      </w:r>
      <w:r>
        <w:rPr>
          <w:spacing w:val="-5"/>
        </w:rPr>
        <w:t>～</w:t>
      </w:r>
      <w:r>
        <w:rPr>
          <w:rFonts w:ascii="Times New Roman" w:hAnsi="Times New Roman" w:cs="Times New Roman" w:eastAsia="Times New Roman"/>
          <w:spacing w:val="-5"/>
        </w:rPr>
        <w:t>16</w:t>
      </w:r>
      <w:r>
        <w:rPr>
          <w:rFonts w:ascii="Times New Roman" w:hAnsi="Times New Roman" w:cs="Times New Roman" w:eastAsia="Times New Roman"/>
          <w:spacing w:val="-3"/>
        </w:rPr>
        <w:t> </w:t>
      </w:r>
      <w:r>
        <w:rPr>
          <w:spacing w:val="-9"/>
        </w:rPr>
        <w:t>题。</w:t>
      </w:r>
      <w:r>
        <w:rPr/>
      </w:r>
    </w:p>
    <w:p>
      <w:pPr>
        <w:spacing w:line="240" w:lineRule="auto" w:before="4"/>
        <w:rPr>
          <w:rFonts w:ascii="宋体" w:hAnsi="宋体" w:cs="宋体" w:eastAsia="宋体"/>
          <w:sz w:val="14"/>
          <w:szCs w:val="14"/>
        </w:rPr>
      </w:pPr>
    </w:p>
    <w:p>
      <w:pPr>
        <w:spacing w:line="4079" w:lineRule="exact"/>
        <w:ind w:left="329" w:right="0" w:firstLine="0"/>
        <w:rPr>
          <w:rFonts w:ascii="宋体" w:hAnsi="宋体" w:cs="宋体" w:eastAsia="宋体"/>
          <w:sz w:val="20"/>
          <w:szCs w:val="20"/>
        </w:rPr>
      </w:pPr>
      <w:r>
        <w:rPr>
          <w:rFonts w:ascii="宋体" w:hAnsi="宋体" w:cs="宋体" w:eastAsia="宋体"/>
          <w:position w:val="-81"/>
          <w:sz w:val="20"/>
          <w:szCs w:val="20"/>
        </w:rPr>
        <w:pict>
          <v:group style="width:394.8pt;height:204pt;mso-position-horizontal-relative:char;mso-position-vertical-relative:line" coordorigin="0,0" coordsize="7896,4080">
            <v:shape style="position:absolute;left:29;top:587;width:4684;height:2881" type="#_x0000_t75" stroked="false">
              <v:imagedata r:id="rId27" o:title=""/>
            </v:shape>
            <v:shape style="position:absolute;left:5662;top:767;width:1869;height:2277" type="#_x0000_t75" stroked="false">
              <v:imagedata r:id="rId28" o:title=""/>
            </v:shape>
            <v:shape style="position:absolute;left:3676;top:3034;width:3822;height:920" type="#_x0000_t75" stroked="false">
              <v:imagedata r:id="rId29" o:title=""/>
            </v:shape>
            <v:group style="position:absolute;left:1586;top:3549;width:214;height:209" coordorigin="1586,3549" coordsize="214,209">
              <v:shape style="position:absolute;left:1586;top:3549;width:214;height:209" coordorigin="1586,3549" coordsize="214,209" path="m1586,3549l1799,3549,1799,3758,1586,3758,1586,3549xe" filled="true" fillcolor="#cdcdcd" stroked="false">
                <v:path arrowok="t"/>
                <v:fill type="solid"/>
              </v:shape>
            </v:group>
            <v:group style="position:absolute;left:1586;top:3549;width:214;height:209" coordorigin="1586,3549" coordsize="214,209">
              <v:shape style="position:absolute;left:1586;top:3549;width:214;height:209" coordorigin="1586,3549" coordsize="214,209" path="m1799,3758l1586,3758,1586,3549,1799,3549,1799,3758xe" filled="false" stroked="true" strokeweight="0pt" strokecolor="#cdcdcd">
                <v:path arrowok="t"/>
              </v:shape>
            </v:group>
            <v:group style="position:absolute;left:1586;top:3549;width:214;height:209" coordorigin="1586,3549" coordsize="214,209">
              <v:shape style="position:absolute;left:1586;top:3549;width:214;height:209" coordorigin="1586,3549" coordsize="214,209" path="m1799,3758l1586,3758,1586,3549,1799,3549,1799,3758xe" filled="false" stroked="true" strokeweight=".958543pt" strokecolor="#303030">
                <v:path arrowok="t"/>
              </v:shape>
              <v:shape style="position:absolute;left:3223;top:2205;width:1131;height:451" type="#_x0000_t75" stroked="false">
                <v:imagedata r:id="rId30" o:title=""/>
              </v:shape>
            </v:group>
            <v:group style="position:absolute;left:149;top:422;width:259;height:173" coordorigin="149,422" coordsize="259,173">
              <v:shape style="position:absolute;left:149;top:422;width:259;height:173" coordorigin="149,422" coordsize="259,173" path="m149,422l407,422,407,594,149,594,149,422xe" filled="true" fillcolor="#cdcdcd" stroked="false">
                <v:path arrowok="t"/>
                <v:fill type="solid"/>
              </v:shape>
            </v:group>
            <v:group style="position:absolute;left:149;top:422;width:259;height:173" coordorigin="149,422" coordsize="259,173">
              <v:shape style="position:absolute;left:149;top:422;width:259;height:173" coordorigin="149,422" coordsize="259,173" path="m407,594l149,594,149,422,407,422,407,594xe" filled="false" stroked="true" strokeweight="0pt" strokecolor="#cdcdcd">
                <v:path arrowok="t"/>
              </v:shape>
            </v:group>
            <v:group style="position:absolute;left:149;top:422;width:259;height:173" coordorigin="149,422" coordsize="259,173">
              <v:shape style="position:absolute;left:149;top:422;width:259;height:173" coordorigin="149,422" coordsize="259,173" path="m407,594l149,594,149,422,407,422,407,594xe" filled="false" stroked="true" strokeweight=".958581pt" strokecolor="#303030">
                <v:path arrowok="t"/>
              </v:shape>
            </v:group>
            <v:group style="position:absolute;left:2018;top:3794;width:518;height:163" coordorigin="2018,3794" coordsize="518,163">
              <v:shape style="position:absolute;left:2018;top:3794;width:518;height:163" coordorigin="2018,3794" coordsize="518,163" path="m2022,3823l2022,3803,2034,3799,2046,3796,2073,3796,2092,3806,2099,3813,2044,3813,2032,3818,2022,3823xe" filled="true" fillcolor="#000000" stroked="false">
                <v:path arrowok="t"/>
                <v:fill type="solid"/>
              </v:shape>
              <v:shape style="position:absolute;left:2018;top:3794;width:518;height:163" coordorigin="2018,3794" coordsize="518,163" path="m2096,3942l2053,3942,2073,3938,2080,3933,2085,3928,2087,3921,2089,3911,2085,3895,2070,3885,2046,3883,2032,3883,2032,3866,2056,3866,2065,3863,2080,3854,2082,3847,2082,3830,2073,3815,2065,3813,2099,3813,2104,3832,2099,3851,2089,3866,2073,3873,2082,3875,2092,3880,2099,3885,2104,3892,2109,3902,2109,3921,2104,3930,2096,3942xe" filled="true" fillcolor="#000000" stroked="false">
                <v:path arrowok="t"/>
                <v:fill type="solid"/>
              </v:shape>
              <v:shape style="position:absolute;left:2018;top:3794;width:518;height:163" coordorigin="2018,3794" coordsize="518,163" path="m2053,3957l2039,3957,2027,3954,2018,3950,2018,3928,2027,3935,2039,3940,2053,3942,2096,3942,2094,3945,2075,3954,2053,3957xe" filled="true" fillcolor="#000000" stroked="false">
                <v:path arrowok="t"/>
                <v:fill type="solid"/>
              </v:shape>
              <v:shape style="position:absolute;left:2018;top:3794;width:518;height:163" coordorigin="2018,3794" coordsize="518,163" path="m2446,3830l2446,3811,2468,3799,2490,3796,2504,3796,2516,3801,2528,3813,2487,3813,2468,3818,2446,3830xe" filled="true" fillcolor="#000000" stroked="false">
                <v:path arrowok="t"/>
                <v:fill type="solid"/>
              </v:shape>
              <v:shape style="position:absolute;left:2018;top:3794;width:518;height:163" coordorigin="2018,3794" coordsize="518,163" path="m2535,3954l2439,3954,2439,3938,2497,3880,2504,3871,2511,3863,2516,3851,2516,3832,2514,3825,2504,3815,2497,3813,2528,3813,2530,3815,2535,3825,2535,3851,2528,3866,2523,3873,2509,3892,2463,3938,2535,3938,2535,3954xe" filled="true" fillcolor="#000000" stroked="false">
                <v:path arrowok="t"/>
                <v:fill type="solid"/>
              </v:shape>
              <v:shape style="position:absolute;left:2018;top:3794;width:518;height:163" coordorigin="2018,3794" coordsize="518,163" path="m2358,3954l2336,3954,2396,3815,2317,3815,2317,3799,2418,3799,2418,3806,2358,3954xe" filled="true" fillcolor="#000000" stroked="false">
                <v:path arrowok="t"/>
                <v:fill type="solid"/>
              </v:shape>
              <v:shape style="position:absolute;left:2018;top:3794;width:518;height:163" coordorigin="2018,3794" coordsize="518,163" path="m2204,3830l2204,3811,2260,3794,2260,3818,2240,3818,2204,3830xe" filled="true" fillcolor="#000000" stroked="false">
                <v:path arrowok="t"/>
                <v:fill type="solid"/>
              </v:shape>
              <v:shape style="position:absolute;left:2018;top:3794;width:518;height:163" coordorigin="2018,3794" coordsize="518,163" path="m2260,3938l2240,3938,2240,3818,2260,3818,2260,3938xe" filled="true" fillcolor="#000000" stroked="false">
                <v:path arrowok="t"/>
                <v:fill type="solid"/>
              </v:shape>
              <v:shape style="position:absolute;left:2018;top:3794;width:518;height:163" coordorigin="2018,3794" coordsize="518,163" path="m2295,3954l2204,3954,2204,3938,2295,3938,2295,3954xe" filled="true" fillcolor="#000000" stroked="false">
                <v:path arrowok="t"/>
                <v:fill type="solid"/>
              </v:shape>
            </v:group>
            <v:group style="position:absolute;left:2439;top:3796;width:96;height:159" coordorigin="2439,3796" coordsize="96,159">
              <v:shape style="position:absolute;left:2439;top:3796;width:96;height:159" coordorigin="2439,3796" coordsize="96,159" path="m2535,3938l2463,3938,2499,3902,2509,3892,2516,3883,2523,3873,2528,3866,2535,3851,2535,3837,2535,3825,2530,3815,2523,3808,2516,3801,2504,3796,2490,3796,2468,3799,2446,3811,2446,3830,2468,3818,2487,3813,2497,3813,2504,3815,2509,3820,2513,3825,2516,3832,2516,3839,2516,3851,2511,3863,2504,3871,2497,3880,2485,3892,2439,3938,2439,3954,2535,3954,2535,3938xe" filled="false" stroked="true" strokeweight="0pt" strokecolor="#000000">
                <v:path arrowok="t"/>
              </v:shape>
            </v:group>
            <v:group style="position:absolute;left:2317;top:3799;width:101;height:156" coordorigin="2317,3799" coordsize="101,156">
              <v:shape style="position:absolute;left:2317;top:3799;width:101;height:156" coordorigin="2317,3799" coordsize="101,156" path="m2418,3799l2317,3799,2317,3815,2396,3815,2336,3954,2358,3954,2418,3806,2418,3799xe" filled="false" stroked="true" strokeweight="0pt" strokecolor="#000000">
                <v:path arrowok="t"/>
              </v:shape>
            </v:group>
            <v:group style="position:absolute;left:2204;top:3794;width:92;height:161" coordorigin="2204,3794" coordsize="92,161">
              <v:shape style="position:absolute;left:2204;top:3794;width:92;height:161" coordorigin="2204,3794" coordsize="92,161" path="m2295,3938l2260,3938,2260,3794,2204,3811,2204,3830,2240,3818,2240,3938,2204,3938,2204,3954,2295,3954,2295,3938xe" filled="false" stroked="true" strokeweight="0pt" strokecolor="#000000">
                <v:path arrowok="t"/>
              </v:shape>
            </v:group>
            <v:group style="position:absolute;left:2018;top:3796;width:92;height:161" coordorigin="2018,3796" coordsize="92,161">
              <v:shape style="position:absolute;left:2018;top:3796;width:92;height:161" coordorigin="2018,3796" coordsize="92,161" path="m2018,3950l2027,3954,2039,3957,2053,3957,2075,3954,2094,3945,2099,3938,2104,3930,2109,3921,2109,3911,2109,3902,2073,3873,2089,3866,2099,3851,2104,3832,2101,3823,2099,3813,2092,3806,2082,3801,2073,3796,2058,3796,2046,3796,2034,3799,2022,3803,2022,3823,2032,3818,2044,3813,2053,3813,2065,3813,2073,3815,2077,3823,2082,3830,2082,3837,2082,3847,2080,3854,2073,3859,2065,3863,2056,3866,2046,3866,2032,3866,2032,3883,2046,3883,2070,3885,2085,3895,2089,3911,2087,3921,2085,3928,2080,3933,2073,3938,2063,3940,2053,3942,2039,3940,2027,3935,2018,3928,2018,3950xe" filled="false" stroked="true" strokeweight="0pt" strokecolor="#000000">
                <v:path arrowok="t"/>
              </v:shape>
            </v:group>
            <v:group style="position:absolute;left:1586;top:3784;width:405;height:199" coordorigin="1586,3784" coordsize="405,199">
              <v:shape style="position:absolute;left:1586;top:3784;width:405;height:199" coordorigin="1586,3784" coordsize="405,199" path="m1694,3808l1677,3808,1677,3784,1694,3784,1694,3808xe" filled="true" fillcolor="#000000" stroked="false">
                <v:path arrowok="t"/>
                <v:fill type="solid"/>
              </v:shape>
              <v:shape style="position:absolute;left:1586;top:3784;width:405;height:199" coordorigin="1586,3784" coordsize="405,199" path="m1783,3823l1586,3823,1586,3808,1783,3808,1783,3823xe" filled="true" fillcolor="#000000" stroked="false">
                <v:path arrowok="t"/>
                <v:fill type="solid"/>
              </v:shape>
              <v:shape style="position:absolute;left:1586;top:3784;width:405;height:199" coordorigin="1586,3784" coordsize="405,199" path="m1694,3842l1677,3842,1677,3823,1694,3823,1694,3842xe" filled="true" fillcolor="#000000" stroked="false">
                <v:path arrowok="t"/>
                <v:fill type="solid"/>
              </v:shape>
              <v:shape style="position:absolute;left:1586;top:3784;width:405;height:199" coordorigin="1586,3784" coordsize="405,199" path="m1615,3983l1601,3983,1601,3842,1771,3842,1771,3856,1615,3856,1615,3983xe" filled="true" fillcolor="#000000" stroked="false">
                <v:path arrowok="t"/>
                <v:fill type="solid"/>
              </v:shape>
              <v:shape style="position:absolute;left:1586;top:3784;width:405;height:199" coordorigin="1586,3784" coordsize="405,199" path="m1771,3966l1742,3966,1749,3964,1754,3959,1756,3954,1756,3856,1771,3856,1771,3966xe" filled="true" fillcolor="#000000" stroked="false">
                <v:path arrowok="t"/>
                <v:fill type="solid"/>
              </v:shape>
              <v:shape style="position:absolute;left:1586;top:3784;width:405;height:199" coordorigin="1586,3784" coordsize="405,199" path="m1660,3890l1644,3866,1656,3859,1675,3883,1660,3890xe" filled="true" fillcolor="#000000" stroked="false">
                <v:path arrowok="t"/>
                <v:fill type="solid"/>
              </v:shape>
              <v:shape style="position:absolute;left:1586;top:3784;width:405;height:199" coordorigin="1586,3784" coordsize="405,199" path="m1711,3890l1694,3890,1704,3875,1713,3859,1728,3866,1718,3880,1711,3890xe" filled="true" fillcolor="#000000" stroked="false">
                <v:path arrowok="t"/>
                <v:fill type="solid"/>
              </v:shape>
              <v:shape style="position:absolute;left:1586;top:3784;width:405;height:199" coordorigin="1586,3784" coordsize="405,199" path="m1742,3904l1629,3904,1629,3890,1742,3890,1742,3904xe" filled="true" fillcolor="#000000" stroked="false">
                <v:path arrowok="t"/>
                <v:fill type="solid"/>
              </v:shape>
              <v:shape style="position:absolute;left:1586;top:3784;width:405;height:199" coordorigin="1586,3784" coordsize="405,199" path="m1694,3926l1677,3926,1677,3904,1694,3904,1694,3926xe" filled="true" fillcolor="#000000" stroked="false">
                <v:path arrowok="t"/>
                <v:fill type="solid"/>
              </v:shape>
              <v:shape style="position:absolute;left:1586;top:3784;width:405;height:199" coordorigin="1586,3784" coordsize="405,199" path="m1747,3940l1622,3940,1622,3926,1747,3926,1747,3940xe" filled="true" fillcolor="#000000" stroked="false">
                <v:path arrowok="t"/>
                <v:fill type="solid"/>
              </v:shape>
              <v:shape style="position:absolute;left:1586;top:3784;width:405;height:199" coordorigin="1586,3784" coordsize="405,199" path="m1694,3978l1677,3978,1677,3940,1694,3940,1694,3978xe" filled="true" fillcolor="#000000" stroked="false">
                <v:path arrowok="t"/>
                <v:fill type="solid"/>
              </v:shape>
              <v:shape style="position:absolute;left:1586;top:3784;width:405;height:199" coordorigin="1586,3784" coordsize="405,199" path="m1756,3981l1716,3981,1711,3964,1723,3964,1735,3966,1771,3966,1768,3974,1764,3978,1756,3981xe" filled="true" fillcolor="#000000" stroked="false">
                <v:path arrowok="t"/>
                <v:fill type="solid"/>
              </v:shape>
              <v:shape style="position:absolute;left:1586;top:3784;width:405;height:199" coordorigin="1586,3784" coordsize="405,199" path="m1924,3981l1907,3981,1907,3784,1924,3784,1924,3813,1986,3813,1986,3827,1924,3827,1924,3868,1984,3868,1984,3883,1924,3883,1924,3923,1991,3923,1991,3938,1924,3938,1924,3981xe" filled="true" fillcolor="#000000" stroked="false">
                <v:path arrowok="t"/>
                <v:fill type="solid"/>
              </v:shape>
              <v:shape style="position:absolute;left:1586;top:3784;width:405;height:199" coordorigin="1586,3784" coordsize="405,199" path="m1876,3981l1859,3981,1859,3938,1792,3938,1792,3923,1859,3923,1859,3883,1802,3883,1802,3868,1859,3868,1859,3827,1797,3827,1797,3813,1859,3813,1859,3784,1876,3784,1876,3981xe" filled="true" fillcolor="#000000" stroked="false">
                <v:path arrowok="t"/>
                <v:fill type="solid"/>
              </v:shape>
            </v:group>
            <v:group style="position:absolute;left:1792;top:3784;width:84;height:197" coordorigin="1792,3784" coordsize="84,197">
              <v:shape style="position:absolute;left:1792;top:3784;width:84;height:197" coordorigin="1792,3784" coordsize="84,197" path="m1792,3938l1859,3938,1859,3981,1876,3981,1876,3784,1859,3784,1859,3813,1797,3813,1797,3827,1859,3827,1859,3868,1802,3868,1802,3883,1859,3883,1859,3923,1792,3923,1792,3938xe" filled="false" stroked="true" strokeweight="0pt" strokecolor="#000000">
                <v:path arrowok="t"/>
              </v:shape>
            </v:group>
            <v:group style="position:absolute;left:1907;top:3784;width:84;height:197" coordorigin="1907,3784" coordsize="84,197">
              <v:shape style="position:absolute;left:1907;top:3784;width:84;height:197" coordorigin="1907,3784" coordsize="84,197" path="m1907,3981l1924,3981,1924,3938,1991,3938,1991,3923,1924,3923,1924,3883,1984,3883,1984,3868,1924,3868,1924,3827,1986,3827,1986,3813,1924,3813,1924,3784,1907,3784,1907,3981xe" filled="false" stroked="true" strokeweight="0pt" strokecolor="#000000">
                <v:path arrowok="t"/>
              </v:shape>
            </v:group>
            <v:group style="position:absolute;left:1644;top:3859;width:32;height:32" coordorigin="1644,3859" coordsize="32,32">
              <v:shape style="position:absolute;left:1644;top:3859;width:32;height:32" coordorigin="1644,3859" coordsize="32,32" path="m1660,3890l1675,3883,1665,3871,1656,3859,1644,3866,1660,3890xe" filled="false" stroked="true" strokeweight="0pt" strokecolor="#000000">
                <v:path arrowok="t"/>
              </v:shape>
            </v:group>
            <v:group style="position:absolute;left:1622;top:3859;width:125;height:120" coordorigin="1622,3859" coordsize="125,120">
              <v:shape style="position:absolute;left:1622;top:3859;width:125;height:120" coordorigin="1622,3859" coordsize="125,120" path="m1622,3940l1677,3940,1677,3978,1694,3978,1694,3940,1747,3940,1747,3926,1694,3926,1694,3904,1742,3904,1742,3890,1711,3890,1718,3880,1728,3866,1713,3859,1704,3875,1694,3890,1629,3890,1629,3904,1677,3904,1677,3926,1622,3926,1622,3940xe" filled="false" stroked="true" strokeweight="0pt" strokecolor="#000000">
                <v:path arrowok="t"/>
              </v:shape>
            </v:group>
            <v:group style="position:absolute;left:1586;top:3784;width:197;height:199" coordorigin="1586,3784" coordsize="197,199">
              <v:shape style="position:absolute;left:1586;top:3784;width:197;height:199" coordorigin="1586,3784" coordsize="197,199" path="m1586,3823l1677,3823,1677,3842,1601,3842,1601,3983,1615,3983,1615,3856,1756,3856,1756,3954,1754,3959,1752,3962,1749,3964,1742,3966,1735,3966,1723,3964,1711,3964,1716,3981,1732,3981,1749,3981,1756,3981,1764,3978,1768,3974,1771,3966,1771,3957,1771,3842,1694,3842,1694,3823,1783,3823,1783,3808,1694,3808,1694,3784,1677,3784,1677,3808,1586,3808,1586,3823xe" filled="false" stroked="true" strokeweight="0pt" strokecolor="#000000">
                <v:path arrowok="t"/>
              </v:shape>
              <v:shape style="position:absolute;left:539;top:134;width:1030;height:494" type="#_x0000_t75" stroked="false">
                <v:imagedata r:id="rId31" o:title=""/>
              </v:shape>
            </v:group>
            <v:group style="position:absolute;left:149;top:165;width:259;height:173" coordorigin="149,165" coordsize="259,173">
              <v:shape style="position:absolute;left:149;top:165;width:259;height:173" coordorigin="149,165" coordsize="259,173" path="m149,165l407,165,407,338,149,338,149,165xe" filled="true" fillcolor="#666666" stroked="false">
                <v:path arrowok="t"/>
                <v:fill type="solid"/>
              </v:shape>
            </v:group>
            <v:group style="position:absolute;left:149;top:165;width:259;height:173" coordorigin="149,165" coordsize="259,173">
              <v:shape style="position:absolute;left:149;top:165;width:259;height:173" coordorigin="149,165" coordsize="259,173" path="m407,338l149,338,149,165,407,165,407,338xe" filled="false" stroked="true" strokeweight="0pt" strokecolor="#666666">
                <v:path arrowok="t"/>
              </v:shape>
            </v:group>
            <v:group style="position:absolute;left:149;top:165;width:259;height:173" coordorigin="149,165" coordsize="259,173">
              <v:shape style="position:absolute;left:149;top:165;width:259;height:173" coordorigin="149,165" coordsize="259,173" path="m407,338l149,338,149,165,407,165,407,338xe" filled="false" stroked="true" strokeweight=".958581pt" strokecolor="#303030">
                <v:path arrowok="t"/>
              </v:shape>
            </v:group>
            <v:group style="position:absolute;left:14;top:7;width:7874;height:4065" coordorigin="14,7" coordsize="7874,4065">
              <v:shape style="position:absolute;left:14;top:7;width:7874;height:4065" coordorigin="14,7" coordsize="7874,4065" path="m7888,4072l14,4072,14,7,7888,7,7888,4072xe" filled="false" stroked="true" strokeweight=".718951pt" strokecolor="#000000">
                <v:path arrowok="t"/>
              </v:shape>
            </v:group>
            <v:group style="position:absolute;left:7;top:3259;width:7872;height:2" coordorigin="7,3259" coordsize="7872,2">
              <v:shape style="position:absolute;left:7;top:3259;width:7872;height:2" coordorigin="7,3259" coordsize="7872,0" path="m7,3259l7878,3259e" filled="false" stroked="true" strokeweight=".718985pt" strokecolor="#000000">
                <v:path arrowok="t"/>
              </v:shape>
            </v:group>
          </v:group>
        </w:pict>
      </w:r>
      <w:r>
        <w:rPr>
          <w:rFonts w:ascii="宋体" w:hAnsi="宋体" w:cs="宋体" w:eastAsia="宋体"/>
          <w:position w:val="-81"/>
          <w:sz w:val="20"/>
          <w:szCs w:val="20"/>
        </w:rPr>
      </w:r>
    </w:p>
    <w:p>
      <w:pPr>
        <w:spacing w:line="240" w:lineRule="auto" w:before="1"/>
        <w:rPr>
          <w:rFonts w:ascii="宋体" w:hAnsi="宋体" w:cs="宋体" w:eastAsia="宋体"/>
          <w:sz w:val="9"/>
          <w:szCs w:val="9"/>
        </w:rPr>
      </w:pPr>
    </w:p>
    <w:p>
      <w:pPr>
        <w:pStyle w:val="BodyText"/>
        <w:spacing w:line="240" w:lineRule="auto" w:before="35"/>
        <w:ind w:left="0" w:right="0"/>
        <w:jc w:val="center"/>
        <w:rPr>
          <w:rFonts w:ascii="Times New Roman" w:hAnsi="Times New Roman" w:cs="Times New Roman" w:eastAsia="Times New Roman"/>
        </w:rPr>
      </w:pPr>
      <w:r>
        <w:rPr/>
        <w:t>图</w:t>
      </w:r>
      <w:r>
        <w:rPr>
          <w:spacing w:val="-53"/>
        </w:rPr>
        <w:t> </w:t>
      </w:r>
      <w:r>
        <w:rPr>
          <w:rFonts w:ascii="Times New Roman" w:hAnsi="Times New Roman" w:cs="Times New Roman" w:eastAsia="Times New Roman"/>
        </w:rPr>
        <w:t>6</w:t>
      </w:r>
    </w:p>
    <w:p>
      <w:pPr>
        <w:pStyle w:val="BodyText"/>
        <w:spacing w:line="240" w:lineRule="auto" w:before="37"/>
        <w:ind w:left="248" w:right="47"/>
        <w:jc w:val="left"/>
      </w:pPr>
      <w:r>
        <w:rPr>
          <w:rFonts w:ascii="Times New Roman" w:hAnsi="Times New Roman" w:cs="Times New Roman" w:eastAsia="Times New Roman"/>
        </w:rPr>
        <w:t>14</w:t>
      </w:r>
      <w:r>
        <w:rPr/>
        <w:t>．以下国家中，国内生产总值最高的是</w:t>
      </w:r>
    </w:p>
    <w:p>
      <w:pPr>
        <w:pStyle w:val="BodyText"/>
        <w:tabs>
          <w:tab w:pos="2558" w:val="left" w:leader="none"/>
          <w:tab w:pos="4448" w:val="left" w:leader="none"/>
          <w:tab w:pos="6338" w:val="left" w:leader="none"/>
        </w:tabs>
        <w:spacing w:line="256" w:lineRule="auto" w:before="21"/>
        <w:ind w:left="248" w:right="1214" w:firstLine="420"/>
        <w:jc w:val="left"/>
      </w:pPr>
      <w:r>
        <w:rPr>
          <w:rFonts w:ascii="Times New Roman" w:hAnsi="Times New Roman" w:cs="Times New Roman" w:eastAsia="Times New Roman"/>
          <w:spacing w:val="-1"/>
        </w:rPr>
        <w:t>A</w:t>
      </w:r>
      <w:r>
        <w:rPr>
          <w:spacing w:val="-1"/>
        </w:rPr>
        <w:t>．德国</w:t>
        <w:tab/>
      </w:r>
      <w:r>
        <w:rPr>
          <w:rFonts w:ascii="Times New Roman" w:hAnsi="Times New Roman" w:cs="Times New Roman" w:eastAsia="Times New Roman"/>
        </w:rPr>
        <w:t>B</w:t>
      </w:r>
      <w:r>
        <w:rPr/>
        <w:t>．巴西</w:t>
        <w:tab/>
      </w:r>
      <w:r>
        <w:rPr>
          <w:rFonts w:ascii="Times New Roman" w:hAnsi="Times New Roman" w:cs="Times New Roman" w:eastAsia="Times New Roman"/>
        </w:rPr>
        <w:t>C</w:t>
      </w:r>
      <w:r>
        <w:rPr/>
        <w:t>．澳大利亚</w:t>
        <w:tab/>
      </w:r>
      <w:r>
        <w:rPr>
          <w:rFonts w:ascii="Times New Roman" w:hAnsi="Times New Roman" w:cs="Times New Roman" w:eastAsia="Times New Roman"/>
          <w:spacing w:val="-1"/>
        </w:rPr>
        <w:t>D</w:t>
      </w:r>
      <w:r>
        <w:rPr>
          <w:spacing w:val="-1"/>
        </w:rPr>
        <w:t>．加拿大</w:t>
      </w:r>
      <w:r>
        <w:rPr/>
        <w:t> </w:t>
      </w:r>
      <w:r>
        <w:rPr>
          <w:rFonts w:ascii="Times New Roman" w:hAnsi="Times New Roman" w:cs="Times New Roman" w:eastAsia="Times New Roman"/>
        </w:rPr>
        <w:t>15</w:t>
      </w:r>
      <w:r>
        <w:rPr/>
        <w:t>．图中</w:t>
      </w:r>
    </w:p>
    <w:p>
      <w:pPr>
        <w:pStyle w:val="BodyText"/>
        <w:tabs>
          <w:tab w:pos="4448" w:val="left" w:leader="none"/>
        </w:tabs>
        <w:spacing w:line="258" w:lineRule="exact"/>
        <w:ind w:right="47"/>
        <w:jc w:val="left"/>
      </w:pPr>
      <w:r>
        <w:rPr>
          <w:spacing w:val="-1"/>
        </w:rPr>
        <w:t>①发达国家多位于北半球</w:t>
        <w:tab/>
      </w:r>
      <w:r>
        <w:rPr>
          <w:spacing w:val="-4"/>
        </w:rPr>
        <w:t>②北美洲均为发达国家</w:t>
      </w:r>
    </w:p>
    <w:p>
      <w:pPr>
        <w:pStyle w:val="BodyText"/>
        <w:tabs>
          <w:tab w:pos="4448" w:val="left" w:leader="none"/>
        </w:tabs>
        <w:spacing w:line="272" w:lineRule="exact"/>
        <w:ind w:right="47"/>
        <w:jc w:val="left"/>
      </w:pPr>
      <w:r>
        <w:rPr>
          <w:spacing w:val="-4"/>
        </w:rPr>
        <w:t>③亚洲均为发展中国家</w:t>
        <w:tab/>
      </w:r>
      <w:r>
        <w:rPr>
          <w:spacing w:val="-5"/>
        </w:rPr>
        <w:t>④欧洲西部发达国家集中</w:t>
      </w:r>
      <w:r>
        <w:rPr/>
      </w:r>
    </w:p>
    <w:p>
      <w:pPr>
        <w:pStyle w:val="BodyText"/>
        <w:tabs>
          <w:tab w:pos="2558" w:val="left" w:leader="none"/>
          <w:tab w:pos="4448" w:val="left" w:leader="none"/>
          <w:tab w:pos="6338" w:val="left" w:leader="none"/>
        </w:tabs>
        <w:spacing w:line="240" w:lineRule="auto"/>
        <w:ind w:left="248" w:right="947" w:firstLine="420"/>
        <w:jc w:val="left"/>
      </w:pPr>
      <w:r>
        <w:rPr>
          <w:rFonts w:ascii="Times New Roman" w:hAnsi="Times New Roman" w:cs="Times New Roman" w:eastAsia="Times New Roman"/>
          <w:spacing w:val="-3"/>
        </w:rPr>
        <w:t>A</w:t>
      </w:r>
      <w:r>
        <w:rPr>
          <w:spacing w:val="-3"/>
        </w:rPr>
        <w:t>．①②</w:t>
        <w:tab/>
      </w:r>
      <w:r>
        <w:rPr>
          <w:rFonts w:ascii="Times New Roman" w:hAnsi="Times New Roman" w:cs="Times New Roman" w:eastAsia="Times New Roman"/>
          <w:spacing w:val="-3"/>
        </w:rPr>
        <w:t>B</w:t>
      </w:r>
      <w:r>
        <w:rPr>
          <w:spacing w:val="-3"/>
        </w:rPr>
        <w:t>．②③</w:t>
        <w:tab/>
      </w:r>
      <w:r>
        <w:rPr>
          <w:rFonts w:ascii="Times New Roman" w:hAnsi="Times New Roman" w:cs="Times New Roman" w:eastAsia="Times New Roman"/>
          <w:spacing w:val="-3"/>
        </w:rPr>
        <w:t>C</w:t>
      </w:r>
      <w:r>
        <w:rPr>
          <w:spacing w:val="-3"/>
        </w:rPr>
        <w:t>．③④</w:t>
        <w:tab/>
      </w:r>
      <w:r>
        <w:rPr>
          <w:rFonts w:ascii="Times New Roman" w:hAnsi="Times New Roman" w:cs="Times New Roman" w:eastAsia="Times New Roman"/>
          <w:spacing w:val="-4"/>
        </w:rPr>
        <w:t>D</w:t>
      </w:r>
      <w:r>
        <w:rPr>
          <w:spacing w:val="-4"/>
        </w:rPr>
        <w:t>．①④ </w:t>
      </w:r>
      <w:r>
        <w:rPr>
          <w:rFonts w:ascii="Times New Roman" w:hAnsi="Times New Roman" w:cs="Times New Roman" w:eastAsia="Times New Roman"/>
        </w:rPr>
        <w:t>16</w:t>
      </w:r>
      <w:r>
        <w:rPr/>
        <w:t>．尼日利亚人口过亿，是非洲人口最多的国家。人口过多对该国产生的影响是</w:t>
      </w:r>
    </w:p>
    <w:p>
      <w:pPr>
        <w:spacing w:line="240" w:lineRule="auto" w:before="9"/>
        <w:rPr>
          <w:rFonts w:ascii="宋体" w:hAnsi="宋体" w:cs="宋体" w:eastAsia="宋体"/>
          <w:sz w:val="2"/>
          <w:szCs w:val="2"/>
        </w:rPr>
      </w:pPr>
    </w:p>
    <w:tbl>
      <w:tblPr>
        <w:tblW w:w="0" w:type="auto"/>
        <w:jc w:val="left"/>
        <w:tblInd w:w="613" w:type="dxa"/>
        <w:tblLayout w:type="fixed"/>
        <w:tblCellMar>
          <w:top w:w="0" w:type="dxa"/>
          <w:left w:w="0" w:type="dxa"/>
          <w:bottom w:w="0" w:type="dxa"/>
          <w:right w:w="0" w:type="dxa"/>
        </w:tblCellMar>
        <w:tblLook w:val="01E0"/>
      </w:tblPr>
      <w:tblGrid>
        <w:gridCol w:w="1630"/>
        <w:gridCol w:w="1645"/>
        <w:gridCol w:w="2345"/>
        <w:gridCol w:w="941"/>
      </w:tblGrid>
      <w:tr>
        <w:trPr>
          <w:trHeight w:val="312" w:hRule="exact"/>
        </w:trPr>
        <w:tc>
          <w:tcPr>
            <w:tcW w:w="1630" w:type="dxa"/>
            <w:tcBorders>
              <w:top w:val="nil" w:sz="6" w:space="0" w:color="auto"/>
              <w:left w:val="nil" w:sz="6" w:space="0" w:color="auto"/>
              <w:bottom w:val="nil" w:sz="6" w:space="0" w:color="auto"/>
              <w:right w:val="nil" w:sz="6" w:space="0" w:color="auto"/>
            </w:tcBorders>
          </w:tcPr>
          <w:p>
            <w:pPr>
              <w:pStyle w:val="TableParagraph"/>
              <w:spacing w:line="261" w:lineRule="exact"/>
              <w:ind w:left="55" w:right="0"/>
              <w:jc w:val="left"/>
              <w:rPr>
                <w:rFonts w:ascii="宋体" w:hAnsi="宋体" w:cs="宋体" w:eastAsia="宋体"/>
                <w:sz w:val="21"/>
                <w:szCs w:val="21"/>
              </w:rPr>
            </w:pPr>
            <w:r>
              <w:rPr>
                <w:rFonts w:ascii="宋体" w:hAnsi="宋体" w:cs="宋体" w:eastAsia="宋体"/>
                <w:sz w:val="21"/>
                <w:szCs w:val="21"/>
              </w:rPr>
              <w:t>①人口老龄化</w:t>
            </w:r>
          </w:p>
        </w:tc>
        <w:tc>
          <w:tcPr>
            <w:tcW w:w="1645" w:type="dxa"/>
            <w:tcBorders>
              <w:top w:val="nil" w:sz="6" w:space="0" w:color="auto"/>
              <w:left w:val="nil" w:sz="6" w:space="0" w:color="auto"/>
              <w:bottom w:val="nil" w:sz="6" w:space="0" w:color="auto"/>
              <w:right w:val="nil" w:sz="6" w:space="0" w:color="auto"/>
            </w:tcBorders>
          </w:tcPr>
          <w:p>
            <w:pPr/>
          </w:p>
        </w:tc>
        <w:tc>
          <w:tcPr>
            <w:tcW w:w="2345" w:type="dxa"/>
            <w:tcBorders>
              <w:top w:val="nil" w:sz="6" w:space="0" w:color="auto"/>
              <w:left w:val="nil" w:sz="6" w:space="0" w:color="auto"/>
              <w:bottom w:val="nil" w:sz="6" w:space="0" w:color="auto"/>
              <w:right w:val="nil" w:sz="6" w:space="0" w:color="auto"/>
            </w:tcBorders>
          </w:tcPr>
          <w:p>
            <w:pPr>
              <w:pStyle w:val="TableParagraph"/>
              <w:spacing w:line="261" w:lineRule="exact"/>
              <w:ind w:left="559" w:right="0"/>
              <w:jc w:val="left"/>
              <w:rPr>
                <w:rFonts w:ascii="宋体" w:hAnsi="宋体" w:cs="宋体" w:eastAsia="宋体"/>
                <w:sz w:val="21"/>
                <w:szCs w:val="21"/>
              </w:rPr>
            </w:pPr>
            <w:r>
              <w:rPr>
                <w:rFonts w:ascii="宋体" w:hAnsi="宋体" w:cs="宋体" w:eastAsia="宋体"/>
                <w:sz w:val="21"/>
                <w:szCs w:val="21"/>
              </w:rPr>
              <w:t>②教育水平低</w:t>
            </w:r>
          </w:p>
        </w:tc>
        <w:tc>
          <w:tcPr>
            <w:tcW w:w="941" w:type="dxa"/>
            <w:tcBorders>
              <w:top w:val="nil" w:sz="6" w:space="0" w:color="auto"/>
              <w:left w:val="nil" w:sz="6" w:space="0" w:color="auto"/>
              <w:bottom w:val="nil" w:sz="6" w:space="0" w:color="auto"/>
              <w:right w:val="nil" w:sz="6" w:space="0" w:color="auto"/>
            </w:tcBorders>
          </w:tcPr>
          <w:p>
            <w:pPr/>
          </w:p>
        </w:tc>
      </w:tr>
      <w:tr>
        <w:trPr>
          <w:trHeight w:val="312" w:hRule="exact"/>
        </w:trPr>
        <w:tc>
          <w:tcPr>
            <w:tcW w:w="1630" w:type="dxa"/>
            <w:tcBorders>
              <w:top w:val="nil" w:sz="6" w:space="0" w:color="auto"/>
              <w:left w:val="nil" w:sz="6" w:space="0" w:color="auto"/>
              <w:bottom w:val="nil" w:sz="6" w:space="0" w:color="auto"/>
              <w:right w:val="nil" w:sz="6" w:space="0" w:color="auto"/>
            </w:tcBorders>
          </w:tcPr>
          <w:p>
            <w:pPr>
              <w:pStyle w:val="TableParagraph"/>
              <w:spacing w:line="261" w:lineRule="exact"/>
              <w:ind w:left="55" w:right="0"/>
              <w:jc w:val="left"/>
              <w:rPr>
                <w:rFonts w:ascii="宋体" w:hAnsi="宋体" w:cs="宋体" w:eastAsia="宋体"/>
                <w:sz w:val="21"/>
                <w:szCs w:val="21"/>
              </w:rPr>
            </w:pPr>
            <w:r>
              <w:rPr>
                <w:rFonts w:ascii="宋体" w:hAnsi="宋体" w:cs="宋体" w:eastAsia="宋体"/>
                <w:sz w:val="21"/>
                <w:szCs w:val="21"/>
              </w:rPr>
              <w:t>③劳动力短缺</w:t>
            </w:r>
          </w:p>
        </w:tc>
        <w:tc>
          <w:tcPr>
            <w:tcW w:w="1645" w:type="dxa"/>
            <w:tcBorders>
              <w:top w:val="nil" w:sz="6" w:space="0" w:color="auto"/>
              <w:left w:val="nil" w:sz="6" w:space="0" w:color="auto"/>
              <w:bottom w:val="nil" w:sz="6" w:space="0" w:color="auto"/>
              <w:right w:val="nil" w:sz="6" w:space="0" w:color="auto"/>
            </w:tcBorders>
          </w:tcPr>
          <w:p>
            <w:pPr/>
          </w:p>
        </w:tc>
        <w:tc>
          <w:tcPr>
            <w:tcW w:w="2345" w:type="dxa"/>
            <w:tcBorders>
              <w:top w:val="nil" w:sz="6" w:space="0" w:color="auto"/>
              <w:left w:val="nil" w:sz="6" w:space="0" w:color="auto"/>
              <w:bottom w:val="nil" w:sz="6" w:space="0" w:color="auto"/>
              <w:right w:val="nil" w:sz="6" w:space="0" w:color="auto"/>
            </w:tcBorders>
          </w:tcPr>
          <w:p>
            <w:pPr>
              <w:pStyle w:val="TableParagraph"/>
              <w:spacing w:line="261" w:lineRule="exact"/>
              <w:ind w:left="559" w:right="0"/>
              <w:jc w:val="left"/>
              <w:rPr>
                <w:rFonts w:ascii="宋体" w:hAnsi="宋体" w:cs="宋体" w:eastAsia="宋体"/>
                <w:sz w:val="21"/>
                <w:szCs w:val="21"/>
              </w:rPr>
            </w:pPr>
            <w:r>
              <w:rPr>
                <w:rFonts w:ascii="宋体" w:hAnsi="宋体" w:cs="宋体" w:eastAsia="宋体"/>
                <w:sz w:val="21"/>
                <w:szCs w:val="21"/>
              </w:rPr>
              <w:t>④粮食需大量进口</w:t>
            </w:r>
          </w:p>
        </w:tc>
        <w:tc>
          <w:tcPr>
            <w:tcW w:w="941" w:type="dxa"/>
            <w:tcBorders>
              <w:top w:val="nil" w:sz="6" w:space="0" w:color="auto"/>
              <w:left w:val="nil" w:sz="6" w:space="0" w:color="auto"/>
              <w:bottom w:val="nil" w:sz="6" w:space="0" w:color="auto"/>
              <w:right w:val="nil" w:sz="6" w:space="0" w:color="auto"/>
            </w:tcBorders>
          </w:tcPr>
          <w:p>
            <w:pPr/>
          </w:p>
        </w:tc>
      </w:tr>
      <w:tr>
        <w:trPr>
          <w:trHeight w:val="373" w:hRule="exact"/>
        </w:trPr>
        <w:tc>
          <w:tcPr>
            <w:tcW w:w="1630" w:type="dxa"/>
            <w:tcBorders>
              <w:top w:val="nil" w:sz="6" w:space="0" w:color="auto"/>
              <w:left w:val="nil" w:sz="6" w:space="0" w:color="auto"/>
              <w:bottom w:val="nil" w:sz="6" w:space="0" w:color="auto"/>
              <w:right w:val="nil" w:sz="6" w:space="0" w:color="auto"/>
            </w:tcBorders>
          </w:tcPr>
          <w:p>
            <w:pPr>
              <w:pStyle w:val="TableParagraph"/>
              <w:spacing w:line="277" w:lineRule="exact"/>
              <w:ind w:left="55" w:right="0"/>
              <w:jc w:val="left"/>
              <w:rPr>
                <w:rFonts w:ascii="宋体" w:hAnsi="宋体" w:cs="宋体" w:eastAsia="宋体"/>
                <w:sz w:val="21"/>
                <w:szCs w:val="21"/>
              </w:rPr>
            </w:pPr>
            <w:r>
              <w:rPr>
                <w:rFonts w:ascii="Times New Roman" w:hAnsi="Times New Roman" w:cs="Times New Roman" w:eastAsia="Times New Roman"/>
                <w:sz w:val="21"/>
                <w:szCs w:val="21"/>
              </w:rPr>
              <w:t>A</w:t>
            </w:r>
            <w:r>
              <w:rPr>
                <w:rFonts w:ascii="宋体" w:hAnsi="宋体" w:cs="宋体" w:eastAsia="宋体"/>
                <w:sz w:val="21"/>
                <w:szCs w:val="21"/>
              </w:rPr>
              <w:t>．①②</w:t>
            </w:r>
          </w:p>
        </w:tc>
        <w:tc>
          <w:tcPr>
            <w:tcW w:w="1645" w:type="dxa"/>
            <w:tcBorders>
              <w:top w:val="nil" w:sz="6" w:space="0" w:color="auto"/>
              <w:left w:val="nil" w:sz="6" w:space="0" w:color="auto"/>
              <w:bottom w:val="nil" w:sz="6" w:space="0" w:color="auto"/>
              <w:right w:val="nil" w:sz="6" w:space="0" w:color="auto"/>
            </w:tcBorders>
          </w:tcPr>
          <w:p>
            <w:pPr>
              <w:pStyle w:val="TableParagraph"/>
              <w:spacing w:line="277" w:lineRule="exact"/>
              <w:ind w:left="314" w:right="0"/>
              <w:jc w:val="left"/>
              <w:rPr>
                <w:rFonts w:ascii="宋体" w:hAnsi="宋体" w:cs="宋体" w:eastAsia="宋体"/>
                <w:sz w:val="21"/>
                <w:szCs w:val="21"/>
              </w:rPr>
            </w:pPr>
            <w:r>
              <w:rPr>
                <w:rFonts w:ascii="Times New Roman" w:hAnsi="Times New Roman" w:cs="Times New Roman" w:eastAsia="Times New Roman"/>
                <w:sz w:val="21"/>
                <w:szCs w:val="21"/>
              </w:rPr>
              <w:t>B</w:t>
            </w:r>
            <w:r>
              <w:rPr>
                <w:rFonts w:ascii="宋体" w:hAnsi="宋体" w:cs="宋体" w:eastAsia="宋体"/>
                <w:sz w:val="21"/>
                <w:szCs w:val="21"/>
              </w:rPr>
              <w:t>．②③</w:t>
            </w:r>
          </w:p>
        </w:tc>
        <w:tc>
          <w:tcPr>
            <w:tcW w:w="2345" w:type="dxa"/>
            <w:tcBorders>
              <w:top w:val="nil" w:sz="6" w:space="0" w:color="auto"/>
              <w:left w:val="nil" w:sz="6" w:space="0" w:color="auto"/>
              <w:bottom w:val="nil" w:sz="6" w:space="0" w:color="auto"/>
              <w:right w:val="nil" w:sz="6" w:space="0" w:color="auto"/>
            </w:tcBorders>
          </w:tcPr>
          <w:p>
            <w:pPr>
              <w:pStyle w:val="TableParagraph"/>
              <w:spacing w:line="277" w:lineRule="exact"/>
              <w:ind w:left="559" w:right="0"/>
              <w:jc w:val="left"/>
              <w:rPr>
                <w:rFonts w:ascii="宋体" w:hAnsi="宋体" w:cs="宋体" w:eastAsia="宋体"/>
                <w:sz w:val="21"/>
                <w:szCs w:val="21"/>
              </w:rPr>
            </w:pPr>
            <w:r>
              <w:rPr>
                <w:rFonts w:ascii="Times New Roman" w:hAnsi="Times New Roman" w:cs="Times New Roman" w:eastAsia="Times New Roman"/>
                <w:sz w:val="21"/>
                <w:szCs w:val="21"/>
              </w:rPr>
              <w:t>C</w:t>
            </w:r>
            <w:r>
              <w:rPr>
                <w:rFonts w:ascii="宋体" w:hAnsi="宋体" w:cs="宋体" w:eastAsia="宋体"/>
                <w:sz w:val="21"/>
                <w:szCs w:val="21"/>
              </w:rPr>
              <w:t>．②④</w:t>
            </w:r>
          </w:p>
        </w:tc>
        <w:tc>
          <w:tcPr>
            <w:tcW w:w="941" w:type="dxa"/>
            <w:tcBorders>
              <w:top w:val="nil" w:sz="6" w:space="0" w:color="auto"/>
              <w:left w:val="nil" w:sz="6" w:space="0" w:color="auto"/>
              <w:bottom w:val="nil" w:sz="6" w:space="0" w:color="auto"/>
              <w:right w:val="nil" w:sz="6" w:space="0" w:color="auto"/>
            </w:tcBorders>
          </w:tcPr>
          <w:p>
            <w:pPr>
              <w:pStyle w:val="TableParagraph"/>
              <w:spacing w:line="277" w:lineRule="exact"/>
              <w:ind w:left="104" w:right="0"/>
              <w:jc w:val="left"/>
              <w:rPr>
                <w:rFonts w:ascii="宋体" w:hAnsi="宋体" w:cs="宋体" w:eastAsia="宋体"/>
                <w:sz w:val="21"/>
                <w:szCs w:val="21"/>
              </w:rPr>
            </w:pPr>
            <w:r>
              <w:rPr>
                <w:rFonts w:ascii="Times New Roman" w:hAnsi="Times New Roman" w:cs="Times New Roman" w:eastAsia="Times New Roman"/>
                <w:sz w:val="21"/>
                <w:szCs w:val="21"/>
              </w:rPr>
              <w:t>D</w:t>
            </w:r>
            <w:r>
              <w:rPr>
                <w:rFonts w:ascii="宋体" w:hAnsi="宋体" w:cs="宋体" w:eastAsia="宋体"/>
                <w:sz w:val="21"/>
                <w:szCs w:val="21"/>
              </w:rPr>
              <w:t>．③④</w:t>
            </w:r>
          </w:p>
        </w:tc>
      </w:tr>
    </w:tbl>
    <w:p>
      <w:pPr>
        <w:pStyle w:val="BodyText"/>
        <w:spacing w:line="240" w:lineRule="auto" w:before="81"/>
        <w:ind w:right="47"/>
        <w:jc w:val="left"/>
        <w:rPr>
          <w:rFonts w:ascii="宋体" w:hAnsi="宋体" w:cs="宋体" w:eastAsia="宋体"/>
        </w:rPr>
      </w:pPr>
      <w:r>
        <w:rPr>
          <w:rFonts w:ascii="宋体" w:hAnsi="宋体" w:cs="宋体" w:eastAsia="宋体"/>
        </w:rPr>
        <w:t>可燃冰由天然气与水在高压低温条件下形成，分布于深海沉积物或陆域的永久冻土</w:t>
      </w:r>
    </w:p>
    <w:p>
      <w:pPr>
        <w:pStyle w:val="BodyText"/>
        <w:spacing w:line="273" w:lineRule="auto" w:before="37"/>
        <w:ind w:left="248" w:right="47"/>
        <w:jc w:val="left"/>
        <w:rPr>
          <w:rFonts w:ascii="宋体" w:hAnsi="宋体" w:cs="宋体" w:eastAsia="宋体"/>
        </w:rPr>
      </w:pPr>
      <w:r>
        <w:rPr>
          <w:rFonts w:ascii="宋体" w:hAnsi="宋体" w:cs="宋体" w:eastAsia="宋体"/>
        </w:rPr>
        <w:t>（冻土是指零摄氏度以下，并含有冰的各种岩石和土壤）中，中国国土资源部将可燃冰</w:t>
      </w:r>
      <w:r>
        <w:rPr>
          <w:rFonts w:ascii="宋体" w:hAnsi="宋体" w:cs="宋体" w:eastAsia="宋体"/>
          <w:spacing w:val="-43"/>
        </w:rPr>
        <w:t> </w:t>
      </w:r>
      <w:r>
        <w:rPr>
          <w:rFonts w:ascii="宋体" w:hAnsi="宋体" w:cs="宋体" w:eastAsia="宋体"/>
          <w:spacing w:val="-43"/>
        </w:rPr>
      </w:r>
      <w:r>
        <w:rPr>
          <w:rFonts w:ascii="宋体" w:hAnsi="宋体" w:cs="宋体" w:eastAsia="宋体"/>
        </w:rPr>
        <w:t>列为新的一种矿产资源。</w:t>
      </w:r>
      <w:r>
        <w:rPr/>
        <w:t>据此，完成第</w:t>
      </w:r>
      <w:r>
        <w:rPr>
          <w:spacing w:val="-55"/>
        </w:rPr>
        <w:t> </w:t>
      </w:r>
      <w:r>
        <w:rPr>
          <w:rFonts w:ascii="Times New Roman" w:hAnsi="Times New Roman" w:cs="Times New Roman" w:eastAsia="Times New Roman"/>
        </w:rPr>
        <w:t>17</w:t>
      </w:r>
      <w:r>
        <w:rPr>
          <w:rFonts w:ascii="宋体" w:hAnsi="宋体" w:cs="宋体" w:eastAsia="宋体"/>
        </w:rPr>
        <w:t>～</w:t>
      </w:r>
      <w:r>
        <w:rPr>
          <w:rFonts w:ascii="Times New Roman" w:hAnsi="Times New Roman" w:cs="Times New Roman" w:eastAsia="Times New Roman"/>
        </w:rPr>
        <w:t>19</w:t>
      </w:r>
      <w:r>
        <w:rPr>
          <w:rFonts w:ascii="Times New Roman" w:hAnsi="Times New Roman" w:cs="Times New Roman" w:eastAsia="Times New Roman"/>
          <w:spacing w:val="-3"/>
        </w:rPr>
        <w:t> </w:t>
      </w:r>
      <w:r>
        <w:rPr>
          <w:rFonts w:ascii="宋体" w:hAnsi="宋体" w:cs="宋体" w:eastAsia="宋体"/>
        </w:rPr>
        <w:t>题。</w:t>
      </w:r>
    </w:p>
    <w:p>
      <w:pPr>
        <w:pStyle w:val="BodyText"/>
        <w:spacing w:line="280" w:lineRule="exact"/>
        <w:ind w:left="248" w:right="47"/>
        <w:jc w:val="left"/>
      </w:pPr>
      <w:r>
        <w:rPr>
          <w:rFonts w:ascii="Times New Roman" w:hAnsi="Times New Roman" w:cs="Times New Roman" w:eastAsia="Times New Roman"/>
        </w:rPr>
        <w:t>17</w:t>
      </w:r>
      <w:r>
        <w:rPr/>
        <w:t>．可燃冰</w:t>
      </w:r>
    </w:p>
    <w:p>
      <w:pPr>
        <w:pStyle w:val="BodyText"/>
        <w:tabs>
          <w:tab w:pos="4448" w:val="left" w:leader="none"/>
        </w:tabs>
        <w:spacing w:line="240" w:lineRule="auto" w:before="21"/>
        <w:ind w:right="47"/>
        <w:jc w:val="left"/>
      </w:pPr>
      <w:r>
        <w:rPr>
          <w:rFonts w:ascii="Times New Roman" w:hAnsi="Times New Roman" w:cs="Times New Roman" w:eastAsia="Times New Roman"/>
          <w:spacing w:val="-1"/>
        </w:rPr>
        <w:t>A</w:t>
      </w:r>
      <w:r>
        <w:rPr>
          <w:spacing w:val="-1"/>
        </w:rPr>
        <w:t>．分布广泛</w:t>
        <w:tab/>
      </w:r>
      <w:r>
        <w:rPr>
          <w:rFonts w:ascii="Times New Roman" w:hAnsi="Times New Roman" w:cs="Times New Roman" w:eastAsia="Times New Roman"/>
        </w:rPr>
        <w:t>B</w:t>
      </w:r>
      <w:r>
        <w:rPr/>
        <w:t>．是可再生资源</w:t>
      </w:r>
    </w:p>
    <w:p>
      <w:pPr>
        <w:pStyle w:val="BodyText"/>
        <w:tabs>
          <w:tab w:pos="4448" w:val="left" w:leader="none"/>
        </w:tabs>
        <w:spacing w:line="256" w:lineRule="auto" w:before="21"/>
        <w:ind w:left="248" w:right="1157" w:firstLine="420"/>
        <w:jc w:val="left"/>
      </w:pPr>
      <w:r>
        <w:rPr>
          <w:rFonts w:ascii="Times New Roman" w:hAnsi="Times New Roman" w:cs="Times New Roman" w:eastAsia="Times New Roman"/>
        </w:rPr>
        <w:t>C</w:t>
      </w:r>
      <w:r>
        <w:rPr/>
        <w:t>．容易开发</w:t>
        <w:tab/>
      </w:r>
      <w:r>
        <w:rPr>
          <w:rFonts w:ascii="Times New Roman" w:hAnsi="Times New Roman" w:cs="Times New Roman" w:eastAsia="Times New Roman"/>
        </w:rPr>
        <w:t>D</w:t>
      </w:r>
      <w:r>
        <w:rPr/>
        <w:t>．是不可再生资源 </w:t>
      </w:r>
      <w:r>
        <w:rPr>
          <w:rFonts w:ascii="Times New Roman" w:hAnsi="Times New Roman" w:cs="Times New Roman" w:eastAsia="Times New Roman"/>
        </w:rPr>
        <w:t>18</w:t>
      </w:r>
      <w:r>
        <w:rPr/>
        <w:t>．依据可燃冰的生成条件，结合我国的自然环境，可以推断出其主要分布在</w:t>
      </w:r>
    </w:p>
    <w:p>
      <w:pPr>
        <w:pStyle w:val="BodyText"/>
        <w:tabs>
          <w:tab w:pos="4448" w:val="left" w:leader="none"/>
        </w:tabs>
        <w:spacing w:line="240" w:lineRule="auto" w:before="5"/>
        <w:ind w:right="47"/>
        <w:jc w:val="left"/>
      </w:pPr>
      <w:r>
        <w:rPr>
          <w:rFonts w:ascii="Times New Roman" w:hAnsi="Times New Roman" w:cs="Times New Roman" w:eastAsia="Times New Roman"/>
          <w:spacing w:val="-1"/>
        </w:rPr>
        <w:t>A</w:t>
      </w:r>
      <w:r>
        <w:rPr>
          <w:spacing w:val="-1"/>
        </w:rPr>
        <w:t>．华北平原</w:t>
        <w:tab/>
      </w:r>
      <w:r>
        <w:rPr>
          <w:rFonts w:ascii="Times New Roman" w:hAnsi="Times New Roman" w:cs="Times New Roman" w:eastAsia="Times New Roman"/>
        </w:rPr>
        <w:t>B</w:t>
      </w:r>
      <w:r>
        <w:rPr/>
        <w:t>．青藏高原及南海深海区</w:t>
      </w:r>
    </w:p>
    <w:p>
      <w:pPr>
        <w:pStyle w:val="BodyText"/>
        <w:tabs>
          <w:tab w:pos="4448" w:val="left" w:leader="none"/>
        </w:tabs>
        <w:spacing w:line="256" w:lineRule="auto" w:before="21"/>
        <w:ind w:left="248" w:right="1634" w:firstLine="420"/>
        <w:jc w:val="left"/>
      </w:pPr>
      <w:r>
        <w:rPr>
          <w:rFonts w:ascii="Times New Roman" w:hAnsi="Times New Roman" w:cs="Times New Roman" w:eastAsia="Times New Roman"/>
        </w:rPr>
        <w:t>C</w:t>
      </w:r>
      <w:r>
        <w:rPr/>
        <w:t>．东南丘陵</w:t>
        <w:tab/>
      </w:r>
      <w:r>
        <w:rPr>
          <w:rFonts w:ascii="Times New Roman" w:hAnsi="Times New Roman" w:cs="Times New Roman" w:eastAsia="Times New Roman"/>
        </w:rPr>
        <w:t>D</w:t>
      </w:r>
      <w:r>
        <w:rPr/>
        <w:t>．黄土高原及内蒙古高原 </w:t>
      </w:r>
      <w:r>
        <w:rPr>
          <w:rFonts w:ascii="Times New Roman" w:hAnsi="Times New Roman" w:cs="Times New Roman" w:eastAsia="Times New Roman"/>
        </w:rPr>
        <w:t>19</w:t>
      </w:r>
      <w:r>
        <w:rPr/>
        <w:t>．可燃冰为清洁能源，开发利用会</w:t>
      </w:r>
    </w:p>
    <w:p>
      <w:pPr>
        <w:pStyle w:val="BodyText"/>
        <w:tabs>
          <w:tab w:pos="4448" w:val="left" w:leader="none"/>
        </w:tabs>
        <w:spacing w:line="240" w:lineRule="auto" w:before="5"/>
        <w:ind w:right="47"/>
        <w:jc w:val="left"/>
      </w:pPr>
      <w:r>
        <w:rPr>
          <w:rFonts w:ascii="Times New Roman" w:hAnsi="Times New Roman" w:cs="Times New Roman" w:eastAsia="Times New Roman"/>
          <w:spacing w:val="-1"/>
        </w:rPr>
        <w:t>A</w:t>
      </w:r>
      <w:r>
        <w:rPr>
          <w:spacing w:val="-1"/>
        </w:rPr>
        <w:t>．改善大气质量</w:t>
        <w:tab/>
      </w:r>
      <w:r>
        <w:rPr>
          <w:rFonts w:ascii="Times New Roman" w:hAnsi="Times New Roman" w:cs="Times New Roman" w:eastAsia="Times New Roman"/>
        </w:rPr>
        <w:t>B</w:t>
      </w:r>
      <w:r>
        <w:rPr/>
        <w:t>．增加煤炭消耗</w:t>
      </w:r>
    </w:p>
    <w:p>
      <w:pPr>
        <w:pStyle w:val="BodyText"/>
        <w:tabs>
          <w:tab w:pos="4448" w:val="left" w:leader="none"/>
        </w:tabs>
        <w:spacing w:line="240" w:lineRule="auto" w:before="21"/>
        <w:ind w:right="47"/>
        <w:jc w:val="left"/>
      </w:pPr>
      <w:r>
        <w:rPr>
          <w:rFonts w:ascii="Times New Roman" w:hAnsi="Times New Roman" w:cs="Times New Roman" w:eastAsia="Times New Roman"/>
        </w:rPr>
        <w:t>C</w:t>
      </w:r>
      <w:r>
        <w:rPr/>
        <w:t>．加剧大气污染</w:t>
        <w:tab/>
      </w:r>
      <w:r>
        <w:rPr>
          <w:rFonts w:ascii="Times New Roman" w:hAnsi="Times New Roman" w:cs="Times New Roman" w:eastAsia="Times New Roman"/>
        </w:rPr>
        <w:t>D</w:t>
      </w:r>
      <w:r>
        <w:rPr/>
        <w:t>．导致油价上涨</w:t>
      </w:r>
    </w:p>
    <w:p>
      <w:pPr>
        <w:spacing w:after="0" w:line="240" w:lineRule="auto"/>
        <w:jc w:val="left"/>
        <w:sectPr>
          <w:footerReference w:type="default" r:id="rId26"/>
          <w:pgSz w:w="11910" w:h="16840"/>
          <w:pgMar w:footer="1993" w:header="0" w:top="1580" w:bottom="2180" w:left="1680" w:right="1680"/>
          <w:pgNumType w:start="4"/>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8"/>
        <w:rPr>
          <w:rFonts w:ascii="宋体" w:hAnsi="宋体" w:cs="宋体" w:eastAsia="宋体"/>
          <w:sz w:val="15"/>
          <w:szCs w:val="15"/>
        </w:rPr>
      </w:pPr>
    </w:p>
    <w:p>
      <w:pPr>
        <w:pStyle w:val="BodyText"/>
        <w:spacing w:line="240" w:lineRule="auto"/>
        <w:ind w:right="47"/>
        <w:jc w:val="left"/>
        <w:rPr>
          <w:rFonts w:ascii="楷体" w:hAnsi="楷体" w:cs="楷体" w:eastAsia="楷体"/>
        </w:rPr>
      </w:pPr>
      <w:r>
        <w:rPr>
          <w:rFonts w:ascii="楷体" w:hAnsi="楷体" w:cs="楷体" w:eastAsia="楷体"/>
        </w:rPr>
        <w:t>小华从网上看到一则为期</w:t>
      </w:r>
      <w:r>
        <w:rPr>
          <w:rFonts w:ascii="楷体" w:hAnsi="楷体" w:cs="楷体" w:eastAsia="楷体"/>
          <w:spacing w:val="-59"/>
        </w:rPr>
        <w:t> </w:t>
      </w:r>
      <w:r>
        <w:rPr>
          <w:rFonts w:ascii="Times New Roman" w:hAnsi="Times New Roman" w:cs="Times New Roman" w:eastAsia="Times New Roman"/>
        </w:rPr>
        <w:t>15</w:t>
      </w:r>
      <w:r>
        <w:rPr>
          <w:rFonts w:ascii="Times New Roman" w:hAnsi="Times New Roman" w:cs="Times New Roman" w:eastAsia="Times New Roman"/>
          <w:spacing w:val="-7"/>
        </w:rPr>
        <w:t> </w:t>
      </w:r>
      <w:r>
        <w:rPr>
          <w:rFonts w:ascii="楷体" w:hAnsi="楷体" w:cs="楷体" w:eastAsia="楷体"/>
        </w:rPr>
        <w:t>天的南极大陆深度游的广告，出发日期为</w:t>
      </w:r>
      <w:r>
        <w:rPr>
          <w:rFonts w:ascii="楷体" w:hAnsi="楷体" w:cs="楷体" w:eastAsia="楷体"/>
          <w:spacing w:val="-59"/>
        </w:rPr>
        <w:t> </w:t>
      </w:r>
      <w:r>
        <w:rPr>
          <w:rFonts w:ascii="Times New Roman" w:hAnsi="Times New Roman" w:cs="Times New Roman" w:eastAsia="Times New Roman"/>
        </w:rPr>
        <w:t>2017</w:t>
      </w:r>
      <w:r>
        <w:rPr>
          <w:rFonts w:ascii="Times New Roman" w:hAnsi="Times New Roman" w:cs="Times New Roman" w:eastAsia="Times New Roman"/>
          <w:spacing w:val="-7"/>
        </w:rPr>
        <w:t> </w:t>
      </w:r>
      <w:r>
        <w:rPr>
          <w:rFonts w:ascii="楷体" w:hAnsi="楷体" w:cs="楷体" w:eastAsia="楷体"/>
        </w:rPr>
        <w:t>年</w:t>
      </w:r>
      <w:r>
        <w:rPr>
          <w:rFonts w:ascii="楷体" w:hAnsi="楷体" w:cs="楷体" w:eastAsia="楷体"/>
          <w:spacing w:val="-59"/>
        </w:rPr>
        <w:t> </w:t>
      </w:r>
      <w:r>
        <w:rPr>
          <w:rFonts w:ascii="Times New Roman" w:hAnsi="Times New Roman" w:cs="Times New Roman" w:eastAsia="Times New Roman"/>
          <w:spacing w:val="-4"/>
        </w:rPr>
        <w:t>11</w:t>
      </w:r>
      <w:r>
        <w:rPr>
          <w:rFonts w:ascii="Times New Roman" w:hAnsi="Times New Roman" w:cs="Times New Roman" w:eastAsia="Times New Roman"/>
          <w:spacing w:val="-7"/>
        </w:rPr>
        <w:t> </w:t>
      </w:r>
      <w:r>
        <w:rPr>
          <w:rFonts w:ascii="楷体" w:hAnsi="楷体" w:cs="楷体" w:eastAsia="楷体"/>
        </w:rPr>
        <w:t>月</w:t>
      </w:r>
    </w:p>
    <w:p>
      <w:pPr>
        <w:pStyle w:val="BodyText"/>
        <w:spacing w:line="240" w:lineRule="auto" w:before="51"/>
        <w:ind w:left="2176" w:right="47" w:hanging="1928"/>
        <w:jc w:val="left"/>
      </w:pPr>
      <w:r>
        <w:rPr>
          <w:rFonts w:ascii="Times New Roman" w:hAnsi="Times New Roman" w:cs="Times New Roman" w:eastAsia="Times New Roman"/>
        </w:rPr>
        <w:t>20</w:t>
      </w:r>
      <w:r>
        <w:rPr>
          <w:rFonts w:ascii="Times New Roman" w:hAnsi="Times New Roman" w:cs="Times New Roman" w:eastAsia="Times New Roman"/>
          <w:spacing w:val="-2"/>
        </w:rPr>
        <w:t> </w:t>
      </w:r>
      <w:r>
        <w:rPr>
          <w:rFonts w:ascii="楷体" w:hAnsi="楷体" w:cs="楷体" w:eastAsia="楷体"/>
        </w:rPr>
        <w:t>日。图</w:t>
      </w:r>
      <w:r>
        <w:rPr>
          <w:rFonts w:ascii="楷体" w:hAnsi="楷体" w:cs="楷体" w:eastAsia="楷体"/>
          <w:spacing w:val="-54"/>
        </w:rPr>
        <w:t> </w:t>
      </w:r>
      <w:r>
        <w:rPr>
          <w:rFonts w:ascii="Times New Roman" w:hAnsi="Times New Roman" w:cs="Times New Roman" w:eastAsia="Times New Roman"/>
        </w:rPr>
        <w:t>7</w:t>
      </w:r>
      <w:r>
        <w:rPr>
          <w:rFonts w:ascii="楷体" w:hAnsi="楷体" w:cs="楷体" w:eastAsia="楷体"/>
        </w:rPr>
        <w:t>、图</w:t>
      </w:r>
      <w:r>
        <w:rPr>
          <w:rFonts w:ascii="楷体" w:hAnsi="楷体" w:cs="楷体" w:eastAsia="楷体"/>
          <w:spacing w:val="-54"/>
        </w:rPr>
        <w:t> </w:t>
      </w:r>
      <w:r>
        <w:rPr>
          <w:rFonts w:ascii="Times New Roman" w:hAnsi="Times New Roman" w:cs="Times New Roman" w:eastAsia="Times New Roman"/>
        </w:rPr>
        <w:t>8</w:t>
      </w:r>
      <w:r>
        <w:rPr>
          <w:rFonts w:ascii="Times New Roman" w:hAnsi="Times New Roman" w:cs="Times New Roman" w:eastAsia="Times New Roman"/>
          <w:spacing w:val="-2"/>
        </w:rPr>
        <w:t> </w:t>
      </w:r>
      <w:r>
        <w:rPr>
          <w:rFonts w:ascii="楷体" w:hAnsi="楷体" w:cs="楷体" w:eastAsia="楷体"/>
        </w:rPr>
        <w:t>分别为旅行路线图和南极洲略图。</w:t>
      </w:r>
      <w:r>
        <w:rPr/>
        <w:t>读图，完成第</w:t>
      </w:r>
      <w:r>
        <w:rPr>
          <w:spacing w:val="-54"/>
        </w:rPr>
        <w:t> </w:t>
      </w:r>
      <w:r>
        <w:rPr>
          <w:rFonts w:ascii="Times New Roman" w:hAnsi="Times New Roman" w:cs="Times New Roman" w:eastAsia="Times New Roman"/>
        </w:rPr>
        <w:t>20</w:t>
      </w:r>
      <w:r>
        <w:rPr/>
        <w:t>～</w:t>
      </w:r>
      <w:r>
        <w:rPr>
          <w:rFonts w:ascii="Times New Roman" w:hAnsi="Times New Roman" w:cs="Times New Roman" w:eastAsia="Times New Roman"/>
        </w:rPr>
        <w:t>22</w:t>
      </w:r>
      <w:r>
        <w:rPr>
          <w:rFonts w:ascii="Times New Roman" w:hAnsi="Times New Roman" w:cs="Times New Roman" w:eastAsia="Times New Roman"/>
          <w:spacing w:val="-1"/>
        </w:rPr>
        <w:t> </w:t>
      </w:r>
      <w:r>
        <w:rPr/>
        <w:t>题。</w:t>
      </w:r>
    </w:p>
    <w:p>
      <w:pPr>
        <w:spacing w:line="240" w:lineRule="auto" w:before="10"/>
        <w:rPr>
          <w:rFonts w:ascii="宋体" w:hAnsi="宋体" w:cs="宋体" w:eastAsia="宋体"/>
          <w:sz w:val="10"/>
          <w:szCs w:val="10"/>
        </w:rPr>
      </w:pPr>
    </w:p>
    <w:p>
      <w:pPr>
        <w:tabs>
          <w:tab w:pos="4826" w:val="left" w:leader="none"/>
        </w:tabs>
        <w:spacing w:line="2752" w:lineRule="exact"/>
        <w:ind w:left="1270" w:right="0" w:firstLine="0"/>
        <w:rPr>
          <w:rFonts w:ascii="宋体" w:hAnsi="宋体" w:cs="宋体" w:eastAsia="宋体"/>
          <w:sz w:val="20"/>
          <w:szCs w:val="20"/>
        </w:rPr>
      </w:pPr>
      <w:r>
        <w:rPr>
          <w:rFonts w:ascii="宋体"/>
          <w:position w:val="-54"/>
          <w:sz w:val="20"/>
        </w:rPr>
        <w:drawing>
          <wp:inline distT="0" distB="0" distL="0" distR="0">
            <wp:extent cx="1468092" cy="1747837"/>
            <wp:effectExtent l="0" t="0" r="0" b="0"/>
            <wp:docPr id="3" name="image25.png" descr=""/>
            <wp:cNvGraphicFramePr>
              <a:graphicFrameLocks noChangeAspect="1"/>
            </wp:cNvGraphicFramePr>
            <a:graphic>
              <a:graphicData uri="http://schemas.openxmlformats.org/drawingml/2006/picture">
                <pic:pic>
                  <pic:nvPicPr>
                    <pic:cNvPr id="4" name="image25.png"/>
                    <pic:cNvPicPr/>
                  </pic:nvPicPr>
                  <pic:blipFill>
                    <a:blip r:embed="rId32" cstate="print"/>
                    <a:stretch>
                      <a:fillRect/>
                    </a:stretch>
                  </pic:blipFill>
                  <pic:spPr>
                    <a:xfrm>
                      <a:off x="0" y="0"/>
                      <a:ext cx="1468092" cy="1747837"/>
                    </a:xfrm>
                    <a:prstGeom prst="rect">
                      <a:avLst/>
                    </a:prstGeom>
                  </pic:spPr>
                </pic:pic>
              </a:graphicData>
            </a:graphic>
          </wp:inline>
        </w:drawing>
      </w:r>
      <w:r>
        <w:rPr>
          <w:rFonts w:ascii="宋体"/>
          <w:position w:val="-54"/>
          <w:sz w:val="20"/>
        </w:rPr>
      </w:r>
      <w:r>
        <w:rPr>
          <w:rFonts w:ascii="宋体"/>
          <w:position w:val="-54"/>
          <w:sz w:val="20"/>
        </w:rPr>
        <w:tab/>
      </w:r>
      <w:r>
        <w:rPr>
          <w:rFonts w:ascii="宋体"/>
          <w:position w:val="-32"/>
          <w:sz w:val="20"/>
        </w:rPr>
        <w:drawing>
          <wp:inline distT="0" distB="0" distL="0" distR="0">
            <wp:extent cx="1459384" cy="1462087"/>
            <wp:effectExtent l="0" t="0" r="0" b="0"/>
            <wp:docPr id="5" name="image26.png" descr=""/>
            <wp:cNvGraphicFramePr>
              <a:graphicFrameLocks noChangeAspect="1"/>
            </wp:cNvGraphicFramePr>
            <a:graphic>
              <a:graphicData uri="http://schemas.openxmlformats.org/drawingml/2006/picture">
                <pic:pic>
                  <pic:nvPicPr>
                    <pic:cNvPr id="6" name="image26.png"/>
                    <pic:cNvPicPr/>
                  </pic:nvPicPr>
                  <pic:blipFill>
                    <a:blip r:embed="rId33" cstate="print"/>
                    <a:stretch>
                      <a:fillRect/>
                    </a:stretch>
                  </pic:blipFill>
                  <pic:spPr>
                    <a:xfrm>
                      <a:off x="0" y="0"/>
                      <a:ext cx="1459384" cy="1462087"/>
                    </a:xfrm>
                    <a:prstGeom prst="rect">
                      <a:avLst/>
                    </a:prstGeom>
                  </pic:spPr>
                </pic:pic>
              </a:graphicData>
            </a:graphic>
          </wp:inline>
        </w:drawing>
      </w:r>
      <w:r>
        <w:rPr>
          <w:rFonts w:ascii="宋体"/>
          <w:position w:val="-32"/>
          <w:sz w:val="20"/>
        </w:rPr>
      </w:r>
    </w:p>
    <w:p>
      <w:pPr>
        <w:spacing w:line="240" w:lineRule="auto" w:before="13"/>
        <w:rPr>
          <w:rFonts w:ascii="宋体" w:hAnsi="宋体" w:cs="宋体" w:eastAsia="宋体"/>
          <w:sz w:val="18"/>
          <w:szCs w:val="18"/>
        </w:rPr>
      </w:pPr>
    </w:p>
    <w:p>
      <w:pPr>
        <w:pStyle w:val="BodyText"/>
        <w:tabs>
          <w:tab w:pos="5903" w:val="left" w:leader="none"/>
        </w:tabs>
        <w:spacing w:line="240" w:lineRule="auto"/>
        <w:ind w:left="2176" w:right="47"/>
        <w:jc w:val="left"/>
        <w:rPr>
          <w:rFonts w:ascii="Times New Roman" w:hAnsi="Times New Roman" w:cs="Times New Roman" w:eastAsia="Times New Roman"/>
        </w:rPr>
      </w:pPr>
      <w:r>
        <w:rPr/>
        <w:t>图</w:t>
      </w:r>
      <w:r>
        <w:rPr>
          <w:spacing w:val="-53"/>
        </w:rPr>
        <w:t> </w:t>
      </w:r>
      <w:r>
        <w:rPr>
          <w:rFonts w:ascii="Times New Roman" w:hAnsi="Times New Roman" w:cs="Times New Roman" w:eastAsia="Times New Roman"/>
        </w:rPr>
        <w:t>7</w:t>
        <w:tab/>
      </w:r>
      <w:r>
        <w:rPr/>
        <w:t>图</w:t>
      </w:r>
      <w:r>
        <w:rPr>
          <w:spacing w:val="-54"/>
        </w:rPr>
        <w:t> </w:t>
      </w:r>
      <w:r>
        <w:rPr>
          <w:rFonts w:ascii="Times New Roman" w:hAnsi="Times New Roman" w:cs="Times New Roman" w:eastAsia="Times New Roman"/>
        </w:rPr>
        <w:t>8</w:t>
      </w:r>
    </w:p>
    <w:p>
      <w:pPr>
        <w:pStyle w:val="BodyText"/>
        <w:tabs>
          <w:tab w:pos="4447" w:val="left" w:leader="none"/>
        </w:tabs>
        <w:spacing w:line="283" w:lineRule="auto" w:before="52"/>
        <w:ind w:left="667" w:right="1856" w:hanging="420"/>
        <w:jc w:val="left"/>
      </w:pPr>
      <w:r>
        <w:rPr>
          <w:rFonts w:ascii="Times New Roman" w:hAnsi="Times New Roman" w:cs="Times New Roman" w:eastAsia="Times New Roman"/>
        </w:rPr>
        <w:t>20</w:t>
      </w:r>
      <w:r>
        <w:rPr/>
        <w:t>．小华想参加该旅行，他在旅行中可能 </w:t>
      </w:r>
      <w:r>
        <w:rPr>
          <w:rFonts w:ascii="Times New Roman" w:hAnsi="Times New Roman" w:cs="Times New Roman" w:eastAsia="Times New Roman"/>
          <w:spacing w:val="-1"/>
        </w:rPr>
        <w:t>A</w:t>
      </w:r>
      <w:r>
        <w:rPr>
          <w:spacing w:val="-1"/>
        </w:rPr>
        <w:t>．在火地岛邂逅企鹅和北极熊</w:t>
        <w:tab/>
      </w:r>
      <w:r>
        <w:rPr>
          <w:rFonts w:ascii="Times New Roman" w:hAnsi="Times New Roman" w:cs="Times New Roman" w:eastAsia="Times New Roman"/>
        </w:rPr>
        <w:t>B</w:t>
      </w:r>
      <w:r>
        <w:rPr/>
        <w:t>．乘坐飞机到达长城站</w:t>
      </w:r>
    </w:p>
    <w:p>
      <w:pPr>
        <w:pStyle w:val="BodyText"/>
        <w:tabs>
          <w:tab w:pos="4447" w:val="left" w:leader="none"/>
        </w:tabs>
        <w:spacing w:line="283" w:lineRule="auto" w:before="10"/>
        <w:ind w:left="247" w:right="1215" w:firstLine="420"/>
        <w:jc w:val="left"/>
      </w:pPr>
      <w:r>
        <w:rPr>
          <w:rFonts w:ascii="Times New Roman" w:hAnsi="Times New Roman" w:cs="Times New Roman" w:eastAsia="Times New Roman"/>
        </w:rPr>
        <w:t>C</w:t>
      </w:r>
      <w:r>
        <w:rPr/>
        <w:t>．穿过南极圈，访问昆仑站</w:t>
        <w:tab/>
      </w:r>
      <w:r>
        <w:rPr>
          <w:rFonts w:ascii="Times New Roman" w:hAnsi="Times New Roman" w:cs="Times New Roman" w:eastAsia="Times New Roman"/>
        </w:rPr>
        <w:t>D</w:t>
      </w:r>
      <w:r>
        <w:rPr/>
        <w:t>．感受南极洲的“白色荒漠” </w:t>
      </w:r>
      <w:r>
        <w:rPr>
          <w:rFonts w:ascii="Times New Roman" w:hAnsi="Times New Roman" w:cs="Times New Roman" w:eastAsia="Times New Roman"/>
        </w:rPr>
        <w:t>21</w:t>
      </w:r>
      <w:r>
        <w:rPr/>
        <w:t>．在南极探索的时间正是北京寒冷的冬季，小华认为</w:t>
      </w:r>
    </w:p>
    <w:p>
      <w:pPr>
        <w:pStyle w:val="BodyText"/>
        <w:spacing w:line="283" w:lineRule="auto" w:before="10"/>
        <w:ind w:left="667" w:right="47"/>
        <w:jc w:val="left"/>
      </w:pPr>
      <w:r>
        <w:rPr>
          <w:rFonts w:ascii="Times New Roman" w:hAnsi="Times New Roman" w:cs="Times New Roman" w:eastAsia="Times New Roman"/>
        </w:rPr>
        <w:t>A</w:t>
      </w:r>
      <w:r>
        <w:rPr/>
        <w:t>．此时南极地区处于其最寒冷的季节 </w:t>
      </w:r>
      <w:r>
        <w:rPr>
          <w:rFonts w:ascii="Times New Roman" w:hAnsi="Times New Roman" w:cs="Times New Roman" w:eastAsia="Times New Roman"/>
        </w:rPr>
        <w:t>B</w:t>
      </w:r>
      <w:r>
        <w:rPr/>
        <w:t>．因为高纬度、高海拔，南极地区全年都寒冷 </w:t>
      </w:r>
      <w:r>
        <w:rPr>
          <w:rFonts w:ascii="Times New Roman" w:hAnsi="Times New Roman" w:cs="Times New Roman" w:eastAsia="Times New Roman"/>
        </w:rPr>
        <w:t>C</w:t>
      </w:r>
      <w:r>
        <w:rPr/>
        <w:t>．如果暑假去，会是南极一年中最温暖的时候 </w:t>
      </w:r>
      <w:r>
        <w:rPr>
          <w:rFonts w:ascii="Times New Roman" w:hAnsi="Times New Roman" w:cs="Times New Roman" w:eastAsia="Times New Roman"/>
        </w:rPr>
        <w:t>D</w:t>
      </w:r>
      <w:r>
        <w:rPr/>
        <w:t>．此时南极地区同北京一样昼短夜长</w:t>
      </w:r>
    </w:p>
    <w:p>
      <w:pPr>
        <w:pStyle w:val="BodyText"/>
        <w:spacing w:line="240" w:lineRule="auto" w:before="10"/>
        <w:ind w:left="247" w:right="47"/>
        <w:jc w:val="left"/>
      </w:pPr>
      <w:r>
        <w:rPr>
          <w:rFonts w:ascii="Times New Roman" w:hAnsi="Times New Roman" w:cs="Times New Roman" w:eastAsia="Times New Roman"/>
        </w:rPr>
        <w:t>22</w:t>
      </w:r>
      <w:r>
        <w:rPr/>
        <w:t>．旅行中有利于保护“人类最后一片净土”的行为是</w:t>
      </w:r>
    </w:p>
    <w:p>
      <w:pPr>
        <w:pStyle w:val="BodyText"/>
        <w:tabs>
          <w:tab w:pos="4447" w:val="left" w:leader="none"/>
        </w:tabs>
        <w:spacing w:line="240" w:lineRule="auto" w:before="52"/>
        <w:ind w:left="667" w:right="47"/>
        <w:jc w:val="left"/>
      </w:pPr>
      <w:r>
        <w:rPr>
          <w:rFonts w:ascii="Times New Roman" w:hAnsi="Times New Roman" w:cs="Times New Roman" w:eastAsia="Times New Roman"/>
          <w:spacing w:val="-1"/>
        </w:rPr>
        <w:t>A</w:t>
      </w:r>
      <w:r>
        <w:rPr>
          <w:spacing w:val="-1"/>
        </w:rPr>
        <w:t>．开展捕猎活动</w:t>
        <w:tab/>
      </w:r>
      <w:r>
        <w:rPr>
          <w:rFonts w:ascii="Times New Roman" w:hAnsi="Times New Roman" w:cs="Times New Roman" w:eastAsia="Times New Roman"/>
        </w:rPr>
        <w:t>B</w:t>
      </w:r>
      <w:r>
        <w:rPr/>
        <w:t>．在岩石上刻上国籍和姓名</w:t>
      </w:r>
    </w:p>
    <w:p>
      <w:pPr>
        <w:pStyle w:val="BodyText"/>
        <w:tabs>
          <w:tab w:pos="4447" w:val="left" w:leader="none"/>
        </w:tabs>
        <w:spacing w:line="240" w:lineRule="auto" w:before="52"/>
        <w:ind w:left="667" w:right="47"/>
        <w:jc w:val="left"/>
      </w:pPr>
      <w:r>
        <w:rPr>
          <w:rFonts w:ascii="Times New Roman" w:hAnsi="Times New Roman" w:cs="Times New Roman" w:eastAsia="Times New Roman"/>
        </w:rPr>
        <w:t>C</w:t>
      </w:r>
      <w:r>
        <w:rPr/>
        <w:t>．修建私人别墅</w:t>
        <w:tab/>
      </w:r>
      <w:r>
        <w:rPr>
          <w:rFonts w:ascii="Times New Roman" w:hAnsi="Times New Roman" w:cs="Times New Roman" w:eastAsia="Times New Roman"/>
        </w:rPr>
        <w:t>D</w:t>
      </w:r>
      <w:r>
        <w:rPr/>
        <w:t>．不用一次性餐具，不丢弃垃圾</w:t>
      </w:r>
    </w:p>
    <w:p>
      <w:pPr>
        <w:spacing w:line="240" w:lineRule="auto" w:before="11"/>
        <w:rPr>
          <w:rFonts w:ascii="宋体" w:hAnsi="宋体" w:cs="宋体" w:eastAsia="宋体"/>
          <w:sz w:val="27"/>
          <w:szCs w:val="27"/>
        </w:rPr>
      </w:pPr>
    </w:p>
    <w:p>
      <w:pPr>
        <w:pStyle w:val="BodyText"/>
        <w:spacing w:line="283" w:lineRule="auto"/>
        <w:ind w:left="247" w:right="47" w:firstLine="420"/>
        <w:jc w:val="left"/>
      </w:pPr>
      <w:r>
        <w:rPr>
          <w:rFonts w:ascii="宋体" w:hAnsi="宋体" w:cs="宋体" w:eastAsia="宋体"/>
        </w:rPr>
        <w:t>剪纸是中国民间传统艺术，</w:t>
      </w:r>
      <w:r>
        <w:rPr>
          <w:rFonts w:ascii="Times New Roman" w:hAnsi="Times New Roman" w:cs="Times New Roman" w:eastAsia="Times New Roman"/>
        </w:rPr>
        <w:t>2009</w:t>
      </w:r>
      <w:r>
        <w:rPr>
          <w:rFonts w:ascii="Times New Roman" w:hAnsi="Times New Roman" w:cs="Times New Roman" w:eastAsia="Times New Roman"/>
          <w:spacing w:val="4"/>
        </w:rPr>
        <w:t> </w:t>
      </w:r>
      <w:r>
        <w:rPr>
          <w:rFonts w:ascii="宋体" w:hAnsi="宋体" w:cs="宋体" w:eastAsia="宋体"/>
        </w:rPr>
        <w:t>年</w:t>
      </w:r>
      <w:r>
        <w:rPr>
          <w:rFonts w:ascii="宋体" w:hAnsi="宋体" w:cs="宋体" w:eastAsia="宋体"/>
          <w:spacing w:val="-49"/>
        </w:rPr>
        <w:t> </w:t>
      </w:r>
      <w:r>
        <w:rPr>
          <w:rFonts w:ascii="Times New Roman" w:hAnsi="Times New Roman" w:cs="Times New Roman" w:eastAsia="Times New Roman"/>
        </w:rPr>
        <w:t>9</w:t>
      </w:r>
      <w:r>
        <w:rPr>
          <w:rFonts w:ascii="Times New Roman" w:hAnsi="Times New Roman" w:cs="Times New Roman" w:eastAsia="Times New Roman"/>
          <w:spacing w:val="4"/>
        </w:rPr>
        <w:t> </w:t>
      </w:r>
      <w:r>
        <w:rPr>
          <w:rFonts w:ascii="宋体" w:hAnsi="宋体" w:cs="宋体" w:eastAsia="宋体"/>
        </w:rPr>
        <w:t>月入选联合国教科文组织人类非物质文化遗产 代表作名录。图</w:t>
      </w:r>
      <w:r>
        <w:rPr>
          <w:rFonts w:ascii="宋体" w:hAnsi="宋体" w:cs="宋体" w:eastAsia="宋体"/>
          <w:spacing w:val="-54"/>
        </w:rPr>
        <w:t> </w:t>
      </w:r>
      <w:r>
        <w:rPr>
          <w:rFonts w:ascii="Times New Roman" w:hAnsi="Times New Roman" w:cs="Times New Roman" w:eastAsia="Times New Roman"/>
        </w:rPr>
        <w:t>9</w:t>
      </w:r>
      <w:r>
        <w:rPr>
          <w:rFonts w:ascii="Times New Roman" w:hAnsi="Times New Roman" w:cs="Times New Roman" w:eastAsia="Times New Roman"/>
          <w:spacing w:val="-2"/>
        </w:rPr>
        <w:t> </w:t>
      </w:r>
      <w:r>
        <w:rPr>
          <w:rFonts w:ascii="宋体" w:hAnsi="宋体" w:cs="宋体" w:eastAsia="宋体"/>
        </w:rPr>
        <w:t>是一组关于窑洞的剪纸作品。</w:t>
      </w:r>
      <w:r>
        <w:rPr/>
        <w:t>据此，完成第</w:t>
      </w:r>
      <w:r>
        <w:rPr>
          <w:spacing w:val="-54"/>
        </w:rPr>
        <w:t> </w:t>
      </w:r>
      <w:r>
        <w:rPr>
          <w:rFonts w:ascii="Times New Roman" w:hAnsi="Times New Roman" w:cs="Times New Roman" w:eastAsia="Times New Roman"/>
        </w:rPr>
        <w:t>23</w:t>
      </w:r>
      <w:r>
        <w:rPr/>
        <w:t>～</w:t>
      </w:r>
      <w:r>
        <w:rPr>
          <w:rFonts w:ascii="Times New Roman" w:hAnsi="Times New Roman" w:cs="Times New Roman" w:eastAsia="Times New Roman"/>
        </w:rPr>
        <w:t>25</w:t>
      </w:r>
      <w:r>
        <w:rPr>
          <w:rFonts w:ascii="Times New Roman" w:hAnsi="Times New Roman" w:cs="Times New Roman" w:eastAsia="Times New Roman"/>
          <w:spacing w:val="-2"/>
        </w:rPr>
        <w:t> </w:t>
      </w:r>
      <w:r>
        <w:rPr/>
        <w:t>题。</w:t>
      </w:r>
    </w:p>
    <w:p>
      <w:pPr>
        <w:spacing w:line="240" w:lineRule="auto" w:before="3"/>
        <w:rPr>
          <w:rFonts w:ascii="宋体" w:hAnsi="宋体" w:cs="宋体" w:eastAsia="宋体"/>
          <w:sz w:val="3"/>
          <w:szCs w:val="3"/>
        </w:rPr>
      </w:pPr>
    </w:p>
    <w:p>
      <w:pPr>
        <w:spacing w:line="2046" w:lineRule="exact"/>
        <w:ind w:left="2436" w:right="0" w:firstLine="0"/>
        <w:rPr>
          <w:rFonts w:ascii="宋体" w:hAnsi="宋体" w:cs="宋体" w:eastAsia="宋体"/>
          <w:sz w:val="20"/>
          <w:szCs w:val="20"/>
        </w:rPr>
      </w:pPr>
      <w:r>
        <w:rPr>
          <w:rFonts w:ascii="宋体" w:hAnsi="宋体" w:cs="宋体" w:eastAsia="宋体"/>
          <w:position w:val="-40"/>
          <w:sz w:val="20"/>
          <w:szCs w:val="20"/>
        </w:rPr>
        <w:drawing>
          <wp:inline distT="0" distB="0" distL="0" distR="0">
            <wp:extent cx="2650589" cy="1299210"/>
            <wp:effectExtent l="0" t="0" r="0" b="0"/>
            <wp:docPr id="7" name="image27.jpeg" descr="微信图片_20171215122439.tif"/>
            <wp:cNvGraphicFramePr>
              <a:graphicFrameLocks noChangeAspect="1"/>
            </wp:cNvGraphicFramePr>
            <a:graphic>
              <a:graphicData uri="http://schemas.openxmlformats.org/drawingml/2006/picture">
                <pic:pic>
                  <pic:nvPicPr>
                    <pic:cNvPr id="8" name="image27.jpeg"/>
                    <pic:cNvPicPr/>
                  </pic:nvPicPr>
                  <pic:blipFill>
                    <a:blip r:embed="rId34" cstate="print"/>
                    <a:stretch>
                      <a:fillRect/>
                    </a:stretch>
                  </pic:blipFill>
                  <pic:spPr>
                    <a:xfrm>
                      <a:off x="0" y="0"/>
                      <a:ext cx="2650589" cy="1299210"/>
                    </a:xfrm>
                    <a:prstGeom prst="rect">
                      <a:avLst/>
                    </a:prstGeom>
                  </pic:spPr>
                </pic:pic>
              </a:graphicData>
            </a:graphic>
          </wp:inline>
        </w:drawing>
      </w:r>
      <w:r>
        <w:rPr>
          <w:rFonts w:ascii="宋体" w:hAnsi="宋体" w:cs="宋体" w:eastAsia="宋体"/>
          <w:position w:val="-40"/>
          <w:sz w:val="20"/>
          <w:szCs w:val="20"/>
        </w:rPr>
      </w:r>
    </w:p>
    <w:p>
      <w:pPr>
        <w:pStyle w:val="BodyText"/>
        <w:spacing w:line="272" w:lineRule="exact"/>
        <w:ind w:left="247" w:right="47" w:firstLine="4051"/>
        <w:jc w:val="left"/>
        <w:rPr>
          <w:rFonts w:ascii="Times New Roman" w:hAnsi="Times New Roman" w:cs="Times New Roman" w:eastAsia="Times New Roman"/>
        </w:rPr>
      </w:pPr>
      <w:r>
        <w:rPr/>
        <w:t>图</w:t>
      </w:r>
      <w:r>
        <w:rPr>
          <w:spacing w:val="-53"/>
        </w:rPr>
        <w:t> </w:t>
      </w:r>
      <w:r>
        <w:rPr>
          <w:rFonts w:ascii="Times New Roman" w:hAnsi="Times New Roman" w:cs="Times New Roman" w:eastAsia="Times New Roman"/>
        </w:rPr>
        <w:t>9</w:t>
      </w:r>
    </w:p>
    <w:p>
      <w:pPr>
        <w:pStyle w:val="BodyText"/>
        <w:spacing w:line="240" w:lineRule="auto" w:before="52"/>
        <w:ind w:left="247" w:right="47"/>
        <w:jc w:val="left"/>
      </w:pPr>
      <w:r>
        <w:rPr>
          <w:rFonts w:ascii="Times New Roman" w:hAnsi="Times New Roman" w:cs="Times New Roman" w:eastAsia="Times New Roman"/>
        </w:rPr>
        <w:t>23</w:t>
      </w:r>
      <w:r>
        <w:rPr/>
        <w:t>．作品呈现的景观可能出现在我国的</w:t>
      </w:r>
    </w:p>
    <w:p>
      <w:pPr>
        <w:pStyle w:val="BodyText"/>
        <w:tabs>
          <w:tab w:pos="2557" w:val="left" w:leader="none"/>
          <w:tab w:pos="4447" w:val="left" w:leader="none"/>
          <w:tab w:pos="6337" w:val="left" w:leader="none"/>
        </w:tabs>
        <w:spacing w:line="240" w:lineRule="auto" w:before="52"/>
        <w:ind w:left="667" w:right="47"/>
        <w:jc w:val="left"/>
      </w:pPr>
      <w:r>
        <w:rPr>
          <w:rFonts w:ascii="Times New Roman" w:hAnsi="Times New Roman" w:cs="Times New Roman" w:eastAsia="Times New Roman"/>
          <w:spacing w:val="-1"/>
        </w:rPr>
        <w:t>A</w:t>
      </w:r>
      <w:r>
        <w:rPr>
          <w:spacing w:val="-1"/>
        </w:rPr>
        <w:t>．黄土高原</w:t>
        <w:tab/>
      </w:r>
      <w:r>
        <w:rPr>
          <w:rFonts w:ascii="Times New Roman" w:hAnsi="Times New Roman" w:cs="Times New Roman" w:eastAsia="Times New Roman"/>
        </w:rPr>
        <w:t>B</w:t>
      </w:r>
      <w:r>
        <w:rPr/>
        <w:t>．云贵高原</w:t>
        <w:tab/>
      </w:r>
      <w:r>
        <w:rPr>
          <w:rFonts w:ascii="Times New Roman" w:hAnsi="Times New Roman" w:cs="Times New Roman" w:eastAsia="Times New Roman"/>
        </w:rPr>
        <w:t>C</w:t>
      </w:r>
      <w:r>
        <w:rPr/>
        <w:t>．青藏高原</w:t>
        <w:tab/>
      </w:r>
      <w:r>
        <w:rPr>
          <w:rFonts w:ascii="Times New Roman" w:hAnsi="Times New Roman" w:cs="Times New Roman" w:eastAsia="Times New Roman"/>
          <w:spacing w:val="-1"/>
        </w:rPr>
        <w:t>D</w:t>
      </w:r>
      <w:r>
        <w:rPr>
          <w:spacing w:val="-1"/>
        </w:rPr>
        <w:t>．四川盆地</w:t>
      </w:r>
    </w:p>
    <w:p>
      <w:pPr>
        <w:spacing w:after="0" w:line="240" w:lineRule="auto"/>
        <w:jc w:val="left"/>
        <w:sectPr>
          <w:pgSz w:w="11910" w:h="16840"/>
          <w:pgMar w:header="0" w:footer="1993" w:top="1580" w:bottom="2180" w:left="1680" w:right="1680"/>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8"/>
        <w:rPr>
          <w:rFonts w:ascii="宋体" w:hAnsi="宋体" w:cs="宋体" w:eastAsia="宋体"/>
          <w:sz w:val="15"/>
          <w:szCs w:val="15"/>
        </w:rPr>
      </w:pPr>
    </w:p>
    <w:p>
      <w:pPr>
        <w:pStyle w:val="BodyText"/>
        <w:spacing w:line="240" w:lineRule="auto"/>
        <w:ind w:left="248" w:right="47"/>
        <w:jc w:val="left"/>
      </w:pPr>
      <w:bookmarkStart w:name="24．景观所在地区突出的环境问题是" w:id="3"/>
      <w:bookmarkEnd w:id="3"/>
      <w:r>
        <w:rPr/>
      </w:r>
      <w:r>
        <w:rPr>
          <w:rFonts w:ascii="Times New Roman" w:hAnsi="Times New Roman" w:cs="Times New Roman" w:eastAsia="Times New Roman"/>
        </w:rPr>
        <w:t>24</w:t>
      </w:r>
      <w:r>
        <w:rPr/>
        <w:t>．景观所在地区突出的环境问题是</w:t>
      </w:r>
    </w:p>
    <w:p>
      <w:pPr>
        <w:pStyle w:val="BodyText"/>
        <w:tabs>
          <w:tab w:pos="2558" w:val="left" w:leader="none"/>
          <w:tab w:pos="4448" w:val="left" w:leader="none"/>
          <w:tab w:pos="6338" w:val="left" w:leader="none"/>
        </w:tabs>
        <w:spacing w:line="283" w:lineRule="auto" w:before="51"/>
        <w:ind w:left="248" w:right="1424" w:firstLine="420"/>
        <w:jc w:val="left"/>
      </w:pPr>
      <w:r>
        <w:rPr>
          <w:rFonts w:ascii="Times New Roman" w:hAnsi="Times New Roman" w:cs="Times New Roman" w:eastAsia="Times New Roman"/>
          <w:spacing w:val="-1"/>
        </w:rPr>
        <w:t>A</w:t>
      </w:r>
      <w:r>
        <w:rPr>
          <w:spacing w:val="-1"/>
        </w:rPr>
        <w:t>．全球变暖</w:t>
        <w:tab/>
      </w:r>
      <w:r>
        <w:rPr>
          <w:rFonts w:ascii="Times New Roman" w:hAnsi="Times New Roman" w:cs="Times New Roman" w:eastAsia="Times New Roman"/>
        </w:rPr>
        <w:t>B</w:t>
      </w:r>
      <w:r>
        <w:rPr/>
        <w:t>．水土流失</w:t>
        <w:tab/>
      </w:r>
      <w:r>
        <w:rPr>
          <w:rFonts w:ascii="Times New Roman" w:hAnsi="Times New Roman" w:cs="Times New Roman" w:eastAsia="Times New Roman"/>
        </w:rPr>
        <w:t>C</w:t>
      </w:r>
      <w:r>
        <w:rPr/>
        <w:t>．大气污染</w:t>
        <w:tab/>
      </w:r>
      <w:r>
        <w:rPr>
          <w:rFonts w:ascii="Times New Roman" w:hAnsi="Times New Roman" w:cs="Times New Roman" w:eastAsia="Times New Roman"/>
          <w:spacing w:val="-1"/>
        </w:rPr>
        <w:t>D</w:t>
      </w:r>
      <w:r>
        <w:rPr>
          <w:spacing w:val="-1"/>
        </w:rPr>
        <w:t>．酸雨</w:t>
      </w:r>
      <w:r>
        <w:rPr/>
        <w:t> </w:t>
      </w:r>
      <w:r>
        <w:rPr>
          <w:rFonts w:ascii="Times New Roman" w:hAnsi="Times New Roman" w:cs="Times New Roman" w:eastAsia="Times New Roman"/>
        </w:rPr>
        <w:t>25</w:t>
      </w:r>
      <w:r>
        <w:rPr/>
        <w:t>．若你前往本地区旅游，可能看到最具地域特色的景观是</w:t>
      </w:r>
    </w:p>
    <w:tbl>
      <w:tblPr>
        <w:tblW w:w="0" w:type="auto"/>
        <w:jc w:val="left"/>
        <w:tblInd w:w="135" w:type="dxa"/>
        <w:tblLayout w:type="fixed"/>
        <w:tblCellMar>
          <w:top w:w="0" w:type="dxa"/>
          <w:left w:w="0" w:type="dxa"/>
          <w:bottom w:w="0" w:type="dxa"/>
          <w:right w:w="0" w:type="dxa"/>
        </w:tblCellMar>
        <w:tblLook w:val="01E0"/>
      </w:tblPr>
      <w:tblGrid>
        <w:gridCol w:w="2158"/>
        <w:gridCol w:w="2322"/>
        <w:gridCol w:w="2266"/>
        <w:gridCol w:w="1520"/>
      </w:tblGrid>
      <w:tr>
        <w:trPr>
          <w:trHeight w:val="1571" w:hRule="exact"/>
        </w:trPr>
        <w:tc>
          <w:tcPr>
            <w:tcW w:w="215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6"/>
              <w:ind w:right="0"/>
              <w:jc w:val="left"/>
              <w:rPr>
                <w:rFonts w:ascii="宋体" w:hAnsi="宋体" w:cs="宋体" w:eastAsia="宋体"/>
                <w:sz w:val="5"/>
                <w:szCs w:val="5"/>
              </w:rPr>
            </w:pPr>
          </w:p>
          <w:p>
            <w:pPr>
              <w:pStyle w:val="TableParagraph"/>
              <w:spacing w:line="1428" w:lineRule="exact"/>
              <w:ind w:left="132" w:right="0"/>
              <w:jc w:val="left"/>
              <w:rPr>
                <w:rFonts w:ascii="宋体" w:hAnsi="宋体" w:cs="宋体" w:eastAsia="宋体"/>
                <w:sz w:val="20"/>
                <w:szCs w:val="20"/>
              </w:rPr>
            </w:pPr>
            <w:r>
              <w:rPr>
                <w:rFonts w:ascii="宋体" w:hAnsi="宋体" w:cs="宋体" w:eastAsia="宋体"/>
                <w:position w:val="-28"/>
                <w:sz w:val="20"/>
                <w:szCs w:val="20"/>
              </w:rPr>
              <w:drawing>
                <wp:inline distT="0" distB="0" distL="0" distR="0">
                  <wp:extent cx="1270181" cy="906779"/>
                  <wp:effectExtent l="0" t="0" r="0" b="0"/>
                  <wp:docPr id="9" name="image28.png" descr=""/>
                  <wp:cNvGraphicFramePr>
                    <a:graphicFrameLocks noChangeAspect="1"/>
                  </wp:cNvGraphicFramePr>
                  <a:graphic>
                    <a:graphicData uri="http://schemas.openxmlformats.org/drawingml/2006/picture">
                      <pic:pic>
                        <pic:nvPicPr>
                          <pic:cNvPr id="10" name="image28.png"/>
                          <pic:cNvPicPr/>
                        </pic:nvPicPr>
                        <pic:blipFill>
                          <a:blip r:embed="rId36" cstate="print"/>
                          <a:stretch>
                            <a:fillRect/>
                          </a:stretch>
                        </pic:blipFill>
                        <pic:spPr>
                          <a:xfrm>
                            <a:off x="0" y="0"/>
                            <a:ext cx="1270181" cy="906779"/>
                          </a:xfrm>
                          <a:prstGeom prst="rect">
                            <a:avLst/>
                          </a:prstGeom>
                        </pic:spPr>
                      </pic:pic>
                    </a:graphicData>
                  </a:graphic>
                </wp:inline>
              </w:drawing>
            </w:r>
            <w:r>
              <w:rPr>
                <w:rFonts w:ascii="宋体" w:hAnsi="宋体" w:cs="宋体" w:eastAsia="宋体"/>
                <w:position w:val="-28"/>
                <w:sz w:val="20"/>
                <w:szCs w:val="20"/>
              </w:rPr>
            </w:r>
          </w:p>
        </w:tc>
        <w:tc>
          <w:tcPr>
            <w:tcW w:w="232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9"/>
              <w:ind w:right="0"/>
              <w:jc w:val="left"/>
              <w:rPr>
                <w:rFonts w:ascii="宋体" w:hAnsi="宋体" w:cs="宋体" w:eastAsia="宋体"/>
                <w:sz w:val="4"/>
                <w:szCs w:val="4"/>
              </w:rPr>
            </w:pPr>
          </w:p>
          <w:p>
            <w:pPr>
              <w:pStyle w:val="TableParagraph"/>
              <w:spacing w:line="1452" w:lineRule="exact"/>
              <w:ind w:left="132" w:right="0"/>
              <w:jc w:val="left"/>
              <w:rPr>
                <w:rFonts w:ascii="宋体" w:hAnsi="宋体" w:cs="宋体" w:eastAsia="宋体"/>
                <w:sz w:val="20"/>
                <w:szCs w:val="20"/>
              </w:rPr>
            </w:pPr>
            <w:r>
              <w:rPr>
                <w:rFonts w:ascii="宋体" w:hAnsi="宋体" w:cs="宋体" w:eastAsia="宋体"/>
                <w:position w:val="-28"/>
                <w:sz w:val="20"/>
                <w:szCs w:val="20"/>
              </w:rPr>
              <w:drawing>
                <wp:inline distT="0" distB="0" distL="0" distR="0">
                  <wp:extent cx="1381750" cy="922020"/>
                  <wp:effectExtent l="0" t="0" r="0" b="0"/>
                  <wp:docPr id="11" name="image29.png" descr="无标题"/>
                  <wp:cNvGraphicFramePr>
                    <a:graphicFrameLocks noChangeAspect="1"/>
                  </wp:cNvGraphicFramePr>
                  <a:graphic>
                    <a:graphicData uri="http://schemas.openxmlformats.org/drawingml/2006/picture">
                      <pic:pic>
                        <pic:nvPicPr>
                          <pic:cNvPr id="12" name="image29.png"/>
                          <pic:cNvPicPr/>
                        </pic:nvPicPr>
                        <pic:blipFill>
                          <a:blip r:embed="rId37" cstate="print"/>
                          <a:stretch>
                            <a:fillRect/>
                          </a:stretch>
                        </pic:blipFill>
                        <pic:spPr>
                          <a:xfrm>
                            <a:off x="0" y="0"/>
                            <a:ext cx="1381750" cy="922020"/>
                          </a:xfrm>
                          <a:prstGeom prst="rect">
                            <a:avLst/>
                          </a:prstGeom>
                        </pic:spPr>
                      </pic:pic>
                    </a:graphicData>
                  </a:graphic>
                </wp:inline>
              </w:drawing>
            </w:r>
            <w:r>
              <w:rPr>
                <w:rFonts w:ascii="宋体" w:hAnsi="宋体" w:cs="宋体" w:eastAsia="宋体"/>
                <w:position w:val="-28"/>
                <w:sz w:val="20"/>
                <w:szCs w:val="20"/>
              </w:rPr>
            </w:r>
          </w:p>
        </w:tc>
        <w:tc>
          <w:tcPr>
            <w:tcW w:w="2266"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5"/>
              <w:ind w:right="0"/>
              <w:jc w:val="left"/>
              <w:rPr>
                <w:rFonts w:ascii="宋体" w:hAnsi="宋体" w:cs="宋体" w:eastAsia="宋体"/>
                <w:sz w:val="4"/>
                <w:szCs w:val="4"/>
              </w:rPr>
            </w:pPr>
          </w:p>
          <w:p>
            <w:pPr>
              <w:pStyle w:val="TableParagraph"/>
              <w:spacing w:line="1449" w:lineRule="exact"/>
              <w:ind w:left="133" w:right="0"/>
              <w:jc w:val="left"/>
              <w:rPr>
                <w:rFonts w:ascii="宋体" w:hAnsi="宋体" w:cs="宋体" w:eastAsia="宋体"/>
                <w:sz w:val="20"/>
                <w:szCs w:val="20"/>
              </w:rPr>
            </w:pPr>
            <w:r>
              <w:rPr>
                <w:rFonts w:ascii="宋体" w:hAnsi="宋体" w:cs="宋体" w:eastAsia="宋体"/>
                <w:position w:val="-28"/>
                <w:sz w:val="20"/>
                <w:szCs w:val="20"/>
              </w:rPr>
              <w:drawing>
                <wp:inline distT="0" distB="0" distL="0" distR="0">
                  <wp:extent cx="1328616" cy="920496"/>
                  <wp:effectExtent l="0" t="0" r="0" b="0"/>
                  <wp:docPr id="13" name="image30.png" descr="timg"/>
                  <wp:cNvGraphicFramePr>
                    <a:graphicFrameLocks noChangeAspect="1"/>
                  </wp:cNvGraphicFramePr>
                  <a:graphic>
                    <a:graphicData uri="http://schemas.openxmlformats.org/drawingml/2006/picture">
                      <pic:pic>
                        <pic:nvPicPr>
                          <pic:cNvPr id="14" name="image30.png"/>
                          <pic:cNvPicPr/>
                        </pic:nvPicPr>
                        <pic:blipFill>
                          <a:blip r:embed="rId38" cstate="print"/>
                          <a:stretch>
                            <a:fillRect/>
                          </a:stretch>
                        </pic:blipFill>
                        <pic:spPr>
                          <a:xfrm>
                            <a:off x="0" y="0"/>
                            <a:ext cx="1328616" cy="920496"/>
                          </a:xfrm>
                          <a:prstGeom prst="rect">
                            <a:avLst/>
                          </a:prstGeom>
                        </pic:spPr>
                      </pic:pic>
                    </a:graphicData>
                  </a:graphic>
                </wp:inline>
              </w:drawing>
            </w:r>
            <w:r>
              <w:rPr>
                <w:rFonts w:ascii="宋体" w:hAnsi="宋体" w:cs="宋体" w:eastAsia="宋体"/>
                <w:position w:val="-28"/>
                <w:sz w:val="20"/>
                <w:szCs w:val="20"/>
              </w:rPr>
            </w:r>
          </w:p>
        </w:tc>
        <w:tc>
          <w:tcPr>
            <w:tcW w:w="152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before="8"/>
              <w:ind w:right="0"/>
              <w:jc w:val="left"/>
              <w:rPr>
                <w:rFonts w:ascii="宋体" w:hAnsi="宋体" w:cs="宋体" w:eastAsia="宋体"/>
                <w:sz w:val="5"/>
                <w:szCs w:val="5"/>
              </w:rPr>
            </w:pPr>
          </w:p>
          <w:p>
            <w:pPr>
              <w:pStyle w:val="TableParagraph"/>
              <w:spacing w:line="1420" w:lineRule="exact"/>
              <w:ind w:left="132" w:right="0"/>
              <w:jc w:val="left"/>
              <w:rPr>
                <w:rFonts w:ascii="宋体" w:hAnsi="宋体" w:cs="宋体" w:eastAsia="宋体"/>
                <w:sz w:val="20"/>
                <w:szCs w:val="20"/>
              </w:rPr>
            </w:pPr>
            <w:r>
              <w:rPr>
                <w:rFonts w:ascii="宋体" w:hAnsi="宋体" w:cs="宋体" w:eastAsia="宋体"/>
                <w:position w:val="-27"/>
                <w:sz w:val="20"/>
                <w:szCs w:val="20"/>
              </w:rPr>
              <w:drawing>
                <wp:inline distT="0" distB="0" distL="0" distR="0">
                  <wp:extent cx="846224" cy="902207"/>
                  <wp:effectExtent l="0" t="0" r="0" b="0"/>
                  <wp:docPr id="15" name="image31.png" descr="W020090225579962391146"/>
                  <wp:cNvGraphicFramePr>
                    <a:graphicFrameLocks noChangeAspect="1"/>
                  </wp:cNvGraphicFramePr>
                  <a:graphic>
                    <a:graphicData uri="http://schemas.openxmlformats.org/drawingml/2006/picture">
                      <pic:pic>
                        <pic:nvPicPr>
                          <pic:cNvPr id="16" name="image31.png"/>
                          <pic:cNvPicPr/>
                        </pic:nvPicPr>
                        <pic:blipFill>
                          <a:blip r:embed="rId39" cstate="print"/>
                          <a:stretch>
                            <a:fillRect/>
                          </a:stretch>
                        </pic:blipFill>
                        <pic:spPr>
                          <a:xfrm>
                            <a:off x="0" y="0"/>
                            <a:ext cx="846224" cy="902207"/>
                          </a:xfrm>
                          <a:prstGeom prst="rect">
                            <a:avLst/>
                          </a:prstGeom>
                        </pic:spPr>
                      </pic:pic>
                    </a:graphicData>
                  </a:graphic>
                </wp:inline>
              </w:drawing>
            </w:r>
            <w:r>
              <w:rPr>
                <w:rFonts w:ascii="宋体" w:hAnsi="宋体" w:cs="宋体" w:eastAsia="宋体"/>
                <w:position w:val="-27"/>
                <w:sz w:val="20"/>
                <w:szCs w:val="20"/>
              </w:rPr>
            </w:r>
          </w:p>
        </w:tc>
      </w:tr>
    </w:tbl>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4"/>
        <w:rPr>
          <w:rFonts w:ascii="宋体" w:hAnsi="宋体" w:cs="宋体" w:eastAsia="宋体"/>
          <w:sz w:val="28"/>
          <w:szCs w:val="28"/>
        </w:rPr>
      </w:pPr>
    </w:p>
    <w:p>
      <w:pPr>
        <w:pStyle w:val="BodyText"/>
        <w:spacing w:line="240" w:lineRule="auto"/>
        <w:ind w:right="47"/>
        <w:jc w:val="left"/>
        <w:rPr>
          <w:rFonts w:ascii="宋体" w:hAnsi="宋体" w:cs="宋体" w:eastAsia="宋体"/>
        </w:rPr>
      </w:pPr>
      <w:r>
        <w:rPr/>
        <w:pict>
          <v:shape style="position:absolute;margin-left:125.169998pt;margin-top:-49.33979pt;width:357.05pt;height:36.7pt;mso-position-horizontal-relative:page;mso-position-vertical-relative:paragraph;z-index:1480"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1629"/>
                    <w:gridCol w:w="2099"/>
                    <w:gridCol w:w="2257"/>
                    <w:gridCol w:w="1155"/>
                  </w:tblGrid>
                  <w:tr>
                    <w:trPr>
                      <w:trHeight w:val="367" w:hRule="exact"/>
                    </w:trPr>
                    <w:tc>
                      <w:tcPr>
                        <w:tcW w:w="1629" w:type="dxa"/>
                        <w:tcBorders>
                          <w:top w:val="nil" w:sz="6" w:space="0" w:color="auto"/>
                          <w:left w:val="nil" w:sz="6" w:space="0" w:color="auto"/>
                          <w:bottom w:val="nil" w:sz="6" w:space="0" w:color="auto"/>
                          <w:right w:val="nil" w:sz="6" w:space="0" w:color="auto"/>
                        </w:tcBorders>
                      </w:tcPr>
                      <w:p>
                        <w:pPr>
                          <w:pStyle w:val="TableParagraph"/>
                          <w:spacing w:line="240" w:lineRule="auto" w:before="35"/>
                          <w:ind w:left="55" w:right="0"/>
                          <w:jc w:val="left"/>
                          <w:rPr>
                            <w:rFonts w:ascii="宋体" w:hAnsi="宋体" w:cs="宋体" w:eastAsia="宋体"/>
                            <w:sz w:val="21"/>
                            <w:szCs w:val="21"/>
                          </w:rPr>
                        </w:pPr>
                        <w:r>
                          <w:rPr>
                            <w:rFonts w:ascii="宋体" w:hAnsi="宋体" w:cs="宋体" w:eastAsia="宋体"/>
                            <w:sz w:val="21"/>
                            <w:szCs w:val="21"/>
                          </w:rPr>
                          <w:t>安塞腰鼓</w:t>
                        </w:r>
                      </w:p>
                    </w:tc>
                    <w:tc>
                      <w:tcPr>
                        <w:tcW w:w="2099" w:type="dxa"/>
                        <w:tcBorders>
                          <w:top w:val="nil" w:sz="6" w:space="0" w:color="auto"/>
                          <w:left w:val="nil" w:sz="6" w:space="0" w:color="auto"/>
                          <w:bottom w:val="nil" w:sz="6" w:space="0" w:color="auto"/>
                          <w:right w:val="nil" w:sz="6" w:space="0" w:color="auto"/>
                        </w:tcBorders>
                      </w:tcPr>
                      <w:p>
                        <w:pPr>
                          <w:pStyle w:val="TableParagraph"/>
                          <w:spacing w:line="240" w:lineRule="auto" w:before="35"/>
                          <w:ind w:right="0"/>
                          <w:jc w:val="center"/>
                          <w:rPr>
                            <w:rFonts w:ascii="宋体" w:hAnsi="宋体" w:cs="宋体" w:eastAsia="宋体"/>
                            <w:sz w:val="21"/>
                            <w:szCs w:val="21"/>
                          </w:rPr>
                        </w:pPr>
                        <w:r>
                          <w:rPr>
                            <w:rFonts w:ascii="宋体" w:hAnsi="宋体" w:cs="宋体" w:eastAsia="宋体"/>
                            <w:sz w:val="21"/>
                            <w:szCs w:val="21"/>
                          </w:rPr>
                          <w:t>赛龙舟</w:t>
                        </w:r>
                      </w:p>
                    </w:tc>
                    <w:tc>
                      <w:tcPr>
                        <w:tcW w:w="2257" w:type="dxa"/>
                        <w:tcBorders>
                          <w:top w:val="nil" w:sz="6" w:space="0" w:color="auto"/>
                          <w:left w:val="nil" w:sz="6" w:space="0" w:color="auto"/>
                          <w:bottom w:val="nil" w:sz="6" w:space="0" w:color="auto"/>
                          <w:right w:val="nil" w:sz="6" w:space="0" w:color="auto"/>
                        </w:tcBorders>
                      </w:tcPr>
                      <w:p>
                        <w:pPr>
                          <w:pStyle w:val="TableParagraph"/>
                          <w:spacing w:line="240" w:lineRule="auto" w:before="35"/>
                          <w:ind w:left="735" w:right="0"/>
                          <w:jc w:val="left"/>
                          <w:rPr>
                            <w:rFonts w:ascii="宋体" w:hAnsi="宋体" w:cs="宋体" w:eastAsia="宋体"/>
                            <w:sz w:val="21"/>
                            <w:szCs w:val="21"/>
                          </w:rPr>
                        </w:pPr>
                        <w:r>
                          <w:rPr>
                            <w:rFonts w:ascii="宋体" w:hAnsi="宋体" w:cs="宋体" w:eastAsia="宋体"/>
                            <w:spacing w:val="-2"/>
                            <w:sz w:val="21"/>
                            <w:szCs w:val="21"/>
                          </w:rPr>
                          <w:t>那</w:t>
                        </w:r>
                        <w:r>
                          <w:rPr>
                            <w:rFonts w:ascii="宋体" w:hAnsi="宋体" w:cs="宋体" w:eastAsia="宋体"/>
                            <w:sz w:val="21"/>
                            <w:szCs w:val="21"/>
                          </w:rPr>
                          <w:t>达慕大会</w:t>
                        </w:r>
                      </w:p>
                    </w:tc>
                    <w:tc>
                      <w:tcPr>
                        <w:tcW w:w="1155" w:type="dxa"/>
                        <w:tcBorders>
                          <w:top w:val="nil" w:sz="6" w:space="0" w:color="auto"/>
                          <w:left w:val="nil" w:sz="6" w:space="0" w:color="auto"/>
                          <w:bottom w:val="nil" w:sz="6" w:space="0" w:color="auto"/>
                          <w:right w:val="nil" w:sz="6" w:space="0" w:color="auto"/>
                        </w:tcBorders>
                      </w:tcPr>
                      <w:p>
                        <w:pPr>
                          <w:pStyle w:val="TableParagraph"/>
                          <w:spacing w:line="240" w:lineRule="auto" w:before="35"/>
                          <w:ind w:left="472" w:right="0"/>
                          <w:jc w:val="left"/>
                          <w:rPr>
                            <w:rFonts w:ascii="宋体" w:hAnsi="宋体" w:cs="宋体" w:eastAsia="宋体"/>
                            <w:sz w:val="21"/>
                            <w:szCs w:val="21"/>
                          </w:rPr>
                        </w:pPr>
                        <w:r>
                          <w:rPr>
                            <w:rFonts w:ascii="宋体" w:hAnsi="宋体" w:cs="宋体" w:eastAsia="宋体"/>
                            <w:sz w:val="21"/>
                            <w:szCs w:val="21"/>
                          </w:rPr>
                          <w:t>泼</w:t>
                        </w:r>
                        <w:r>
                          <w:rPr>
                            <w:rFonts w:ascii="宋体" w:hAnsi="宋体" w:cs="宋体" w:eastAsia="宋体"/>
                            <w:spacing w:val="-2"/>
                            <w:sz w:val="21"/>
                            <w:szCs w:val="21"/>
                          </w:rPr>
                          <w:t>水节</w:t>
                        </w:r>
                        <w:r>
                          <w:rPr>
                            <w:rFonts w:ascii="宋体" w:hAnsi="宋体" w:cs="宋体" w:eastAsia="宋体"/>
                            <w:sz w:val="21"/>
                            <w:szCs w:val="21"/>
                          </w:rPr>
                        </w:r>
                      </w:p>
                    </w:tc>
                  </w:tr>
                  <w:tr>
                    <w:trPr>
                      <w:trHeight w:val="367" w:hRule="exact"/>
                    </w:trPr>
                    <w:tc>
                      <w:tcPr>
                        <w:tcW w:w="1629" w:type="dxa"/>
                        <w:tcBorders>
                          <w:top w:val="nil" w:sz="6" w:space="0" w:color="auto"/>
                          <w:left w:val="nil" w:sz="6" w:space="0" w:color="auto"/>
                          <w:bottom w:val="nil" w:sz="6" w:space="0" w:color="auto"/>
                          <w:right w:val="nil" w:sz="6" w:space="0" w:color="auto"/>
                        </w:tcBorders>
                      </w:tcPr>
                      <w:p>
                        <w:pPr>
                          <w:pStyle w:val="TableParagraph"/>
                          <w:spacing w:line="240" w:lineRule="auto" w:before="29"/>
                          <w:ind w:left="476" w:right="0"/>
                          <w:jc w:val="left"/>
                          <w:rPr>
                            <w:rFonts w:ascii="Times New Roman" w:hAnsi="Times New Roman" w:cs="Times New Roman" w:eastAsia="Times New Roman"/>
                            <w:sz w:val="21"/>
                            <w:szCs w:val="21"/>
                          </w:rPr>
                        </w:pPr>
                        <w:r>
                          <w:rPr>
                            <w:rFonts w:ascii="Times New Roman"/>
                            <w:sz w:val="21"/>
                          </w:rPr>
                          <w:t>A</w:t>
                        </w:r>
                      </w:p>
                    </w:tc>
                    <w:tc>
                      <w:tcPr>
                        <w:tcW w:w="2099" w:type="dxa"/>
                        <w:tcBorders>
                          <w:top w:val="nil" w:sz="6" w:space="0" w:color="auto"/>
                          <w:left w:val="nil" w:sz="6" w:space="0" w:color="auto"/>
                          <w:bottom w:val="nil" w:sz="6" w:space="0" w:color="auto"/>
                          <w:right w:val="nil" w:sz="6" w:space="0" w:color="auto"/>
                        </w:tcBorders>
                      </w:tcPr>
                      <w:p>
                        <w:pPr>
                          <w:pStyle w:val="TableParagraph"/>
                          <w:spacing w:line="240" w:lineRule="auto" w:before="29"/>
                          <w:ind w:right="19"/>
                          <w:jc w:val="center"/>
                          <w:rPr>
                            <w:rFonts w:ascii="Times New Roman" w:hAnsi="Times New Roman" w:cs="Times New Roman" w:eastAsia="Times New Roman"/>
                            <w:sz w:val="21"/>
                            <w:szCs w:val="21"/>
                          </w:rPr>
                        </w:pPr>
                        <w:r>
                          <w:rPr>
                            <w:rFonts w:ascii="Times New Roman"/>
                            <w:sz w:val="21"/>
                          </w:rPr>
                          <w:t>B</w:t>
                        </w:r>
                      </w:p>
                    </w:tc>
                    <w:tc>
                      <w:tcPr>
                        <w:tcW w:w="2257" w:type="dxa"/>
                        <w:tcBorders>
                          <w:top w:val="nil" w:sz="6" w:space="0" w:color="auto"/>
                          <w:left w:val="nil" w:sz="6" w:space="0" w:color="auto"/>
                          <w:bottom w:val="nil" w:sz="6" w:space="0" w:color="auto"/>
                          <w:right w:val="nil" w:sz="6" w:space="0" w:color="auto"/>
                        </w:tcBorders>
                      </w:tcPr>
                      <w:p>
                        <w:pPr>
                          <w:pStyle w:val="TableParagraph"/>
                          <w:spacing w:line="240" w:lineRule="auto" w:before="29"/>
                          <w:ind w:left="47" w:right="0"/>
                          <w:jc w:val="center"/>
                          <w:rPr>
                            <w:rFonts w:ascii="Times New Roman" w:hAnsi="Times New Roman" w:cs="Times New Roman" w:eastAsia="Times New Roman"/>
                            <w:sz w:val="21"/>
                            <w:szCs w:val="21"/>
                          </w:rPr>
                        </w:pPr>
                        <w:r>
                          <w:rPr>
                            <w:rFonts w:ascii="Times New Roman"/>
                            <w:sz w:val="21"/>
                          </w:rPr>
                          <w:t>C</w:t>
                        </w:r>
                      </w:p>
                    </w:tc>
                    <w:tc>
                      <w:tcPr>
                        <w:tcW w:w="1155" w:type="dxa"/>
                        <w:tcBorders>
                          <w:top w:val="nil" w:sz="6" w:space="0" w:color="auto"/>
                          <w:left w:val="nil" w:sz="6" w:space="0" w:color="auto"/>
                          <w:bottom w:val="nil" w:sz="6" w:space="0" w:color="auto"/>
                          <w:right w:val="nil" w:sz="6" w:space="0" w:color="auto"/>
                        </w:tcBorders>
                      </w:tcPr>
                      <w:p>
                        <w:pPr>
                          <w:pStyle w:val="TableParagraph"/>
                          <w:spacing w:line="240" w:lineRule="auto" w:before="29"/>
                          <w:ind w:left="220" w:right="0"/>
                          <w:jc w:val="center"/>
                          <w:rPr>
                            <w:rFonts w:ascii="Times New Roman" w:hAnsi="Times New Roman" w:cs="Times New Roman" w:eastAsia="Times New Roman"/>
                            <w:sz w:val="21"/>
                            <w:szCs w:val="21"/>
                          </w:rPr>
                        </w:pPr>
                        <w:r>
                          <w:rPr>
                            <w:rFonts w:ascii="Times New Roman"/>
                            <w:sz w:val="21"/>
                          </w:rPr>
                          <w:t>D</w:t>
                        </w:r>
                      </w:p>
                    </w:tc>
                  </w:tr>
                </w:tbl>
                <w:p>
                  <w:pPr/>
                </w:p>
              </w:txbxContent>
            </v:textbox>
            <w10:wrap type="none"/>
          </v:shape>
        </w:pict>
      </w:r>
      <w:r>
        <w:rPr>
          <w:rFonts w:ascii="宋体" w:hAnsi="宋体" w:cs="宋体" w:eastAsia="宋体"/>
        </w:rPr>
        <w:t>中央气象台</w:t>
      </w:r>
      <w:r>
        <w:rPr>
          <w:rFonts w:ascii="宋体" w:hAnsi="宋体" w:cs="宋体" w:eastAsia="宋体"/>
          <w:spacing w:val="-58"/>
        </w:rPr>
        <w:t> </w:t>
      </w:r>
      <w:r>
        <w:rPr>
          <w:rFonts w:ascii="Times New Roman" w:hAnsi="Times New Roman" w:cs="Times New Roman" w:eastAsia="Times New Roman"/>
        </w:rPr>
        <w:t>2017</w:t>
      </w:r>
      <w:r>
        <w:rPr>
          <w:rFonts w:ascii="Times New Roman" w:hAnsi="Times New Roman" w:cs="Times New Roman" w:eastAsia="Times New Roman"/>
          <w:spacing w:val="-6"/>
        </w:rPr>
        <w:t> </w:t>
      </w:r>
      <w:r>
        <w:rPr>
          <w:rFonts w:ascii="宋体" w:hAnsi="宋体" w:cs="宋体" w:eastAsia="宋体"/>
        </w:rPr>
        <w:t>年</w:t>
      </w:r>
      <w:r>
        <w:rPr>
          <w:rFonts w:ascii="宋体" w:hAnsi="宋体" w:cs="宋体" w:eastAsia="宋体"/>
          <w:spacing w:val="-58"/>
        </w:rPr>
        <w:t> </w:t>
      </w:r>
      <w:r>
        <w:rPr>
          <w:rFonts w:ascii="Times New Roman" w:hAnsi="Times New Roman" w:cs="Times New Roman" w:eastAsia="Times New Roman"/>
          <w:spacing w:val="-4"/>
        </w:rPr>
        <w:t>11</w:t>
      </w:r>
      <w:r>
        <w:rPr>
          <w:rFonts w:ascii="Times New Roman" w:hAnsi="Times New Roman" w:cs="Times New Roman" w:eastAsia="Times New Roman"/>
          <w:spacing w:val="-6"/>
        </w:rPr>
        <w:t> </w:t>
      </w:r>
      <w:r>
        <w:rPr>
          <w:rFonts w:ascii="宋体" w:hAnsi="宋体" w:cs="宋体" w:eastAsia="宋体"/>
        </w:rPr>
        <w:t>月</w:t>
      </w:r>
      <w:r>
        <w:rPr>
          <w:rFonts w:ascii="宋体" w:hAnsi="宋体" w:cs="宋体" w:eastAsia="宋体"/>
          <w:spacing w:val="-58"/>
        </w:rPr>
        <w:t> </w:t>
      </w:r>
      <w:r>
        <w:rPr>
          <w:rFonts w:ascii="Times New Roman" w:hAnsi="Times New Roman" w:cs="Times New Roman" w:eastAsia="Times New Roman"/>
        </w:rPr>
        <w:t>16</w:t>
      </w:r>
      <w:r>
        <w:rPr>
          <w:rFonts w:ascii="Times New Roman" w:hAnsi="Times New Roman" w:cs="Times New Roman" w:eastAsia="Times New Roman"/>
          <w:spacing w:val="-6"/>
        </w:rPr>
        <w:t> </w:t>
      </w:r>
      <w:r>
        <w:rPr>
          <w:rFonts w:ascii="宋体" w:hAnsi="宋体" w:cs="宋体" w:eastAsia="宋体"/>
        </w:rPr>
        <w:t>日发布寒潮蓝色预警，受新一股冷空气影响，预计未来</w:t>
      </w:r>
    </w:p>
    <w:p>
      <w:pPr>
        <w:pStyle w:val="BodyText"/>
        <w:spacing w:line="283" w:lineRule="auto" w:before="52"/>
        <w:ind w:left="248" w:right="47" w:hanging="1"/>
        <w:jc w:val="left"/>
      </w:pPr>
      <w:r>
        <w:rPr/>
        <w:pict>
          <v:group style="position:absolute;margin-left:132.021103pt;margin-top:32.268047pt;width:359.8pt;height:304.850pt;mso-position-horizontal-relative:page;mso-position-vertical-relative:paragraph;z-index:-49096" coordorigin="2640,645" coordsize="7196,6097">
            <v:shape style="position:absolute;left:4584;top:655;width:4754;height:4183" type="#_x0000_t75" stroked="false">
              <v:imagedata r:id="rId40" o:title=""/>
            </v:shape>
            <v:group style="position:absolute;left:4584;top:921;width:4195;height:3927" coordorigin="4584,921" coordsize="4195,3927">
              <v:shape style="position:absolute;left:4584;top:921;width:4195;height:3927" coordorigin="4584,921" coordsize="4195,3927" path="m7727,1277l7713,1286,7739,1294,7767,1336,7812,1410,7839,1479,7853,1559,7855,1619,7848,1690,7843,1702,7872,1733,7879,1759,7879,1776,7872,1783,7955,1802,8016,1818,8078,1847,8111,1932,8111,2001,8102,2060,8078,2113,8071,2141,8069,2158,8071,2177,8083,2196,8123,2246,8142,2272,8154,2293,8159,2324,8156,2357,8109,2450,8035,2545,7952,2649,7905,2699,7874,2718,7862,2718,7850,2711,7831,2692,7810,2640,7770,2552,7751,2526,7734,2519,7720,2521,7706,2528,7689,2550,7653,2628,7620,2692,7556,2744,7509,2751,7476,2763,7400,2820,7338,2896,7267,3003,7219,3091,7165,3233,7132,3324,7115,3362,7079,3411,6977,3449,6944,3459,6909,3471,6863,3483,6821,3504,6764,3540,6686,3604,6657,3627,6629,3646,6600,3663,6529,3696,6453,3730,6387,3753,6323,3777,6209,3803,6123,3815,5855,3832,5590,3839,5307,3855,5205,3867,5096,3886,5008,3908,4949,3929,4878,3965,4795,4050,4752,4121,4733,4181,4731,4214,4733,4259,4740,4302,4750,4347,4778,4418,4795,4458,4809,4504,4816,4546,4809,4598,4800,4627,4778,4665,4747,4698,4702,4734,4655,4760,4584,4807,4595,4812,4603,4822,4607,4834,4610,4848,4679,4812,4885,4705,4975,4660,5089,4625,5162,4617,5203,4620,5246,4632,5295,4655,5364,4682,5407,4693,5438,4693,5561,4641,5692,4546,5746,4492,5820,4409,5860,4349,5872,4311,5867,4254,5865,4185,5886,4114,5943,4083,6109,4083,6225,4071,6273,4060,6337,4033,6417,4010,6491,4003,6531,4005,6584,4010,6724,4038,6771,4041,6821,4041,6871,4031,6954,4005,7015,3981,7060,3972,7124,3969,7200,3976,7260,3986,7366,4029,7430,4060,7509,4102,7573,4128,7642,4150,7706,4162,7737,4164,7774,4154,7810,4140,7900,4090,7960,4048,8033,3981,8040,3981,8052,3979,8057,3972,8062,3962,8062,3955,8076,3943,8130,3877,8149,3846,8171,3817,8183,3805,8225,3789,8223,3789,8216,3775,8201,3753,8175,3739,8142,3730,8111,3713,8097,3711,8078,3711,8066,3694,8062,3680,8066,3665,8083,3649,8085,3642,8085,3627,8090,3601,8097,3587,8099,3575,8104,3561,8116,3549,8123,3547,8145,3445,8154,3362,8156,3238,8156,3226,8156,3214,8152,3202,8145,3198,8133,3200,8121,3210,8111,3224,8104,3240,8095,3255,8088,3269,8078,3286,8069,3305,8057,3319,8045,3331,8028,3338,8009,3338,7993,3331,7974,3319,7962,3305,7960,3283,7960,3262,7962,3238,7960,3217,7950,3198,7933,3188,7912,3183,7893,3186,7881,3188,7872,3195,7865,3202,7853,3207,7848,3210,7843,3207,7841,3205,7839,3202,7836,3198,7836,3193,7829,3179,7824,3164,7822,3155,7820,3145,7815,3138,7808,3134,7803,3126,7798,3122,7791,3117,7789,3110,7784,3103,7784,3079,7789,3053,7801,3034,7812,3024,7827,3024,7843,3029,7857,3034,7874,3034,7888,3027,7900,3020,7912,3008,7919,3005,7926,3003,7933,3001,7941,2998,7948,2991,7957,2984,7960,2979,7964,2975,7967,2970,7969,2963,7969,2958,7967,2953,7967,2946,7993,2884,8038,2837,8057,2830,8064,2823,8078,2804,8085,2780,8095,2754,8107,2732,8116,2718,8126,2704,8137,2690,8154,2680,8175,2675,8194,2671,8213,2671,8223,2678,8232,2692,8242,2706,8247,2723,8244,2739,8242,2756,8218,2868,8220,2903,8244,2910,8249,2915,8247,2918,8256,2894,8289,2794,8334,2642,8394,2490,8413,2431,8436,2362,8474,2272,8534,2208,8600,2196,8643,2184,8666,2167,8704,2120,8735,2063,8747,2015,8747,1984,8747,1951,8740,1920,8716,1861,8709,1833,8709,1823,8712,1816,8721,1804,8747,1787,8764,1771,8776,1749,8778,1740,8776,1728,8761,1716,8733,1704,8700,1700,8676,1692,8669,1688,8664,1678,8666,1671,8676,1657,8712,1619,8750,1578,8754,1567,8754,1548,8752,1538,8740,1524,8709,1512,8685,1498,8671,1481,8655,1460,8636,1405,8624,1370,8617,1353,8602,1343,8588,1339,8572,1339,8536,1341,8491,1355,8446,1377,8432,1377,8420,1374,8413,1367,8408,1353,8406,1329,8408,1282,8413,1239,8406,1215,8387,1184,8349,1161,8325,1146,8313,1130,8304,1099,8296,1035,8289,940,8282,926,8275,921,8251,926,8201,973,8187,1013,8152,1149,8109,1334,8092,1362,8076,1372,8062,1374,8047,1367,8019,1334,7990,1284,7929,1199,7865,1139,7810,1106,7765,1080,7763,1087,7753,1130,7741,1177,7741,1194,7744,1218,7751,1246,7751,1253,7746,1260,7741,1267,7727,1277xe" filled="false" stroked="true" strokeweight="0pt" strokecolor="#9a9a9a">
                <v:path arrowok="t"/>
              </v:shape>
            </v:group>
            <v:group style="position:absolute;left:3084;top:1783;width:5075;height:3087" coordorigin="3084,1783" coordsize="5075,3087">
              <v:shape style="position:absolute;left:3084;top:1783;width:5075;height:3087" coordorigin="3084,1783" coordsize="5075,3087" path="m8052,1830l7677,1830,7703,1806,7720,1783,7955,1783,8016,1806,8052,1830xe" filled="true" fillcolor="#9a9a9a" stroked="false">
                <v:path arrowok="t"/>
                <v:fill type="solid"/>
              </v:shape>
              <v:shape style="position:absolute;left:3084;top:1783;width:5075;height:3087" coordorigin="3084,1783" coordsize="5075,3087" path="m7668,1830l7644,1830,7651,1806,7668,1830xe" filled="true" fillcolor="#9a9a9a" stroked="false">
                <v:path arrowok="t"/>
                <v:fill type="solid"/>
              </v:shape>
              <v:shape style="position:absolute;left:3084;top:1783;width:5075;height:3087" coordorigin="3084,1783" coordsize="5075,3087" path="m6792,3516l6498,3516,6536,3492,6576,3468,6626,3445,6674,3350,6707,3278,6804,3017,6909,2780,6973,2685,7013,2637,7049,2614,7098,2590,7129,2590,7174,2566,7281,2566,7302,2542,7340,2519,7357,2495,7369,2447,7366,2400,7324,2329,7317,2281,7312,2210,7312,2186,7314,2115,7317,2115,7336,2091,7366,2044,7452,2044,7487,2020,7518,1973,7530,1973,7544,1901,7563,1878,7582,1878,7599,1854,7627,1854,7639,1830,8078,1830,8090,1854,8102,1901,8111,1925,8111,1996,8102,2044,8078,2091,8071,2139,8069,2139,8071,2163,8083,2186,8123,2234,8142,2258,8154,2281,8159,2305,8156,2352,8135,2400,8109,2447,8054,2519,7706,2519,7689,2542,7653,2614,7620,2685,7606,2709,7592,2709,7580,2732,7509,2732,7476,2756,7445,2780,7400,2804,7338,2875,7267,2994,7219,3088,7165,3231,7132,3302,7115,3350,7094,3373,7079,3397,7063,3421,7030,3421,6977,3445,6944,3445,6909,3468,6863,3468,6821,3492,6792,3516xe" filled="true" fillcolor="#9a9a9a" stroked="false">
                <v:path arrowok="t"/>
                <v:fill type="solid"/>
              </v:shape>
              <v:shape style="position:absolute;left:3084;top:1783;width:5075;height:3087" coordorigin="3084,1783" coordsize="5075,3087" path="m7888,2709l7850,2709,7831,2685,7810,2637,7770,2542,7751,2519,8054,2519,8035,2542,7952,2637,7905,2685,7888,2709xe" filled="true" fillcolor="#9a9a9a" stroked="false">
                <v:path arrowok="t"/>
                <v:fill type="solid"/>
              </v:shape>
              <v:shape style="position:absolute;left:3084;top:1783;width:5075;height:3087" coordorigin="3084,1783" coordsize="5075,3087" path="m6600,3658l5528,3658,5542,3635,5552,3611,5552,3563,5528,3468,5457,3397,5350,3231,5293,3136,5288,3112,5291,3088,5302,3065,5321,3041,5352,3041,5419,3017,5547,3017,5613,3041,5658,3065,5770,3065,5808,3112,5858,3136,5898,3207,5936,3255,5960,3278,6002,3302,6038,3302,6090,3350,6159,3397,6218,3468,6249,3468,6287,3492,6337,3516,6792,3516,6764,3540,6686,3587,6600,3658xe" filled="true" fillcolor="#9a9a9a" stroked="false">
                <v:path arrowok="t"/>
                <v:fill type="solid"/>
              </v:shape>
              <v:shape style="position:absolute;left:3084;top:1783;width:5075;height:3087" coordorigin="3084,1783" coordsize="5075,3087" path="m6387,3753l4123,3753,4166,3730,4237,3706,4370,3635,4486,3540,4534,3516,4569,3492,4622,3492,4671,3468,4735,3468,4785,3492,4899,3516,4975,3563,5044,3611,5091,3635,5423,3635,5466,3658,6600,3658,6529,3682,6453,3730,6387,3753xe" filled="true" fillcolor="#9a9a9a" stroked="false">
                <v:path arrowok="t"/>
                <v:fill type="solid"/>
              </v:shape>
              <v:shape style="position:absolute;left:3084;top:1783;width:5075;height:3087" coordorigin="3084,1783" coordsize="5075,3087" path="m5423,3635l5181,3635,5281,3587,5317,3563,5350,3587,5381,3587,5423,3635xe" filled="true" fillcolor="#9a9a9a" stroked="false">
                <v:path arrowok="t"/>
                <v:fill type="solid"/>
              </v:shape>
              <v:shape style="position:absolute;left:3084;top:1783;width:5075;height:3087" coordorigin="3084,1783" coordsize="5075,3087" path="m4045,3730l3378,3730,3462,3706,3537,3682,3580,3658,3644,3658,3725,3682,4045,3730xe" filled="true" fillcolor="#9a9a9a" stroked="false">
                <v:path arrowok="t"/>
                <v:fill type="solid"/>
              </v:shape>
              <v:shape style="position:absolute;left:3084;top:1783;width:5075;height:3087" coordorigin="3084,1783" coordsize="5075,3087" path="m6323,3777l3172,3777,3186,3753,3198,3730,3198,3706,3179,3682,3220,3706,3262,3730,4045,3730,4123,3753,6387,3753,6323,3777xe" filled="true" fillcolor="#9a9a9a" stroked="false">
                <v:path arrowok="t"/>
                <v:fill type="solid"/>
              </v:shape>
              <v:shape style="position:absolute;left:3084;top:1783;width:5075;height:3087" coordorigin="3084,1783" coordsize="5075,3087" path="m3153,3777l3096,3777,3101,3730,3108,3730,3122,3706,3139,3730,3136,3753,3141,3753,3153,3777xe" filled="true" fillcolor="#9a9a9a" stroked="false">
                <v:path arrowok="t"/>
                <v:fill type="solid"/>
              </v:shape>
              <v:shape style="position:absolute;left:3084;top:1783;width:5075;height:3087" coordorigin="3084,1783" coordsize="5075,3087" path="m5855,3824l3103,3824,3084,3801,3089,3777,6270,3777,6209,3801,6123,3801,5855,3824xe" filled="true" fillcolor="#9a9a9a" stroked="false">
                <v:path arrowok="t"/>
                <v:fill type="solid"/>
              </v:shape>
              <v:shape style="position:absolute;left:3084;top:1783;width:5075;height:3087" coordorigin="3084,1783" coordsize="5075,3087" path="m3355,4204l3338,4204,3177,4014,3155,3991,3125,3991,3108,3967,3101,3919,3103,3872,3106,3848,3106,3824,5590,3824,5307,3848,5205,3848,5096,3872,5008,3896,4949,3919,4899,3943,4878,3943,4835,3991,4795,4038,4771,4062,4752,4109,4738,4157,3400,4157,3393,4181,3357,4181,3355,4204xe" filled="true" fillcolor="#9a9a9a" stroked="false">
                <v:path arrowok="t"/>
                <v:fill type="solid"/>
              </v:shape>
              <v:shape style="position:absolute;left:3084;top:1783;width:5075;height:3087" coordorigin="3084,1783" coordsize="5075,3087" path="m3881,4679l3865,4679,3862,4655,3862,4608,3855,4608,3851,4584,3789,4584,3791,4560,3789,4537,3741,4537,3725,4513,3699,4513,3689,4489,3689,4442,3687,4442,3682,4418,3620,4418,3609,4394,3592,4371,3578,4347,3516,4299,3464,4204,3452,4204,3447,4181,3440,4181,3400,4157,4738,4157,4733,4181,4731,4204,4740,4299,4778,4418,4795,4442,4809,4489,4816,4537,4809,4584,4800,4608,4778,4655,3900,4655,3881,4679xe" filled="true" fillcolor="#9a9a9a" stroked="false">
                <v:path arrowok="t"/>
                <v:fill type="solid"/>
              </v:shape>
              <v:shape style="position:absolute;left:3084;top:1783;width:5075;height:3087" coordorigin="3084,1783" coordsize="5075,3087" path="m3827,4608l3808,4608,3796,4584,3839,4584,3827,4608xe" filled="true" fillcolor="#9a9a9a" stroked="false">
                <v:path arrowok="t"/>
                <v:fill type="solid"/>
              </v:shape>
              <v:shape style="position:absolute;left:3084;top:1783;width:5075;height:3087" coordorigin="3084,1783" coordsize="5075,3087" path="m4584,4798l4515,4798,4493,4774,4465,4750,4429,4750,4403,4727,4050,4727,4026,4703,4010,4703,3986,4679,3929,4679,3919,4655,4778,4655,4747,4679,4702,4727,4655,4750,4584,4798xe" filled="true" fillcolor="#9a9a9a" stroked="false">
                <v:path arrowok="t"/>
                <v:fill type="solid"/>
              </v:shape>
              <v:shape style="position:absolute;left:3084;top:1783;width:5075;height:3087" coordorigin="3084,1783" coordsize="5075,3087" path="m4180,4750l4133,4727,4209,4727,4180,4750xe" filled="true" fillcolor="#9a9a9a" stroked="false">
                <v:path arrowok="t"/>
                <v:fill type="solid"/>
              </v:shape>
              <v:shape style="position:absolute;left:3084;top:1783;width:5075;height:3087" coordorigin="3084,1783" coordsize="5075,3087" path="m4263,4869l4256,4869,4244,4845,4233,4845,4230,4822,4233,4798,4261,4750,4263,4750,4259,4727,4370,4727,4356,4750,4323,4774,4287,4798,4280,4822,4275,4822,4270,4845,4263,4869xe" filled="true" fillcolor="#9a9a9a" stroked="false">
                <v:path arrowok="t"/>
                <v:fill type="solid"/>
              </v:shape>
            </v:group>
            <v:group style="position:absolute;left:3084;top:1783;width:5075;height:3089" coordorigin="3084,1783" coordsize="5075,3089">
              <v:shape style="position:absolute;left:3084;top:1783;width:5075;height:3089" coordorigin="3084,1783" coordsize="5075,3089" path="m7872,1783l7869,1785,7841,1792,7810,1787,7765,1792,7720,1802,7703,1814,7677,1833,7668,1835,7651,1828,7644,1830,7639,1844,7627,1859,7613,1871,7599,1875,7582,1882,7563,1894,7544,1923,7530,1973,7518,1992,7487,2020,7452,2046,7428,2053,7397,2051,7376,2051,7366,2060,7336,2103,7317,2125,7314,2127,7312,2196,7312,2229,7317,2295,7324,2331,7338,2371,7366,2417,7369,2450,7369,2466,7357,2500,7302,2561,7243,2576,7174,2583,7129,2590,7049,2628,6973,2694,6909,2782,6804,3034,6707,3286,6674,3362,6626,3447,6576,3483,6498,3521,6460,3530,6417,3530,6337,3518,6249,3485,6159,3414,6090,3362,6038,3324,6002,3309,5960,3288,5936,3264,5898,3214,5858,3155,5808,3112,5770,3084,5741,3077,5703,3074,5658,3072,5613,3060,5547,3034,5511,3022,5483,3020,5419,3027,5352,3043,5321,3058,5302,3081,5291,3096,5350,3248,5457,3397,5528,3490,5540,3521,5552,3582,5552,3613,5542,3651,5528,3668,5514,3675,5488,3673,5466,3665,5423,3642,5381,3606,5350,3589,5317,3582,5281,3589,5181,3637,5148,3642,5122,3644,5091,3637,5044,3620,4975,3578,4899,3532,4785,3494,4735,3487,4671,3487,4569,3509,4486,3556,4370,3639,4237,3720,4166,3744,4123,3753,4045,3751,3725,3684,3644,3673,3580,3677,3537,3689,3462,3715,3378,3741,3322,3751,3298,3751,3262,3744,3220,3725,3179,3694,3198,3718,3198,3737,3186,3775,3172,3786,3153,3784,3141,3770,3136,3753,3139,3737,3122,3727,3108,3734,3101,3749,3096,3779,3089,3796,3084,3803,3103,3827,3106,3841,3106,3860,3103,3881,3101,3934,3108,3976,3125,3998,3155,4010,3177,4022,3298,4162,3338,4211,3348,4216,3355,4211,3357,4197,3362,4195,3378,4192,3386,4190,3393,4181,3400,4178,3440,4183,3447,4190,3452,4207,3464,4226,3516,4299,3578,4359,3592,4392,3609,4416,3620,4428,3639,4425,3658,4420,3673,4423,3682,4432,3687,4447,3689,4463,3689,4494,3699,4513,3725,4530,3741,4546,3758,4549,3782,4549,3789,4556,3791,4565,3789,4591,3796,4601,3808,4608,3827,4608,3839,4603,3851,4601,3855,4608,3862,4613,3862,4677,3865,4684,3870,4689,3874,4689,3881,4689,3900,4667,3908,4660,3915,4663,3919,4672,3929,4686,3934,4691,3941,4693,3969,4689,3986,4693,4010,4712,4026,4724,4050,4736,4085,4748,4133,4748,4180,4750,4209,4743,4233,4734,4249,4736,4259,4743,4263,4758,4261,4769,4233,4819,4230,4836,4233,4845,4233,4853,4244,4867,4256,4869,4263,4872,4270,4867,4323,4777,4387,4739,4403,4741,4429,4750,4465,4767,4493,4781,4515,4798,4534,4805,4584,4807,4655,4760,4702,4734,4778,4665,4809,4598,4816,4546,4809,4504,4795,4458,4778,4418,4750,4347,4740,4302,4733,4259,4731,4214,4733,4181,4752,4121,4795,4050,4835,4005,4899,3950,5008,3908,5096,3886,5205,3867,5307,3855,5590,3839,5855,3832,6123,3815,6209,3803,6270,3791,6323,3777,6387,3753,6453,3730,6529,3696,6600,3663,6657,3627,6686,3604,6764,3540,6821,3504,6863,3483,6909,3471,6944,3459,6977,3449,7030,3440,7046,3435,7094,3392,7132,3324,7165,3233,7219,3091,7267,3003,7338,2896,7400,2820,7476,2763,7556,2744,7580,2735,7653,2628,7689,2550,7706,2528,7720,2521,7734,2519,7751,2526,7770,2552,7810,2640,7831,2692,7850,2711,7862,2718,7874,2718,7952,2649,8035,2545,8109,2450,8156,2357,8159,2324,8154,2293,8142,2272,8123,2246,8083,2196,8071,2177,8069,2158,8071,2141,8078,2113,8102,2060,8111,2001,8111,1932,8102,1901,8052,1830,7955,1802,7872,1783xe" filled="false" stroked="true" strokeweight="0pt" strokecolor="#9a9a9a">
                <v:path arrowok="t"/>
              </v:shape>
            </v:group>
            <v:group style="position:absolute;left:2807;top:1424;width:4563;height:2330" coordorigin="2807,1424" coordsize="4563,2330">
              <v:shape style="position:absolute;left:2807;top:1424;width:4563;height:2330" coordorigin="2807,1424" coordsize="4563,2330" path="m4418,2246l4370,2246,4335,2239,4263,2212,4166,2158,4069,2065,3972,1946,3957,1913,3957,1901,3962,1890,3972,1880,4005,1873,4100,1863,4164,1854,4225,1828,4304,1778,4377,1735,4467,1697,4517,1638,4520,1616,4512,1583,4498,1545,4458,1500,4415,1467,4422,1455,4429,1450,4444,1446,4458,1446,4501,1443,4515,1441,4529,1429,4531,1424,4565,1465,4733,1633,4833,1719,4875,1738,4899,1740,4902,1740,4904,1745,4916,1773,4916,1811,4911,1849,4902,1887,4894,1911,4880,1927,4866,1951,4856,1968,4854,1977,4861,1989,4864,2001,4854,2013,4847,2018,4847,2025,4868,2032,4897,2037,4942,2056,5006,2079,5058,2089,5115,2089,5129,2094,5172,2125,5234,2182,5251,2198,4669,2198,4607,2203,4498,2227,4418,2246xe" filled="true" fillcolor="#9a9a9a" stroked="false">
                <v:path arrowok="t"/>
                <v:fill type="solid"/>
              </v:shape>
              <v:shape style="position:absolute;left:2807;top:1424;width:4563;height:2330" coordorigin="2807,1424" coordsize="4563,2330" path="m5115,2089l5058,2089,5089,2087,5108,2087,5115,2089xe" filled="true" fillcolor="#9a9a9a" stroked="false">
                <v:path arrowok="t"/>
                <v:fill type="solid"/>
              </v:shape>
              <v:shape style="position:absolute;left:2807;top:1424;width:4563;height:2330" coordorigin="2807,1424" coordsize="4563,2330" path="m6954,2720l6361,2720,6380,2711,6417,2687,6472,2659,6501,2647,6574,2614,6621,2599,6652,2595,6828,2580,6871,2573,6899,2564,6925,2547,6961,2504,7008,2436,7022,2424,7041,2409,7067,2400,7086,2388,7098,2371,7103,2355,7105,2338,7098,2319,7075,2298,7056,2274,7044,2253,7044,2220,7079,2139,7117,2125,7146,2132,7188,2158,7224,2172,7313,2172,7312,2196,7312,2229,7317,2295,7324,2331,7338,2371,7366,2417,7369,2450,7369,2466,7357,2500,7302,2561,7243,2576,7174,2583,7129,2590,7098,2602,7049,2628,7013,2656,6973,2694,6954,2720xe" filled="true" fillcolor="#9a9a9a" stroked="false">
                <v:path arrowok="t"/>
                <v:fill type="solid"/>
              </v:shape>
              <v:shape style="position:absolute;left:2807;top:1424;width:4563;height:2330" coordorigin="2807,1424" coordsize="4563,2330" path="m7313,2172l7257,2172,7286,2160,7302,2144,7314,2127,7313,2172xe" filled="true" fillcolor="#9a9a9a" stroked="false">
                <v:path arrowok="t"/>
                <v:fill type="solid"/>
              </v:shape>
              <v:shape style="position:absolute;left:2807;top:1424;width:4563;height:2330" coordorigin="2807,1424" coordsize="4563,2330" path="m4982,2326l4930,2312,4871,2286,4792,2241,4714,2205,4669,2198,5251,2198,5295,2241,5329,2241,5333,2243,5336,2265,5338,2284,5355,2305,5356,2312,5155,2312,5008,2324,4982,2326xe" filled="true" fillcolor="#9a9a9a" stroked="false">
                <v:path arrowok="t"/>
                <v:fill type="solid"/>
              </v:shape>
              <v:shape style="position:absolute;left:2807;top:1424;width:4563;height:2330" coordorigin="2807,1424" coordsize="4563,2330" path="m5329,2241l5314,2241,5324,2239,5329,2241xe" filled="true" fillcolor="#9a9a9a" stroked="false">
                <v:path arrowok="t"/>
                <v:fill type="solid"/>
              </v:shape>
              <v:shape style="position:absolute;left:2807;top:1424;width:4563;height:2330" coordorigin="2807,1424" coordsize="4563,2330" path="m5400,2440l5172,2440,5222,2433,5255,2417,5265,2390,5265,2364,5248,2338,5208,2322,5155,2312,5356,2312,5359,2326,5376,2393,5400,2440xe" filled="true" fillcolor="#9a9a9a" stroked="false">
                <v:path arrowok="t"/>
                <v:fill type="solid"/>
              </v:shape>
              <v:shape style="position:absolute;left:2807;top:1424;width:4563;height:2330" coordorigin="2807,1424" coordsize="4563,2330" path="m3526,2350l3350,2350,3376,2348,3381,2331,3412,2331,3428,2319,3462,2329,3526,2350xe" filled="true" fillcolor="#9a9a9a" stroked="false">
                <v:path arrowok="t"/>
                <v:fill type="solid"/>
              </v:shape>
              <v:shape style="position:absolute;left:2807;top:1424;width:4563;height:2330" coordorigin="2807,1424" coordsize="4563,2330" path="m5424,2493l4249,2493,4368,2490,4429,2478,4475,2459,4617,2355,4643,2338,4662,2333,4683,2333,4719,2343,4821,2390,4958,2426,5058,2438,5172,2440,5400,2440,5414,2466,5416,2474,5424,2493xe" filled="true" fillcolor="#9a9a9a" stroked="false">
                <v:path arrowok="t"/>
                <v:fill type="solid"/>
              </v:shape>
              <v:shape style="position:absolute;left:2807;top:1424;width:4563;height:2330" coordorigin="2807,1424" coordsize="4563,2330" path="m3118,2379l2961,2379,2985,2376,2997,2369,3018,2369,3020,2341,3030,2345,3053,2364,3063,2367,3119,2367,3118,2379xe" filled="true" fillcolor="#9a9a9a" stroked="false">
                <v:path arrowok="t"/>
                <v:fill type="solid"/>
              </v:shape>
              <v:shape style="position:absolute;left:2807;top:1424;width:4563;height:2330" coordorigin="2807,1424" coordsize="4563,2330" path="m3799,2419l3210,2419,3220,2407,3231,2390,3236,2371,3255,2343,3279,2343,3305,2345,3330,2345,3338,2348,3350,2350,3526,2350,3547,2357,3799,2419xe" filled="true" fillcolor="#9a9a9a" stroked="false">
                <v:path arrowok="t"/>
                <v:fill type="solid"/>
              </v:shape>
              <v:shape style="position:absolute;left:2807;top:1424;width:4563;height:2330" coordorigin="2807,1424" coordsize="4563,2330" path="m3330,2345l3305,2345,3322,2343,3330,2345xe" filled="true" fillcolor="#9a9a9a" stroked="false">
                <v:path arrowok="t"/>
                <v:fill type="solid"/>
              </v:shape>
              <v:shape style="position:absolute;left:2807;top:1424;width:4563;height:2330" coordorigin="2807,1424" coordsize="4563,2330" path="m3119,2367l3063,2367,3096,2355,3113,2352,3120,2360,3119,2367xe" filled="true" fillcolor="#9a9a9a" stroked="false">
                <v:path arrowok="t"/>
                <v:fill type="solid"/>
              </v:shape>
              <v:shape style="position:absolute;left:2807;top:1424;width:4563;height:2330" coordorigin="2807,1424" coordsize="4563,2330" path="m6869,2877l2902,2877,2913,2872,2916,2868,2916,2849,2909,2825,2909,2804,2918,2780,2921,2773,2921,2761,2923,2725,2923,2685,2921,2675,2911,2659,2911,2656,2897,2644,2880,2635,2845,2630,2816,2604,2809,2599,2807,2590,2809,2576,2816,2571,2838,2569,2838,2561,2835,2554,2833,2545,2833,2542,2828,2514,2828,2488,2835,2476,2868,2457,2878,2447,2887,2431,2890,2400,2923,2369,2961,2379,3118,2379,3115,2407,3120,2412,3178,2412,3189,2417,3210,2419,3799,2419,3905,2445,4149,2485,4249,2493,5424,2493,5426,2497,5438,2500,5502,2502,5552,2509,5651,2540,5746,2559,5971,2559,5979,2561,6012,2583,6026,2597,6052,2614,6078,2628,6114,2642,6218,2690,6235,2692,6301,2692,6308,2711,6361,2720,6954,2720,6909,2782,6869,2877xe" filled="true" fillcolor="#9a9a9a" stroked="false">
                <v:path arrowok="t"/>
                <v:fill type="solid"/>
              </v:shape>
              <v:shape style="position:absolute;left:2807;top:1424;width:4563;height:2330" coordorigin="2807,1424" coordsize="4563,2330" path="m3178,2412l3132,2412,3146,2407,3172,2409,3178,2412xe" filled="true" fillcolor="#9a9a9a" stroked="false">
                <v:path arrowok="t"/>
                <v:fill type="solid"/>
              </v:shape>
              <v:shape style="position:absolute;left:2807;top:1424;width:4563;height:2330" coordorigin="2807,1424" coordsize="4563,2330" path="m5971,2559l5746,2559,5772,2554,5855,2545,5896,2545,5957,2554,5971,2559xe" filled="true" fillcolor="#9a9a9a" stroked="false">
                <v:path arrowok="t"/>
                <v:fill type="solid"/>
              </v:shape>
              <v:shape style="position:absolute;left:2807;top:1424;width:4563;height:2330" coordorigin="2807,1424" coordsize="4563,2330" path="m6301,2692l6235,2692,6294,2673,6301,2692xe" filled="true" fillcolor="#9a9a9a" stroked="false">
                <v:path arrowok="t"/>
                <v:fill type="solid"/>
              </v:shape>
              <v:shape style="position:absolute;left:2807;top:1424;width:4563;height:2330" coordorigin="2807,1424" coordsize="4563,2330" path="m3141,3248l3118,3243,3084,3238,3065,3231,3049,3214,3030,3188,3023,3167,3020,3155,3013,3150,2994,3150,2973,3148,2963,3143,2961,3134,2963,3117,2959,3115,2954,3105,2959,3081,2968,3041,2973,3020,2973,3010,2970,2996,2963,2984,2959,2977,2935,2965,2925,2958,2918,2937,2909,2922,2897,2908,2871,2906,2859,2896,2847,2889,2840,2882,2838,2875,2852,2868,2864,2870,2895,2877,6869,2877,6810,3020,5483,3020,5419,3027,5352,3043,5321,3058,5302,3081,5291,3096,5288,3124,5293,3153,5347,3243,3184,3243,3172,3245,3141,3248xe" filled="true" fillcolor="#9a9a9a" stroked="false">
                <v:path arrowok="t"/>
                <v:fill type="solid"/>
              </v:shape>
              <v:shape style="position:absolute;left:2807;top:1424;width:4563;height:2330" coordorigin="2807,1424" coordsize="4563,2330" path="m6460,3530l6417,3530,6337,3518,6287,3502,6249,3485,6218,3471,6159,3414,6090,3362,6038,3324,6002,3309,5960,3288,5936,3264,5898,3214,5858,3155,5808,3112,5770,3084,5741,3077,5658,3072,5613,3060,5547,3034,5511,3022,5483,3020,6810,3020,6804,3034,6707,3286,6674,3362,6626,3447,6576,3483,6536,3509,6498,3521,6460,3530xe" filled="true" fillcolor="#9a9a9a" stroked="false">
                <v:path arrowok="t"/>
                <v:fill type="solid"/>
              </v:shape>
              <v:shape style="position:absolute;left:2807;top:1424;width:4563;height:2330" coordorigin="2807,1424" coordsize="4563,2330" path="m3322,3751l3298,3751,3262,3744,3220,3725,3179,3694,3177,3687,3174,3677,3198,3642,3196,3625,3179,3601,3179,3566,3182,3528,3191,3504,3203,3490,3215,3480,3229,3456,3208,3442,3184,3421,3182,3416,3170,3397,3165,3376,3163,3324,3163,3295,3170,3278,3186,3250,3184,3243,5347,3243,5350,3248,5457,3397,5526,3487,4671,3487,4622,3492,4569,3509,4534,3528,4486,3556,4370,3639,4315,3673,3644,3673,3580,3677,3537,3689,3462,3715,3378,3741,3322,3751xe" filled="true" fillcolor="#9a9a9a" stroked="false">
                <v:path arrowok="t"/>
                <v:fill type="solid"/>
              </v:shape>
              <v:shape style="position:absolute;left:2807;top:1424;width:4563;height:2330" coordorigin="2807,1424" coordsize="4563,2330" path="m5122,3644l5091,3637,5044,3620,4975,3578,4899,3532,4785,3494,4735,3487,5526,3487,5528,3490,5540,3521,5552,3582,5317,3582,5281,3589,5181,3637,5148,3642,5122,3644xe" filled="true" fillcolor="#9a9a9a" stroked="false">
                <v:path arrowok="t"/>
                <v:fill type="solid"/>
              </v:shape>
              <v:shape style="position:absolute;left:2807;top:1424;width:4563;height:2330" coordorigin="2807,1424" coordsize="4563,2330" path="m5514,3675l5488,3673,5466,3665,5423,3642,5381,3606,5350,3589,5317,3582,5552,3582,5552,3613,5542,3651,5528,3668,5514,3675xe" filled="true" fillcolor="#9a9a9a" stroked="false">
                <v:path arrowok="t"/>
                <v:fill type="solid"/>
              </v:shape>
              <v:shape style="position:absolute;left:2807;top:1424;width:4563;height:2330" coordorigin="2807,1424" coordsize="4563,2330" path="m4123,3753l4045,3751,3725,3684,3644,3673,4315,3673,4237,3720,4166,3744,4123,3753xe" filled="true" fillcolor="#9a9a9a" stroked="false">
                <v:path arrowok="t"/>
                <v:fill type="solid"/>
              </v:shape>
            </v:group>
            <v:group style="position:absolute;left:2807;top:1424;width:4563;height:2330" coordorigin="2807,1424" coordsize="4563,2330">
              <v:shape style="position:absolute;left:2807;top:1424;width:4563;height:2330" coordorigin="2807,1424" coordsize="4563,2330" path="m4415,1467l4458,1500,4498,1545,4512,1583,4520,1616,4517,1638,4498,1669,4467,1697,4425,1719,4377,1735,4304,1778,4225,1828,4164,1854,4100,1863,4005,1873,3972,1880,3962,1890,3957,1901,3957,1913,4069,2065,4166,2158,4263,2212,4335,2239,4370,2246,4418,2246,4498,2227,4607,2203,4669,2198,4714,2205,4792,2241,4871,2286,4930,2312,4982,2326,5008,2324,5155,2312,5208,2322,5248,2338,5265,2364,5265,2390,5255,2417,5222,2433,5172,2440,5058,2438,4958,2426,4821,2390,4719,2343,4683,2333,4662,2333,4643,2338,4617,2355,4475,2459,4429,2478,4368,2490,4249,2493,4149,2485,3905,2445,3547,2357,3462,2329,3428,2319,3412,2331,3381,2331,3376,2348,3350,2350,3338,2348,3322,2343,3305,2345,3279,2343,3255,2343,3236,2371,3231,2390,3220,2407,3210,2419,3189,2417,3172,2409,3146,2407,3132,2412,3120,2412,3115,2407,3118,2383,3120,2360,3113,2352,3096,2355,3063,2367,3053,2364,3030,2345,3020,2341,3018,2369,2997,2369,2985,2376,2961,2379,2923,2369,2890,2400,2887,2431,2878,2447,2868,2457,2835,2476,2828,2488,2828,2514,2833,2542,2833,2545,2835,2554,2838,2561,2838,2569,2816,2571,2809,2576,2807,2590,2809,2599,2816,2604,2845,2630,2880,2635,2897,2644,2911,2656,2911,2659,2921,2675,2923,2685,2923,2725,2921,2761,2921,2773,2918,2780,2913,2792,2909,2804,2909,2825,2916,2849,2916,2863,2916,2868,2913,2872,2902,2877,2895,2877,2864,2870,2852,2868,2842,2872,2838,2875,2840,2882,2847,2889,2859,2896,2871,2906,2897,2908,2909,2922,2913,2929,2918,2937,2925,2958,2935,2965,2959,2977,2963,2984,2970,2996,2973,3010,2973,3020,2968,3041,2959,3081,2954,3105,2959,3115,2963,3117,2961,3134,2963,3143,2973,3148,2994,3150,3013,3150,3020,3155,3049,3214,3118,3243,3141,3248,3172,3245,3184,3243,3186,3250,3170,3278,3163,3295,3163,3324,3165,3376,3170,3397,3182,3416,3184,3421,3208,3442,3229,3456,3215,3480,3203,3490,3191,3504,3182,3528,3179,3566,3179,3601,3196,3625,3198,3642,3174,3677,3177,3687,3179,3694,3220,3725,3262,3744,3298,3751,3322,3751,3378,3741,3462,3715,3537,3689,3580,3677,3644,3673,3725,3684,4045,3751,4123,3753,4166,3744,4237,3720,4370,3639,4486,3556,4534,3528,4569,3509,4622,3492,4671,3487,4735,3487,4785,3494,4899,3532,4975,3578,5044,3620,5091,3637,5122,3644,5148,3642,5181,3637,5281,3589,5317,3582,5350,3589,5381,3606,5423,3642,5466,3665,5488,3673,5514,3675,5528,3668,5542,3651,5552,3613,5552,3582,5540,3521,5528,3490,5457,3397,5350,3248,5293,3153,5288,3124,5291,3096,5302,3081,5321,3058,5352,3043,5419,3027,5483,3020,5511,3022,5547,3034,5613,3060,5658,3072,5741,3077,5808,3112,5858,3155,5898,3214,5936,3264,5960,3288,6002,3309,6038,3324,6090,3362,6159,3414,6218,3471,6249,3485,6287,3502,6337,3518,6417,3530,6460,3530,6536,3509,6626,3447,6674,3362,6707,3286,6804,3034,6909,2782,6973,2694,7049,2628,7129,2590,7243,2576,7281,2571,7302,2561,7340,2531,7357,2500,7369,2466,7369,2450,7366,2417,7338,2371,7324,2331,7317,2295,7312,2229,7312,2196,7314,2127,7302,2144,7286,2160,7257,2172,7224,2172,7188,2158,7146,2132,7117,2125,7058,2165,7044,2220,7044,2253,7056,2274,7075,2298,7098,2319,7105,2338,7067,2400,7041,2409,7022,2424,7008,2436,6961,2504,6925,2547,6899,2564,6871,2573,6828,2580,6738,2588,6652,2595,6621,2599,6574,2614,6501,2647,6472,2659,6417,2687,6380,2711,6361,2720,6308,2711,6294,2673,6235,2692,6218,2690,6171,2668,6114,2642,6078,2628,6052,2614,6026,2597,6012,2583,5979,2561,5957,2554,5896,2545,5855,2545,5834,2547,5772,2554,5746,2559,5651,2540,5552,2509,5502,2502,5438,2500,5426,2497,5416,2474,5414,2466,5376,2393,5359,2326,5355,2305,5338,2284,5336,2265,5333,2243,5324,2239,5314,2241,5295,2241,5234,2182,5172,2125,5129,2094,5108,2087,5089,2087,5058,2089,5006,2079,4942,2056,4897,2037,4868,2032,4847,2025,4847,2018,4854,2013,4864,2001,4861,1989,4854,1977,4856,1968,4866,1951,4880,1927,4894,1911,4902,1887,4911,1849,4916,1811,4916,1773,4904,1745,4902,1740,4899,1740,4875,1738,4833,1719,4733,1633,4565,1465,4531,1424,4529,1429,4515,1441,4501,1443,4458,1446,4444,1446,4429,1450,4422,1455,4415,1467xe" filled="false" stroked="true" strokeweight="0pt" strokecolor="#9a9a9a">
                <v:path arrowok="t"/>
              </v:shape>
            </v:group>
            <v:group style="position:absolute;left:3424;top:1467;width:1841;height:1026" coordorigin="3424,1467" coordsize="1841,1026">
              <v:shape style="position:absolute;left:3424;top:1467;width:1841;height:1026" coordorigin="3424,1467" coordsize="1841,1026" path="m4491,1676l4301,1676,4323,1662,4356,1650,4372,1635,4380,1621,4387,1609,4394,1593,4399,1512,4408,1476,4415,1467,4458,1500,4498,1545,4512,1583,4520,1616,4517,1638,4498,1669,4491,1676xe" filled="true" fillcolor="#9a9a9a" stroked="false">
                <v:path arrowok="t"/>
                <v:fill type="solid"/>
              </v:shape>
              <v:shape style="position:absolute;left:3424;top:1467;width:1841;height:1026" coordorigin="3424,1467" coordsize="1841,1026" path="m4100,1863l4014,1863,4038,1856,4043,1840,4040,1830,4021,1823,4007,1809,4007,1787,4021,1752,4036,1723,4074,1664,4095,1633,4112,1593,4128,1578,4138,1571,4149,1576,4180,1607,4209,1624,4235,1638,4289,1662,4301,1676,4491,1676,4467,1697,4425,1719,4377,1735,4304,1778,4225,1828,4164,1854,4100,1863xe" filled="true" fillcolor="#9a9a9a" stroked="false">
                <v:path arrowok="t"/>
                <v:fill type="solid"/>
              </v:shape>
              <v:shape style="position:absolute;left:3424;top:1467;width:1841;height:1026" coordorigin="3424,1467" coordsize="1841,1026" path="m4208,2182l3734,2182,3758,2179,3749,2153,3746,2134,3746,2127,3768,2113,3775,2091,3772,2044,3775,1904,3775,1866,3758,1847,3741,1842,3734,1842,3732,1828,3737,1821,3746,1816,3775,1814,3862,1821,3941,1821,3969,1852,3991,1852,4014,1863,4100,1863,4005,1873,3972,1880,3962,1890,3957,1901,3957,1913,3972,1946,4069,2065,4166,2158,4208,2182xe" filled="true" fillcolor="#9a9a9a" stroked="false">
                <v:path arrowok="t"/>
                <v:fill type="solid"/>
              </v:shape>
              <v:shape style="position:absolute;left:3424;top:1467;width:1841;height:1026" coordorigin="3424,1467" coordsize="1841,1026" path="m3941,1821l3862,1821,3919,1816,3941,1821xe" filled="true" fillcolor="#9a9a9a" stroked="false">
                <v:path arrowok="t"/>
                <v:fill type="solid"/>
              </v:shape>
              <v:shape style="position:absolute;left:3424;top:1467;width:1841;height:1026" coordorigin="3424,1467" coordsize="1841,1026" path="m4892,2295l3628,2295,3696,2274,3696,2222,3703,2170,3734,2182,4208,2182,4263,2212,4335,2239,4370,2246,4801,2246,4871,2286,4892,2295xe" filled="true" fillcolor="#9a9a9a" stroked="false">
                <v:path arrowok="t"/>
                <v:fill type="solid"/>
              </v:shape>
              <v:shape style="position:absolute;left:3424;top:1467;width:1841;height:1026" coordorigin="3424,1467" coordsize="1841,1026" path="m4801,2246l4418,2246,4498,2227,4607,2203,4669,2198,4714,2205,4792,2241,4801,2246xe" filled="true" fillcolor="#9a9a9a" stroked="false">
                <v:path arrowok="t"/>
                <v:fill type="solid"/>
              </v:shape>
              <v:shape style="position:absolute;left:3424;top:1467;width:1841;height:1026" coordorigin="3424,1467" coordsize="1841,1026" path="m4249,2493l4149,2485,3905,2445,3547,2357,3462,2329,3424,2317,3447,2314,3462,2314,3559,2279,3613,2274,3628,2295,4892,2295,4930,2312,4982,2326,5219,2326,5236,2333,4662,2333,4643,2338,4617,2355,4475,2459,4429,2478,4368,2490,4249,2493xe" filled="true" fillcolor="#9a9a9a" stroked="false">
                <v:path arrowok="t"/>
                <v:fill type="solid"/>
              </v:shape>
              <v:shape style="position:absolute;left:3424;top:1467;width:1841;height:1026" coordorigin="3424,1467" coordsize="1841,1026" path="m5219,2326l4982,2326,5008,2324,5155,2312,5208,2322,5219,2326xe" filled="true" fillcolor="#9a9a9a" stroked="false">
                <v:path arrowok="t"/>
                <v:fill type="solid"/>
              </v:shape>
              <v:shape style="position:absolute;left:3424;top:1467;width:1841;height:1026" coordorigin="3424,1467" coordsize="1841,1026" path="m5172,2440l5058,2438,4958,2426,4821,2390,4719,2343,4683,2333,5236,2333,5248,2338,5265,2364,5265,2390,5255,2417,5222,2433,5172,2440xe" filled="true" fillcolor="#9a9a9a" stroked="false">
                <v:path arrowok="t"/>
                <v:fill type="solid"/>
              </v:shape>
            </v:group>
            <v:group style="position:absolute;left:3424;top:1467;width:1841;height:1026" coordorigin="3424,1467" coordsize="1841,1026">
              <v:shape style="position:absolute;left:3424;top:1467;width:1841;height:1026" coordorigin="3424,1467" coordsize="1841,1026" path="m3462,2329l3547,2357,3905,2445,4149,2485,4249,2493,4368,2490,4429,2478,4475,2459,4617,2355,4643,2338,4662,2333,4683,2333,4719,2343,4821,2390,4958,2426,5058,2438,5172,2440,5222,2433,5255,2417,5265,2390,5265,2364,5248,2338,5208,2322,5155,2312,5008,2324,4982,2326,4930,2312,4871,2286,4792,2241,4714,2205,4669,2198,4607,2203,4498,2227,4418,2246,4370,2246,4263,2212,4166,2158,4069,2065,3972,1946,3957,1913,3957,1901,3962,1890,3972,1880,4005,1873,4100,1863,4164,1854,4225,1828,4304,1778,4377,1735,4467,1697,4517,1638,4520,1616,4512,1583,4498,1545,4458,1500,4415,1467,4408,1476,4399,1512,4394,1593,4387,1609,4380,1621,4372,1635,4356,1650,4323,1662,4301,1676,4289,1662,4235,1638,4209,1624,4180,1607,4149,1576,4138,1571,4128,1578,4112,1593,4095,1633,4074,1664,4036,1723,4021,1752,4007,1787,4007,1809,4021,1823,4040,1830,4043,1840,4038,1856,4014,1863,3991,1852,3969,1852,3941,1821,3919,1816,3862,1821,3775,1814,3746,1816,3737,1821,3732,1828,3734,1842,3741,1842,3758,1847,3775,1866,3775,1904,3772,2044,3775,2091,3768,2113,3746,2127,3746,2134,3749,2153,3758,2179,3734,2182,3703,2170,3696,2222,3696,2274,3628,2295,3613,2274,3559,2279,3462,2314,3447,2314,3424,2317,3462,2329xe" filled="false" stroked="true" strokeweight="0pt" strokecolor="#9a9a9a">
                <v:path arrowok="t"/>
              </v:shape>
            </v:group>
            <v:group style="position:absolute;left:4531;top:1332;width:371;height:409" coordorigin="4531,1332" coordsize="371,409">
              <v:shape style="position:absolute;left:4531;top:1332;width:371;height:409" coordorigin="4531,1332" coordsize="371,409" path="m4902,1740l4899,1740,4875,1738,4833,1719,4733,1633,4565,1465,4531,1424,4539,1415,4543,1398,4546,1372,4553,1360,4565,1346,4574,1332,4603,1339,4660,1341,4655,1362,4652,1377,4650,1408,4679,1429,4664,1460,4714,1519,4759,1548,4802,1574,4811,1590,4818,1595,4853,1595,4854,1597,4885,1695,4892,1714,4902,1740xe" filled="true" fillcolor="#9a9a9a" stroked="false">
                <v:path arrowok="t"/>
                <v:fill type="solid"/>
              </v:shape>
              <v:shape style="position:absolute;left:4531;top:1332;width:371;height:409" coordorigin="4531,1332" coordsize="371,409" path="m4853,1595l4826,1595,4837,1590,4842,1588,4849,1590,4853,1595xe" filled="true" fillcolor="#9a9a9a" stroked="false">
                <v:path arrowok="t"/>
                <v:fill type="solid"/>
              </v:shape>
            </v:group>
            <v:group style="position:absolute;left:4531;top:1332;width:371;height:409" coordorigin="4531,1332" coordsize="371,409">
              <v:shape style="position:absolute;left:4531;top:1332;width:371;height:409" coordorigin="4531,1332" coordsize="371,409" path="m4902,1740l4892,1714,4885,1695,4854,1597,4849,1590,4842,1588,4837,1590,4826,1595,4818,1595,4811,1590,4802,1574,4759,1548,4714,1519,4664,1460,4679,1429,4650,1408,4652,1377,4655,1362,4660,1341,4603,1339,4574,1332,4565,1346,4553,1360,4546,1372,4543,1398,4539,1415,4733,1633,4833,1719,4899,1740,4902,1740xe" filled="false" stroked="true" strokeweight="0pt" strokecolor="#9a9a9a">
                <v:path arrowok="t"/>
              </v:shape>
              <v:shape style="position:absolute;left:4610;top:3789;width:3940;height:2353" type="#_x0000_t75" stroked="false">
                <v:imagedata r:id="rId41" o:title=""/>
              </v:shape>
            </v:group>
            <v:group style="position:absolute;left:4610;top:3789;width:3941;height:2353" coordorigin="4610,3789" coordsize="3941,2353">
              <v:shape style="position:absolute;left:4610;top:3789;width:3941;height:2353" coordorigin="4610,3789" coordsize="3941,2353" path="m8303,5090l8303,5078,8308,5066,8311,5064,8311,5061,8313,5059,8313,5054,8313,5050,8313,5045,8315,5035,8318,5028,8320,5021,8325,5016,8330,5012,8332,5004,8325,4997,8313,4990,8303,4983,8294,4974,8285,4964,8280,4952,8277,4947,8275,4943,8275,4938,8275,4931,8280,4926,8282,4926,8287,4926,8292,4926,8296,4928,8301,4931,8306,4933,8315,4938,8320,4940,8322,4943,8327,4947,8334,4950,8341,4952,8349,4957,8351,4959,8356,4962,8358,4962,8363,4959,8365,4955,8368,4950,8368,4947,8370,4938,8370,4928,8372,4917,8372,4900,8372,4886,8382,4872,8387,4867,8394,4862,8401,4857,8408,4853,8415,4848,8420,4831,8417,4812,8415,4796,8424,4796,8427,4793,8429,4788,8429,4784,8432,4777,8432,4772,8434,4767,8434,4765,8439,4741,8448,4717,8453,4710,8458,4703,8465,4698,8472,4693,8479,4691,8484,4691,8491,4693,8496,4693,8503,4696,8508,4693,8512,4691,8515,4684,8517,4679,8517,4672,8519,4665,8517,4658,8517,4653,8512,4651,8508,4646,8500,4641,8496,4639,8479,4634,8479,4627,8486,4622,8515,4613,8519,4606,8519,4596,8503,4589,8496,4582,8500,4579,8524,4577,8526,4572,8522,4563,8515,4560,8498,4556,8496,4539,8500,4530,8515,4525,8524,4518,8529,4530,8534,4539,8550,4532,8550,4522,8548,4508,8543,4494,8541,4482,8531,4475,8522,4477,8512,4489,8496,4501,8481,4504,8479,4501,8486,4494,8498,4489,8515,4468,8545,4428,8545,4418,8529,4411,8493,4406,8479,4399,8465,4380,8441,4373,8422,4373,8410,4380,8391,4401,8379,4406,8365,4409,8346,4394,8339,4390,8327,4394,8315,4399,8315,4390,8327,4375,8349,4368,8365,4368,8379,4368,8432,4302,8489,4264,8496,4252,8493,4233,8479,4216,8465,4204,8422,4185,8403,4166,8391,4157,8377,4150,8360,4152,8346,4147,8332,4138,8320,4121,8294,4114,8292,4107,8294,4105,8301,4102,8320,4105,8341,4109,8360,4117,8372,4119,8406,4119,8439,4126,8455,4126,8467,4121,8470,4119,8472,4114,8465,4102,8448,4093,8439,4079,8410,4067,8401,4050,8387,4036,8370,4026,8346,4022,8337,4012,8325,3986,8313,3955,8303,3934,8287,3917,8280,3900,8273,3884,8261,3867,8249,3827,8239,3810,8225,3789,8183,3805,8171,3817,8149,3846,8130,3877,8076,3943,8062,3955,8062,3962,8057,3972,8052,3979,8040,3981,8033,3981,7960,4048,7900,4090,7810,4140,7774,4154,7737,4164,7706,4162,7642,4150,7573,4128,7509,4102,7430,4060,7366,4029,7302,3998,7260,3986,7200,3976,7124,3969,7060,3972,7015,3981,6954,4005,6871,4031,6821,4041,6771,4041,6724,4038,6584,4010,6531,4005,6491,4003,6417,4010,6337,4033,6273,4060,6225,4071,6109,4083,5943,4083,5917,4088,5903,4098,5886,4114,5874,4136,5865,4185,5867,4254,5872,4311,5869,4328,5820,4409,5746,4492,5692,4546,5561,4641,5488,4679,5438,4693,5407,4693,5364,4682,5295,4655,5246,4632,5203,4620,5162,4617,5132,4620,5089,4625,5027,4639,4975,4660,4885,4705,4679,4812,4610,4848,4610,4862,4610,4886,4631,4907,4660,4919,4667,4936,4669,4947,4655,4971,4655,4988,4669,4995,4700,4997,4719,5000,4728,5007,4750,5019,4795,5026,4818,5023,4840,5019,4875,5007,4894,4985,4918,4952,4939,4938,5008,4907,5096,4857,5125,4843,5141,4838,5165,4838,5210,4855,5255,4891,5319,4912,5336,4917,5350,4909,5362,4888,5376,4853,5393,4824,5402,4815,5412,4812,5416,4815,5423,4836,5442,4848,5454,4860,5464,4879,5473,4909,5483,4955,5485,4962,5516,4964,5525,4966,5530,4988,5530,5021,5533,5109,5530,5156,5523,5187,5514,5202,5506,5209,5499,5230,5490,5261,5388,5365,5374,5391,5359,5422,5359,5444,5369,5460,5374,5475,5376,5494,5369,5503,5340,5522,5340,5541,5352,5553,5367,5555,5383,5548,5395,5539,5419,5527,5426,5527,5445,5532,5457,5543,5516,5520,5521,5527,5523,5534,5523,5541,5516,5551,5495,5567,5495,5570,5495,5579,5495,5581,5506,5581,5509,5584,5511,5598,5514,5617,5525,5664,5528,5669,5540,5679,5556,5686,5580,5695,5601,5695,5604,5700,5604,5707,5590,5740,5578,5759,5571,5783,5556,5812,5554,5824,5554,5831,5563,5835,5592,5843,5635,5857,5656,5864,5665,5876,5668,5904,5670,5919,5673,5926,5680,5930,5692,5933,5699,5938,5715,5961,5722,5964,5734,5964,5744,5961,5753,5957,5765,5947,5786,5928,5801,5923,5815,5919,5829,5919,5810,5957,5831,5983,5827,6018,5831,6021,5839,6025,5881,6011,5888,6014,5922,6028,5929,6028,5936,6023,5941,6009,5938,6002,5922,5990,5912,5985,5907,5976,5907,5923,5884,5840,5888,5826,5898,5816,5915,5807,5934,5805,5971,5805,5988,5800,6000,5788,6009,5769,6017,5764,6028,5764,6052,5776,6064,5788,6078,5805,6090,5805,6107,5795,6119,5778,6130,5769,6147,5795,6154,5802,6173,5776,6180,5774,6197,5783,6218,5800,6230,5805,6237,5795,6244,5783,6259,5764,6261,5759,6332,5750,6334,5748,6337,5724,6339,5705,6368,5686,6396,5672,6417,5672,6429,5683,6439,5710,6448,5724,6482,5733,6517,5740,6538,5740,6569,5729,6588,5726,6607,5743,6610,5759,6603,5778,6584,5800,6579,5812,6588,5838,6610,5873,6638,5890,6659,5914,6695,5935,6724,5942,6752,5940,6773,5954,6776,5957,6778,5957,6790,5954,6799,5942,6818,5935,6835,5928,6837,5928,6840,5928,6842,5926,6844,5923,6849,5919,6852,5914,6854,5907,6854,5904,6854,5900,6852,5897,6852,5892,6852,5890,6863,5885,6873,5888,6882,5895,6892,5902,6899,5907,6904,5911,6911,5919,6918,5921,6932,5926,6942,5933,6947,5935,6954,5938,6958,5940,6965,5942,6970,5940,6975,5938,6977,5933,6980,5928,6980,5921,6980,5916,6982,5911,6984,5907,6989,5904,6994,5904,6999,5904,7006,5904,7011,5904,7018,5904,7025,5907,7030,5911,7032,5916,7037,5923,7039,5930,7041,5938,7044,5942,7046,5949,7046,5954,7046,5959,7044,5968,7034,5990,7027,6016,7030,6035,7039,6059,7041,6073,7060,6092,7067,6118,7070,6135,7077,6142,7086,6142,7105,6135,7117,6125,7129,6116,7136,6108,7139,6099,7136,6087,7134,6082,7132,6078,7127,6070,7124,6068,7117,6047,7115,6023,7113,5973,7115,5968,7115,5964,7120,5959,7122,5954,7127,5954,7132,5954,7136,5957,7141,5959,7146,5961,7151,5964,7158,5964,7162,5961,7170,5959,7174,5952,7181,5945,7186,5938,7191,5933,7198,5930,7203,5928,7210,5928,7222,5926,7231,5926,7241,5923,7250,5921,7260,5919,7267,5916,7283,5911,7300,5909,7307,5907,7312,5904,7319,5902,7326,5900,7340,5892,7355,5885,7364,5883,7376,5881,7385,5878,7397,5878,7407,5878,7419,5878,7426,5876,7433,5871,7440,5866,7445,5864,7452,5859,7457,5857,7461,5852,7466,5847,7468,5840,7473,5831,7476,5819,7478,5807,7478,5797,7476,5788,7478,5781,7478,5776,7480,5774,7483,5769,7487,5769,7490,5769,7492,5771,7495,5776,7497,5776,7499,5781,7504,5786,7509,5788,7514,5790,7521,5793,7528,5790,7535,5788,7540,5783,7551,5769,7551,5752,7542,5736,7532,5721,7530,5702,7530,5686,7530,5674,7537,5672,7547,5676,7556,5681,7566,5691,7573,5695,7582,5705,7592,5717,7601,5729,7604,5731,7611,5736,7616,5740,7623,5743,7627,5745,7634,5745,7642,5745,7651,5745,7661,5745,7668,5743,7677,5738,7691,5721,7706,5705,7710,5700,7715,5695,7720,5691,7737,5683,7758,5681,7777,5679,7782,5681,7786,5683,7789,5686,7793,5688,7798,5691,7801,5693,7805,5695,7812,5698,7817,5698,7820,5698,7824,5693,7827,5688,7829,5683,7829,5679,7834,5672,7836,5667,7843,5664,7848,5662,7855,5660,7860,5657,7900,5634,7905,5631,7912,5627,7917,5627,7924,5624,7933,5624,7943,5624,7950,5622,7964,5612,7976,5598,7986,5584,7988,5567,7986,5551,7988,5536,7990,5529,7993,5524,7995,5517,7997,5510,8002,5503,8007,5501,8012,5501,8016,5501,8024,5501,8028,5501,8035,5498,8040,5496,8052,5491,8062,5486,8092,5458,8121,5427,8128,5420,8135,5410,8140,5403,8142,5401,8145,5396,8147,5394,8147,5391,8147,5387,8145,5384,8145,5380,8142,5380,8142,5377,8142,5375,8140,5370,8140,5368,8137,5368,8135,5365,8135,5363,8133,5358,8133,5353,8130,5351,8133,5346,8133,5344,8135,5342,8140,5342,8142,5342,8183,5342,8187,5339,8192,5334,8197,5332,8201,5327,8206,5325,8209,5320,8209,5315,8213,5313,8216,5311,8218,5304,8218,5296,8220,5289,8225,5282,8230,5277,8235,5270,8244,5259,8254,5247,8263,5235,8270,5223,8275,5213,8277,5202,8280,5192,8282,5183,8282,5173,8282,5168,8282,5164,8285,5159,8287,5156,8294,5156,8296,5156,8301,5156,8303,5156,8308,5154,8311,5154,8315,5149,8320,5140,8322,5130,8322,5121,8322,5111,8320,5107,8318,5099,8313,5095,8311,5090,8303,5090xe" filled="false" stroked="true" strokeweight="0pt" strokecolor="#9a9a9a">
                <v:path arrowok="t"/>
              </v:shape>
              <v:shape style="position:absolute;left:3136;top:652;width:6204;height:5064" type="#_x0000_t75" stroked="false">
                <v:imagedata r:id="rId42" o:title=""/>
              </v:shape>
            </v:group>
            <v:group style="position:absolute;left:6942;top:6144;width:288;height:316" coordorigin="6942,6144" coordsize="288,316">
              <v:shape style="position:absolute;left:6942;top:6144;width:288;height:316" coordorigin="6942,6144" coordsize="288,316" path="m7219,6182l7082,6182,7101,6168,7127,6151,7162,6144,7172,6146,7188,6154,7205,6163,7215,6173,7219,6182xe" filled="true" fillcolor="#9a9a9a" stroked="false">
                <v:path arrowok="t"/>
                <v:fill type="solid"/>
              </v:shape>
              <v:shape style="position:absolute;left:6942;top:6144;width:288;height:316" coordorigin="6942,6144" coordsize="288,316" path="m7044,6460l6942,6436,6942,6400,6944,6379,6944,6353,6963,6296,7006,6232,7060,6180,7082,6182,7219,6182,7229,6203,7229,6220,7222,6227,7198,6237,7196,6241,7186,6268,7162,6334,7160,6353,7132,6377,7120,6386,7103,6410,7094,6419,7075,6429,7044,6460xe" filled="true" fillcolor="#9a9a9a" stroked="false">
                <v:path arrowok="t"/>
                <v:fill type="solid"/>
              </v:shape>
            </v:group>
            <v:group style="position:absolute;left:6942;top:6144;width:288;height:316" coordorigin="6942,6144" coordsize="288,316">
              <v:shape style="position:absolute;left:6942;top:6144;width:288;height:316" coordorigin="6942,6144" coordsize="288,316" path="m6942,6436l7044,6460,7075,6429,7094,6419,7103,6410,7120,6386,7132,6377,7160,6353,7162,6334,7174,6301,7186,6268,7196,6241,7198,6237,7222,6227,7229,6220,7229,6203,7215,6173,7205,6163,7188,6154,7172,6146,7162,6144,7127,6151,7101,6168,7082,6182,7060,6180,7006,6232,6963,6296,6944,6353,6944,6379,6942,6400,6942,6436xe" filled="false" stroked="true" strokeweight="0pt" strokecolor="#9a9a9a">
                <v:path arrowok="t"/>
              </v:shape>
            </v:group>
            <v:group style="position:absolute;left:6890;top:6175;width:171;height:262" coordorigin="6890,6175" coordsize="171,262">
              <v:shape style="position:absolute;left:6890;top:6175;width:171;height:262" coordorigin="6890,6175" coordsize="171,262" path="m6942,6436l6906,6417,6899,6403,6894,6344,6890,6306,6897,6284,6913,6268,6939,6251,6965,6239,6970,6230,6968,6208,6970,6201,6999,6196,7018,6194,7025,6182,7025,6177,7030,6175,7039,6175,7058,6177,7060,6180,7027,6208,7006,6232,6982,6263,6963,6296,6949,6332,6944,6353,6944,6379,6942,6400,6942,6436xe" filled="true" fillcolor="#9a9a9a" stroked="false">
                <v:path arrowok="t"/>
                <v:fill type="solid"/>
              </v:shape>
            </v:group>
            <v:group style="position:absolute;left:6890;top:6175;width:171;height:262" coordorigin="6890,6175" coordsize="171,262">
              <v:shape style="position:absolute;left:6890;top:6175;width:171;height:262" coordorigin="6890,6175" coordsize="171,262" path="m6942,6436l6942,6400,6944,6379,6944,6353,6963,6296,7006,6232,7060,6180,7058,6177,7039,6175,7030,6175,7025,6177,7025,6182,7018,6194,6999,6196,6970,6201,6968,6208,6970,6230,6965,6239,6939,6251,6913,6268,6897,6284,6890,6306,6894,6344,6899,6403,6906,6417,6942,6436xe" filled="false" stroked="true" strokeweight="0pt" strokecolor="#9a9a9a">
                <v:path arrowok="t"/>
              </v:shape>
            </v:group>
            <v:group style="position:absolute;left:7608;top:5774;width:38;height:22" coordorigin="7608,5774" coordsize="38,22">
              <v:shape style="position:absolute;left:7608;top:5774;width:38;height:22" coordorigin="7608,5774" coordsize="38,22" path="m7627,5795l7618,5795,7611,5790,7608,5786,7611,5778,7613,5774,7634,5774,7644,5781,7646,5786,7646,5793,7644,5793,7627,5795xe" filled="true" fillcolor="#9a9a9a" stroked="false">
                <v:path arrowok="t"/>
                <v:fill type="solid"/>
              </v:shape>
            </v:group>
            <v:group style="position:absolute;left:7608;top:5774;width:38;height:22" coordorigin="7608,5774" coordsize="38,22">
              <v:shape style="position:absolute;left:7608;top:5774;width:38;height:22" coordorigin="7608,5774" coordsize="38,22" path="m7634,5774l7623,5774,7613,5774,7611,5778,7608,5786,7611,5790,7618,5795,7627,5795,7644,5793,7646,5793,7646,5786,7644,5781,7634,5774xe" filled="false" stroked="true" strokeweight="0pt" strokecolor="#9a9a9a">
                <v:path arrowok="t"/>
              </v:shape>
            </v:group>
            <v:group style="position:absolute;left:7651;top:5778;width:15;height:19" coordorigin="7651,5778" coordsize="15,19">
              <v:shape style="position:absolute;left:7651;top:5778;width:15;height:19" coordorigin="7651,5778" coordsize="15,19" path="m7658,5797l7653,5797,7651,5790,7651,5778,7661,5778,7663,5781,7665,5788,7663,5795,7658,5797xe" filled="true" fillcolor="#9a9a9a" stroked="false">
                <v:path arrowok="t"/>
                <v:fill type="solid"/>
              </v:shape>
            </v:group>
            <v:group style="position:absolute;left:7651;top:5778;width:15;height:19" coordorigin="7651,5778" coordsize="15,19">
              <v:shape style="position:absolute;left:7651;top:5778;width:15;height:19" coordorigin="7651,5778" coordsize="15,19" path="m7651,5778l7651,5790,7653,5797,7658,5797,7663,5795,7665,5788,7663,5781,7661,5778,7651,5778xe" filled="false" stroked="true" strokeweight="0pt" strokecolor="#9a9a9a">
                <v:path arrowok="t"/>
              </v:shape>
              <v:shape style="position:absolute;left:8975;top:5339;width:862;height:1239" type="#_x0000_t75" stroked="false">
                <v:imagedata r:id="rId43" o:title=""/>
              </v:shape>
            </v:group>
            <v:group style="position:absolute;left:5136;top:3803;width:3410;height:1700" coordorigin="5136,3803" coordsize="3410,1700">
              <v:shape style="position:absolute;left:5136;top:3803;width:3410;height:1700" coordorigin="5136,3803" coordsize="3410,1700" path="m8460,4371l8465,4373,8472,4375,8481,4382,8488,4389,8498,4399,8507,4406,8512,4408,8517,4411,8522,4411,8529,4413,8534,4416,8538,4416,8541,4418,8543,4423,8545,4427,8543,4435,8515,4444,8498,4458,8488,4482,8486,4513,8488,4532,8491,4549,8491,4565,8486,4577,8474,4587,8453,4589,8434,4587,8417,4579,8401,4572,8370,4568,8337,4563,8306,4563,8239,4568,8173,4579,8111,4598,8047,4622,7986,4644,7919,4663,7874,4674,7829,4679,7786,4689,7701,4724,7630,4786,7568,4860,7542,4893,7513,4928,7452,4993,7376,5035,7317,5050,7255,5057,7193,5061,7134,5073,7051,5102,6970,5128,6904,5140,6837,5140,6771,5140,6735,5144,6707,5152,6683,5166,6659,5180,6636,5197,6607,5216,6565,5230,6519,5230,6477,5223,6434,5213,6389,5201,6344,5197,6261,5216,6194,5270,6166,5308,6137,5346,6076,5420,6005,5472,5938,5494,5872,5503,5803,5501,5734,5491,5665,5479,5599,5465,5533,5451,5509,5446,5483,5441,5452,5434,5426,5425,5407,5413,5395,5396,5393,5377,5397,5358,5407,5339,5419,5320,5431,5306,5452,5280,5504,5211,5525,5137,5535,5047,5528,5002,5518,4983,5506,4969,5490,4957,5476,4943,5459,4919,5445,4893,5431,4867,5416,4850,5407,4843,5400,4843,5393,4852,5388,4864,5383,4879,5376,4895,5369,4907,5357,4919,5345,4924,5324,4921,5305,4914,5288,4902,5272,4888,5255,4876,5238,4869,5215,4860,5193,4850,5172,4838,5153,4824,5141,4810,5136,4791,5141,4767,5160,4736,5191,4712,5224,4696,5260,4689,5307,4691,5400,4729,5473,4795,5506,4862,5521,4921,5530,4952,5542,4981,5559,5004,5580,5021,5604,5028,5630,5026,5687,4971,5713,4890,5720,4848,5727,4805,5737,4765,5753,4724,5770,4682,5777,4639,5782,4596,5784,4549,5784,4511,5782,4470,5782,4425,5791,4344,5827,4290,5848,4276,5869,4261,5898,4233,5926,4202,5955,4173,5988,4154,6021,4138,6052,4116,6085,4081,6111,4040,6135,4000,6164,3960,6209,3919,6282,3893,6299,3898,6313,3905,6325,3917,6342,3927,6358,3936,6394,3941,6429,3941,6467,3936,6505,3934,6586,3948,6669,3991,6690,4005,6712,4012,6728,4014,6747,4014,6769,4014,6792,4017,6825,4026,6854,4045,6880,4071,6906,4097,6958,4147,7067,4178,7148,4190,7226,4200,7276,4207,7331,4211,7383,4211,7490,4200,7585,4159,7639,4105,7651,4081,7665,4055,7708,3984,7751,3962,7770,3965,7782,3972,7793,3984,7803,3998,7827,4021,7853,4043,7881,4059,7907,4076,7929,4090,7948,4102,7964,4109,7986,4109,8069,4071,8128,4021,8156,3955,8166,3919,8175,3884,8187,3851,8204,3822,8220,3805,8235,3803,8244,3808,8251,3817,8258,3832,8263,3851,8265,3867,8270,3889,8277,3900,8289,3912,8303,3924,8315,3941,8320,3955,8320,3972,8322,3993,8330,4007,8341,4019,8356,4026,8372,4036,8384,4043,8401,4055,8420,4069,8439,4083,8455,4100,8465,4114,8465,4128,8453,4140,8441,4140,8422,4138,8396,4133,8368,4128,8341,4121,8325,4114,8315,4109,8330,4128,8349,4143,8372,4154,8401,4164,8427,4173,8451,4183,8470,4195,8486,4209,8491,4223,8488,4240,8479,4257,8465,4278,8446,4302,8429,4323,8417,4330,8401,4340,8379,4352,8358,4363,8341,4375,8332,4389,8334,4401,8344,4408,8358,4408,8375,4406,8389,4399,8398,4394,8415,4382,8429,4373,8441,4368,8460,4371xe" filled="false" stroked="true" strokeweight="0pt" strokecolor="#c0c0c0">
                <v:path arrowok="t"/>
              </v:shape>
              <v:shape style="position:absolute;left:5336;top:4121;width:3222;height:2011" type="#_x0000_t75" stroked="false">
                <v:imagedata r:id="rId44" o:title=""/>
              </v:shape>
            </v:group>
            <v:group style="position:absolute;left:5336;top:4439;width:3222;height:1693" coordorigin="5336,4439" coordsize="3222,1693">
              <v:shape style="position:absolute;left:5336;top:4439;width:3222;height:1693" coordorigin="5336,4439" coordsize="3222,1693" path="m7122,6111l7129,6099,7134,6080,7134,6066,7129,6051,7122,6035,7120,6016,7117,6004,7117,5983,7117,5964,7120,5952,7129,5947,7143,5945,7160,5942,7177,5940,7191,5937,7234,5926,7276,5914,7324,5899,7373,5888,7404,5883,7435,5873,7461,5857,7478,5838,7483,5819,7483,5797,7485,5774,7502,5776,7513,5781,7528,5783,7540,5776,7544,5762,7542,5745,7537,5729,7532,5714,7530,5700,7530,5686,7532,5676,7542,5672,7554,5676,7568,5686,7578,5700,7585,5717,7596,5729,7623,5743,7646,5745,7668,5738,7687,5724,7708,5702,7720,5688,7736,5676,7755,5672,7774,5676,7793,5686,7812,5693,7819,5695,7827,5695,7831,5693,7834,5693,7836,5691,7836,5686,7838,5683,7841,5679,7843,5674,7846,5669,7862,5660,7879,5657,7895,5653,7912,5645,7929,5638,7974,5572,7981,5534,7988,5517,7997,5503,8014,5494,8024,5494,8031,5496,8038,5496,8047,5496,8054,5491,8061,5486,8069,5479,8076,5475,8095,5460,8111,5444,8126,5422,8133,5401,8135,5380,8137,5358,8145,5344,8152,5339,8163,5337,8175,5337,8190,5334,8201,5325,8211,5311,8216,5294,8220,5280,8235,5254,8251,5232,8268,5213,8277,5199,8284,5175,8289,5163,8294,5152,8301,5144,8311,5144,8325,5152,8330,5130,8330,5107,8327,5085,8332,5052,8334,5019,8330,5002,8322,4995,8311,4988,8299,4978,8292,4966,8284,4955,8282,4940,8287,4931,8301,4926,8315,4933,8330,4945,8344,4957,8358,4959,8365,4952,8368,4938,8368,4921,8368,4907,8370,4895,8379,4876,8391,4860,8401,4843,8408,4822,8417,4788,8432,4755,8448,4724,8465,4710,8479,4705,8496,4696,8505,4686,8510,4672,8512,4658,8512,4644,8517,4613,8515,4582,8510,4568,8507,4556,8510,4546,8522,4537,8536,4527,8548,4520,8557,4511,8557,4496,8553,4482,8543,4477,8534,4480,8522,4484,8510,4489,8486,4501,8465,4508,8443,4511,8417,4508,8358,4496,8301,4482,8263,4468,8223,4454,8185,4442,8147,4439,8114,4446,8085,4463,8059,4484,8033,4508,8012,4532,7988,4556,7967,4577,7945,4591,7921,4601,7893,4603,7857,4601,7805,4598,7696,4613,7592,4658,7513,4734,7487,4788,7466,4869,7449,4907,7392,4966,7312,5002,7219,5023,7129,5035,7089,5040,7051,5045,6996,5054,6942,5061,6885,5059,6854,5054,6825,5047,6795,5045,6761,5050,6735,5061,6712,5078,6688,5099,6664,5118,6629,5144,6593,5168,6553,5185,6508,5190,6484,5185,6462,5175,6444,5161,6429,5147,6413,5130,6394,5118,6370,5109,6334,5107,6301,5114,6244,5154,6197,5216,6178,5249,6159,5280,6123,5334,6054,5408,5967,5465,5867,5486,5820,5479,5784,5467,5751,5456,5718,5448,5680,5446,5651,5448,5620,5448,5540,5420,5509,5382,5497,5365,5483,5349,5466,5334,5449,5327,5431,5332,5378,5401,5364,5465,5359,5494,5355,5520,5347,5524,5340,5529,5338,5536,5336,5541,5340,5548,5345,5555,5357,5560,5366,5558,5376,5553,5383,5546,5393,5541,5421,5534,5452,5534,5468,5531,5490,5529,5509,5531,5509,5550,5504,5565,5502,5579,5525,5653,5573,5693,5589,5702,5599,5712,5597,5724,5587,5740,5578,5757,5566,5774,5561,5786,5559,5807,5563,5821,5575,5831,5587,5838,5604,5843,5620,5847,5675,5897,5680,5911,5684,5926,5696,5942,5713,5954,5732,5959,5751,5959,5770,5949,5777,5940,5784,5930,5791,5921,5801,5916,5810,5916,5822,5926,5822,5930,5824,5937,5824,5942,5824,5949,5824,5954,5822,5956,5822,5961,5820,5964,5820,5968,5822,5971,5824,5973,5827,5978,5829,5980,5831,5990,5831,5997,5834,6002,5836,6006,5841,6011,5848,6013,5860,6013,5869,6013,5881,6011,5891,6011,5898,6011,5903,6013,5910,6016,5917,6018,5922,6018,5929,6016,5931,6011,5931,6009,5931,6004,5926,5999,5922,5994,5919,5990,5917,5985,5905,5956,5898,5926,5891,5904,5884,5880,5881,5857,5886,5835,5900,5821,5917,5812,5936,5809,5952,5807,5971,5802,5986,5795,5993,5786,5995,5776,6000,5767,6005,5759,6016,5755,6028,5757,6040,5767,6050,5776,6059,5783,6071,5790,6081,5790,6085,5788,6092,5781,6100,5776,6109,5771,6121,5771,6128,5776,6135,5783,6142,5788,6154,5790,6159,5790,6164,5788,6168,5786,6171,5781,6178,5778,6183,5778,6192,5781,6199,5786,6206,5790,6216,5793,6223,5797,6230,5797,6232,5797,6237,5797,6237,5795,6239,5790,6242,5788,6244,5781,6247,5776,6251,5769,6266,5759,6277,5759,6292,5759,6306,5757,6320,5745,6330,5733,6339,5719,6351,5705,6365,5695,6382,5688,6401,5683,6417,5686,6427,5695,6432,5707,6439,5719,6451,5726,6467,5731,6489,5733,6510,5733,6522,5733,6541,5731,6560,5731,6579,5731,6593,5736,6602,5745,6605,5762,6600,5776,6591,5786,6583,5795,6614,5866,6667,5911,6735,5945,6773,5949,6806,5942,6823,5933,6840,5918,6856,5904,6873,5897,6887,5897,6899,5902,6916,5911,6932,5921,6954,5928,6975,5926,6984,5918,6994,5909,7003,5902,7015,5899,7027,5904,7034,5916,7032,5935,7027,5956,7022,5980,7015,6002,7015,6018,7022,6059,7041,6092,7067,6123,7084,6132,7098,6132,7113,6125,7122,6111xe" filled="false" stroked="true" strokeweight="0pt" strokecolor="#e6e6e6">
                <v:path arrowok="t"/>
              </v:shape>
            </v:group>
            <v:group style="position:absolute;left:8434;top:5168;width:221;height:539" coordorigin="8434,5168" coordsize="221,539">
              <v:shape style="position:absolute;left:8434;top:5168;width:221;height:539" coordorigin="8434,5168" coordsize="221,539" path="m8567,5707l8560,5707,8553,5702,8543,5691,8536,5674,8526,5660,8510,5650,8496,5645,8481,5634,8467,5610,8451,5584,8441,5555,8434,5527,8434,5460,8441,5441,8458,5408,8472,5368,8498,5285,8529,5225,8586,5173,8609,5168,8633,5175,8645,5187,8652,5204,8655,5220,8655,5237,8650,5299,8638,5361,8626,5420,8621,5456,8621,5494,8619,5536,8605,5577,8591,5615,8581,5643,8574,5672,8574,5691,8572,5695,8572,5700,8569,5705,8567,5707xe" filled="true" fillcolor="#e6e6e6" stroked="false">
                <v:path arrowok="t"/>
                <v:fill type="solid"/>
              </v:shape>
            </v:group>
            <v:group style="position:absolute;left:8434;top:5168;width:221;height:539" coordorigin="8434,5168" coordsize="221,539">
              <v:shape style="position:absolute;left:8434;top:5168;width:221;height:539" coordorigin="8434,5168" coordsize="221,539" path="m8626,5420l8621,5456,8621,5494,8619,5536,8605,5577,8591,5615,8581,5643,8574,5672,8574,5676,8574,5683,8574,5691,8572,5695,8572,5700,8569,5705,8567,5707,8564,5707,8560,5707,8553,5702,8543,5691,8536,5674,8526,5660,8510,5650,8496,5645,8481,5634,8467,5610,8451,5584,8441,5555,8434,5527,8434,5494,8434,5460,8441,5441,8448,5427,8458,5408,8472,5368,8484,5325,8498,5285,8529,5225,8586,5173,8609,5168,8633,5175,8645,5187,8652,5204,8655,5220,8655,5237,8650,5299,8638,5361,8626,5420xe" filled="false" stroked="true" strokeweight="0pt" strokecolor="#e6e6e6">
                <v:path arrowok="t"/>
              </v:shape>
            </v:group>
            <v:group style="position:absolute;left:6890;top:6144;width:340;height:307" coordorigin="6890,6144" coordsize="340,307">
              <v:shape style="position:absolute;left:6890;top:6144;width:340;height:307" coordorigin="6890,6144" coordsize="340,307" path="m7223,6180l7072,6180,7079,6177,7084,6175,7091,6168,7098,6163,7127,6151,7155,6144,7179,6146,7200,6156,7219,6170,7223,6180xe" filled="true" fillcolor="#e6e6e6" stroked="false">
                <v:path arrowok="t"/>
                <v:fill type="solid"/>
              </v:shape>
              <v:shape style="position:absolute;left:6890;top:6144;width:340;height:307" coordorigin="6890,6144" coordsize="340,307" path="m7018,6450l6946,6434,6901,6386,6890,6339,6890,6315,6897,6291,6906,6270,6925,6256,6946,6239,6987,6189,7044,6177,7051,6177,7058,6180,7223,6180,7229,6192,7229,6206,7226,6208,7224,6213,7222,6215,7217,6218,7212,6222,7196,6234,7186,6248,7179,6267,7177,6282,7165,6315,7131,6381,7084,6429,7053,6443,7018,6450xe" filled="true" fillcolor="#e6e6e6" stroked="false">
                <v:path arrowok="t"/>
                <v:fill type="solid"/>
              </v:shape>
            </v:group>
            <v:group style="position:absolute;left:6890;top:6144;width:340;height:307" coordorigin="6890,6144" coordsize="340,307">
              <v:shape style="position:absolute;left:6890;top:6144;width:340;height:307" coordorigin="6890,6144" coordsize="340,307" path="m7179,6267l7150,6348,7110,6408,7053,6443,7018,6450,6980,6446,6920,6415,6890,6339,6890,6315,6897,6291,6906,6270,6925,6256,6946,6239,6956,6225,6965,6211,6975,6199,6987,6189,7006,6182,7025,6180,7044,6177,7051,6177,7058,6180,7065,6180,7072,6180,7079,6177,7084,6175,7089,6170,7091,6168,7098,6163,7127,6151,7155,6144,7179,6146,7200,6156,7219,6170,7229,6192,7229,6199,7229,6206,7226,6208,7224,6213,7222,6215,7217,6218,7212,6222,7196,6234,7186,6248,7179,6267xe" filled="false" stroked="true" strokeweight="0pt" strokecolor="#e6e6e6">
                <v:path arrowok="t"/>
              </v:shape>
            </v:group>
            <v:group style="position:absolute;left:8427;top:5161;width:233;height:563" coordorigin="8427,5161" coordsize="233,563">
              <v:shape style="position:absolute;left:8427;top:5161;width:233;height:563" coordorigin="8427,5161" coordsize="233,563" path="m8567,5724l8564,5724,8555,5721,8550,5719,8538,5700,8538,5698,8526,5679,8515,5667,8491,5660,8488,5657,8474,5648,8470,5645,8462,5615,8429,5565,8427,5562,8427,5541,8429,5520,8427,5479,8427,5458,8429,5458,8434,5444,8434,5441,8441,5429,8458,5406,8465,5372,8465,5370,8477,5346,8488,5294,8507,5239,8507,5237,8524,5216,8526,5216,8541,5204,8567,5175,8567,5173,8591,5161,8593,5161,8609,5163,8612,5163,8628,5171,8631,5173,8633,5175,8593,5175,8574,5185,8550,5213,8534,5225,8517,5244,8500,5296,8488,5349,8488,5351,8477,5375,8470,5410,8470,5413,8453,5437,8443,5448,8441,5460,8441,5477,8443,5520,8439,5543,8441,5560,8472,5610,8481,5638,8496,5648,8519,5655,8522,5657,8536,5669,8536,5672,8548,5693,8560,5710,8574,5710,8572,5719,8567,5724xe" filled="true" fillcolor="#303030" stroked="false">
                <v:path arrowok="t"/>
                <v:fill type="solid"/>
              </v:shape>
              <v:shape style="position:absolute;left:8427;top:5161;width:233;height:563" coordorigin="8427,5161" coordsize="233,563" path="m8574,5710l8562,5710,8564,5698,8564,5686,8565,5685,8581,5603,8595,5567,8609,5534,8619,5489,8624,5382,8628,5344,8628,5342,8638,5323,8638,5244,8643,5223,8645,5213,8643,5206,8621,5182,8607,5175,8633,5175,8655,5199,8655,5201,8659,5211,8659,5213,8655,5225,8652,5247,8650,5292,8650,5325,8640,5346,8636,5384,8633,5491,8631,5491,8621,5539,8593,5605,8576,5691,8576,5702,8574,5710xe" filled="true" fillcolor="#303030" stroked="false">
                <v:path arrowok="t"/>
                <v:fill type="solid"/>
              </v:shape>
            </v:group>
            <v:group style="position:absolute;left:8427;top:5161;width:233;height:563" coordorigin="8427,5161" coordsize="233,563">
              <v:shape style="position:absolute;left:8427;top:5161;width:233;height:563" coordorigin="8427,5161" coordsize="233,563" path="m8576,5691l8593,5605,8607,5572,8621,5539,8631,5491,8633,5491,8636,5384,8640,5346,8650,5325,8650,5323,8650,5292,8652,5247,8655,5225,8659,5213,8659,5211,8655,5201,8655,5199,8631,5173,8628,5171,8612,5163,8609,5163,8593,5161,8591,5161,8567,5173,8567,5175,8541,5204,8526,5216,8524,5216,8507,5237,8507,5239,8488,5294,8477,5346,8465,5370,8465,5372,8458,5406,8441,5429,8434,5441,8434,5444,8429,5458,8427,5458,8427,5477,8427,5479,8429,5520,8427,5541,8427,5543,8427,5562,8429,5565,8462,5615,8470,5645,8474,5648,8488,5657,8491,5660,8515,5667,8526,5679,8538,5698,8538,5700,8550,5719,8555,5721,8564,5724,8567,5724,8569,5721,8572,5719,8576,5702,8576,5700,8576,5691,8576,5686,8574,5683,8572,5683,8567,5683,8564,5686,8564,5691,8564,5698,8562,5710,8560,5710,8548,5693,8536,5672,8536,5669,8522,5657,8519,5655,8496,5648,8481,5638,8472,5610,8441,5560,8439,5543,8443,5520,8441,5477,8441,5460,8443,5448,8453,5437,8470,5413,8470,5410,8477,5375,8488,5351,8488,5349,8500,5296,8517,5244,8534,5225,8550,5213,8574,5185,8593,5175,8607,5175,8621,5182,8643,5206,8645,5213,8643,5223,8638,5244,8638,5292,8638,5323,8628,5342,8628,5344,8624,5382,8619,5489,8609,5534,8595,5567,8581,5603,8564,5688,8564,5693,8567,5695,8569,5695,8574,5695,8576,5693,8576,5691xe" filled="false" stroked="true" strokeweight="0pt" strokecolor="#303030">
                <v:path arrowok="t"/>
              </v:shape>
            </v:group>
            <v:group style="position:absolute;left:6882;top:6139;width:354;height:328" coordorigin="6882,6139" coordsize="354,328">
              <v:shape style="position:absolute;left:6882;top:6139;width:354;height:328" coordorigin="6882,6139" coordsize="354,328" path="m7102,6175l7079,6175,7098,6163,7122,6146,7124,6146,7160,6139,7177,6139,7191,6146,7191,6149,7195,6151,7162,6151,7129,6158,7105,6173,7102,6175xe" filled="true" fillcolor="#303030" stroked="false">
                <v:path arrowok="t"/>
                <v:fill type="solid"/>
              </v:shape>
              <v:shape style="position:absolute;left:6882;top:6139;width:354;height:328" coordorigin="6882,6139" coordsize="354,328" path="m7056,6455l7034,6455,7041,6453,7070,6424,7089,6415,7096,6408,7115,6381,7127,6372,7153,6351,7155,6332,7179,6265,7188,6239,7193,6232,7196,6230,7217,6222,7222,6218,7222,6206,7210,6175,7200,6170,7184,6158,7172,6151,7195,6151,7207,6158,7219,6165,7219,6170,7234,6201,7234,6203,7236,6220,7236,6222,7224,6234,7203,6241,7200,6244,7191,6270,7179,6303,7167,6334,7165,6353,7162,6358,7136,6381,7134,6384,7124,6391,7108,6415,7105,6415,7096,6424,7077,6434,7056,6455xe" filled="true" fillcolor="#303030" stroked="false">
                <v:path arrowok="t"/>
                <v:fill type="solid"/>
              </v:shape>
              <v:shape style="position:absolute;left:6882;top:6139;width:354;height:328" coordorigin="6882,6139" coordsize="354,328" path="m7037,6467l7034,6467,7006,6465,6965,6455,6904,6424,6901,6419,6892,6405,6892,6403,6887,6346,6882,6305,6882,6303,6892,6282,6892,6279,6908,6265,6908,6263,6937,6246,6937,6244,6961,6234,6963,6227,6961,6211,6961,6206,6965,6196,6968,6196,6996,6189,7015,6189,7018,6182,7020,6177,7020,6173,7022,6173,7027,6170,7029,6170,7039,6168,7058,6173,7079,6175,7102,6175,7091,6182,7029,6182,7029,6187,7025,6196,7022,6199,7018,6201,6999,6201,6975,6208,6975,6232,6973,6241,6944,6256,6916,6275,6904,6286,6897,6305,6899,6343,6911,6412,6970,6443,7034,6455,7056,6455,7046,6465,7044,6465,7037,6467xe" filled="true" fillcolor="#303030" stroked="false">
                <v:path arrowok="t"/>
                <v:fill type="solid"/>
              </v:shape>
              <v:shape style="position:absolute;left:6882;top:6139;width:354;height:328" coordorigin="6882,6139" coordsize="354,328" path="m7082,6189l7056,6184,7039,6182,7091,6182,7084,6187,7082,6189xe" filled="true" fillcolor="#303030" stroked="false">
                <v:path arrowok="t"/>
                <v:fill type="solid"/>
              </v:shape>
            </v:group>
            <v:group style="position:absolute;left:6882;top:6139;width:354;height:328" coordorigin="6882,6139" coordsize="354,328">
              <v:shape style="position:absolute;left:6882;top:6139;width:354;height:328" coordorigin="6882,6139" coordsize="354,328" path="m7046,6465l7077,6434,7096,6424,7105,6415,7108,6415,7124,6391,7134,6384,7136,6381,7162,6358,7165,6353,7167,6334,7179,6303,7191,6270,7200,6244,7203,6241,7224,6234,7226,6232,7234,6225,7236,6222,7236,6220,7234,6203,7234,6201,7219,6170,7219,6165,7207,6158,7191,6149,7191,6146,7177,6139,7174,6139,7162,6139,7160,6139,7124,6146,7122,6146,7098,6163,7079,6175,7058,6173,7039,6168,7029,6170,7027,6170,7022,6173,7020,6173,7020,6177,7018,6182,7015,6189,6999,6189,6996,6189,6968,6196,6965,6196,6963,6201,6961,6206,6961,6211,6963,6227,6961,6234,6937,6244,6937,6246,6908,6263,6908,6265,6892,6279,6892,6282,6882,6303,6882,6305,6887,6346,6892,6403,6892,6405,6901,6419,6904,6424,6965,6455,7006,6465,7034,6467,7037,6467,7044,6465,7046,6465,7048,6462,7048,6457,7048,6455,7044,6453,7041,6453,7034,6455,7008,6453,6911,6412,6899,6343,6897,6305,6904,6286,6916,6275,6944,6256,6968,6244,6973,6241,6975,6232,6975,6227,6975,6211,6975,6208,6999,6201,7018,6201,7022,6199,7025,6196,7029,6187,7029,6184,7029,6182,7032,6182,7039,6182,7056,6184,7082,6189,7084,6187,7105,6173,7129,6158,7162,6151,7172,6151,7184,6158,7200,6170,7210,6175,7222,6206,7222,6218,7217,6222,7196,6230,7193,6232,7188,6239,7179,6265,7167,6298,7155,6332,7153,6351,7127,6372,7115,6381,7096,6408,7089,6415,7070,6424,7039,6455,7037,6457,7037,6460,7039,6465,7041,6465,7044,6465,7046,6465xe" filled="false" stroked="true" strokeweight="0pt" strokecolor="#303030">
                <v:path arrowok="t"/>
              </v:shape>
              <v:shape style="position:absolute;left:2797;top:645;width:6550;height:2120" type="#_x0000_t75" stroked="false">
                <v:imagedata r:id="rId45" o:title=""/>
              </v:shape>
            </v:group>
            <v:group style="position:absolute;left:2797;top:645;width:6551;height:2121" coordorigin="2797,645" coordsize="6551,2121">
              <v:shape style="position:absolute;left:2797;top:645;width:6551;height:2121" coordorigin="2797,645" coordsize="6551,2121" path="m2828,2599l2819,2585,2816,2578,2807,2576,2814,2580,2816,2578,2819,2576,2811,2571,2811,2580,2814,2580,2830,2580,2833,2580,2838,2578,2840,2578,2842,2573,2845,2571,2847,2566,2847,2561,2840,2549,2838,2538,2833,2511,2833,2488,2838,2481,2868,2464,2871,2462,2880,2455,2880,2450,2885,2445,2887,2438,2892,2421,2897,2409,2909,2395,2918,2381,2925,2376,2940,2383,2942,2386,2949,2386,2956,2388,2959,2388,2973,2388,2975,2386,2982,2383,2987,2381,2996,2379,3013,2381,3018,2379,3020,2379,3023,2376,3025,2371,3025,2369,3025,2367,3025,2348,3025,2343,3015,2341,3020,2350,3023,2348,3018,2341,3013,2348,3020,2350,3023,2355,3025,2357,3032,2371,3034,2374,3037,2376,3039,2376,3042,2379,3046,2379,3061,2379,3063,2376,3084,2369,3087,2367,3089,2364,3089,2362,3089,2360,3082,2360,3084,2369,3091,2367,3103,2362,3108,2362,3113,2355,3103,2357,3106,2364,3106,2371,3103,2388,3103,2393,3103,2400,3103,2402,3103,2412,3106,2414,3113,2424,3115,2426,3117,2428,3125,2428,3127,2428,3136,2426,3151,2421,3155,2419,3167,2419,3184,2426,3186,2426,3205,2428,3210,2428,3215,2426,3224,2414,3236,2398,3236,2395,3246,2369,3255,2343,3248,2341,3246,2350,3250,2350,3262,2350,3284,2352,3286,2352,3319,2352,3324,2352,3348,2360,3350,2360,3367,2357,3371,2357,3378,2352,3381,2350,3383,2348,3386,2341,3409,2341,3412,2341,3414,2341,3416,2341,3421,2336,3423,2333,3428,2326,3431,2326,3447,2324,3459,2324,3464,2324,3473,2317,3488,2312,3502,2307,3540,2298,3559,2298,3561,2298,3580,2293,3646,2293,3649,2293,3656,2291,3677,2288,3680,2288,3692,2286,3694,2284,3701,2281,3703,2276,3706,2272,3703,2193,3708,2177,3708,2172,3699,2170,3706,2177,3711,2177,3711,2167,3703,2174,3711,2179,3718,2184,3722,2186,3725,2186,3727,2189,3730,2189,3732,2189,3734,2191,3741,2191,3744,2193,3756,2193,3758,2191,3763,2189,3763,2186,3765,2184,3765,2181,3765,2170,3765,2165,3758,2155,3756,2148,3756,2146,3753,2136,3753,2134,3753,2132,3746,2127,3751,2134,3765,2129,3767,2129,3777,2122,3779,2120,3786,2115,3786,2110,3789,2108,3789,2098,3789,2096,3786,2087,3784,2060,3784,2058,3782,2053,3779,2051,3772,2058,3782,2058,3779,2039,3777,2011,3777,2006,3777,1973,3777,1951,3782,1935,3782,1932,3784,1916,3784,1913,3782,1892,3782,1870,3782,1868,3777,1856,3777,1854,3772,1847,3770,1844,3760,1840,3758,1840,3744,1837,3741,1835,3739,1835,3732,1840,3741,1837,3741,1832,3741,1828,3751,1825,3789,1823,3813,1825,3824,1825,3846,1830,3867,1832,3915,1828,3934,1830,3943,1840,3960,1859,3964,1861,3969,1863,3988,1861,3998,1866,4002,1868,4005,1868,4014,1873,4019,1873,4028,1868,4031,1868,4040,1861,4043,1859,4047,1849,4047,1847,4050,1840,4050,1835,4047,1832,4043,1823,4040,1821,4024,1811,4017,1804,4017,1792,4021,1775,4026,1759,4040,1730,4078,1671,4100,1638,4102,1638,4119,1600,4130,1586,4138,1581,4142,1583,4171,1614,4173,1616,4199,1633,4223,1643,4240,1652,4242,1654,4247,1654,4249,1652,4244,1645,4242,1652,4261,1659,4285,1671,4292,1683,4297,1685,4299,1685,4304,1685,4306,1683,4323,1671,4361,1654,4363,1654,4375,1645,4377,1643,4394,1614,4394,1612,4396,1581,4406,1517,4406,1514,4415,1481,4429,1462,4432,1457,4444,1455,4455,1455,4501,1453,4515,1450,4520,1448,4534,1438,4536,1434,4543,1419,4546,1417,4550,1400,4553,1377,4557,1365,4569,1353,4572,1353,4576,1343,4600,1348,4603,1348,4614,1348,4641,1351,4648,1351,4645,1362,4641,1374,4641,1377,4638,1410,4641,1415,4643,1417,4664,1431,4652,1455,4652,1462,4655,1467,4664,1476,4707,1526,4709,1529,4754,1557,4795,1581,4804,1597,4811,1605,4814,1605,4816,1607,4823,1607,4828,1605,4840,1600,4842,1600,4842,1602,4875,1700,4882,1719,4894,1747,4904,1775,4899,1849,4885,1908,4873,1925,4856,1949,4847,1963,4847,1965,4845,1975,4845,1977,4845,1982,4849,1994,4852,1999,4845,2006,4840,2011,4837,2013,4835,2018,4837,2027,4837,2032,4842,2034,4864,2041,4866,2041,4892,2046,4937,2063,5001,2089,5003,2089,5056,2098,5058,2098,5087,2096,5106,2096,5162,2132,5224,2189,5288,2248,5291,2250,5293,2250,5312,2250,5321,2250,5324,2250,5324,2265,5324,2267,5329,2286,5331,2288,5345,2310,5350,2329,5366,2395,5366,2398,5404,2471,5407,2478,5409,2481,5414,2483,5416,2483,5419,2481,5416,2474,5407,2476,5419,2500,5421,2504,5426,2507,5435,2509,5438,2509,5502,2511,5540,2516,5549,2519,5649,2547,5744,2566,5746,2568,5772,2564,5834,2557,5855,2554,5895,2554,5955,2564,5974,2571,6007,2590,6019,2602,6019,2604,6045,2623,6047,2623,6076,2635,6111,2649,6166,2678,6213,2699,6216,2699,6232,2701,6237,2701,6289,2685,6296,2704,6299,2716,6301,2718,6306,2720,6360,2730,6365,2728,6382,2720,6384,2720,6422,2694,6474,2668,6505,2656,6576,2623,6624,2609,6652,2602,6738,2597,6828,2590,6830,2590,6871,2583,6873,2583,6901,2573,6904,2571,6930,2554,6930,2552,6968,2509,6970,2509,7015,2443,7027,2431,7046,2419,7070,2409,7072,2409,7091,2395,7094,2393,7105,2376,7108,2374,7113,2357,7115,2341,7115,2336,7105,2314,7103,2312,7079,2291,7063,2269,7053,2250,7051,2219,7056,2193,7067,2170,7086,2148,7101,2136,7117,2134,7141,2141,7184,2165,7219,2179,7224,2181,7257,2181,7260,2179,7290,2170,7293,2167,7307,2151,7309,2151,7324,2129,7343,2110,7373,2065,7381,2060,7395,2060,7397,2060,7426,2063,7428,2063,7454,2056,7457,2053,7492,2027,7494,2027,7523,1996,7525,1996,7537,1977,7540,1975,7554,1925,7568,1901,7587,1892,7601,1885,7615,1880,7620,1878,7632,1866,7634,1866,7646,1851,7649,1849,7651,1837,7653,1837,7651,1828,7646,1837,7665,1844,7668,1844,7672,1844,7680,1842,7684,1840,7706,1821,7725,1811,7767,1802,7810,1797,7836,1799,7841,1797,7862,1790,7867,1787,7872,1780,7874,1778,7874,1775,7876,1756,7876,1752,7865,1723,7865,1721,7850,1697,7848,1695,7812,1659,7812,1657,7801,1647,7772,1624,7734,1595,7732,1595,7706,1588,7701,1586,7680,1590,7613,1635,7604,1647,7599,1647,7559,1631,7556,1631,7523,1628,7521,1628,7509,1631,7497,1633,7494,1635,7480,1645,7478,1647,7466,1662,7459,1669,7440,1609,7438,1605,7433,1602,7428,1605,7414,1607,7416,1616,7426,1616,7426,1614,7438,1605,7440,1602,7442,1600,7466,1498,7487,1424,7494,1379,7504,1341,7506,1336,7511,1334,7518,1336,7544,1348,7568,1358,7585,1367,7589,1369,7594,1367,7601,1362,7604,1360,7606,1355,7604,1351,7601,1348,7596,1343,7592,1353,7592,1362,7606,1360,7634,1367,7639,1367,7644,1365,7675,1327,7698,1301,7720,1291,7722,1291,7725,1289,7746,1275,7753,1267,7753,1265,7758,1258,7760,1253,7760,1246,7760,1244,7751,1215,7748,1194,7751,1180,7760,1132,7772,1089,7777,1063,7777,1061,7779,1039,7786,1001,7796,990,7819,968,7834,954,7836,952,7838,942,7841,937,7841,926,7838,923,7829,897,7829,883,7824,866,7822,864,7810,850,7808,850,7805,847,7782,842,7772,842,7772,831,7786,809,7831,755,7846,743,7888,728,7933,705,7978,688,8007,679,8009,679,8028,664,8038,664,8057,664,8085,669,8121,681,8123,674,8126,664,8052,645,8050,655,8050,664,8057,664,8085,669,8121,681,8130,686,8133,686,8156,690,8180,693,8199,690,8201,690,8220,681,8232,681,8254,683,8263,688,8265,705,8268,709,8273,712,8280,714,8301,714,8303,717,8308,733,8315,750,8315,752,8370,804,8375,816,8386,842,8434,926,8439,935,8441,956,8443,959,8443,961,8458,975,8460,978,8479,990,8496,1004,8498,1009,8517,1049,8519,1054,8536,1066,8541,1077,8545,1087,8548,1113,8553,1132,8555,1134,8560,1142,8562,1146,8564,1149,8583,1163,8586,1163,8602,1168,8607,1168,8621,1168,8621,1165,8640,1161,8640,1158,8664,1144,8671,1144,8683,1151,8697,1163,8700,1165,8711,1168,8719,1168,8740,1161,8742,1158,8749,1156,8757,1158,8790,1177,8804,1187,8806,1189,8818,1194,8821,1196,8837,1199,8840,1199,8880,1201,8882,1203,8885,1208,8887,1232,8889,1237,8901,1265,8908,1298,8916,1322,8916,1324,8927,1351,8930,1351,8942,1365,8944,1367,8946,1369,8958,1372,8961,1372,9034,1362,9037,1362,9079,1351,9082,1348,9098,1339,9101,1339,9110,1327,9112,1327,9157,1251,9226,1189,9286,1153,9288,1151,9295,1144,9297,1144,9312,1120,9324,1106,9331,1099,9333,1096,9326,1092,9319,1096,9321,1099,9324,1101,9328,1104,9328,1111,9319,1144,9302,1172,9295,1191,9293,1191,9290,1203,9290,1206,9293,1220,9293,1225,9302,1239,9302,1241,9319,1258,9321,1267,9314,1282,9297,1310,9295,1315,9295,1336,9283,1422,9283,1424,9283,1581,9283,1600,9283,1602,9286,1614,9283,1621,9276,1643,9276,1645,9276,1647,9276,1700,9271,1714,9267,1726,9257,1737,9255,1740,9250,1735,9248,1733,9238,1728,9236,1726,9203,1714,9186,1707,9162,1695,9150,1692,9148,1690,9143,1692,9141,1692,9139,1697,9124,1737,9115,1764,9103,1773,9091,1778,9086,1780,9086,1783,9082,1792,9082,1797,9082,1811,9082,1813,9089,1837,9117,1918,9139,2006,9146,2113,9143,2122,9134,2120,9131,2120,9127,2120,9122,2120,9120,2122,9112,2132,9110,2136,9105,2155,9105,2158,9110,2179,9108,2186,9103,2193,9110,2198,9115,2193,9105,2181,9067,2129,9065,2127,9053,2117,9048,2115,9046,2115,9037,2117,9034,2120,9032,2122,9025,2134,9025,2139,9020,2205,8999,2231,8999,2234,8987,2250,8968,2284,8944,2312,8913,2322,8885,2329,8880,2331,8873,2336,8870,2338,8870,2343,8868,2355,8868,2360,8873,2367,8873,2369,8894,2400,8904,2414,8904,2421,8899,2426,8878,2428,8799,2436,8795,2436,8787,2424,8785,2421,8771,2409,8768,2407,8752,2405,8749,2405,8745,2407,8735,2412,8733,2414,8726,2428,8723,2431,8716,2455,8704,2500,8664,2568,8626,2602,8572,2663,8569,2663,8550,2690,8548,2692,8538,2718,8536,2720,8534,2732,8526,2754,8526,2758,8529,2763,8534,2766,8538,2766,8541,2763,8545,2758,8553,2737,8555,2725,8564,2699,8583,2675,8640,2616,8678,2580,8678,2578,8719,2509,8721,2507,8735,2459,8742,2436,8747,2426,8752,2424,8761,2426,8773,2433,8780,2447,8783,2450,8785,2450,8795,2455,8799,2455,8880,2447,8906,2445,8908,2443,8913,2440,8920,2428,8920,2424,8920,2412,8920,2407,8911,2390,8911,2388,8889,2360,8887,2355,8887,2350,8889,2348,8918,2338,8920,2338,8951,2329,8956,2326,8982,2295,9003,2260,9013,2243,9037,2215,9039,2210,9039,2208,9041,2141,9046,2134,9053,2139,9089,2193,9091,2193,9103,2205,9105,2208,9110,2208,9112,2208,9115,2205,9124,2196,9127,2193,9129,2181,9129,2179,9124,2158,9127,2141,9131,2136,9131,2127,9129,2136,9141,2141,9146,2141,9148,2139,9155,2134,9160,2132,9160,2129,9165,2117,9165,2115,9157,2006,9157,2003,9134,1913,9134,1911,9105,1832,9098,1809,9098,1799,9101,1794,9112,1790,9115,1787,9129,1775,9131,1771,9141,1745,9153,1711,9179,1723,9193,1730,9195,1733,9231,1742,9238,1747,9250,1756,9252,1759,9257,1759,9260,1759,9269,1752,9271,1749,9281,1735,9283,1733,9288,1721,9288,1719,9293,1702,9293,1700,9295,1647,9300,1628,9305,1619,9305,1614,9302,1600,9300,1581,9302,1424,9314,1339,9314,1317,9331,1291,9331,1289,9338,1272,9340,1267,9335,1253,9333,1248,9316,1229,9309,1218,9309,1206,9312,1196,9319,1180,9335,1151,9347,1113,9347,1108,9345,1096,9343,1092,9340,1089,9335,1087,9333,1085,9331,1082,9326,1082,9324,1082,9319,1085,9309,1094,9297,1108,9295,1111,9281,1132,9276,1137,9243,1153,9241,1156,9214,1175,9146,1239,9122,1270,9096,1315,9089,1324,9074,1334,9032,1343,8961,1355,8953,1353,8944,1341,8932,1317,8925,1294,8920,1260,8918,1258,8906,1229,8904,1203,8901,1199,8840,1180,8825,1177,8814,1172,8799,1163,8766,1142,8764,1139,8752,1137,8749,1137,8745,1137,8735,1142,8714,1149,8707,1146,8693,1137,8678,1127,8674,1127,8662,1127,8657,1127,8633,1144,8617,1149,8605,1151,8593,1146,8576,1134,8574,1130,8569,1125,8567,1111,8564,1082,8562,1080,8557,1068,8550,1056,8548,1054,8534,1039,8515,999,8515,997,8507,990,8491,975,8472,964,8460,952,8458,933,8458,928,8451,916,8401,833,8391,809,8386,797,8384,795,8330,740,8325,726,8320,707,8318,705,8315,702,8308,698,8303,695,8282,695,8275,693,8275,702,8282,702,8280,681,8277,676,8275,674,8261,667,8258,667,8235,662,8232,662,8218,662,8216,662,8197,674,8180,674,8159,674,8137,667,8128,664,8090,652,8059,645,8057,645,8050,645,8045,648,8042,650,8040,655,8040,657,8042,662,8047,664,8123,683,8126,681,8130,681,8133,676,8133,671,8130,667,8128,664,8092,652,8090,652,8059,645,8057,645,8035,645,8024,648,8021,650,8000,662,7974,671,7971,671,7926,688,7924,688,7881,712,7838,726,7836,728,7819,743,7817,743,7772,800,7755,823,7753,828,7753,845,7755,850,7758,852,7763,859,7765,859,7770,861,7779,861,7798,866,7808,873,7810,885,7812,899,7812,902,7822,928,7822,937,7819,945,7808,954,7784,975,7782,978,7772,992,7770,994,7763,1035,7760,1037,7760,1058,7753,1085,7744,1127,7732,1177,7732,1194,7732,1196,7734,1218,7734,1220,7741,1246,7741,1251,7739,1256,7734,1260,7715,1272,7713,1275,7689,1284,7687,1286,7661,1315,7634,1348,7608,1343,7606,1341,7589,1343,7587,1343,7585,1346,7582,1351,7582,1355,7585,1358,7587,1360,7592,1362,7596,1355,7592,1348,7587,1348,7575,1343,7554,1332,7551,1332,7523,1320,7513,1315,7509,1315,7504,1317,7497,1322,7494,1324,7487,1332,7487,1336,7478,1374,7478,1377,7468,1419,7449,1493,7426,1593,7411,1605,7407,1607,7407,1612,7407,1616,7409,1621,7411,1624,7416,1626,7419,1626,7426,1624,7442,1676,7445,1681,7447,1683,7457,1688,7461,1688,7464,1685,7478,1676,7480,1673,7492,1657,7502,1650,7513,1647,7523,1647,7554,1650,7594,1666,7599,1666,7608,1666,7613,1666,7615,1662,7627,1645,7630,1645,7642,1621,7653,1612,7682,1607,7701,1605,7725,1612,7760,1638,7789,1662,7801,1671,7834,1707,7848,1730,7857,1756,7857,1771,7853,1773,7836,1780,7810,1780,7765,1783,7763,1783,7717,1794,7715,1794,7698,1804,7696,1806,7672,1825,7668,1825,7653,1821,7651,1818,7649,1821,7642,1823,7639,1823,7637,1828,7632,1840,7620,1854,7608,1863,7596,1868,7594,1868,7580,1875,7578,1875,7559,1887,7554,1889,7537,1918,7537,1920,7523,1968,7511,1984,7480,2013,7447,2039,7426,2044,7397,2044,7378,2041,7373,2041,7371,2044,7359,2053,7359,2056,7328,2098,7309,2117,7295,2139,7281,2153,7255,2162,7224,2162,7191,2148,7148,2124,7146,2124,7120,2117,7117,2117,7096,2117,7091,2120,7075,2134,7072,2134,7051,2158,7051,2160,7039,2186,7039,2189,7034,2219,7034,2253,7037,2257,7048,2279,7048,2281,7065,2303,7067,2305,7089,2324,7096,2341,7094,2352,7091,2367,7079,2381,7063,2393,7039,2402,7037,2402,7015,2417,7001,2428,7001,2431,6954,2497,6894,2554,6825,2573,6738,2580,6738,2587,6738,2580,6652,2585,6650,2585,6619,2590,6569,2606,6498,2640,6467,2652,6413,2680,6375,2704,6360,2711,6315,2704,6313,2697,6304,2671,6299,2666,6296,2663,6292,2663,6235,2685,6221,2682,6173,2661,6119,2633,6083,2618,6054,2606,6031,2590,6019,2576,6016,2576,5983,2554,5981,2554,5960,2547,5957,2545,5895,2538,5855,2535,5831,2538,5831,2547,5831,2538,5770,2545,5746,2549,5654,2530,5552,2500,5542,2500,5504,2492,5502,2492,5438,2490,5433,2488,5423,2469,5421,2466,5416,2464,5414,2464,5412,2464,5414,2474,5423,2469,5421,2464,5383,2390,5366,2326,5364,2305,5362,2300,5345,2279,5343,2262,5340,2243,5338,2238,5336,2236,5326,2231,5321,2231,5312,2231,5298,2231,5238,2174,5236,2174,5174,2120,5174,2117,5134,2087,5132,2087,5110,2077,5108,2077,5087,2077,5056,2082,5008,2070,4942,2046,4897,2030,4871,2022,4854,2018,4845,2018,4849,2025,4856,2022,4859,2020,4868,2006,4871,2003,4871,1999,4868,1989,4868,1987,4864,1977,4864,1970,4871,1958,4887,1935,4899,1918,4901,1913,4909,1892,4909,1889,4918,1851,4925,1813,4925,1811,4923,1773,4923,1771,4911,1742,4899,1711,4892,1695,4859,1595,4859,1593,4854,1586,4852,1583,4849,1583,4842,1581,4837,1581,4833,1583,4821,1588,4818,1586,4809,1571,4804,1567,4764,1540,4719,1512,4678,1464,4671,1457,4686,1434,4686,1429,4683,1424,4681,1422,4657,1405,4659,1379,4662,1367,4664,1365,4667,1343,4667,1339,4664,1336,4662,1334,4657,1332,4641,1332,4614,1332,4603,1329,4574,1324,4569,1324,4567,1324,4565,1327,4555,1341,4543,1355,4536,1369,4536,1372,4531,1396,4527,1410,4520,1424,4510,1434,4498,1436,4455,1436,4441,1436,4439,1436,4425,1441,4422,1443,4415,1448,4415,1450,4399,1474,4399,1476,4387,1510,4387,1512,4387,1514,4380,1578,4377,1607,4363,1631,4353,1638,4316,1654,4313,1654,4301,1664,4299,1659,4294,1654,4268,1643,4247,1635,4244,1635,4240,1635,4240,1638,4242,1645,4247,1638,4230,1628,4209,1616,4183,1600,4154,1571,4152,1569,4140,1564,4135,1562,4130,1564,4119,1571,4119,1574,4104,1588,4102,1590,4085,1628,4064,1659,4026,1721,4009,1749,4009,1752,4005,1768,3998,1787,3998,1790,3998,1806,3998,1809,4000,1813,4012,1825,4014,1828,4028,1835,4031,1837,4031,1842,4026,1849,4021,1851,4017,1854,4009,1851,4005,1849,3993,1844,3988,1842,3972,1844,3957,1825,3955,1825,3943,1813,3941,1811,3938,1811,3915,1809,3867,1813,3848,1811,3827,1809,3817,1806,3815,1806,3791,1804,3789,1804,3749,1806,3746,1806,3734,1811,3732,1811,3730,1813,3725,1818,3722,1823,3722,1832,3722,1835,3725,1842,3725,1844,3727,1849,3730,1851,3732,1851,3739,1854,3741,1854,3753,1856,3758,1861,3760,1863,3763,1870,3763,1892,3765,1916,3765,1930,3760,1946,3760,1949,3758,1973,3758,2008,3758,2013,3760,2041,3763,2041,3765,2060,3765,2063,3767,2065,3775,2060,3765,2060,3765,2065,3770,2089,3770,2098,3770,2103,3767,2108,3758,2113,3744,2117,3741,2120,3737,2124,3737,2127,3734,2129,3734,2136,3737,2148,3737,2151,3739,2153,3741,2162,3744,2165,3749,2172,3749,2181,3758,2181,3751,2174,3749,2177,3756,2184,3756,2174,3744,2174,3739,2172,3737,2172,3734,2172,3732,2170,3730,2170,3725,2167,3720,2165,3715,2160,3713,2158,3711,2158,3706,2158,3701,2160,3699,2160,3696,2162,3694,2162,3692,2165,3692,2170,3689,2174,3687,2191,3687,2193,3687,2267,3684,2269,3675,2272,3651,2272,3649,2272,3644,2274,3580,2274,3578,2274,3559,2279,3537,2279,3535,2281,3497,2291,3495,2291,3483,2295,3466,2300,3457,2305,3447,2305,3445,2307,3431,2310,3423,2310,3419,2310,3414,2312,3409,2322,3407,2324,3409,2331,3409,2324,3378,2322,3374,2324,3371,2326,3369,2329,3367,2338,3364,2341,3350,2341,3329,2336,3321,2333,3319,2333,3286,2336,3265,2331,3262,2331,3253,2331,3248,2331,3246,2331,3241,2333,3238,2336,3229,2362,3227,2364,3219,2388,3210,2402,3203,2409,3189,2409,3172,2400,3167,2400,3153,2402,3146,2402,3144,2405,3132,2409,3125,2409,3122,2407,3122,2402,3122,2395,3122,2393,3122,2388,3125,2374,3125,2371,3125,2364,3125,2362,3122,2352,3120,2348,3117,2345,3115,2345,3110,2343,3103,2343,3098,2343,3084,2350,3077,2352,3075,2352,3072,2357,3072,2360,3072,2362,3082,2362,3077,2352,3056,2360,3046,2360,3044,2369,3049,2362,3042,2348,3039,2345,3037,2341,3034,2341,3030,2336,3023,2331,3018,2331,3015,2331,3013,2333,3008,2336,3008,2341,3006,2345,3006,2348,3006,2364,3006,2367,3015,2369,3011,2362,3008,2362,3013,2371,3013,2362,2994,2360,2992,2360,2980,2364,2975,2367,2968,2369,2959,2369,2954,2369,2947,2367,2932,2360,2928,2360,2921,2360,2916,2362,2906,2367,2904,2369,2894,2383,2883,2400,2883,2402,2875,2414,2875,2417,2871,2431,2868,2436,2866,2438,2866,2443,2859,2447,2826,2466,2823,2469,2821,2471,2816,2483,2816,2488,2816,2511,2816,2514,2819,2542,2823,2554,2823,2557,2828,2566,2835,2568,2833,2561,2828,2561,2814,2561,2811,2561,2809,2561,2807,2564,2804,2566,2802,2568,2800,2568,2800,2571,2797,2576,2797,2580,2797,2583,2802,2592,2802,2595,2814,2611,2816,2614,2821,2614,2826,2611,2828,2609,2830,2604,2828,2599xe" filled="false" stroked="true" strokeweight="0pt" strokecolor="#212121">
                <v:path arrowok="t"/>
              </v:shape>
            </v:group>
            <v:group style="position:absolute;left:2875;top:2630;width:55;height:245" coordorigin="2875,2630" coordsize="55,245">
              <v:shape style="position:absolute;left:2875;top:2630;width:55;height:245" coordorigin="2875,2630" coordsize="55,245" path="m2904,2875l2899,2875,2894,2872,2894,2863,2897,2858,2902,2858,2906,2856,2906,2849,2904,2827,2904,2823,2906,2820,2911,2818,2916,2818,2921,2820,2923,2825,2925,2846,2925,2865,2923,2868,2921,2872,2916,2872,2904,2875xe" filled="true" fillcolor="#212121" stroked="false">
                <v:path arrowok="t"/>
                <v:fill type="solid"/>
              </v:shape>
              <v:shape style="position:absolute;left:2875;top:2630;width:55;height:245" coordorigin="2875,2630" coordsize="55,245" path="m2921,2785l2911,2785,2909,2780,2909,2766,2911,2747,2911,2720,2921,2716,2925,2718,2928,2720,2930,2725,2928,2747,2928,2768,2925,2777,2925,2782,2921,2785xe" filled="true" fillcolor="#212121" stroked="false">
                <v:path arrowok="t"/>
                <v:fill type="solid"/>
              </v:shape>
              <v:shape style="position:absolute;left:2875;top:2630;width:55;height:245" coordorigin="2875,2630" coordsize="55,245" path="m2918,2685l2913,2685,2909,2682,2906,2678,2902,2661,2890,2652,2883,2647,2878,2644,2875,2640,2880,2630,2890,2630,2899,2635,2902,2637,2916,2649,2918,2654,2923,2673,2923,2678,2921,2682,2918,2685xe" filled="true" fillcolor="#212121" stroked="false">
                <v:path arrowok="t"/>
                <v:fill type="solid"/>
              </v:shape>
            </v:group>
            <v:group style="position:absolute;left:2875;top:2630;width:48;height:55" coordorigin="2875,2630" coordsize="48,55">
              <v:shape style="position:absolute;left:2875;top:2630;width:48;height:55" coordorigin="2875,2630" coordsize="48,55" path="m2923,2673l2918,2654,2916,2649,2902,2637,2899,2635,2890,2630,2885,2630,2880,2630,2878,2635,2875,2640,2878,2644,2883,2647,2890,2652,2902,2661,2906,2678,2909,2682,2913,2685,2918,2685,2921,2682,2923,2678,2923,2673xe" filled="false" stroked="true" strokeweight="0pt" strokecolor="#212121">
                <v:path arrowok="t"/>
              </v:shape>
            </v:group>
            <v:group style="position:absolute;left:2909;top:2716;width:22;height:69" coordorigin="2909,2716" coordsize="22,69">
              <v:shape style="position:absolute;left:2909;top:2716;width:22;height:69" coordorigin="2909,2716" coordsize="22,69" path="m2925,2777l2928,2768,2928,2749,2928,2747,2930,2725,2928,2720,2925,2718,2921,2716,2916,2718,2911,2720,2911,2725,2911,2747,2909,2766,2909,2775,2909,2780,2911,2785,2916,2785,2921,2785,2925,2782,2925,2777xe" filled="false" stroked="true" strokeweight="0pt" strokecolor="#212121">
                <v:path arrowok="t"/>
              </v:shape>
            </v:group>
            <v:group style="position:absolute;left:2894;top:2818;width:31;height:57" coordorigin="2894,2818" coordsize="31,57">
              <v:shape style="position:absolute;left:2894;top:2818;width:31;height:57" coordorigin="2894,2818" coordsize="31,57" path="m2904,2875l2916,2872,2921,2872,2923,2868,2925,2865,2925,2849,2925,2846,2923,2825,2921,2820,2916,2818,2911,2818,2906,2820,2904,2823,2904,2827,2906,2849,2906,2856,2902,2858,2897,2858,2894,2863,2894,2868,2894,2872,2899,2875,2904,2875xe" filled="false" stroked="true" strokeweight="0pt" strokecolor="#212121">
                <v:path arrowok="t"/>
              </v:shape>
            </v:group>
            <v:group style="position:absolute;left:2828;top:2858;width:3950;height:3158" coordorigin="2828,2858" coordsize="3950,3158">
              <v:shape style="position:absolute;left:2828;top:2858;width:3950;height:3158" coordorigin="2828,2858" coordsize="3950,3158" path="m2847,2882l2828,2882,2828,2858,2847,2858,2847,2882xe" filled="true" fillcolor="#212121" stroked="false">
                <v:path arrowok="t"/>
                <v:fill type="solid"/>
              </v:shape>
              <v:shape style="position:absolute;left:2828;top:2858;width:3950;height:3158" coordorigin="2828,2858" coordsize="3950,3158" path="m2875,2906l2854,2906,2838,2882,2864,2882,2875,2906xe" filled="true" fillcolor="#212121" stroked="false">
                <v:path arrowok="t"/>
                <v:fill type="solid"/>
              </v:shape>
              <v:shape style="position:absolute;left:2828;top:2858;width:3950;height:3158" coordorigin="2828,2858" coordsize="3950,3158" path="m2925,2929l2906,2929,2902,2906,2923,2906,2925,2929xe" filled="true" fillcolor="#212121" stroked="false">
                <v:path arrowok="t"/>
                <v:fill type="solid"/>
              </v:shape>
              <v:shape style="position:absolute;left:2828;top:2858;width:3950;height:3158" coordorigin="2828,2858" coordsize="3950,3158" path="m2937,2953l2916,2953,2913,2929,2932,2929,2937,2953xe" filled="true" fillcolor="#212121" stroked="false">
                <v:path arrowok="t"/>
                <v:fill type="solid"/>
              </v:shape>
              <v:shape style="position:absolute;left:2828;top:2858;width:3950;height:3158" coordorigin="2828,2858" coordsize="3950,3158" path="m2970,2977l2951,2977,2930,2953,2963,2953,2970,2977xe" filled="true" fillcolor="#212121" stroked="false">
                <v:path arrowok="t"/>
                <v:fill type="solid"/>
              </v:shape>
              <v:shape style="position:absolute;left:2828;top:2858;width:3950;height:3158" coordorigin="2828,2858" coordsize="3950,3158" path="m3025,3143l2954,3143,2951,3119,2944,3096,2949,3072,2961,3024,2963,3001,2961,2977,2980,2977,2982,3001,2963,3096,2970,3096,2970,3119,3018,3119,3025,3143xe" filled="true" fillcolor="#212121" stroked="false">
                <v:path arrowok="t"/>
                <v:fill type="solid"/>
              </v:shape>
              <v:shape style="position:absolute;left:2828;top:2858;width:3950;height:3158" coordorigin="2828,2858" coordsize="3950,3158" path="m3070,3214l3042,3214,3023,3191,3013,3167,3011,3143,3030,3143,3039,3167,3056,3191,3070,3214xe" filled="true" fillcolor="#212121" stroked="false">
                <v:path arrowok="t"/>
                <v:fill type="solid"/>
              </v:shape>
              <v:shape style="position:absolute;left:2828;top:2858;width:3950;height:3158" coordorigin="2828,2858" coordsize="3950,3158" path="m3139,3238l3061,3238,3058,3214,3120,3214,3139,3238xe" filled="true" fillcolor="#212121" stroked="false">
                <v:path arrowok="t"/>
                <v:fill type="solid"/>
              </v:shape>
              <v:shape style="position:absolute;left:2828;top:2858;width:3950;height:3158" coordorigin="2828,2858" coordsize="3950,3158" path="m3191,3238l3141,3238,3172,3214,3186,3214,3191,3238xe" filled="true" fillcolor="#212121" stroked="false">
                <v:path arrowok="t"/>
                <v:fill type="solid"/>
              </v:shape>
              <v:shape style="position:absolute;left:2828;top:2858;width:3950;height:3158" coordorigin="2828,2858" coordsize="3950,3158" path="m3231,3452l3215,3452,3200,3428,3177,3428,3172,3404,3160,3380,3155,3357,3153,3309,3153,3285,3155,3285,3160,3262,3170,3238,3193,3238,3177,3262,3172,3285,3170,3309,3177,3380,3189,3404,3191,3404,3212,3428,3231,3452xe" filled="true" fillcolor="#212121" stroked="false">
                <v:path arrowok="t"/>
                <v:fill type="solid"/>
              </v:shape>
              <v:shape style="position:absolute;left:2828;top:2858;width:3950;height:3158" coordorigin="2828,2858" coordsize="3950,3158" path="m3179,3784l3146,3784,3134,3760,3177,3760,3184,3737,3189,3713,3167,3689,3165,3665,3167,3665,3189,3642,3186,3618,3172,3594,3170,3594,3170,3547,3172,3523,3182,3499,3184,3499,3196,3475,3205,3452,3234,3452,3222,3475,3198,3499,3189,3523,3186,3547,3189,3594,3203,3618,3205,3618,3208,3642,3205,3642,3184,3665,3205,3713,3208,3713,3208,3737,3200,3737,3193,3760,3179,3784xe" filled="true" fillcolor="#212121" stroked="false">
                <v:path arrowok="t"/>
                <v:fill type="solid"/>
              </v:shape>
              <v:shape style="position:absolute;left:2828;top:2858;width:3950;height:3158" coordorigin="2828,2858" coordsize="3950,3158" path="m3148,3737l3094,3737,3098,3713,3146,3713,3148,3737xe" filled="true" fillcolor="#212121" stroked="false">
                <v:path arrowok="t"/>
                <v:fill type="solid"/>
              </v:shape>
              <v:shape style="position:absolute;left:2828;top:2858;width:3950;height:3158" coordorigin="2828,2858" coordsize="3950,3158" path="m3158,3998l3117,3998,3098,3974,3091,3927,3094,3879,3096,3855,3096,3832,3094,3832,3077,3808,3077,3784,3080,3784,3087,3760,3091,3737,3110,3737,3106,3760,3103,3760,3096,3784,3110,3808,3115,3832,3115,3855,3108,3927,3115,3950,3129,3974,3158,3998xe" filled="true" fillcolor="#212121" stroked="false">
                <v:path arrowok="t"/>
                <v:fill type="solid"/>
              </v:shape>
              <v:shape style="position:absolute;left:2828;top:2858;width:3950;height:3158" coordorigin="2828,2858" coordsize="3950,3158" path="m3148,3760l3132,3760,3127,3737,3146,3737,3148,3760xe" filled="true" fillcolor="#212121" stroked="false">
                <v:path arrowok="t"/>
                <v:fill type="solid"/>
              </v:shape>
              <v:shape style="position:absolute;left:2828;top:2858;width:3950;height:3158" coordorigin="2828,2858" coordsize="3950,3158" path="m3364,4211l3329,4211,3272,4140,3172,4021,3151,3998,3184,3998,3286,4116,3343,4188,3366,4188,3364,4211xe" filled="true" fillcolor="#212121" stroked="false">
                <v:path arrowok="t"/>
                <v:fill type="solid"/>
              </v:shape>
              <v:shape style="position:absolute;left:2828;top:2858;width:3950;height:3158" coordorigin="2828,2858" coordsize="3950,3158" path="m3397,4188l3352,4188,3359,4164,3400,4164,3397,4188xe" filled="true" fillcolor="#212121" stroked="false">
                <v:path arrowok="t"/>
                <v:fill type="solid"/>
              </v:shape>
              <v:shape style="position:absolute;left:2828;top:2858;width:3950;height:3158" coordorigin="2828,2858" coordsize="3950,3158" path="m3689,4425l3613,4425,3601,4401,3585,4378,3582,4378,3568,4354,3563,4354,3509,4283,3507,4283,3454,4211,3445,4211,3442,4188,3438,4188,3400,4164,3457,4164,3461,4188,3471,4211,3521,4283,3578,4330,3585,4354,3599,4378,3616,4401,3677,4401,3689,4425xe" filled="true" fillcolor="#212121" stroked="false">
                <v:path arrowok="t"/>
                <v:fill type="solid"/>
              </v:shape>
              <v:shape style="position:absolute;left:2828;top:2858;width:3950;height:3158" coordorigin="2828,2858" coordsize="3950,3158" path="m3796,4544l3737,4544,3718,4520,3694,4496,3692,4496,3680,4473,3680,4449,3677,4425,3696,4425,3696,4449,3699,4473,3706,4496,3730,4520,3786,4520,3796,4544xe" filled="true" fillcolor="#212121" stroked="false">
                <v:path arrowok="t"/>
                <v:fill type="solid"/>
              </v:shape>
              <v:shape style="position:absolute;left:2828;top:2858;width:3950;height:3158" coordorigin="2828,2858" coordsize="3950,3158" path="m3801,4591l3779,4591,3779,4568,3782,4544,3801,4544,3798,4568,3801,4591xe" filled="true" fillcolor="#212121" stroked="false">
                <v:path arrowok="t"/>
                <v:fill type="solid"/>
              </v:shape>
              <v:shape style="position:absolute;left:2828;top:2858;width:3950;height:3158" coordorigin="2828,2858" coordsize="3950,3158" path="m3829,4615l3803,4615,3791,4591,3841,4591,3829,4615xe" filled="true" fillcolor="#212121" stroked="false">
                <v:path arrowok="t"/>
                <v:fill type="solid"/>
              </v:shape>
              <v:shape style="position:absolute;left:2828;top:2858;width:3950;height:3158" coordorigin="2828,2858" coordsize="3950,3158" path="m3888,4686l3855,4686,3853,4663,3853,4615,3846,4591,3869,4591,3869,4615,3872,4663,3907,4663,3888,4686xe" filled="true" fillcolor="#212121" stroked="false">
                <v:path arrowok="t"/>
                <v:fill type="solid"/>
              </v:shape>
              <v:shape style="position:absolute;left:2828;top:2858;width:3950;height:3158" coordorigin="2828,2858" coordsize="3950,3158" path="m3929,4663l3877,4663,3893,4639,3924,4639,3929,4663xe" filled="true" fillcolor="#212121" stroked="false">
                <v:path arrowok="t"/>
                <v:fill type="solid"/>
              </v:shape>
              <v:shape style="position:absolute;left:2828;top:2858;width:3950;height:3158" coordorigin="2828,2858" coordsize="3950,3158" path="m3988,4686l3919,4686,3912,4663,3972,4663,3988,4686xe" filled="true" fillcolor="#212121" stroked="false">
                <v:path arrowok="t"/>
                <v:fill type="solid"/>
              </v:shape>
              <v:shape style="position:absolute;left:2828;top:2858;width:3950;height:3158" coordorigin="2828,2858" coordsize="3950,3158" path="m4031,4710l4005,4710,3981,4686,4014,4686,4031,4710xe" filled="true" fillcolor="#212121" stroked="false">
                <v:path arrowok="t"/>
                <v:fill type="solid"/>
              </v:shape>
              <v:shape style="position:absolute;left:2828;top:2858;width:3950;height:3158" coordorigin="2828,2858" coordsize="3950,3158" path="m4088,4734l4021,4734,4019,4710,4052,4710,4088,4734xe" filled="true" fillcolor="#212121" stroked="false">
                <v:path arrowok="t"/>
                <v:fill type="solid"/>
              </v:shape>
              <v:shape style="position:absolute;left:2828;top:2858;width:3950;height:3158" coordorigin="2828,2858" coordsize="3950,3158" path="m4263,4734l4206,4734,4228,4710,4254,4710,4263,4734xe" filled="true" fillcolor="#212121" stroked="false">
                <v:path arrowok="t"/>
                <v:fill type="solid"/>
              </v:shape>
              <v:shape style="position:absolute;left:2828;top:2858;width:3950;height:3158" coordorigin="2828,2858" coordsize="3950,3158" path="m4470,4757l4425,4757,4401,4734,4368,4734,4384,4710,4406,4710,4432,4734,4470,4757xe" filled="true" fillcolor="#212121" stroked="false">
                <v:path arrowok="t"/>
                <v:fill type="solid"/>
              </v:shape>
              <v:shape style="position:absolute;left:2828;top:2858;width:3950;height:3158" coordorigin="2828,2858" coordsize="3950,3158" path="m4183,4757l4085,4757,4083,4734,4211,4734,4183,4757xe" filled="true" fillcolor="#212121" stroked="false">
                <v:path arrowok="t"/>
                <v:fill type="solid"/>
              </v:shape>
              <v:shape style="position:absolute;left:2828;top:2858;width:3950;height:3158" coordorigin="2828,2858" coordsize="3950,3158" path="m4273,4757l4254,4757,4251,4734,4273,4734,4273,4757xe" filled="true" fillcolor="#212121" stroked="false">
                <v:path arrowok="t"/>
                <v:fill type="solid"/>
              </v:shape>
              <v:shape style="position:absolute;left:2828;top:2858;width:3950;height:3158" coordorigin="2828,2858" coordsize="3950,3158" path="m4280,4852l4261,4852,4270,4805,4280,4805,4316,4757,4318,4757,4351,4734,4372,4734,4361,4757,4330,4781,4294,4805,4287,4829,4285,4829,4280,4852xe" filled="true" fillcolor="#212121" stroked="false">
                <v:path arrowok="t"/>
                <v:fill type="solid"/>
              </v:shape>
              <v:shape style="position:absolute;left:2828;top:2858;width:3950;height:3158" coordorigin="2828,2858" coordsize="3950,3158" path="m4240,4829l4221,4829,4223,4805,4251,4757,4268,4757,4240,4805,4240,4829xe" filled="true" fillcolor="#212121" stroked="false">
                <v:path arrowok="t"/>
                <v:fill type="solid"/>
              </v:shape>
              <v:shape style="position:absolute;left:2828;top:2858;width:3950;height:3158" coordorigin="2828,2858" coordsize="3950,3158" path="m4603,4805l4508,4805,4489,4781,4460,4757,4501,4757,4520,4781,4600,4781,4603,4805xe" filled="true" fillcolor="#212121" stroked="false">
                <v:path arrowok="t"/>
                <v:fill type="solid"/>
              </v:shape>
              <v:shape style="position:absolute;left:2828;top:2858;width:3950;height:3158" coordorigin="2828,2858" coordsize="3950,3158" path="m4619,4876l4600,4876,4600,4852,4598,4829,4593,4805,4610,4805,4617,4829,4619,4852,4619,4876xe" filled="true" fillcolor="#212121" stroked="false">
                <v:path arrowok="t"/>
                <v:fill type="solid"/>
              </v:shape>
              <v:shape style="position:absolute;left:2828;top:2858;width:3950;height:3158" coordorigin="2828,2858" coordsize="3950,3158" path="m5167,4829l5122,4829,5139,4805,5165,4805,5167,4829xe" filled="true" fillcolor="#212121" stroked="false">
                <v:path arrowok="t"/>
                <v:fill type="solid"/>
              </v:shape>
              <v:shape style="position:absolute;left:2828;top:2858;width:3950;height:3158" coordorigin="2828,2858" coordsize="3950,3158" path="m5357,4900l5343,4900,5355,4876,5359,4852,5366,4829,5369,4829,5385,4805,5400,4805,5383,4852,5376,4852,5371,4876,5369,4876,5357,4900xe" filled="true" fillcolor="#212121" stroked="false">
                <v:path arrowok="t"/>
                <v:fill type="solid"/>
              </v:shape>
              <v:shape style="position:absolute;left:2828;top:2858;width:3950;height:3158" coordorigin="2828,2858" coordsize="3950,3158" path="m5435,4829l5419,4829,5408,4805,5431,4805,5435,4829xe" filled="true" fillcolor="#212121" stroked="false">
                <v:path arrowok="t"/>
                <v:fill type="solid"/>
              </v:shape>
              <v:shape style="position:absolute;left:2828;top:2858;width:3950;height:3158" coordorigin="2828,2858" coordsize="3950,3158" path="m4249,4852l4225,4852,4223,4829,4242,4829,4249,4852xe" filled="true" fillcolor="#212121" stroked="false">
                <v:path arrowok="t"/>
                <v:fill type="solid"/>
              </v:shape>
              <v:shape style="position:absolute;left:2828;top:2858;width:3950;height:3158" coordorigin="2828,2858" coordsize="3950,3158" path="m4882,4995l4871,4995,4887,4971,4911,4947,4913,4924,4935,4924,5003,4876,5091,4829,5127,4829,5101,4852,5011,4900,4944,4947,4925,4947,4901,4971,4882,4995xe" filled="true" fillcolor="#212121" stroked="false">
                <v:path arrowok="t"/>
                <v:fill type="solid"/>
              </v:shape>
              <v:shape style="position:absolute;left:2828;top:2858;width:3950;height:3158" coordorigin="2828,2858" coordsize="3950,3158" path="m5340,4924l5331,4924,5317,4900,5250,4876,5248,4876,5203,4852,5162,4829,5215,4829,5257,4876,5321,4900,5355,4900,5340,4924xe" filled="true" fillcolor="#212121" stroked="false">
                <v:path arrowok="t"/>
                <v:fill type="solid"/>
              </v:shape>
              <v:shape style="position:absolute;left:2828;top:2858;width:3950;height:3158" coordorigin="2828,2858" coordsize="3950,3158" path="m5492,4947l5473,4947,5464,4900,5457,4876,5447,4852,5435,4852,5426,4829,5461,4829,5461,4852,5473,4876,5480,4900,5492,4947xe" filled="true" fillcolor="#212121" stroked="false">
                <v:path arrowok="t"/>
                <v:fill type="solid"/>
              </v:shape>
              <v:shape style="position:absolute;left:2828;top:2858;width:3950;height:3158" coordorigin="2828,2858" coordsize="3950,3158" path="m4268,4876l4251,4876,4240,4852,4275,4852,4268,4876xe" filled="true" fillcolor="#212121" stroked="false">
                <v:path arrowok="t"/>
                <v:fill type="solid"/>
              </v:shape>
              <v:shape style="position:absolute;left:2828;top:2858;width:3950;height:3158" coordorigin="2828,2858" coordsize="3950,3158" path="m4662,4900l4624,4900,4605,4876,4636,4876,4662,4900xe" filled="true" fillcolor="#212121" stroked="false">
                <v:path arrowok="t"/>
                <v:fill type="solid"/>
              </v:shape>
              <v:shape style="position:absolute;left:2828;top:2858;width:3950;height:3158" coordorigin="2828,2858" coordsize="3950,3158" path="m4664,4971l4645,4971,4645,4947,4659,4924,4652,4924,4626,4900,4667,4900,4676,4924,4676,4947,4671,4947,4664,4971xe" filled="true" fillcolor="#212121" stroked="false">
                <v:path arrowok="t"/>
                <v:fill type="solid"/>
              </v:shape>
              <v:shape style="position:absolute;left:2828;top:2858;width:3950;height:3158" coordorigin="2828,2858" coordsize="3950,3158" path="m5530,5185l5514,5185,5521,5137,5523,5090,5521,5019,5521,4971,5514,4971,5485,4947,5535,4947,5540,4971,5540,5019,5542,5090,5540,5137,5537,5137,5530,5185xe" filled="true" fillcolor="#212121" stroked="false">
                <v:path arrowok="t"/>
                <v:fill type="solid"/>
              </v:shape>
              <v:shape style="position:absolute;left:2828;top:2858;width:3950;height:3158" coordorigin="2828,2858" coordsize="3950,3158" path="m4733,4995l4650,4995,4648,4971,4724,4971,4733,4995xe" filled="true" fillcolor="#212121" stroked="false">
                <v:path arrowok="t"/>
                <v:fill type="solid"/>
              </v:shape>
              <v:shape style="position:absolute;left:2828;top:2858;width:3950;height:3158" coordorigin="2828,2858" coordsize="3950,3158" path="m4792,5019l4745,5019,4724,4995,4752,4995,4792,5019xe" filled="true" fillcolor="#212121" stroked="false">
                <v:path arrowok="t"/>
                <v:fill type="solid"/>
              </v:shape>
              <v:shape style="position:absolute;left:2828;top:2858;width:3950;height:3158" coordorigin="2828,2858" coordsize="3950,3158" path="m4842,5019l4792,5019,4816,4995,4878,4995,4842,5019xe" filled="true" fillcolor="#212121" stroked="false">
                <v:path arrowok="t"/>
                <v:fill type="solid"/>
              </v:shape>
              <v:shape style="position:absolute;left:2828;top:2858;width:3950;height:3158" coordorigin="2828,2858" coordsize="3950,3158" path="m5383,5470l5364,5470,5359,5446,5350,5446,5350,5399,5378,5351,5483,5256,5490,5209,5497,5185,5521,5185,5499,5256,5497,5256,5395,5351,5381,5375,5369,5422,5367,5422,5376,5446,5383,5470xe" filled="true" fillcolor="#212121" stroked="false">
                <v:path arrowok="t"/>
                <v:fill type="solid"/>
              </v:shape>
              <v:shape style="position:absolute;left:2828;top:2858;width:3950;height:3158" coordorigin="2828,2858" coordsize="3950,3158" path="m5385,5493l5362,5493,5366,5470,5385,5470,5385,5493xe" filled="true" fillcolor="#212121" stroked="false">
                <v:path arrowok="t"/>
                <v:fill type="solid"/>
              </v:shape>
              <v:shape style="position:absolute;left:2828;top:2858;width:3950;height:3158" coordorigin="2828,2858" coordsize="3950,3158" path="m5357,5541l5331,5541,5331,5517,5336,5493,5374,5493,5350,5517,5357,5541xe" filled="true" fillcolor="#212121" stroked="false">
                <v:path arrowok="t"/>
                <v:fill type="solid"/>
              </v:shape>
              <v:shape style="position:absolute;left:2828;top:2858;width:3950;height:3158" coordorigin="2828,2858" coordsize="3950,3158" path="m5506,5517l5485,5517,5497,5493,5502,5493,5506,5517xe" filled="true" fillcolor="#212121" stroked="false">
                <v:path arrowok="t"/>
                <v:fill type="solid"/>
              </v:shape>
              <v:shape style="position:absolute;left:2828;top:2858;width:3950;height:3158" coordorigin="2828,2858" coordsize="3950,3158" path="m5400,5541l5378,5541,5390,5517,5421,5517,5400,5541xe" filled="true" fillcolor="#212121" stroked="false">
                <v:path arrowok="t"/>
                <v:fill type="solid"/>
              </v:shape>
              <v:shape style="position:absolute;left:2828;top:2858;width:3950;height:3158" coordorigin="2828,2858" coordsize="3950,3158" path="m5466,5541l5452,5541,5438,5517,5492,5517,5466,5541xe" filled="true" fillcolor="#212121" stroked="false">
                <v:path arrowok="t"/>
                <v:fill type="solid"/>
              </v:shape>
              <v:shape style="position:absolute;left:2828;top:2858;width:3950;height:3158" coordorigin="2828,2858" coordsize="3950,3158" path="m5530,5541l5510,5541,5499,5517,5530,5517,5530,5541xe" filled="true" fillcolor="#212121" stroked="false">
                <v:path arrowok="t"/>
                <v:fill type="solid"/>
              </v:shape>
              <v:shape style="position:absolute;left:2828;top:2858;width:3950;height:3158" coordorigin="2828,2858" coordsize="3950,3158" path="m5509,5565l5485,5565,5490,5541,5521,5541,5509,5565xe" filled="true" fillcolor="#212121" stroked="false">
                <v:path arrowok="t"/>
                <v:fill type="solid"/>
              </v:shape>
              <v:shape style="position:absolute;left:2828;top:2858;width:3950;height:3158" coordorigin="2828,2858" coordsize="3950,3158" path="m5533,5660l5516,5660,5504,5612,5502,5588,5490,5588,5487,5565,5516,5565,5521,5588,5521,5612,5533,5660xe" filled="true" fillcolor="#212121" stroked="false">
                <v:path arrowok="t"/>
                <v:fill type="solid"/>
              </v:shape>
              <v:shape style="position:absolute;left:2828;top:2858;width:3950;height:3158" coordorigin="2828,2858" coordsize="3950,3158" path="m5580,5683l5535,5683,5521,5660,5570,5660,5580,5683xe" filled="true" fillcolor="#212121" stroked="false">
                <v:path arrowok="t"/>
                <v:fill type="solid"/>
              </v:shape>
              <v:shape style="position:absolute;left:2828;top:2858;width:3950;height:3158" coordorigin="2828,2858" coordsize="3950,3158" path="m6377,5683l6334,5683,6363,5660,6398,5660,6377,5683xe" filled="true" fillcolor="#212121" stroked="false">
                <v:path arrowok="t"/>
                <v:fill type="solid"/>
              </v:shape>
              <v:shape style="position:absolute;left:2828;top:2858;width:3950;height:3158" coordorigin="2828,2858" coordsize="3950,3158" path="m6448,5707l6432,5707,6413,5660,6439,5660,6448,5707xe" filled="true" fillcolor="#212121" stroked="false">
                <v:path arrowok="t"/>
                <v:fill type="solid"/>
              </v:shape>
              <v:shape style="position:absolute;left:2828;top:2858;width:3950;height:3158" coordorigin="2828,2858" coordsize="3950,3158" path="m5658,5850l5587,5850,5561,5826,5544,5826,5544,5802,5549,5802,5561,5778,5570,5755,5570,5731,5580,5731,5594,5683,5613,5683,5613,5707,5597,5731,5578,5778,5566,5802,5658,5850xe" filled="true" fillcolor="#212121" stroked="false">
                <v:path arrowok="t"/>
                <v:fill type="solid"/>
              </v:shape>
              <v:shape style="position:absolute;left:2828;top:2858;width:3950;height:3158" coordorigin="2828,2858" coordsize="3950,3158" path="m6339,5755l6251,5755,6251,5731,6326,5731,6327,5707,6330,5683,6372,5683,6346,5707,6344,5731,6339,5755xe" filled="true" fillcolor="#212121" stroked="false">
                <v:path arrowok="t"/>
                <v:fill type="solid"/>
              </v:shape>
              <v:shape style="position:absolute;left:2828;top:2858;width:3950;height:3158" coordorigin="2828,2858" coordsize="3950,3158" path="m6517,5731l6441,5731,6439,5707,6484,5707,6517,5731xe" filled="true" fillcolor="#212121" stroked="false">
                <v:path arrowok="t"/>
                <v:fill type="solid"/>
              </v:shape>
              <v:shape style="position:absolute;left:2828;top:2858;width:3950;height:3158" coordorigin="2828,2858" coordsize="3950,3158" path="m6612,5731l6536,5731,6567,5707,6593,5707,6612,5731xe" filled="true" fillcolor="#212121" stroked="false">
                <v:path arrowok="t"/>
                <v:fill type="solid"/>
              </v:shape>
              <v:shape style="position:absolute;left:2828;top:2858;width:3950;height:3158" coordorigin="2828,2858" coordsize="3950,3158" path="m6083,5778l6047,5778,6024,5755,6009,5755,6012,5731,6031,5731,6083,5778xe" filled="true" fillcolor="#212121" stroked="false">
                <v:path arrowok="t"/>
                <v:fill type="solid"/>
              </v:shape>
              <v:shape style="position:absolute;left:2828;top:2858;width:3950;height:3158" coordorigin="2828,2858" coordsize="3950,3158" path="m6697,5921l6655,5921,6631,5873,6602,5873,6581,5826,6569,5802,6576,5778,6593,5755,6600,5755,6598,5731,6617,5731,6619,5755,6610,5778,6607,5778,6591,5802,6588,5802,6598,5826,6617,5850,6643,5873,6667,5897,6697,5921xe" filled="true" fillcolor="#212121" stroked="false">
                <v:path arrowok="t"/>
                <v:fill type="solid"/>
              </v:shape>
              <v:shape style="position:absolute;left:2828;top:2858;width:3950;height:3158" coordorigin="2828,2858" coordsize="3950,3158" path="m5993,5802l5893,5802,5910,5778,5990,5778,6000,5755,6016,5755,6007,5778,5993,5802xe" filled="true" fillcolor="#212121" stroked="false">
                <v:path arrowok="t"/>
                <v:fill type="solid"/>
              </v:shape>
              <v:shape style="position:absolute;left:2828;top:2858;width:3950;height:3158" coordorigin="2828,2858" coordsize="3950,3158" path="m6152,5778l6100,5778,6111,5755,6137,5755,6152,5778xe" filled="true" fillcolor="#212121" stroked="false">
                <v:path arrowok="t"/>
                <v:fill type="solid"/>
              </v:shape>
              <v:shape style="position:absolute;left:2828;top:2858;width:3950;height:3158" coordorigin="2828,2858" coordsize="3950,3158" path="m6223,5778l6159,5778,6166,5755,6202,5755,6223,5778xe" filled="true" fillcolor="#212121" stroked="false">
                <v:path arrowok="t"/>
                <v:fill type="solid"/>
              </v:shape>
              <v:shape style="position:absolute;left:2828;top:2858;width:3950;height:3158" coordorigin="2828,2858" coordsize="3950,3158" path="m6251,5778l6237,5778,6249,5755,6266,5755,6251,5778xe" filled="true" fillcolor="#212121" stroked="false">
                <v:path arrowok="t"/>
                <v:fill type="solid"/>
              </v:shape>
              <v:shape style="position:absolute;left:2828;top:2858;width:3950;height:3158" coordorigin="2828,2858" coordsize="3950,3158" path="m6109,5802l6071,5802,6057,5778,6111,5778,6109,5802xe" filled="true" fillcolor="#212121" stroked="false">
                <v:path arrowok="t"/>
                <v:fill type="solid"/>
              </v:shape>
              <v:shape style="position:absolute;left:2828;top:2858;width:3950;height:3158" coordorigin="2828,2858" coordsize="3950,3158" path="m6161,5802l6140,5802,6140,5778,6173,5778,6161,5802xe" filled="true" fillcolor="#212121" stroked="false">
                <v:path arrowok="t"/>
                <v:fill type="solid"/>
              </v:shape>
              <v:shape style="position:absolute;left:2828;top:2858;width:3950;height:3158" coordorigin="2828,2858" coordsize="3950,3158" path="m6237,5802l6213,5802,6190,5778,6244,5778,6237,5802xe" filled="true" fillcolor="#212121" stroked="false">
                <v:path arrowok="t"/>
                <v:fill type="solid"/>
              </v:shape>
              <v:shape style="position:absolute;left:2828;top:2858;width:3950;height:3158" coordorigin="2828,2858" coordsize="3950,3158" path="m5917,5968l5900,5968,5898,5921,5874,5826,5879,5802,5903,5802,5895,5826,5893,5826,5914,5921,5917,5921,5917,5968xe" filled="true" fillcolor="#212121" stroked="false">
                <v:path arrowok="t"/>
                <v:fill type="solid"/>
              </v:shape>
              <v:shape style="position:absolute;left:2828;top:2858;width:3950;height:3158" coordorigin="2828,2858" coordsize="3950,3158" path="m5675,5897l5656,5897,5656,5873,5651,5873,5632,5850,5672,5850,5675,5873,5675,5897xe" filled="true" fillcolor="#212121" stroked="false">
                <v:path arrowok="t"/>
                <v:fill type="solid"/>
              </v:shape>
              <v:shape style="position:absolute;left:2828;top:2858;width:3950;height:3158" coordorigin="2828,2858" coordsize="3950,3158" path="m5682,5921l5661,5921,5661,5897,5680,5897,5682,5921xe" filled="true" fillcolor="#212121" stroked="false">
                <v:path arrowok="t"/>
                <v:fill type="solid"/>
              </v:shape>
              <v:shape style="position:absolute;left:2828;top:2858;width:3950;height:3158" coordorigin="2828,2858" coordsize="3950,3158" path="m5817,5921l5779,5921,5784,5897,5803,5897,5817,5921xe" filled="true" fillcolor="#212121" stroked="false">
                <v:path arrowok="t"/>
                <v:fill type="solid"/>
              </v:shape>
              <v:shape style="position:absolute;left:2828;top:2858;width:3950;height:3158" coordorigin="2828,2858" coordsize="3950,3158" path="m5722,5945l5708,5945,5694,5921,5706,5921,5722,5945xe" filled="true" fillcolor="#212121" stroked="false">
                <v:path arrowok="t"/>
                <v:fill type="solid"/>
              </v:shape>
              <v:shape style="position:absolute;left:2828;top:2858;width:3950;height:3158" coordorigin="2828,2858" coordsize="3950,3158" path="m5770,5945l5746,5945,5758,5921,5791,5921,5770,5945xe" filled="true" fillcolor="#212121" stroked="false">
                <v:path arrowok="t"/>
                <v:fill type="solid"/>
              </v:shape>
              <v:shape style="position:absolute;left:2828;top:2858;width:3950;height:3158" coordorigin="2828,2858" coordsize="3950,3158" path="m5922,6016l5817,6016,5817,5992,5822,5968,5803,5945,5810,5921,5834,5921,5822,5945,5839,5968,5841,5968,5836,5992,5893,5992,5922,6016xe" filled="true" fillcolor="#212121" stroked="false">
                <v:path arrowok="t"/>
                <v:fill type="solid"/>
              </v:shape>
              <v:shape style="position:absolute;left:2828;top:2858;width:3950;height:3158" coordorigin="2828,2858" coordsize="3950,3158" path="m6778,5945l6721,5945,6693,5921,6757,5921,6778,5945xe" filled="true" fillcolor="#212121" stroked="false">
                <v:path arrowok="t"/>
                <v:fill type="solid"/>
              </v:shape>
              <v:shape style="position:absolute;left:2828;top:2858;width:3950;height:3158" coordorigin="2828,2858" coordsize="3950,3158" path="m5748,5968l5718,5968,5710,5945,5756,5945,5748,5968xe" filled="true" fillcolor="#212121" stroked="false">
                <v:path arrowok="t"/>
                <v:fill type="solid"/>
              </v:shape>
              <v:shape style="position:absolute;left:2828;top:2858;width:3950;height:3158" coordorigin="2828,2858" coordsize="3950,3158" path="m5943,5992l5907,5992,5905,5968,5926,5968,5943,5992xe" filled="true" fillcolor="#212121" stroked="false">
                <v:path arrowok="t"/>
                <v:fill type="solid"/>
              </v:shape>
              <v:shape style="position:absolute;left:2828;top:2858;width:3950;height:3158" coordorigin="2828,2858" coordsize="3950,3158" path="m5943,6016l5926,6016,5931,5992,5948,5992,5943,6016xe" filled="true" fillcolor="#212121" stroked="false">
                <v:path arrowok="t"/>
                <v:fill type="solid"/>
              </v:shape>
            </v:group>
            <v:group style="position:absolute;left:2828;top:2858;width:3953;height:3180" coordorigin="2828,2858" coordsize="3953,3180">
              <v:shape style="position:absolute;left:2828;top:2858;width:3953;height:3180" coordorigin="2828,2858" coordsize="3953,3180" path="m6778,5949l6757,5933,6754,5933,6752,5930,6723,5933,6697,5928,6667,5907,6645,5885,6643,5883,6617,5866,6598,5833,6588,5812,6591,5805,6607,5783,6610,5783,6619,5764,6619,5762,6619,5759,6617,5743,6614,5740,6612,5738,6593,5721,6591,5719,6586,5719,6569,5719,6567,5721,6536,5731,6517,5731,6484,5724,6453,5717,6448,5707,6439,5681,6436,5679,6422,5667,6420,5664,6417,5664,6396,5664,6394,5664,6368,5674,6365,5676,6363,5679,6334,5698,6332,5700,6330,5705,6327,5721,6327,5724,6325,5748,6334,5748,6334,5740,6330,5740,6258,5750,6256,5750,6251,5752,6251,5757,6249,5759,6237,5778,6230,5790,6228,5790,6228,5793,6223,5790,6202,5776,6185,5767,6183,5764,6178,5764,6171,5767,6168,5769,6166,5771,6159,5783,6152,5788,6147,5790,6149,5800,6156,5795,6154,5790,6137,5764,6133,5762,6130,5762,6126,5762,6123,5762,6111,5771,6111,5774,6100,5788,6092,5793,6088,5795,6083,5795,6071,5783,6059,5771,6057,5769,6031,5755,6026,5755,6016,5755,6012,5755,6009,5757,6002,5762,6000,5767,5990,5783,5983,5790,5969,5795,5933,5795,5931,5795,5912,5800,5910,5800,5893,5807,5891,5809,5881,5819,5879,5824,5874,5838,5874,5843,5898,5926,5900,5975,5900,5980,5905,5990,5907,5992,5917,5997,5929,6006,5931,6009,5926,6018,5922,6018,5893,6004,5888,6004,5881,6004,5877,6004,5839,6016,5836,6013,5841,5985,5841,5980,5839,5978,5822,5956,5831,5947,5834,5945,5834,5940,5831,5937,5829,5935,5822,5928,5817,5921,5812,5918,5803,5914,5796,5914,5784,5918,5779,5921,5758,5942,5746,5949,5739,5954,5734,5954,5725,5954,5722,5952,5706,5933,5703,5928,5696,5926,5694,5923,5682,5921,5680,5918,5677,5914,5675,5904,5675,5876,5672,5871,5672,5869,5661,5859,5658,5857,5637,5850,5594,5835,5566,5826,5556,5821,5554,5831,5561,5831,5561,5826,5566,5814,5578,5786,5587,5762,5597,5745,5613,5712,5613,5707,5613,5700,5613,5695,5611,5693,5608,5691,5606,5688,5604,5688,5580,5686,5570,5681,5559,5679,5544,5672,5535,5664,5533,5660,5521,5615,5521,5598,5521,5596,5516,5584,5514,5579,5511,5577,5499,5572,5497,5572,5495,5581,5504,5579,5504,5577,5504,5574,5509,5567,5521,5558,5523,5558,5528,5555,5528,5550,5530,5543,5530,5539,5528,5534,5506,5517,5502,5515,5497,5515,5485,5520,5483,5522,5459,5536,5457,5536,5457,5543,5464,5539,5449,5524,5445,5522,5428,5517,5423,5517,5416,5517,5414,5520,5393,5529,5390,5531,5378,5541,5364,5546,5357,5546,5350,5536,5350,5527,5374,5512,5374,5510,5383,5501,5385,5498,5385,5493,5383,5475,5383,5472,5376,5458,5376,5456,5366,5441,5366,5439,5357,5444,5366,5444,5369,5425,5381,5394,5395,5370,5497,5268,5499,5263,5506,5235,5514,5213,5518,5209,5521,5206,5530,5194,5530,5190,5537,5159,5540,5159,5542,5109,5540,5021,5540,4988,5540,4985,5535,4964,5533,4962,5528,4957,5518,4955,5516,4955,5492,4955,5492,4952,5480,4907,5473,4879,5473,4876,5461,4855,5461,4852,5447,4841,5435,4831,5431,4829,5426,4812,5423,4810,5421,4807,5414,4805,5412,4805,5409,4805,5397,4807,5395,4810,5385,4817,5385,4819,5369,4848,5366,4850,5359,4869,5355,4883,5343,4902,5333,4907,5321,4905,5257,4881,5215,4848,5212,4848,5167,4831,5165,4829,5141,4829,5139,4829,5122,4833,5120,4836,5091,4850,5003,4900,4935,4931,4913,4945,4911,4947,4887,4981,4871,5000,4837,5009,4816,5014,4792,5019,4752,5012,4733,5000,4726,4993,4724,4990,4719,4990,4700,4990,4671,4988,4664,4983,4664,4974,4671,4962,4676,4952,4676,4950,4676,4947,4676,4936,4676,4933,4667,4917,4664,4914,4662,4912,4636,4900,4619,4881,4619,4864,4619,4862,4617,4833,4617,4831,4610,4817,4610,4814,4603,4807,4600,4803,4588,4798,4584,4798,4536,4795,4520,4791,4501,4774,4498,4772,4470,4757,4432,4741,4406,4731,4403,4731,4387,4731,4384,4731,4368,4734,4365,4734,4316,4772,4273,4822,4270,4822,4266,4831,4266,4833,4261,4860,4261,4862,4256,4862,4249,4857,4242,4848,4242,4845,4240,4836,4240,4822,4268,4774,4270,4772,4273,4760,4273,4755,4268,4741,4266,4738,4263,4736,4254,4729,4249,4727,4232,4724,4228,4727,4206,4736,4178,4741,4135,4738,4133,4738,4088,4738,4052,4729,4031,4717,4014,4705,3990,4689,3988,4686,3972,4682,3967,4679,3941,4684,3938,4684,3936,4682,3929,4670,3924,4658,3919,4655,3917,4653,3907,4651,3905,4653,3900,4653,3896,4660,3893,4660,3877,4679,3874,4679,3872,4679,3872,4674,3869,4615,3869,4610,3867,4608,3862,4601,3855,4594,3853,4594,3848,4594,3839,4594,3836,4594,3824,4598,3810,4598,3801,4594,3798,4589,3801,4568,3801,4565,3798,4553,3796,4549,3786,4541,3784,4541,3782,4539,3758,4539,3746,4539,3730,4525,3730,4522,3706,4506,3699,4492,3696,4465,3696,4463,3696,4446,3696,4444,3689,4427,3687,4425,3677,4416,3673,4413,3661,4411,3656,4411,3637,4416,3623,4418,3616,4411,3599,4387,3585,4354,3582,4352,3578,4347,3521,4292,3471,4221,3461,4204,3457,4188,3454,4183,3447,4178,3445,4176,3442,4176,3400,4169,3397,4171,3388,4173,3386,4176,3378,4183,3376,4185,3359,4185,3357,4188,3355,4190,3352,4192,3350,4197,3348,4207,3343,4204,3305,4157,3286,4135,3184,4014,3182,4014,3160,4002,3158,4002,3129,3991,3115,3972,3108,3934,3113,3884,3115,3860,3115,3841,3115,3839,3110,3824,3110,3822,3096,3803,3096,3798,3103,3784,3106,3782,3110,3751,3113,3741,3120,3739,3129,3744,3127,3753,3127,3756,3132,3772,3134,3777,3146,3791,3148,3791,3153,3794,3172,3796,3174,3796,3179,3794,3191,3782,3193,3779,3200,3758,3208,3741,3208,3737,3208,3718,3205,3713,3184,3684,3184,3680,3205,3649,3205,3646,3208,3642,3205,3625,3203,3620,3189,3599,3186,3566,3189,3530,3198,3509,3210,3497,3219,3487,3222,3485,3234,3464,3234,3461,3234,3456,3231,3454,3212,3437,3200,3426,3191,3416,3189,3411,3177,3395,3174,3376,3170,3323,3172,3295,3177,3283,3193,3255,3193,3250,3193,3247,3193,3243,3191,3238,3189,3236,3186,3233,3182,3233,3172,3236,3141,3238,3139,3238,3070,3224,3030,3164,3027,3153,3027,3150,3025,3148,3018,3143,3013,3141,2994,3141,2975,3141,2973,3138,2970,3131,2970,3119,2970,3115,2970,3112,2966,3110,2963,3103,2968,3084,2977,3043,2982,3022,2982,3020,2982,3010,2980,2996,2977,2993,2970,2979,2970,2977,2963,2972,2961,2970,2937,2958,2932,2953,2930,2946,2925,2934,2923,2927,2921,2925,2916,2917,2913,2915,2906,2908,2902,2906,2875,2906,2864,2898,2864,2896,2849,2887,2847,2884,2847,2879,2852,2877,2861,2879,2866,2877,2871,2875,2871,2872,2871,2868,2868,2863,2864,2860,2852,2858,2847,2860,2838,2863,2833,2865,2830,2870,2828,2875,2828,2884,2828,2889,2828,2891,2833,2898,2838,2903,2854,2913,2866,2922,2871,2922,2897,2925,2902,2927,2906,2934,2909,2941,2913,2951,2916,2960,2918,2965,2928,2972,2930,2974,2951,2984,2956,2989,2961,3001,2963,3012,2963,3020,2961,3039,2949,3079,2944,3103,2944,3105,2944,3110,2951,3119,2954,3122,2951,3131,2951,3134,2954,3145,2956,3148,2959,3153,2966,3157,2970,3157,2994,3160,3011,3160,3013,3169,3013,3172,3023,3191,3023,3193,3042,3219,3042,3221,3058,3236,3061,3238,3082,3247,3084,3247,3117,3252,3136,3255,3139,3257,3141,3257,3172,3255,3174,3255,3186,3252,3184,3243,3174,3245,3174,3247,3160,3274,3160,3276,3155,3290,3153,3293,3153,3323,3153,3326,3155,3378,3160,3399,3160,3404,3172,3421,3177,3428,3189,3440,3200,3449,3215,3461,3205,3475,3196,3485,3184,3499,3182,3502,3172,3525,3172,3528,3170,3566,3170,3604,3172,3608,3186,3630,3189,3642,3167,3672,3165,3675,3165,3680,3167,3689,3167,3694,3189,3720,3189,3737,3184,3753,3177,3770,3170,3777,3158,3775,3148,3767,3146,3753,3148,3739,3146,3732,3141,3729,3125,3720,3122,3720,3117,3720,3103,3725,3101,3727,3098,3732,3094,3746,3091,3748,3087,3777,3080,3791,3077,3801,3077,3805,3077,3810,3094,3832,3096,3841,3096,3860,3094,3881,3091,3934,3091,3936,3098,3976,3098,3981,3117,4002,3122,4007,3151,4019,3172,4029,3272,4147,3291,4166,3329,4219,3331,4221,3333,4221,3345,4226,3348,4226,3352,4223,3359,4219,3362,4216,3364,4214,3367,4202,3362,4195,3362,4204,3378,4202,3383,4202,3390,4197,3390,4195,3397,4190,3400,4188,3438,4192,3440,4195,3442,4209,3445,4211,3454,4230,3507,4304,3509,4304,3563,4361,3568,4363,3582,4394,3585,4397,3601,4423,3613,4435,3618,4435,3620,4437,3639,4435,3642,4435,3658,4430,3668,4432,3673,4437,3677,4449,3680,4465,3680,4494,3682,4499,3692,4518,3694,4520,3718,4537,3734,4553,3737,4556,3741,4556,3758,4558,3777,4558,3782,4560,3782,4568,3779,4589,3779,4594,3782,4596,3786,4606,3791,4610,3803,4615,3808,4617,3827,4617,3829,4615,3841,4613,3846,4610,3848,4613,3853,4617,3853,4677,3853,4679,3855,4686,3858,4691,3860,4693,3865,4696,3869,4698,3874,4698,3881,4698,3886,4696,3888,4696,3907,4674,3910,4670,3915,4670,3915,4663,3907,4665,3912,4677,3919,4691,3922,4693,3929,4698,3931,4701,3938,4703,3943,4703,3967,4698,3981,4703,4005,4722,4019,4731,4021,4734,4045,4746,4047,4746,4083,4755,4085,4757,4133,4757,4180,4760,4183,4760,4211,4753,4213,4753,4232,4743,4244,4746,4251,4750,4254,4757,4251,4765,4223,4814,4223,4819,4221,4836,4223,4838,4223,4848,4223,4852,4225,4855,4225,4857,4237,4871,4240,4874,4251,4879,4254,4879,4263,4879,4268,4879,4275,4874,4278,4871,4280,4867,4285,4838,4287,4831,4330,4784,4387,4748,4401,4750,4425,4757,4460,4774,4489,4788,4508,4805,4510,4805,4531,4814,4534,4814,4581,4814,4591,4819,4593,4826,4598,4836,4600,4864,4600,4886,4603,4890,4605,4893,4624,4914,4626,4914,4652,4926,4657,4940,4659,4945,4655,4952,4645,4966,4645,4971,4645,4988,4648,4993,4650,4995,4664,5004,4667,5004,4697,5007,4716,5007,4721,5014,4724,5014,4745,5026,4747,5028,4792,5035,4795,5035,4821,5033,4842,5028,4878,5016,4882,5014,4901,4993,4901,4990,4925,4959,4944,4947,5011,4917,5101,4867,5127,4852,5141,4848,5162,4848,5203,4864,5248,4898,5250,4898,5317,4921,5331,4926,5336,4926,5340,4926,5355,4917,5357,4914,5369,4893,5371,4890,5400,4829,5409,4822,5412,4824,5416,4814,5407,4819,5416,4838,5419,4843,5423,4848,5426,4848,5435,4855,5447,4864,5457,4883,5464,4912,5473,4957,5476,4964,5478,4969,5480,4971,5485,4971,5514,4974,5518,4974,5521,4988,5521,5021,5523,5109,5521,5156,5514,5185,5506,5197,5499,5204,5497,5206,5490,5228,5483,5256,5381,5358,5378,5361,5364,5387,5350,5418,5350,5422,5350,5444,5350,5448,5352,5451,5359,5465,5364,5477,5366,5491,5362,5498,5336,5515,5331,5517,5331,5522,5331,5541,5333,5546,5333,5548,5345,5560,5347,5562,5352,5562,5364,5565,5369,5562,5385,5558,5388,5555,5400,5546,5421,5536,5426,5534,5438,5539,5449,5550,5452,5553,5457,5553,5461,5553,5464,5553,5466,5553,5492,5536,5499,5534,5511,5546,5511,5548,5521,5548,5516,5541,5514,5541,5511,5543,5497,5553,5495,5555,5490,5562,5487,5565,5485,5567,5485,5572,5485,5579,5485,5581,5487,5584,5490,5588,5492,5591,5495,5591,5499,5591,5502,5600,5504,5617,5504,5619,5516,5667,5521,5674,5523,5676,5535,5688,5537,5688,5552,5695,5563,5700,5575,5702,5578,5702,5597,5705,5599,5707,5604,5700,5594,5700,5594,5705,5580,5736,5570,5755,5570,5757,5561,5778,5549,5809,5544,5821,5544,5826,5544,5831,5544,5835,5549,5838,5559,5845,5561,5845,5587,5852,5632,5866,5651,5873,5656,5878,5656,5907,5658,5907,5661,5918,5661,5921,5665,5928,5668,5933,5672,5937,5677,5937,5689,5942,5694,5945,5708,5966,5710,5968,5718,5971,5722,5973,5734,5973,5737,5973,5744,5971,5748,5971,5756,5964,5758,5964,5770,5956,5770,5954,5791,5935,5798,5933,5805,5935,5808,5940,5810,5940,5810,5942,5803,5949,5801,5954,5801,5959,5803,5961,5822,5987,5817,6016,5817,6021,5820,6025,5824,6028,5827,6030,5834,6035,5836,6035,5841,6035,5881,6021,5886,6023,5917,6035,5919,6037,5929,6037,5931,6037,5936,6035,5941,6030,5943,6028,5948,6011,5950,6009,5948,6006,5945,5999,5945,5997,5943,5994,5926,5983,5919,5978,5917,5973,5917,5923,5914,5921,5893,5840,5895,5831,5903,5824,5917,5816,5933,5814,5971,5814,5974,5812,5990,5807,5993,5807,6005,5795,6007,5793,6016,5776,6019,5774,6024,5774,6047,5786,6057,5795,6071,5812,6076,5814,6081,5814,6090,5814,6095,5812,6102,5807,6109,5802,6111,5800,6123,5786,6126,5783,6140,5800,6140,5802,6142,5805,6145,5807,6147,5809,6152,5807,6161,5805,6164,5802,6171,5795,6173,5793,6180,5783,6190,5790,6213,5807,6225,5814,6230,5814,6235,5814,6237,5809,6244,5800,6251,5788,6266,5769,6268,5767,6268,5762,6261,5759,6261,5769,6332,5757,6337,5757,6339,5757,6344,5752,6344,5750,6346,5724,6337,5724,6346,5724,6346,5710,6372,5693,6375,5691,6377,5691,6398,5681,6413,5681,6422,5691,6432,5714,6439,5729,6515,5748,6536,5750,6541,5750,6572,5738,6583,5738,6598,5750,6600,5759,6593,5774,6576,5793,6576,5795,6569,5807,6569,5812,6569,5814,6581,5840,6602,5878,6605,5880,6631,5897,6655,5921,6688,5945,6693,5945,6721,5952,6723,5952,6750,5949,6766,5964,6771,5964,6776,5964,6780,5961,6780,5956,6780,5952,6778,5949xe" filled="false" stroked="true" strokeweight="0pt" strokecolor="#212121">
                <v:path arrowok="t"/>
              </v:shape>
            </v:group>
            <v:group style="position:absolute;left:6778;top:2666;width:1787;height:3467" coordorigin="6778,2666" coordsize="1787,3467">
              <v:shape style="position:absolute;left:6778;top:2666;width:1787;height:3467" coordorigin="6778,2666" coordsize="1787,3467" path="m8130,2690l8116,2690,8126,2666,8154,2666,8130,2690xe" filled="true" fillcolor="#303030" stroked="false">
                <v:path arrowok="t"/>
                <v:fill type="solid"/>
              </v:shape>
              <v:shape style="position:absolute;left:6778;top:2666;width:1787;height:3467" coordorigin="6778,2666" coordsize="1787,3467" path="m8223,2879l8211,2879,8209,2856,8218,2808,8232,2785,8237,2761,8244,2737,8244,2713,8235,2690,8228,2666,8244,2666,8251,2690,8256,2713,8256,2737,8249,2761,8244,2785,8230,2808,8225,2832,8223,2856,8223,2879xe" filled="true" fillcolor="#303030" stroked="false">
                <v:path arrowok="t"/>
                <v:fill type="solid"/>
              </v:shape>
              <v:shape style="position:absolute;left:6778;top:2666;width:1787;height:3467" coordorigin="6778,2666" coordsize="1787,3467" path="m8052,2832l8014,2832,8042,2808,8061,2785,8083,2761,8097,2713,8107,2690,8116,2690,8095,2761,8073,2785,8052,2832xe" filled="true" fillcolor="#303030" stroked="false">
                <v:path arrowok="t"/>
                <v:fill type="solid"/>
              </v:shape>
              <v:shape style="position:absolute;left:6778;top:2666;width:1787;height:3467" coordorigin="6778,2666" coordsize="1787,3467" path="m8500,2785l8481,2785,8488,2761,8500,2737,8519,2737,8515,2761,8512,2761,8500,2785xe" filled="true" fillcolor="#303030" stroked="false">
                <v:path arrowok="t"/>
                <v:fill type="solid"/>
              </v:shape>
              <v:shape style="position:absolute;left:6778;top:2666;width:1787;height:3467" coordorigin="6778,2666" coordsize="1787,3467" path="m8545,2761l8534,2761,8531,2737,8545,2737,8545,2761xe" filled="true" fillcolor="#303030" stroked="false">
                <v:path arrowok="t"/>
                <v:fill type="solid"/>
              </v:shape>
              <v:shape style="position:absolute;left:6778;top:2666;width:1787;height:3467" coordorigin="6778,2666" coordsize="1787,3467" path="m8408,2832l8391,2832,8396,2808,8413,2785,8441,2785,8432,2808,8422,2808,8408,2832xe" filled="true" fillcolor="#303030" stroked="false">
                <v:path arrowok="t"/>
                <v:fill type="solid"/>
              </v:shape>
              <v:shape style="position:absolute;left:6778;top:2666;width:1787;height:3467" coordorigin="6778,2666" coordsize="1787,3467" path="m7976,2903l7964,2903,8005,2832,8021,2832,8014,2856,7976,2903xe" filled="true" fillcolor="#303030" stroked="false">
                <v:path arrowok="t"/>
                <v:fill type="solid"/>
              </v:shape>
              <v:shape style="position:absolute;left:6778;top:2666;width:1787;height:3467" coordorigin="6778,2666" coordsize="1787,3467" path="m8360,2856l8332,2856,8356,2832,8386,2832,8360,2856xe" filled="true" fillcolor="#303030" stroked="false">
                <v:path arrowok="t"/>
                <v:fill type="solid"/>
              </v:shape>
              <v:shape style="position:absolute;left:6778;top:2666;width:1787;height:3467" coordorigin="6778,2666" coordsize="1787,3467" path="m8327,2879l8311,2879,8318,2856,8339,2856,8327,2879xe" filled="true" fillcolor="#303030" stroked="false">
                <v:path arrowok="t"/>
                <v:fill type="solid"/>
              </v:shape>
              <v:shape style="position:absolute;left:6778;top:2666;width:1787;height:3467" coordorigin="6778,2666" coordsize="1787,3467" path="m8242,2951l8230,2951,8235,2927,8242,2903,8213,2903,8213,2879,8261,2879,8263,2903,8251,2927,8247,2927,8242,2951xe" filled="true" fillcolor="#303030" stroked="false">
                <v:path arrowok="t"/>
                <v:fill type="solid"/>
              </v:shape>
              <v:shape style="position:absolute;left:6778;top:2666;width:1787;height:3467" coordorigin="6778,2666" coordsize="1787,3467" path="m8308,2927l8296,2927,8303,2903,8308,2879,8320,2879,8315,2903,8308,2927xe" filled="true" fillcolor="#303030" stroked="false">
                <v:path arrowok="t"/>
                <v:fill type="solid"/>
              </v:shape>
              <v:shape style="position:absolute;left:6778;top:2666;width:1787;height:3467" coordorigin="6778,2666" coordsize="1787,3467" path="m7971,2951l7959,2951,7957,2927,7957,2903,7971,2903,7969,2927,7971,2951xe" filled="true" fillcolor="#303030" stroked="false">
                <v:path arrowok="t"/>
                <v:fill type="solid"/>
              </v:shape>
              <v:shape style="position:absolute;left:6778;top:2666;width:1787;height:3467" coordorigin="6778,2666" coordsize="1787,3467" path="m8296,2951l8280,2951,8287,2927,8301,2927,8296,2951xe" filled="true" fillcolor="#303030" stroked="false">
                <v:path arrowok="t"/>
                <v:fill type="solid"/>
              </v:shape>
              <v:shape style="position:absolute;left:6778;top:2666;width:1787;height:3467" coordorigin="6778,2666" coordsize="1787,3467" path="m7964,2974l7952,2974,7957,2951,7969,2951,7964,2974xe" filled="true" fillcolor="#303030" stroked="false">
                <v:path arrowok="t"/>
                <v:fill type="solid"/>
              </v:shape>
              <v:shape style="position:absolute;left:6778;top:2666;width:1787;height:3467" coordorigin="6778,2666" coordsize="1787,3467" path="m8232,2974l8187,2974,8206,2951,8239,2951,8232,2974xe" filled="true" fillcolor="#303030" stroked="false">
                <v:path arrowok="t"/>
                <v:fill type="solid"/>
              </v:shape>
              <v:shape style="position:absolute;left:6778;top:2666;width:1787;height:3467" coordorigin="6778,2666" coordsize="1787,3467" path="m8247,2998l8235,2998,8247,2974,8254,2951,8287,2951,8261,2974,8256,2974,8247,2998xe" filled="true" fillcolor="#303030" stroked="false">
                <v:path arrowok="t"/>
                <v:fill type="solid"/>
              </v:shape>
              <v:shape style="position:absolute;left:6778;top:2666;width:1787;height:3467" coordorigin="6778,2666" coordsize="1787,3467" path="m7945,2998l7895,2998,7931,2974,7952,2974,7945,2998xe" filled="true" fillcolor="#303030" stroked="false">
                <v:path arrowok="t"/>
                <v:fill type="solid"/>
              </v:shape>
              <v:shape style="position:absolute;left:6778;top:2666;width:1787;height:3467" coordorigin="6778,2666" coordsize="1787,3467" path="m8197,2998l8185,2998,8185,2974,8197,2974,8197,2998xe" filled="true" fillcolor="#303030" stroked="false">
                <v:path arrowok="t"/>
                <v:fill type="solid"/>
              </v:shape>
              <v:shape style="position:absolute;left:6778;top:2666;width:1787;height:3467" coordorigin="6778,2666" coordsize="1787,3467" path="m7805,3022l7784,3022,7793,2998,7812,2998,7805,3022xe" filled="true" fillcolor="#303030" stroked="false">
                <v:path arrowok="t"/>
                <v:fill type="solid"/>
              </v:shape>
              <v:shape style="position:absolute;left:6778;top:2666;width:1787;height:3467" coordorigin="6778,2666" coordsize="1787,3467" path="m7850,3022l7843,3022,7824,2998,7831,2998,7850,3022xe" filled="true" fillcolor="#303030" stroked="false">
                <v:path arrowok="t"/>
                <v:fill type="solid"/>
              </v:shape>
              <v:shape style="position:absolute;left:6778;top:2666;width:1787;height:3467" coordorigin="6778,2666" coordsize="1787,3467" path="m7874,3022l7867,3022,7893,2998,7900,2998,7874,3022xe" filled="true" fillcolor="#303030" stroked="false">
                <v:path arrowok="t"/>
                <v:fill type="solid"/>
              </v:shape>
              <v:shape style="position:absolute;left:6778;top:2666;width:1787;height:3467" coordorigin="6778,2666" coordsize="1787,3467" path="m8209,3022l8206,3022,8199,2998,8220,2998,8209,3022xe" filled="true" fillcolor="#303030" stroked="false">
                <v:path arrowok="t"/>
                <v:fill type="solid"/>
              </v:shape>
              <v:shape style="position:absolute;left:6778;top:2666;width:1787;height:3467" coordorigin="6778,2666" coordsize="1787,3467" path="m7860,3212l7838,3212,7831,3188,7786,3117,7777,3093,7774,3069,7777,3046,7782,3022,7793,3022,7789,3046,7786,3069,7789,3093,7798,3117,7843,3188,7869,3188,7860,3212xe" filled="true" fillcolor="#303030" stroked="false">
                <v:path arrowok="t"/>
                <v:fill type="solid"/>
              </v:shape>
              <v:shape style="position:absolute;left:6778;top:2666;width:1787;height:3467" coordorigin="6778,2666" coordsize="1787,3467" path="m7955,3188l7869,3188,7872,3164,7945,3164,7955,3188xe" filled="true" fillcolor="#303030" stroked="false">
                <v:path arrowok="t"/>
                <v:fill type="solid"/>
              </v:shape>
              <v:shape style="position:absolute;left:6778;top:2666;width:1787;height:3467" coordorigin="6778,2666" coordsize="1787,3467" path="m8216,3188l8159,3188,8178,3164,8199,3164,8216,3188xe" filled="true" fillcolor="#303030" stroked="false">
                <v:path arrowok="t"/>
                <v:fill type="solid"/>
              </v:shape>
              <v:shape style="position:absolute;left:6778;top:2666;width:1787;height:3467" coordorigin="6778,2666" coordsize="1787,3467" path="m7986,3307l7969,3307,7962,3283,7959,3259,7962,3236,7962,3212,7955,3188,7967,3188,7974,3212,7976,3236,7971,3259,7974,3283,7981,3283,7986,3307xe" filled="true" fillcolor="#303030" stroked="false">
                <v:path arrowok="t"/>
                <v:fill type="solid"/>
              </v:shape>
              <v:shape style="position:absolute;left:6778;top:2666;width:1787;height:3467" coordorigin="6778,2666" coordsize="1787,3467" path="m8092,3259l8080,3259,8107,3236,8114,3212,8118,3188,8130,3188,8126,3212,8118,3236,8116,3236,8092,3259xe" filled="true" fillcolor="#303030" stroked="false">
                <v:path arrowok="t"/>
                <v:fill type="solid"/>
              </v:shape>
              <v:shape style="position:absolute;left:6778;top:2666;width:1787;height:3467" coordorigin="6778,2666" coordsize="1787,3467" path="m8247,3212l8230,3212,8209,3188,8235,3188,8247,3212xe" filled="true" fillcolor="#303030" stroked="false">
                <v:path arrowok="t"/>
                <v:fill type="solid"/>
              </v:shape>
              <v:shape style="position:absolute;left:6778;top:2666;width:1787;height:3467" coordorigin="6778,2666" coordsize="1787,3467" path="m8318,3212l8275,3212,8313,3188,8344,3188,8318,3212xe" filled="true" fillcolor="#303030" stroked="false">
                <v:path arrowok="t"/>
                <v:fill type="solid"/>
              </v:shape>
              <v:shape style="position:absolute;left:6778;top:2666;width:1787;height:3467" coordorigin="6778,2666" coordsize="1787,3467" path="m8415,3212l8396,3212,8386,3188,8405,3188,8415,3212xe" filled="true" fillcolor="#303030" stroked="false">
                <v:path arrowok="t"/>
                <v:fill type="solid"/>
              </v:shape>
              <v:shape style="position:absolute;left:6778;top:2666;width:1787;height:3467" coordorigin="6778,2666" coordsize="1787,3467" path="m8417,3236l8394,3236,8405,3212,8417,3212,8417,3236xe" filled="true" fillcolor="#303030" stroked="false">
                <v:path arrowok="t"/>
                <v:fill type="solid"/>
              </v:shape>
              <v:shape style="position:absolute;left:6778;top:2666;width:1787;height:3467" coordorigin="6778,2666" coordsize="1787,3467" path="m8401,3259l8386,3259,8386,3236,8401,3236,8401,3259xe" filled="true" fillcolor="#303030" stroked="false">
                <v:path arrowok="t"/>
                <v:fill type="solid"/>
              </v:shape>
              <v:shape style="position:absolute;left:6778;top:2666;width:1787;height:3467" coordorigin="6778,2666" coordsize="1787,3467" path="m8080,3307l8066,3307,8071,3283,8073,3283,8076,3259,8088,3259,8085,3283,8080,3307xe" filled="true" fillcolor="#303030" stroked="false">
                <v:path arrowok="t"/>
                <v:fill type="solid"/>
              </v:shape>
              <v:shape style="position:absolute;left:6778;top:2666;width:1787;height:3467" coordorigin="6778,2666" coordsize="1787,3467" path="m8377,3283l8337,3283,8351,3259,8360,3259,8377,3283xe" filled="true" fillcolor="#303030" stroked="false">
                <v:path arrowok="t"/>
                <v:fill type="solid"/>
              </v:shape>
              <v:shape style="position:absolute;left:6778;top:2666;width:1787;height:3467" coordorigin="6778,2666" coordsize="1787,3467" path="m8405,3283l8394,3283,8394,3259,8405,3259,8405,3283xe" filled="true" fillcolor="#303030" stroked="false">
                <v:path arrowok="t"/>
                <v:fill type="solid"/>
              </v:shape>
              <v:shape style="position:absolute;left:6778;top:2666;width:1787;height:3467" coordorigin="6778,2666" coordsize="1787,3467" path="m8209,3426l8190,3426,8199,3402,8230,3378,8301,3307,8311,3283,8330,3283,8320,3307,8311,3307,8237,3378,8209,3426xe" filled="true" fillcolor="#303030" stroked="false">
                <v:path arrowok="t"/>
                <v:fill type="solid"/>
              </v:shape>
              <v:shape style="position:absolute;left:6778;top:2666;width:1787;height:3467" coordorigin="6778,2666" coordsize="1787,3467" path="m8033,3331l7995,3331,7986,3307,8061,3307,8033,3331xe" filled="true" fillcolor="#303030" stroked="false">
                <v:path arrowok="t"/>
                <v:fill type="solid"/>
              </v:shape>
              <v:shape style="position:absolute;left:6778;top:2666;width:1787;height:3467" coordorigin="6778,2666" coordsize="1787,3467" path="m8147,3449l8135,3449,8137,3426,8163,3426,8147,3449xe" filled="true" fillcolor="#303030" stroked="false">
                <v:path arrowok="t"/>
                <v:fill type="solid"/>
              </v:shape>
              <v:shape style="position:absolute;left:6778;top:2666;width:1787;height:3467" coordorigin="6778,2666" coordsize="1787,3467" path="m8156,3521l8135,3521,8142,3497,8144,3497,8142,3473,8133,3449,8144,3449,8154,3473,8159,3473,8159,3497,8156,3521xe" filled="true" fillcolor="#303030" stroked="false">
                <v:path arrowok="t"/>
                <v:fill type="solid"/>
              </v:shape>
              <v:shape style="position:absolute;left:6778;top:2666;width:1787;height:3467" coordorigin="6778,2666" coordsize="1787,3467" path="m8133,3544l8116,3544,8126,3521,8144,3521,8133,3544xe" filled="true" fillcolor="#303030" stroked="false">
                <v:path arrowok="t"/>
                <v:fill type="solid"/>
              </v:shape>
              <v:shape style="position:absolute;left:6778;top:2666;width:1787;height:3467" coordorigin="6778,2666" coordsize="1787,3467" path="m8104,3568l8085,3568,8092,3544,8123,3544,8104,3568xe" filled="true" fillcolor="#303030" stroked="false">
                <v:path arrowok="t"/>
                <v:fill type="solid"/>
              </v:shape>
              <v:shape style="position:absolute;left:6778;top:2666;width:1787;height:3467" coordorigin="6778,2666" coordsize="1787,3467" path="m8073,3663l8059,3663,8059,3639,8064,3615,8078,3568,8097,3568,8090,3592,8076,3615,8073,3639,8071,3639,8073,3663xe" filled="true" fillcolor="#303030" stroked="false">
                <v:path arrowok="t"/>
                <v:fill type="solid"/>
              </v:shape>
              <v:shape style="position:absolute;left:6778;top:2666;width:1787;height:3467" coordorigin="6778,2666" coordsize="1787,3467" path="m8088,3687l8069,3687,8061,3663,8078,3663,8088,3687xe" filled="true" fillcolor="#303030" stroked="false">
                <v:path arrowok="t"/>
                <v:fill type="solid"/>
              </v:shape>
              <v:shape style="position:absolute;left:6778;top:2666;width:1787;height:3467" coordorigin="6778,2666" coordsize="1787,3467" path="m8265,3829l8254,3829,8251,3805,8228,3782,8201,3734,8182,3710,8107,3710,8092,3687,8182,3687,8192,3710,8211,3734,8237,3782,8263,3805,8265,3805,8265,3829xe" filled="true" fillcolor="#303030" stroked="false">
                <v:path arrowok="t"/>
                <v:fill type="solid"/>
              </v:shape>
              <v:shape style="position:absolute;left:6778;top:2666;width:1787;height:3467" coordorigin="6778,2666" coordsize="1787,3467" path="m8273,3877l8261,3877,8258,3853,8258,3829,8270,3829,8270,3853,8273,3877xe" filled="true" fillcolor="#303030" stroked="false">
                <v:path arrowok="t"/>
                <v:fill type="solid"/>
              </v:shape>
              <v:shape style="position:absolute;left:6778;top:2666;width:1787;height:3467" coordorigin="6778,2666" coordsize="1787,3467" path="m8327,3995l8313,3995,8318,3948,8311,3924,8301,3924,8275,3900,8265,3877,8284,3877,8308,3900,8311,3900,8322,3924,8330,3948,8327,3995xe" filled="true" fillcolor="#303030" stroked="false">
                <v:path arrowok="t"/>
                <v:fill type="solid"/>
              </v:shape>
              <v:shape style="position:absolute;left:6778;top:2666;width:1787;height:3467" coordorigin="6778,2666" coordsize="1787,3467" path="m8349,4019l8330,4019,8322,3995,8337,3995,8349,4019xe" filled="true" fillcolor="#303030" stroked="false">
                <v:path arrowok="t"/>
                <v:fill type="solid"/>
              </v:shape>
              <v:shape style="position:absolute;left:6778;top:2666;width:1787;height:3467" coordorigin="6778,2666" coordsize="1787,3467" path="m8474,4090l8460,4090,8417,4067,8384,4043,8375,4019,8391,4019,8424,4043,8467,4067,8474,4090xe" filled="true" fillcolor="#303030" stroked="false">
                <v:path arrowok="t"/>
                <v:fill type="solid"/>
              </v:shape>
              <v:shape style="position:absolute;left:6778;top:2666;width:1787;height:3467" coordorigin="6778,2666" coordsize="1787,3467" path="m8294,4114l8282,4114,8282,4090,8294,4090,8294,4114xe" filled="true" fillcolor="#303030" stroked="false">
                <v:path arrowok="t"/>
                <v:fill type="solid"/>
              </v:shape>
              <v:shape style="position:absolute;left:6778;top:2666;width:1787;height:3467" coordorigin="6778,2666" coordsize="1787,3467" path="m8398,4114l8396,4114,8346,4090,8351,4090,8398,4114xe" filled="true" fillcolor="#303030" stroked="false">
                <v:path arrowok="t"/>
                <v:fill type="solid"/>
              </v:shape>
              <v:shape style="position:absolute;left:6778;top:2666;width:1787;height:3467" coordorigin="6778,2666" coordsize="1787,3467" path="m8484,4114l8472,4114,8465,4090,8484,4090,8484,4114xe" filled="true" fillcolor="#303030" stroked="false">
                <v:path arrowok="t"/>
                <v:fill type="solid"/>
              </v:shape>
              <v:shape style="position:absolute;left:6778;top:2666;width:1787;height:3467" coordorigin="6778,2666" coordsize="1787,3467" path="m8339,4138l8325,4138,8313,4114,8334,4114,8339,4138xe" filled="true" fillcolor="#303030" stroked="false">
                <v:path arrowok="t"/>
                <v:fill type="solid"/>
              </v:shape>
              <v:shape style="position:absolute;left:6778;top:2666;width:1787;height:3467" coordorigin="6778,2666" coordsize="1787,3467" path="m8465,4185l8401,4185,8386,4162,8363,4138,8370,4138,8394,4162,8429,4162,8465,4185xe" filled="true" fillcolor="#303030" stroked="false">
                <v:path arrowok="t"/>
                <v:fill type="solid"/>
              </v:shape>
              <v:shape style="position:absolute;left:6778;top:2666;width:1787;height:3467" coordorigin="6778,2666" coordsize="1787,3467" path="m8498,4209l8486,4209,8460,4185,8493,4185,8498,4209xe" filled="true" fillcolor="#303030" stroked="false">
                <v:path arrowok="t"/>
                <v:fill type="solid"/>
              </v:shape>
              <v:shape style="position:absolute;left:6778;top:2666;width:1787;height:3467" coordorigin="6778,2666" coordsize="1787,3467" path="m8505,4233l8488,4233,8493,4209,8505,4209,8505,4233xe" filled="true" fillcolor="#303030" stroked="false">
                <v:path arrowok="t"/>
                <v:fill type="solid"/>
              </v:shape>
              <v:shape style="position:absolute;left:6778;top:2666;width:1787;height:3467" coordorigin="6778,2666" coordsize="1787,3467" path="m8453,4304l8436,4304,8441,4280,8462,4257,8481,4233,8498,4233,8493,4257,8491,4257,8453,4304xe" filled="true" fillcolor="#303030" stroked="false">
                <v:path arrowok="t"/>
                <v:fill type="solid"/>
              </v:shape>
              <v:shape style="position:absolute;left:6778;top:2666;width:1787;height:3467" coordorigin="6778,2666" coordsize="1787,3467" path="m8401,4352l8384,4352,8398,4304,8415,4304,8410,4328,8401,4352xe" filled="true" fillcolor="#303030" stroked="false">
                <v:path arrowok="t"/>
                <v:fill type="solid"/>
              </v:shape>
              <v:shape style="position:absolute;left:6778;top:2666;width:1787;height:3467" coordorigin="6778,2666" coordsize="1787,3467" path="m8330,4375l8318,4375,8320,4352,8332,4352,8330,4375xe" filled="true" fillcolor="#303030" stroked="false">
                <v:path arrowok="t"/>
                <v:fill type="solid"/>
              </v:shape>
              <v:shape style="position:absolute;left:6778;top:2666;width:1787;height:3467" coordorigin="6778,2666" coordsize="1787,3467" path="m8422,4375l8405,4375,8405,4352,8439,4352,8422,4375xe" filled="true" fillcolor="#303030" stroked="false">
                <v:path arrowok="t"/>
                <v:fill type="solid"/>
              </v:shape>
              <v:shape style="position:absolute;left:6778;top:2666;width:1787;height:3467" coordorigin="6778,2666" coordsize="1787,3467" path="m8488,4375l8462,4375,8460,4352,8472,4352,8488,4375xe" filled="true" fillcolor="#303030" stroked="false">
                <v:path arrowok="t"/>
                <v:fill type="solid"/>
              </v:shape>
              <v:shape style="position:absolute;left:6778;top:2666;width:1787;height:3467" coordorigin="6778,2666" coordsize="1787,3467" path="m8367,4399l8344,4399,8325,4375,8353,4375,8367,4399xe" filled="true" fillcolor="#303030" stroked="false">
                <v:path arrowok="t"/>
                <v:fill type="solid"/>
              </v:shape>
              <v:shape style="position:absolute;left:6778;top:2666;width:1787;height:3467" coordorigin="6778,2666" coordsize="1787,3467" path="m8396,4399l8367,4399,8379,4375,8415,4375,8396,4399xe" filled="true" fillcolor="#303030" stroked="false">
                <v:path arrowok="t"/>
                <v:fill type="solid"/>
              </v:shape>
              <v:shape style="position:absolute;left:6778;top:2666;width:1787;height:3467" coordorigin="6778,2666" coordsize="1787,3467" path="m8538,4399l8488,4399,8481,4375,8505,4375,8538,4399xe" filled="true" fillcolor="#303030" stroked="false">
                <v:path arrowok="t"/>
                <v:fill type="solid"/>
              </v:shape>
              <v:shape style="position:absolute;left:6778;top:2666;width:1787;height:3467" coordorigin="6778,2666" coordsize="1787,3467" path="m8557,4423l8541,4423,8534,4399,8553,4399,8557,4423xe" filled="true" fillcolor="#303030" stroked="false">
                <v:path arrowok="t"/>
                <v:fill type="solid"/>
              </v:shape>
              <v:shape style="position:absolute;left:6778;top:2666;width:1787;height:3467" coordorigin="6778,2666" coordsize="1787,3467" path="m8545,4446l8503,4446,8517,4423,8550,4423,8545,4446xe" filled="true" fillcolor="#303030" stroked="false">
                <v:path arrowok="t"/>
                <v:fill type="solid"/>
              </v:shape>
              <v:shape style="position:absolute;left:6778;top:2666;width:1787;height:3467" coordorigin="6778,2666" coordsize="1787,3467" path="m8498,4470l8486,4470,8488,4446,8510,4446,8498,4470xe" filled="true" fillcolor="#303030" stroked="false">
                <v:path arrowok="t"/>
                <v:fill type="solid"/>
              </v:shape>
              <v:shape style="position:absolute;left:6778;top:2666;width:1787;height:3467" coordorigin="6778,2666" coordsize="1787,3467" path="m8500,4494l8484,4494,8484,4470,8519,4470,8500,4494xe" filled="true" fillcolor="#303030" stroked="false">
                <v:path arrowok="t"/>
                <v:fill type="solid"/>
              </v:shape>
              <v:shape style="position:absolute;left:6778;top:2666;width:1787;height:3467" coordorigin="6778,2666" coordsize="1787,3467" path="m8564,4518l8550,4518,8550,4494,8545,4470,8557,4470,8560,4494,8564,4494,8564,4518xe" filled="true" fillcolor="#303030" stroked="false">
                <v:path arrowok="t"/>
                <v:fill type="solid"/>
              </v:shape>
              <v:shape style="position:absolute;left:6778;top:2666;width:1787;height:3467" coordorigin="6778,2666" coordsize="1787,3467" path="m8543,4541l8496,4541,8498,4518,8553,4518,8543,4541xe" filled="true" fillcolor="#303030" stroked="false">
                <v:path arrowok="t"/>
                <v:fill type="solid"/>
              </v:shape>
              <v:shape style="position:absolute;left:6778;top:2666;width:1787;height:3467" coordorigin="6778,2666" coordsize="1787,3467" path="m8517,4565l8500,4565,8493,4541,8517,4541,8517,4565xe" filled="true" fillcolor="#303030" stroked="false">
                <v:path arrowok="t"/>
                <v:fill type="solid"/>
              </v:shape>
              <v:shape style="position:absolute;left:6778;top:2666;width:1787;height:3467" coordorigin="6778,2666" coordsize="1787,3467" path="m8522,4684l8510,4684,8512,4660,8515,4613,8519,4589,8519,4565,8531,4565,8534,4589,8526,4613,8526,4660,8522,4684xe" filled="true" fillcolor="#303030" stroked="false">
                <v:path arrowok="t"/>
                <v:fill type="solid"/>
              </v:shape>
              <v:shape style="position:absolute;left:6778;top:2666;width:1787;height:3467" coordorigin="6778,2666" coordsize="1787,3467" path="m8422,4850l8398,4850,8408,4826,8410,4826,8413,4779,8420,4755,8429,4731,8446,4708,8451,4684,8467,4684,8462,4708,8455,4708,8441,4731,8432,4755,8424,4803,8422,4826,8422,4850xe" filled="true" fillcolor="#303030" stroked="false">
                <v:path arrowok="t"/>
                <v:fill type="solid"/>
              </v:shape>
              <v:shape style="position:absolute;left:6778;top:2666;width:1787;height:3467" coordorigin="6778,2666" coordsize="1787,3467" path="m8382,4945l8370,4945,8367,4921,8370,4898,8382,4850,8405,4850,8382,4898,8379,4921,8382,4945xe" filled="true" fillcolor="#303030" stroked="false">
                <v:path arrowok="t"/>
                <v:fill type="solid"/>
              </v:shape>
              <v:shape style="position:absolute;left:6778;top:2666;width:1787;height:3467" coordorigin="6778,2666" coordsize="1787,3467" path="m8287,4945l8275,4945,8277,4921,8289,4921,8287,4945xe" filled="true" fillcolor="#303030" stroked="false">
                <v:path arrowok="t"/>
                <v:fill type="solid"/>
              </v:shape>
              <v:shape style="position:absolute;left:6778;top:2666;width:1787;height:3467" coordorigin="6778,2666" coordsize="1787,3467" path="m8346,4945l8318,4945,8299,4921,8325,4921,8346,4945xe" filled="true" fillcolor="#303030" stroked="false">
                <v:path arrowok="t"/>
                <v:fill type="solid"/>
              </v:shape>
              <v:shape style="position:absolute;left:6778;top:2666;width:1787;height:3467" coordorigin="6778,2666" coordsize="1787,3467" path="m8332,4993l8318,4993,8280,4945,8289,4945,8325,4969,8327,4969,8332,4993xe" filled="true" fillcolor="#303030" stroked="false">
                <v:path arrowok="t"/>
                <v:fill type="solid"/>
              </v:shape>
              <v:shape style="position:absolute;left:6778;top:2666;width:1787;height:3467" coordorigin="6778,2666" coordsize="1787,3467" path="m8375,4969l8346,4969,8339,4945,8379,4945,8375,4969xe" filled="true" fillcolor="#303030" stroked="false">
                <v:path arrowok="t"/>
                <v:fill type="solid"/>
              </v:shape>
              <v:shape style="position:absolute;left:6778;top:2666;width:1787;height:3467" coordorigin="6778,2666" coordsize="1787,3467" path="m8337,5016l8325,5016,8325,4993,8339,4993,8337,5016xe" filled="true" fillcolor="#303030" stroked="false">
                <v:path arrowok="t"/>
                <v:fill type="solid"/>
              </v:shape>
              <v:shape style="position:absolute;left:6778;top:2666;width:1787;height:3467" coordorigin="6778,2666" coordsize="1787,3467" path="m8327,5159l8301,5159,8287,5135,8318,5135,8315,5111,8311,5040,8315,5016,8327,5016,8325,5040,8327,5111,8330,5135,8327,5159xe" filled="true" fillcolor="#303030" stroked="false">
                <v:path arrowok="t"/>
                <v:fill type="solid"/>
              </v:shape>
              <v:shape style="position:absolute;left:6778;top:2666;width:1787;height:3467" coordorigin="6778,2666" coordsize="1787,3467" path="m8292,5206l8275,5206,8280,5182,8270,5159,8275,5135,8284,5135,8282,5159,8292,5182,8292,5206xe" filled="true" fillcolor="#303030" stroked="false">
                <v:path arrowok="t"/>
                <v:fill type="solid"/>
              </v:shape>
              <v:shape style="position:absolute;left:6778;top:2666;width:1787;height:3467" coordorigin="6778,2666" coordsize="1787,3467" path="m8237,5277l8223,5277,8223,5254,8228,5254,8254,5206,8282,5206,8263,5230,8237,5277xe" filled="true" fillcolor="#303030" stroked="false">
                <v:path arrowok="t"/>
                <v:fill type="solid"/>
              </v:shape>
              <v:shape style="position:absolute;left:6778;top:2666;width:1787;height:3467" coordorigin="6778,2666" coordsize="1787,3467" path="m8216,5325l8197,5325,8204,5301,8213,5277,8225,5277,8216,5325xe" filled="true" fillcolor="#303030" stroked="false">
                <v:path arrowok="t"/>
                <v:fill type="solid"/>
              </v:shape>
              <v:shape style="position:absolute;left:6778;top:2666;width:1787;height:3467" coordorigin="6778,2666" coordsize="1787,3467" path="m8045,5491l8035,5491,8052,5467,8097,5420,8135,5372,8123,5349,8123,5325,8142,5325,8135,5349,8147,5372,8147,5396,8137,5396,8104,5444,8061,5467,8045,5491xe" filled="true" fillcolor="#303030" stroked="false">
                <v:path arrowok="t"/>
                <v:fill type="solid"/>
              </v:shape>
              <v:shape style="position:absolute;left:6778;top:2666;width:1787;height:3467" coordorigin="6778,2666" coordsize="1787,3467" path="m8016,5491l7988,5491,7990,5467,8009,5467,8016,5491xe" filled="true" fillcolor="#303030" stroked="false">
                <v:path arrowok="t"/>
                <v:fill type="solid"/>
              </v:shape>
              <v:shape style="position:absolute;left:6778;top:2666;width:1787;height:3467" coordorigin="6778,2666" coordsize="1787,3467" path="m7969,5610l7948,5610,7957,5586,7971,5562,7978,5539,7983,5491,7997,5491,7990,5539,7990,5562,7983,5562,7969,5610xe" filled="true" fillcolor="#303030" stroked="false">
                <v:path arrowok="t"/>
                <v:fill type="solid"/>
              </v:shape>
              <v:shape style="position:absolute;left:6778;top:2666;width:1787;height:3467" coordorigin="6778,2666" coordsize="1787,3467" path="m7945,5634l7886,5634,7903,5610,7955,5610,7945,5634xe" filled="true" fillcolor="#303030" stroked="false">
                <v:path arrowok="t"/>
                <v:fill type="solid"/>
              </v:shape>
              <v:shape style="position:absolute;left:6778;top:2666;width:1787;height:3467" coordorigin="6778,2666" coordsize="1787,3467" path="m7549,5729l7528,5729,7523,5705,7518,5705,7518,5681,7516,5681,7518,5657,7523,5634,7535,5634,7551,5657,7530,5657,7530,5681,7535,5705,7549,5729xe" filled="true" fillcolor="#303030" stroked="false">
                <v:path arrowok="t"/>
                <v:fill type="solid"/>
              </v:shape>
              <v:shape style="position:absolute;left:6778;top:2666;width:1787;height:3467" coordorigin="6778,2666" coordsize="1787,3467" path="m7884,5657l7827,5657,7831,5634,7893,5634,7884,5657xe" filled="true" fillcolor="#303030" stroked="false">
                <v:path arrowok="t"/>
                <v:fill type="solid"/>
              </v:shape>
              <v:shape style="position:absolute;left:6778;top:2666;width:1787;height:3467" coordorigin="6778,2666" coordsize="1787,3467" path="m7601,5729l7592,5729,7568,5705,7549,5681,7544,5657,7561,5657,7578,5681,7601,5729xe" filled="true" fillcolor="#303030" stroked="false">
                <v:path arrowok="t"/>
                <v:fill type="solid"/>
              </v:shape>
              <v:shape style="position:absolute;left:6778;top:2666;width:1787;height:3467" coordorigin="6778,2666" coordsize="1787,3467" path="m7753,5681l7725,5681,7751,5657,7765,5657,7753,5681xe" filled="true" fillcolor="#303030" stroked="false">
                <v:path arrowok="t"/>
                <v:fill type="solid"/>
              </v:shape>
              <v:shape style="position:absolute;left:6778;top:2666;width:1787;height:3467" coordorigin="6778,2666" coordsize="1787,3467" path="m7805,5681l7798,5681,7774,5657,7789,5657,7805,5681xe" filled="true" fillcolor="#303030" stroked="false">
                <v:path arrowok="t"/>
                <v:fill type="solid"/>
              </v:shape>
              <v:shape style="position:absolute;left:6778;top:2666;width:1787;height:3467" coordorigin="6778,2666" coordsize="1787,3467" path="m7834,5681l7822,5681,7822,5657,7834,5657,7834,5681xe" filled="true" fillcolor="#303030" stroked="false">
                <v:path arrowok="t"/>
                <v:fill type="solid"/>
              </v:shape>
              <v:shape style="position:absolute;left:6778;top:2666;width:1787;height:3467" coordorigin="6778,2666" coordsize="1787,3467" path="m7668,5752l7618,5752,7604,5729,7658,5729,7677,5705,7701,5681,7729,5681,7687,5729,7668,5752xe" filled="true" fillcolor="#303030" stroked="false">
                <v:path arrowok="t"/>
                <v:fill type="solid"/>
              </v:shape>
              <v:shape style="position:absolute;left:6778;top:2666;width:1787;height:3467" coordorigin="6778,2666" coordsize="1787,3467" path="m7556,5752l7544,5752,7542,5729,7556,5729,7556,5752xe" filled="true" fillcolor="#303030" stroked="false">
                <v:path arrowok="t"/>
                <v:fill type="solid"/>
              </v:shape>
              <v:shape style="position:absolute;left:6778;top:2666;width:1787;height:3467" coordorigin="6778,2666" coordsize="1787,3467" path="m7483,5800l7466,5800,7464,5776,7464,5752,7480,5752,7475,5776,7478,5776,7483,5800xe" filled="true" fillcolor="#303030" stroked="false">
                <v:path arrowok="t"/>
                <v:fill type="solid"/>
              </v:shape>
              <v:shape style="position:absolute;left:6778;top:2666;width:1787;height:3467" coordorigin="6778,2666" coordsize="1787,3467" path="m7497,5776l7485,5776,7480,5752,7494,5752,7497,5776xe" filled="true" fillcolor="#303030" stroked="false">
                <v:path arrowok="t"/>
                <v:fill type="solid"/>
              </v:shape>
              <v:shape style="position:absolute;left:6778;top:2666;width:1787;height:3467" coordorigin="6778,2666" coordsize="1787,3467" path="m7549,5776l7513,5776,7540,5752,7554,5752,7549,5776xe" filled="true" fillcolor="#303030" stroked="false">
                <v:path arrowok="t"/>
                <v:fill type="solid"/>
              </v:shape>
              <v:shape style="position:absolute;left:6778;top:2666;width:1787;height:3467" coordorigin="6778,2666" coordsize="1787,3467" path="m7521,5800l7494,5800,7487,5776,7547,5776,7521,5800xe" filled="true" fillcolor="#303030" stroked="false">
                <v:path arrowok="t"/>
                <v:fill type="solid"/>
              </v:shape>
              <v:shape style="position:absolute;left:6778;top:2666;width:1787;height:3467" coordorigin="6778,2666" coordsize="1787,3467" path="m7487,5824l7473,5824,7471,5800,7485,5800,7487,5824xe" filled="true" fillcolor="#303030" stroked="false">
                <v:path arrowok="t"/>
                <v:fill type="solid"/>
              </v:shape>
              <v:shape style="position:absolute;left:6778;top:2666;width:1787;height:3467" coordorigin="6778,2666" coordsize="1787,3467" path="m7478,5847l7457,5847,7459,5824,7485,5824,7478,5847xe" filled="true" fillcolor="#303030" stroked="false">
                <v:path arrowok="t"/>
                <v:fill type="solid"/>
              </v:shape>
              <v:shape style="position:absolute;left:6778;top:2666;width:1787;height:3467" coordorigin="6778,2666" coordsize="1787,3467" path="m7438,5871l7416,5871,7430,5847,7464,5847,7438,5871xe" filled="true" fillcolor="#303030" stroked="false">
                <v:path arrowok="t"/>
                <v:fill type="solid"/>
              </v:shape>
              <v:shape style="position:absolute;left:6778;top:2666;width:1787;height:3467" coordorigin="6778,2666" coordsize="1787,3467" path="m6980,5942l6951,5942,6930,5918,6882,5895,6849,5895,6856,5871,6890,5871,6937,5918,6994,5918,6980,5942xe" filled="true" fillcolor="#303030" stroked="false">
                <v:path arrowok="t"/>
                <v:fill type="solid"/>
              </v:shape>
              <v:shape style="position:absolute;left:6778;top:2666;width:1787;height:3467" coordorigin="6778,2666" coordsize="1787,3467" path="m7006,5895l6996,5895,6999,5871,7006,5895xe" filled="true" fillcolor="#303030" stroked="false">
                <v:path arrowok="t"/>
                <v:fill type="solid"/>
              </v:shape>
              <v:shape style="position:absolute;left:6778;top:2666;width:1787;height:3467" coordorigin="6778,2666" coordsize="1787,3467" path="m7352,5895l7309,5895,7347,5871,7369,5871,7352,5895xe" filled="true" fillcolor="#303030" stroked="false">
                <v:path arrowok="t"/>
                <v:fill type="solid"/>
              </v:shape>
              <v:shape style="position:absolute;left:6778;top:2666;width:1787;height:3467" coordorigin="6778,2666" coordsize="1787,3467" path="m6859,5918l6844,5918,6847,5895,6859,5895,6859,5918xe" filled="true" fillcolor="#303030" stroked="false">
                <v:path arrowok="t"/>
                <v:fill type="solid"/>
              </v:shape>
              <v:shape style="position:absolute;left:6778;top:2666;width:1787;height:3467" coordorigin="6778,2666" coordsize="1787,3467" path="m6996,5918l6982,5918,6982,5895,6996,5895,6996,5918xe" filled="true" fillcolor="#303030" stroked="false">
                <v:path arrowok="t"/>
                <v:fill type="solid"/>
              </v:shape>
              <v:shape style="position:absolute;left:6778;top:2666;width:1787;height:3467" coordorigin="6778,2666" coordsize="1787,3467" path="m7020,5990l7008,5990,7013,5966,7034,5918,7032,5918,7015,5895,7046,5895,7046,5918,7025,5966,7020,5990xe" filled="true" fillcolor="#303030" stroked="false">
                <v:path arrowok="t"/>
                <v:fill type="solid"/>
              </v:shape>
              <v:shape style="position:absolute;left:6778;top:2666;width:1787;height:3467" coordorigin="6778,2666" coordsize="1787,3467" path="m7241,5918l7196,5918,7236,5895,7298,5895,7241,5918xe" filled="true" fillcolor="#303030" stroked="false">
                <v:path arrowok="t"/>
                <v:fill type="solid"/>
              </v:shape>
              <v:shape style="position:absolute;left:6778;top:2666;width:1787;height:3467" coordorigin="6778,2666" coordsize="1787,3467" path="m6816,5942l6778,5942,6811,5918,6837,5918,6816,5942xe" filled="true" fillcolor="#303030" stroked="false">
                <v:path arrowok="t"/>
                <v:fill type="solid"/>
              </v:shape>
              <v:shape style="position:absolute;left:6778;top:2666;width:1787;height:3467" coordorigin="6778,2666" coordsize="1787,3467" path="m7186,5942l7162,5942,7177,5918,7200,5918,7186,5942xe" filled="true" fillcolor="#303030" stroked="false">
                <v:path arrowok="t"/>
                <v:fill type="solid"/>
              </v:shape>
              <v:shape style="position:absolute;left:6778;top:2666;width:1787;height:3467" coordorigin="6778,2666" coordsize="1787,3467" path="m7120,5966l7108,5966,7108,5942,7127,5942,7120,5966xe" filled="true" fillcolor="#303030" stroked="false">
                <v:path arrowok="t"/>
                <v:fill type="solid"/>
              </v:shape>
              <v:shape style="position:absolute;left:6778;top:2666;width:1787;height:3467" coordorigin="6778,2666" coordsize="1787,3467" path="m7158,5966l7141,5966,7129,5942,7169,5942,7158,5966xe" filled="true" fillcolor="#303030" stroked="false">
                <v:path arrowok="t"/>
                <v:fill type="solid"/>
              </v:shape>
              <v:shape style="position:absolute;left:6778;top:2666;width:1787;height:3467" coordorigin="6778,2666" coordsize="1787,3467" path="m7124,6037l7110,6037,7110,5990,7105,5966,7117,5966,7122,5990,7124,6037xe" filled="true" fillcolor="#303030" stroked="false">
                <v:path arrowok="t"/>
                <v:fill type="solid"/>
              </v:shape>
              <v:shape style="position:absolute;left:6778;top:2666;width:1787;height:3467" coordorigin="6778,2666" coordsize="1787,3467" path="m7018,6013l7006,6013,7006,5990,7018,5990,7018,6013xe" filled="true" fillcolor="#303030" stroked="false">
                <v:path arrowok="t"/>
                <v:fill type="solid"/>
              </v:shape>
              <v:shape style="position:absolute;left:6778;top:2666;width:1787;height:3467" coordorigin="6778,2666" coordsize="1787,3467" path="m7065,6108l7056,6108,7037,6085,7022,6061,7013,6037,7008,6037,7008,6013,7020,6013,7025,6037,7034,6061,7048,6085,7065,6108xe" filled="true" fillcolor="#303030" stroked="false">
                <v:path arrowok="t"/>
                <v:fill type="solid"/>
              </v:shape>
              <v:shape style="position:absolute;left:6778;top:2666;width:1787;height:3467" coordorigin="6778,2666" coordsize="1787,3467" path="m7141,6061l7117,6061,7115,6037,7127,6037,7141,6061xe" filled="true" fillcolor="#303030" stroked="false">
                <v:path arrowok="t"/>
                <v:fill type="solid"/>
              </v:shape>
              <v:shape style="position:absolute;left:6778;top:2666;width:1787;height:3467" coordorigin="6778,2666" coordsize="1787,3467" path="m7146,6085l7134,6085,7131,6061,7146,6061,7146,6085xe" filled="true" fillcolor="#303030" stroked="false">
                <v:path arrowok="t"/>
                <v:fill type="solid"/>
              </v:shape>
              <v:shape style="position:absolute;left:6778;top:2666;width:1787;height:3467" coordorigin="6778,2666" coordsize="1787,3467" path="m7131,6108l7120,6108,7129,6085,7141,6085,7131,6108xe" filled="true" fillcolor="#303030" stroked="false">
                <v:path arrowok="t"/>
                <v:fill type="solid"/>
              </v:shape>
              <v:shape style="position:absolute;left:6778;top:2666;width:1787;height:3467" coordorigin="6778,2666" coordsize="1787,3467" path="m7105,6132l7082,6132,7067,6108,7117,6108,7105,6132xe" filled="true" fillcolor="#303030" stroked="false">
                <v:path arrowok="t"/>
                <v:fill type="solid"/>
              </v:shape>
            </v:group>
            <v:group style="position:absolute;left:6773;top:2666;width:1792;height:3472" coordorigin="6773,2666" coordsize="1792,3472">
              <v:shape style="position:absolute;left:6773;top:2666;width:1792;height:3472" coordorigin="6773,2666" coordsize="1792,3472" path="m6783,5959l6816,5942,6837,5940,6847,5935,6849,5935,6856,5928,6859,5923,6859,5907,6861,5902,6863,5899,6871,5895,6878,5895,6882,5897,6930,5933,6951,5945,6954,5945,6963,5949,6965,5949,6973,5947,6980,5945,6982,5942,6992,5933,6994,5930,6996,5923,6996,5921,6996,5909,6996,5907,6999,5907,7001,5907,7013,5914,7015,5914,7032,5921,7034,5923,7034,5928,7013,5968,7013,5971,7008,5992,7006,6006,7006,6009,7006,6023,7008,6037,7008,6040,7013,6051,7013,6054,7022,6068,7022,6070,7037,6094,7037,6097,7056,6118,7056,6120,7067,6127,7067,6130,7082,6135,7091,6137,7094,6137,7103,6137,7105,6137,7117,6130,7120,6127,7129,6118,7131,6118,7141,6101,7146,6087,7146,6082,7143,6073,7141,6070,7127,6054,7124,6042,7122,6006,7122,6004,7117,5975,7120,5968,7122,5966,7127,5961,7129,5961,7141,5968,7146,5968,7155,5968,7158,5968,7169,5961,7172,5961,7186,5942,7200,5935,7238,5928,7241,5928,7298,5914,7314,5909,7352,5895,7369,5888,7407,5885,7421,5883,7438,5876,7464,5857,7475,5850,7478,5850,7483,5845,7485,5843,7487,5831,7487,5828,7485,5814,7483,5814,7478,5797,7475,5788,7475,5778,7478,5776,7480,5774,7480,5776,7485,5793,7487,5797,7494,5805,7497,5805,7504,5807,7506,5807,7513,5807,7513,5805,7559,5759,7556,5757,7556,5748,7554,5745,7551,5738,7549,5738,7540,5724,7535,5717,7530,5702,7530,5683,7530,5669,7530,5664,7528,5660,7528,5667,7544,5679,7549,5686,7568,5712,7592,5738,7594,5740,7604,5745,7618,5757,7623,5757,7642,5759,7644,5759,7663,5755,7668,5752,7687,5733,7708,5707,7729,5693,7753,5681,7765,5679,7774,5679,7779,5683,7793,5698,7798,5702,7801,5702,7808,5705,7810,5705,7817,5705,7824,5702,7827,5700,7831,5695,7834,5693,7834,5686,7834,5669,7836,5667,7841,5664,7857,5664,7860,5664,7884,5660,7893,5655,7895,5655,7910,5641,7917,5636,7924,5634,7943,5634,7945,5634,7955,5629,7957,5626,7967,5615,7969,5612,7983,5584,7983,5581,7990,5562,7990,5560,7997,5515,8000,5501,8002,5498,8000,5491,7997,5498,8000,5498,8009,5508,8009,5510,8016,5512,8019,5515,8026,5515,8028,5515,8033,5512,8035,5510,8042,5505,8045,5503,8061,5484,8104,5451,8104,5448,8137,5415,8137,5413,8144,5399,8147,5396,8147,5382,8147,5377,8135,5356,8135,5351,8140,5346,8142,5344,8149,5342,8187,5346,8190,5346,8199,5344,8201,5344,8206,5339,8206,5337,8216,5325,8225,5299,8235,5285,8237,5280,8237,5277,8263,5232,8282,5218,8284,5216,8289,5209,8292,5206,8292,5199,8292,5197,8292,5190,8292,5187,8282,5171,8282,5163,8284,5156,8287,5154,8301,5166,8303,5168,8311,5168,8313,5168,8320,5168,8322,5166,8327,5161,8327,5159,8330,5154,8330,5152,8330,5144,8327,5121,8325,5052,8327,5035,8337,5021,8337,5019,8339,5009,8339,5007,8334,4997,8332,4995,8327,4985,8325,4985,8289,4952,8287,4950,8289,4943,8292,4938,8294,4936,8299,4938,8318,4945,8337,4962,8339,4962,8346,4969,8349,4969,8363,4971,8365,4971,8375,4969,8377,4966,8379,4964,8382,4957,8382,4955,8379,4928,8382,4919,8394,4879,8405,4869,8408,4869,8420,4855,8422,4852,8422,4843,8422,4841,8432,4772,8462,4712,8467,4705,8472,4703,8477,4703,8500,4705,8507,4705,8510,4705,8515,4703,8517,4701,8522,4696,8522,4693,8526,4665,8526,4663,8526,4615,8534,4591,8534,4589,8531,4582,8531,4579,8524,4570,8517,4565,8517,4563,8507,4560,8505,4558,8505,4551,8507,4546,8510,4546,8512,4544,8534,4544,8536,4544,8541,4541,8543,4541,8553,4537,8553,4534,8560,4527,8562,4525,8562,4518,8564,4518,8564,4508,8562,4508,8562,4496,8560,4496,8557,4487,8555,4484,8553,4480,8550,4477,8543,4473,8541,4473,8536,4470,8534,4470,8517,4475,8515,4475,8496,4487,8493,4487,8488,4492,8496,4492,8496,4480,8496,4475,8498,4470,8510,4461,8524,4451,8543,4446,8545,4446,8550,4444,8553,4442,8555,4439,8555,4437,8557,4430,8557,4427,8555,4423,8553,4418,8548,4416,8548,4413,8538,4408,8505,4399,8496,4394,8488,4389,8472,4368,8470,4366,8465,4363,8465,4361,8458,4359,8455,4359,8439,4361,8436,4361,8417,4366,8415,4368,8405,4373,8405,4375,8386,4394,8379,4399,8367,4401,8360,4399,8353,4397,8334,4380,8330,4375,8332,4373,8351,4370,8377,4368,8389,4363,8391,4363,8401,4356,8401,4354,8410,4330,8415,4325,8420,4323,8439,4318,8441,4318,8451,4311,8453,4311,8472,4280,8491,4261,8493,4261,8498,4252,8500,4249,8505,4233,8505,4230,8505,4221,8503,4219,8500,4211,8498,4209,8493,4207,8491,4204,8465,4195,8429,4183,8408,4173,8394,4164,8370,4150,8367,4147,8339,4140,8334,4138,8322,4121,8320,4119,8315,4116,8313,4116,8294,4116,8294,4114,8294,4109,8296,4107,8299,4105,8301,4105,8346,4109,8396,4126,8432,4131,8448,4131,8451,4131,8474,4131,8477,4128,8481,4126,8484,4124,8484,4119,8484,4114,8484,4109,8477,4097,8474,4097,8467,4088,8424,4064,8391,4031,8379,4024,8377,4024,8349,4019,8337,4012,8332,4007,8327,4002,8327,3995,8330,3967,8330,3955,8330,3953,8322,3936,8311,3917,8308,3915,8284,3898,8277,3889,8273,3881,8270,3853,8270,3851,8270,3846,8265,3829,8265,3827,8263,3817,8237,3782,8211,3739,8211,3737,8192,3710,8182,3703,8180,3703,8173,3699,8171,3699,8161,3696,8159,3696,8133,3701,8109,3699,8097,3696,8088,3689,8078,3680,8073,3670,8071,3661,8073,3651,8076,3637,8090,3592,8097,3580,8102,3573,8104,3568,8123,3561,8123,3559,8133,3554,8133,3551,8144,3537,8147,3537,8154,3521,8156,3521,8159,3509,8159,3497,8159,3494,8154,3478,8154,3475,8144,3464,8144,3461,8147,3456,8163,3445,8192,3437,8194,3437,8206,3430,8209,3430,8237,3399,8311,3319,8320,3309,8330,3302,8341,3297,8353,3295,8358,3295,8375,3302,8377,3304,8389,3302,8391,3302,8396,3297,8398,3297,8403,3293,8405,3288,8405,3283,8405,3281,8401,3259,8401,3252,8403,3250,8415,3238,8417,3236,8417,3233,8417,3228,8415,3221,8415,3219,8405,3210,8405,3207,8394,3200,8391,3198,8377,3195,8356,3193,8341,3193,8339,3193,8313,3200,8313,3202,8275,3214,8263,3217,8247,3214,8235,3212,8216,3193,8199,3183,8190,3179,8187,3179,8180,3179,8178,3179,8159,3191,8135,3195,8133,3195,8128,3198,8126,3198,8121,3202,8118,3205,8114,3214,8107,3238,8080,3266,8080,3269,8076,3278,8073,3300,8071,3304,8066,3307,8057,3314,8031,3321,8014,3323,8000,3321,7993,3316,7986,3312,7981,3304,7974,3293,7971,3281,7976,3243,7974,3228,7974,3226,7967,3202,7962,3195,7962,3193,7955,3188,7945,3183,7943,3183,7933,3183,7933,3181,7898,3181,7895,3181,7884,3183,7881,3183,7872,3186,7869,3188,7862,3193,7860,3195,7850,3210,7848,3212,7848,3217,7853,3212,7850,3210,7843,3193,7798,3119,7789,3100,7786,3079,7789,3060,7793,3043,7805,3027,7812,3020,7819,3020,7824,3022,7843,3036,7846,3036,7853,3039,7855,3039,7862,3039,7872,3034,7874,3034,7900,3017,7936,3008,7945,3003,7945,3001,7952,2996,7964,2982,7964,2979,7969,2967,7969,2965,7971,2955,7971,2953,7969,2932,7969,2927,8014,2858,8050,2832,8052,2832,8073,2806,8095,2768,8109,2723,8116,2709,8123,2701,8130,2697,8142,2692,8154,2687,8199,2680,8211,2680,8220,2682,8228,2685,8235,2694,8239,2706,8244,2718,8244,2739,8237,2770,8232,2787,8218,2820,8218,2823,8213,2839,8209,2865,8209,2868,8211,2889,8213,2901,8213,2903,8218,2908,8220,2910,8225,2913,8230,2913,8247,2910,8254,2913,8254,2915,8258,2917,8256,2913,8244,2917,8242,2920,8237,2925,8235,2927,8230,2955,8228,2960,8223,2963,8206,2972,8187,2986,8185,2989,8185,2996,8185,3001,8187,3010,8190,3012,8197,3020,8199,3022,8206,3024,8209,3024,8220,3022,8223,3022,8239,3015,8242,3012,8247,3008,8247,3005,8256,2986,8261,2984,8287,2967,8294,2960,8296,2960,8301,2951,8303,2951,8308,2941,8308,2939,8315,2908,8360,2858,8386,2851,8396,2846,8398,2846,8405,2839,8408,2837,8422,2815,8432,2808,8441,2806,8472,2806,8474,2804,8486,2801,8488,2799,8498,2789,8500,2787,8512,2766,8515,2763,8519,2761,8526,2758,8531,2761,8534,2766,8536,2768,8538,2768,8543,2768,8545,2766,8545,2761,8543,2758,8541,2754,8538,2751,8529,2747,8526,2747,8515,2749,8512,2749,8507,2751,8507,2754,8503,2758,8500,2758,8488,2780,8481,2789,8472,2792,8441,2792,8439,2792,8427,2796,8424,2796,8413,2806,8396,2830,8391,2837,8382,2839,8356,2846,8356,2849,8332,2863,8332,2865,8318,2877,8311,2889,8308,2891,8303,2903,8303,2906,8296,2936,8292,2944,8287,2951,8280,2958,8254,2972,8251,2974,8247,2979,8247,2982,8235,3001,8232,3003,8218,3010,8209,3010,8204,3010,8199,3005,8197,2998,8197,2996,8213,2984,8230,2974,8232,2974,8237,2970,8239,2967,8242,2960,8242,2958,8247,2932,8251,2929,8263,2922,8265,2920,8265,2915,8268,2913,8265,2910,8263,2903,8261,2901,8251,2898,8247,2896,8230,2901,8228,2898,8225,2896,8223,2889,8223,2868,8225,2842,8230,2825,8244,2792,8249,2775,8256,2742,8256,2739,8256,2718,8256,2716,8251,2704,8251,2701,8244,2690,8244,2687,8235,2678,8235,2675,8225,2671,8223,2671,8213,2668,8152,2675,8116,2692,8114,2692,8107,2699,8107,2701,8097,2716,8097,2718,8083,2763,8061,2799,8042,2823,8014,2842,8005,2849,7964,2906,7959,2915,7957,2922,7957,2925,7957,2932,7959,2953,7957,2963,7952,2974,7943,2989,7938,2991,7931,2996,7895,3005,7893,3005,7867,3024,7860,3027,7855,3027,7850,3024,7831,3012,7831,3010,7822,3008,7819,3008,7810,3008,7808,3010,7796,3017,7793,3020,7784,3039,7782,3039,7777,3055,7777,3058,7774,3079,7774,3081,7777,3103,7777,3105,7786,3124,7786,3126,7831,3200,7838,3217,7841,3219,7846,3221,7848,3224,7850,3224,7855,3221,7857,3221,7860,3219,7869,3202,7876,3198,7884,3195,7898,3195,7931,3195,7940,3195,7948,3200,7952,3202,7955,3207,7962,3231,7962,3243,7959,3281,7962,3295,7962,3297,7969,3309,7976,3319,7976,3321,7983,3328,7986,3328,7995,3333,7997,3333,8014,3335,8033,3333,8061,3326,8073,3319,8076,3316,8080,3312,8085,3304,8085,3302,8088,3281,8092,3274,8116,3245,8118,3243,8126,3219,8130,3212,8133,3210,8137,3207,8161,3202,8163,3202,8182,3191,8187,3191,8194,3193,8209,3202,8228,3221,8230,3224,8244,3228,8263,3228,8277,3228,8277,3226,8318,3214,8344,3207,8356,3205,8375,3207,8386,3210,8396,3217,8403,3226,8405,3231,8403,3233,8410,3233,8405,3228,8394,3240,8391,3240,8389,3247,8386,3252,8386,3262,8389,3264,8394,3281,8394,3285,8389,3288,8384,3290,8377,3290,8360,3283,8358,3283,8351,3283,8337,3285,8325,3290,8322,3293,8313,3300,8311,3300,8301,3309,8230,3390,8199,3421,8190,3426,8161,3430,8156,3433,8137,3447,8135,3449,8133,3454,8130,3459,8130,3466,8133,3468,8142,3483,8144,3497,8144,3506,8142,3516,8135,3530,8126,3544,8116,3549,8099,3559,8097,3559,8092,3563,8092,3566,8085,3573,8085,3575,8078,3587,8078,3589,8064,3634,8059,3649,8059,3651,8059,3661,8059,3663,8061,3672,8061,3675,8069,3687,8069,3689,8078,3699,8080,3701,8092,3708,8107,3713,8133,3715,8161,3710,8168,3710,8175,3713,8182,3720,8201,3744,8228,3789,8251,3822,8254,3832,8256,3851,8258,3851,8258,3853,8261,3881,8261,3884,8265,3893,8265,3896,8275,3905,8275,3908,8301,3924,8311,3941,8318,3957,8318,3967,8313,3995,8313,3998,8315,4007,8318,4007,8320,4014,8322,4017,8330,4021,8330,4024,8341,4031,8344,4031,8375,4036,8384,4043,8417,4074,8460,4097,8465,4105,8472,4116,8448,4119,8432,4119,8398,4114,8351,4097,8349,4097,8303,4093,8301,4093,8296,4093,8294,4093,8289,4097,8284,4100,8282,4105,8282,4107,8282,4114,8282,4116,8282,4119,8284,4121,8287,4126,8289,4128,8292,4128,8311,4128,8313,4131,8325,4147,8327,4147,8332,4152,8334,4152,8363,4159,8386,4176,8401,4185,8424,4195,8460,4207,8486,4216,8491,4219,8491,4223,8493,4230,8488,4245,8481,4252,8462,4273,8441,4302,8436,4306,8417,4311,8415,4311,8408,4314,8408,4316,8401,4323,8398,4325,8391,4347,8384,4352,8375,4356,8351,4359,8330,4361,8327,4361,8322,4366,8320,4366,8320,4368,8318,4375,8318,4378,8318,4380,8325,4389,8344,4406,8346,4408,8356,4411,8358,4413,8367,4413,8370,4413,8384,4411,8394,4404,8396,4404,8415,4382,8422,4378,8439,4373,8455,4373,8460,4373,8462,4375,8479,4397,8481,4399,8488,4404,8491,4406,8500,4411,8534,4420,8541,4425,8543,4427,8545,4430,8543,4432,8541,4435,8519,4439,8517,4439,8503,4449,8503,4451,8488,4463,8488,4465,8486,4470,8484,4470,8484,4477,8481,4480,8484,4492,8484,4494,8486,4496,8488,4499,8493,4499,8496,4499,8500,4499,8519,4487,8536,4484,8538,4484,8541,4487,8545,4492,8548,4501,8550,4511,8550,4515,8550,4520,8545,4527,8536,4530,8531,4532,8512,4532,8510,4532,8505,4534,8500,4534,8498,4539,8496,4541,8493,4549,8493,4551,8493,4560,8493,4563,8496,4565,8500,4570,8510,4575,8515,4579,8519,4587,8519,4591,8515,4613,8515,4615,8512,4663,8510,4689,8507,4693,8505,4693,8500,4693,8479,4689,8477,4689,8470,4691,8467,4691,8462,4696,8460,4696,8453,4703,8451,4703,8446,4712,8429,4741,8429,4743,8420,4767,8413,4800,8410,4841,8408,4848,8398,4860,8384,4869,8382,4871,8370,4917,8367,4928,8370,4955,8367,4957,8363,4959,8353,4957,8346,4952,8325,4933,8322,4933,8303,4926,8301,4924,8296,4924,8292,4924,8287,4926,8284,4928,8277,4938,8277,4940,8275,4950,8275,4955,8277,4959,8280,4962,8318,4995,8322,5002,8325,5009,8325,5016,8315,5031,8315,5033,8311,5050,8311,5052,8315,5121,8315,5123,8318,5144,8318,5149,8315,5154,8315,5156,8311,5156,8308,5156,8294,5144,8292,5142,8287,5142,8284,5142,8282,5142,8277,5147,8275,5149,8270,5159,8270,5161,8268,5171,8270,5175,8280,5192,8280,5197,8280,5201,8275,5209,8256,5223,8254,5225,8228,5273,8223,5275,8223,5277,8213,5292,8213,5294,8204,5320,8197,5330,8194,5332,8187,5334,8149,5327,8147,5330,8137,5332,8135,5332,8130,5337,8123,5346,8123,5349,8123,5356,8123,5361,8135,5382,8135,5394,8126,5406,8097,5441,8052,5477,8035,5496,8028,5501,8026,5501,8021,5501,8016,5498,8009,5489,8007,5489,8002,5486,8000,5486,7997,5486,7995,5486,7990,5489,7988,5496,7988,5498,7983,5512,7971,5579,7921,5622,7919,5622,7914,5624,7912,5624,7903,5631,7886,5645,7879,5648,7857,5653,7841,5653,7838,5653,7834,5655,7831,5655,7827,5657,7827,5660,7822,5664,7822,5667,7822,5683,7819,5688,7819,5691,7815,5693,7810,5693,7805,5691,7803,5688,7789,5674,7786,5672,7779,5667,7774,5667,7765,5667,7763,5667,7751,5669,7751,5672,7725,5681,7701,5698,7677,5724,7658,5743,7642,5745,7625,5745,7611,5733,7608,5733,7601,5729,7578,5705,7561,5679,7559,5679,7554,5669,7551,5669,7535,5655,7532,5655,7530,5653,7525,5655,7523,5655,7521,5657,7518,5660,7518,5664,7518,5667,7516,5681,7516,5683,7518,5705,7518,5707,7523,5719,7523,5721,7528,5731,7530,5731,7540,5745,7542,5750,7544,5759,7544,5767,7540,5774,7513,5793,7509,5795,7506,5795,7502,5795,7497,5788,7494,5771,7492,5771,7490,5767,7487,5764,7485,5762,7480,5762,7475,5762,7471,5764,7466,5769,7464,5774,7464,5776,7464,5788,7466,5800,7466,5802,7471,5816,7473,5831,7473,5838,7468,5840,7459,5845,7404,5873,7366,5876,7350,5880,7293,5902,7196,5921,7193,5923,7179,5930,7177,5933,7162,5952,7153,5956,7146,5956,7131,5949,7127,5949,7122,5949,7120,5952,7113,5956,7108,5964,7108,5966,7105,5975,7105,5978,7110,6006,7110,6042,7110,6044,7115,6059,7117,6061,7131,6078,7134,6085,7129,6097,7120,6111,7110,6118,7101,6125,7094,6125,7086,6123,7034,6063,7018,6021,7018,6009,7020,5994,7025,5973,7046,5933,7046,5930,7048,5923,7048,5921,7046,5918,7046,5916,7041,5909,7039,5909,7020,5902,7008,5895,7006,5895,6999,5892,6996,5895,6989,5897,6987,5899,6984,5904,6982,5907,6982,5921,6982,5926,6973,5933,6970,5935,6965,5935,6958,5933,6937,5921,6890,5885,6887,5885,6880,5883,6878,5883,6868,5883,6866,5883,6856,5888,6854,5890,6849,5895,6849,5897,6847,5904,6844,5921,6842,5926,6835,5928,6814,5928,6811,5930,6778,5947,6776,5949,6773,5952,6776,5956,6778,5959,6780,5959,6783,5959xe" filled="false" stroked="true" strokeweight="0pt" strokecolor="#303030">
                <v:path arrowok="t"/>
              </v:shape>
            </v:group>
            <v:group style="position:absolute;left:6766;top:5947;width:22;height:17" coordorigin="6766,5947" coordsize="22,17">
              <v:shape style="position:absolute;left:6766;top:5947;width:22;height:17" coordorigin="6766,5947" coordsize="22,17" path="m6776,5964l6771,5964,6766,5959,6766,5956,6773,5949,6778,5947,6783,5947,6785,5949,6788,5954,6783,5959,6778,5961,6776,5964xe" filled="true" fillcolor="#303030" stroked="false">
                <v:path arrowok="t"/>
                <v:fill type="solid"/>
              </v:shape>
            </v:group>
            <v:group style="position:absolute;left:6766;top:5947;width:22;height:17" coordorigin="6766,5947" coordsize="22,17">
              <v:shape style="position:absolute;left:6766;top:5947;width:22;height:17" coordorigin="6766,5947" coordsize="22,17" path="m6776,5964l6778,5961,6783,5959,6785,5956,6788,5954,6785,5949,6783,5947,6780,5947,6778,5947,6773,5949,6771,5952,6769,5954,6766,5956,6766,5959,6769,5961,6771,5964,6776,5964xe" filled="false" stroked="true" strokeweight="0pt" strokecolor="#303030">
                <v:path arrowok="t"/>
              </v:shape>
              <v:shape style="position:absolute;left:2980;top:705;width:6175;height:5311" type="#_x0000_t75" stroked="false">
                <v:imagedata r:id="rId46" o:title=""/>
              </v:shape>
            </v:group>
            <v:group style="position:absolute;left:7048;top:6101;width:138;height:55" coordorigin="7048,6101" coordsize="138,55">
              <v:shape style="position:absolute;left:7048;top:6101;width:138;height:55" coordorigin="7048,6101" coordsize="138,55" path="m7130,6142l7091,6142,7110,6137,7134,6125,7179,6101,7184,6101,7186,6104,7186,6111,7184,6113,7141,6137,7130,6142xe" filled="true" fillcolor="#4c4c4c" stroked="false">
                <v:path arrowok="t"/>
                <v:fill type="solid"/>
              </v:shape>
              <v:shape style="position:absolute;left:7048;top:6101;width:138;height:55" coordorigin="7048,6101" coordsize="138,55" path="m7091,6156l7053,6151,7048,6146,7048,6142,7051,6139,7056,6139,7091,6142,7130,6142,7115,6149,7096,6153,7091,6156xe" filled="true" fillcolor="#4c4c4c" stroked="false">
                <v:path arrowok="t"/>
                <v:fill type="solid"/>
              </v:shape>
            </v:group>
            <v:group style="position:absolute;left:7048;top:6101;width:138;height:55" coordorigin="7048,6101" coordsize="138,55">
              <v:shape style="position:absolute;left:7048;top:6101;width:138;height:55" coordorigin="7048,6101" coordsize="138,55" path="m7053,6151l7091,6156,7096,6153,7115,6149,7141,6137,7184,6113,7186,6111,7186,6108,7186,6104,7184,6101,7181,6101,7179,6101,7134,6125,7110,6137,7091,6142,7056,6139,7051,6139,7048,6142,7048,6144,7048,6146,7051,6149,7053,6151xe" filled="false" stroked="true" strokeweight="0pt" strokecolor="#4c4c4c">
                <v:path arrowok="t"/>
              </v:shape>
            </v:group>
            <v:group style="position:absolute;left:8484;top:6213;width:55;height:148" coordorigin="8484,6213" coordsize="55,148">
              <v:shape style="position:absolute;left:8484;top:6213;width:55;height:148" coordorigin="8484,6213" coordsize="55,148" path="m8496,6360l8491,6360,8486,6358,8484,6353,8484,6348,8522,6220,8524,6215,8529,6213,8533,6213,8538,6215,8538,6225,8503,6355,8500,6358,8496,6360xe" filled="true" fillcolor="#212121" stroked="false">
                <v:path arrowok="t"/>
                <v:fill type="solid"/>
              </v:shape>
            </v:group>
            <v:group style="position:absolute;left:8484;top:6213;width:55;height:148" coordorigin="8484,6213" coordsize="55,148">
              <v:shape style="position:absolute;left:8484;top:6213;width:55;height:148" coordorigin="8484,6213" coordsize="55,148" path="m8522,6220l8484,6348,8484,6353,8486,6358,8491,6360,8496,6360,8500,6358,8503,6355,8538,6225,8538,6220,8538,6215,8533,6213,8529,6213,8524,6215,8522,6220xe" filled="false" stroked="true" strokeweight="0pt" strokecolor="#212121">
                <v:path arrowok="t"/>
              </v:shape>
            </v:group>
            <v:group style="position:absolute;left:5103;top:3772;width:3163;height:1306" coordorigin="5103,3772" coordsize="3163,1306">
              <v:shape style="position:absolute;left:5103;top:3772;width:3163;height:1306" coordorigin="5103,3772" coordsize="3163,1306" path="m5150,4838l5148,4836,5150,4826,5153,4814,5158,4805,5172,4776,5193,4753,5210,4741,5224,4731,5238,4729,5300,4722,5328,4724,5397,4750,5445,4810,5490,4895,5518,4952,5518,4954,5521,4959,5523,4966,5525,4973,5535,5000,5544,5026,5587,5076,5599,5078,5608,5076,5618,5073,5627,5068,5639,5059,5651,5049,5663,5038,5682,5011,5696,4985,5710,4962,5739,4886,5746,4814,5751,4784,5765,4738,5782,4693,5798,4643,5805,4591,5808,4539,5808,4489,5810,4439,5829,4354,5886,4275,5981,4195,6042,4147,6071,4119,6099,4085,6140,4031,6182,3981,6204,3960,6225,3943,6247,3931,6265,3926,6275,3924,6289,3926,6301,3929,6313,3934,6334,3943,6360,3953,6410,3967,6458,3969,6488,3969,6507,3969,6560,3972,6612,3981,6659,4000,6669,4002,6681,4010,6690,4017,6702,4024,6714,4031,6728,4038,6754,4043,6778,4048,6832,4074,6844,4088,6863,4109,6920,4152,6987,4176,7039,4185,7089,4195,7139,4204,7184,4216,7233,4223,7286,4228,7307,4228,7362,4226,7421,4223,7501,4216,7575,4188,7630,4133,7687,4043,7703,4019,7717,4000,7724,3995,7729,3991,7736,3988,7741,3988,7746,3988,7753,3991,7760,3993,7770,3998,7803,4021,7836,4048,7872,4076,7900,4095,7931,4112,7964,4121,7997,4126,8038,4121,8106,4083,8147,4033,8189,3950,8206,3910,8223,3869,8242,3834,8265,3803,8230,3772,8201,3810,8180,3850,8154,3915,8130,3974,8109,4010,8085,4038,8057,4064,8026,4076,7997,4081,7974,4078,7950,4069,7912,4048,7874,4019,7834,3988,7793,3960,7767,3948,7741,3943,7729,3943,7720,3945,7708,3950,7698,3957,7689,3964,7682,3972,7675,3981,7649,4019,7622,4064,7594,4107,7551,4150,7492,4171,7418,4178,7362,4180,7305,4180,7286,4183,7238,4178,7193,4171,7148,4161,7098,4150,7046,4140,6953,4119,6901,4085,6892,4074,6880,4059,6837,4017,6761,4000,6745,3995,6735,3991,6726,3986,6716,3979,6704,3972,6693,3964,6678,3957,6624,3938,6567,3926,6507,3922,6486,3924,6472,3924,6458,3924,6417,3922,6377,3910,6332,3891,6306,3884,6275,3879,6261,3881,6232,3888,6149,3948,6090,4021,6064,4057,6038,4088,6012,4112,5952,4159,5891,4209,5817,4285,5772,4385,5763,4489,5763,4539,5760,4589,5753,4632,5739,4677,5722,4722,5706,4772,5701,4810,5698,4845,5694,4878,5684,4907,5682,4912,5680,4919,5675,4928,5670,4938,5653,4971,5632,5004,5625,5011,5618,5021,5611,5026,5606,5028,5604,5030,5601,5030,5599,5030,5594,5038,5599,5033,5599,5030,5594,5038,5599,5033,5599,5030,5596,5028,5594,5023,5592,5019,5582,4997,5573,4973,5570,4962,5566,4950,5561,4940,5559,4931,5532,4876,5504,4821,5459,4750,5397,4698,5333,4679,5300,4677,5231,4684,5153,4729,5110,4798,5103,4836,5103,4843,5150,4838xe" filled="false" stroked="true" strokeweight="0pt" strokecolor="#303030">
                <v:path arrowok="t"/>
              </v:shape>
              <v:shape style="position:absolute;left:6204;top:3808;width:1219;height:259" type="#_x0000_t75" stroked="false">
                <v:imagedata r:id="rId47" o:title=""/>
              </v:shape>
              <v:shape style="position:absolute;left:2640;top:4159;width:3238;height:2583" type="#_x0000_t75" stroked="false">
                <v:imagedata r:id="rId48" o:title=""/>
              </v:shape>
              <v:shape style="position:absolute;left:6066;top:4318;width:1302;height:567" type="#_x0000_t75" stroked="false">
                <v:imagedata r:id="rId49" o:title=""/>
              </v:shape>
              <v:shape style="position:absolute;left:5708;top:2696;width:1445;height:784" type="#_x0000_t75" stroked="false">
                <v:imagedata r:id="rId50" o:title=""/>
              </v:shape>
            </v:group>
            <v:group style="position:absolute;left:3950;top:2725;width:420;height:492" coordorigin="3950,2725" coordsize="420,492">
              <v:shape style="position:absolute;left:3950;top:2725;width:420;height:492" coordorigin="3950,2725" coordsize="420,492" path="m4002,3145l3950,3083,4012,3024,4014,3019,4021,3003,4031,2981,4057,2929,4069,2903,4095,2851,4097,2839,4104,2820,4111,2796,4118,2770,4123,2749,4128,2732,4130,2727,4330,2725,4341,2865,4249,2865,4218,2870,4002,3145xe" filled="true" fillcolor="#666666" stroked="false">
                <v:path arrowok="t"/>
                <v:fill type="solid"/>
              </v:shape>
              <v:shape style="position:absolute;left:3950;top:2725;width:420;height:492" coordorigin="3950,2725" coordsize="420,492" path="m4299,3216l4249,2865,4341,2865,4370,3212,4299,3216xe" filled="true" fillcolor="#666666" stroked="false">
                <v:path arrowok="t"/>
                <v:fill type="solid"/>
              </v:shape>
            </v:group>
            <v:group style="position:absolute;left:3950;top:2725;width:420;height:492" coordorigin="3950,2725" coordsize="420,492">
              <v:shape style="position:absolute;left:3950;top:2725;width:420;height:492" coordorigin="3950,2725" coordsize="420,492" path="m3950,3083l4002,3145,4218,2870,4249,2865,4299,3216,4370,3212,4330,2725,4130,2727,4128,2732,4123,2749,4118,2770,4111,2796,4104,2820,4097,2839,4095,2851,4090,2860,4080,2879,4069,2903,4057,2929,4042,2958,4031,2981,4021,3003,4014,3019,4012,3024,3950,3083xe" filled="false" stroked="true" strokeweight="0pt" strokecolor="#666666">
                <v:path arrowok="t"/>
              </v:shape>
            </v:group>
            <v:group style="position:absolute;left:3940;top:2720;width:437;height:504" coordorigin="3940,2720" coordsize="437,504">
              <v:shape style="position:absolute;left:3940;top:2720;width:437;height:504" coordorigin="3940,2720" coordsize="437,504" path="m4002,3155l3945,3086,3940,3083,4007,3019,4007,3017,4009,3012,4014,3005,4019,2996,4031,2970,4045,2941,4057,2915,4069,2894,4078,2872,4085,2858,4088,2848,4090,2846,4097,2825,4102,2803,4109,2782,4114,2761,4118,2742,4123,2730,4123,2725,4126,2720,4334,2720,4335,2732,4135,2732,4135,2734,4130,2753,4123,2777,4116,2803,4109,2827,4104,2839,4102,2848,4085,2882,4076,2905,4061,2932,4050,2960,4038,2986,4026,3007,4016,3026,3959,3084,4002,3136,4017,3136,4002,3155xe" filled="true" fillcolor="#131313" stroked="false">
                <v:path arrowok="t"/>
                <v:fill type="solid"/>
              </v:shape>
              <v:shape style="position:absolute;left:3940;top:2720;width:437;height:504" coordorigin="3940,2720" coordsize="437,504" path="m4376,3209l4303,3209,4365,3205,4325,2732,4335,2732,4376,3209xe" filled="true" fillcolor="#131313" stroked="false">
                <v:path arrowok="t"/>
                <v:fill type="solid"/>
              </v:shape>
              <v:shape style="position:absolute;left:3940;top:2720;width:437;height:504" coordorigin="3940,2720" coordsize="437,504" path="m4017,3136l4002,3136,4216,2863,4254,2860,4255,2872,4244,2872,4220,2875,4017,3136xe" filled="true" fillcolor="#131313" stroked="false">
                <v:path arrowok="t"/>
                <v:fill type="solid"/>
              </v:shape>
              <v:shape style="position:absolute;left:3940;top:2720;width:437;height:504" coordorigin="3940,2720" coordsize="437,504" path="m4294,3224l4244,2872,4255,2872,4303,3209,4376,3209,4377,3216,4294,3224xe" filled="true" fillcolor="#131313" stroked="false">
                <v:path arrowok="t"/>
                <v:fill type="solid"/>
              </v:shape>
            </v:group>
            <v:group style="position:absolute;left:3940;top:2720;width:437;height:504" coordorigin="3940,2720" coordsize="437,504">
              <v:shape style="position:absolute;left:3940;top:2720;width:437;height:504" coordorigin="3940,2720" coordsize="437,504" path="m3950,3083l3945,3086,4002,3155,4220,2875,4244,2872,4294,3224,4377,3216,4334,2720,4126,2720,4123,2725,4123,2730,4118,2742,4114,2761,4109,2782,4102,2803,4097,2825,4095,2832,4092,2839,4090,2846,4088,2848,4085,2858,4078,2872,4069,2894,4057,2915,4045,2941,4031,2970,4019,2996,4014,3005,4009,3012,4007,3017,4007,3019,4005,3022,4012,3024,4007,3019,3940,3083,3945,3086,3950,3083,3955,3088,4016,3026,4019,3022,4026,3007,4038,2986,4050,2960,4061,2932,4076,2905,4085,2882,4095,2863,4099,2853,4102,2848,4104,2839,4109,2827,4116,2803,4123,2777,4130,2753,4135,2734,4135,2727,4130,2727,4130,2732,4325,2732,4365,3205,4303,3209,4254,2860,4216,2863,4002,3136,3955,3079,3950,3083,3955,3088,3950,3083xe" filled="false" stroked="true" strokeweight="0pt" strokecolor="#131313">
                <v:path arrowok="t"/>
              </v:shape>
            </v:group>
            <v:group style="position:absolute;left:3950;top:2727;width:202;height:373" coordorigin="3950,2727" coordsize="202,373">
              <v:shape style="position:absolute;left:3950;top:2727;width:202;height:373" coordorigin="3950,2727" coordsize="202,373" path="m3967,3100l3950,3083,4019,3019,4104,2825,4135,2727,4152,2730,4133,2822,4045,3024,3967,3100xe" filled="true" fillcolor="#131313" stroked="false">
                <v:path arrowok="t"/>
                <v:fill type="solid"/>
              </v:shape>
            </v:group>
            <v:group style="position:absolute;left:3950;top:2727;width:202;height:373" coordorigin="3950,2727" coordsize="202,373">
              <v:shape style="position:absolute;left:3950;top:2727;width:202;height:373" coordorigin="3950,2727" coordsize="202,373" path="m3967,3100l4045,3024,4133,2822,4152,2730,4135,2727,4104,2825,4019,3019,3950,3083,3967,3100xe" filled="false" stroked="true" strokeweight="0pt" strokecolor="#131313">
                <v:path arrowok="t"/>
              </v:shape>
            </v:group>
            <v:group style="position:absolute;left:4244;top:2863;width:67;height:354" coordorigin="4244,2863" coordsize="67,354">
              <v:shape style="position:absolute;left:4244;top:2863;width:67;height:354" coordorigin="4244,2863" coordsize="67,354" path="m4311,3216l4299,3216,4244,2865,4275,2863,4311,3216xe" filled="true" fillcolor="#131313" stroked="false">
                <v:path arrowok="t"/>
                <v:fill type="solid"/>
              </v:shape>
            </v:group>
            <v:group style="position:absolute;left:4244;top:2863;width:67;height:354" coordorigin="4244,2863" coordsize="67,354">
              <v:shape style="position:absolute;left:4244;top:2863;width:67;height:354" coordorigin="4244,2863" coordsize="67,354" path="m4244,2865l4275,2863,4311,3216,4299,3216,4244,2865xe" filled="false" stroked="true" strokeweight="0pt" strokecolor="#131313">
                <v:path arrowok="t"/>
              </v:shape>
            </v:group>
            <v:group style="position:absolute;left:4201;top:2846;width:65;height:17" coordorigin="4201,2846" coordsize="65,17">
              <v:shape style="position:absolute;left:4201;top:2846;width:65;height:17" coordorigin="4201,2846" coordsize="65,17" path="m4232,2863l4225,2863,4216,2858,4209,2853,4201,2853,4201,2846,4209,2848,4213,2848,4218,2851,4225,2856,4261,2856,4256,2858,4232,2863xe" filled="true" fillcolor="#131313" stroked="false">
                <v:path arrowok="t"/>
                <v:fill type="solid"/>
              </v:shape>
              <v:shape style="position:absolute;left:4201;top:2846;width:65;height:17" coordorigin="4201,2846" coordsize="65,17" path="m4261,2856l4239,2856,4247,2853,4256,2851,4263,2848,4265,2853,4261,2856xe" filled="true" fillcolor="#131313" stroked="false">
                <v:path arrowok="t"/>
                <v:fill type="solid"/>
              </v:shape>
            </v:group>
            <v:group style="position:absolute;left:4201;top:2846;width:65;height:17" coordorigin="4201,2846" coordsize="65,17">
              <v:shape style="position:absolute;left:4201;top:2846;width:65;height:17" coordorigin="4201,2846" coordsize="65,17" path="m4263,2848l4256,2851,4247,2853,4239,2856,4232,2856,4225,2856,4218,2851,4213,2848,4209,2848,4201,2846,4201,2853,4209,2853,4216,2858,4220,2860,4225,2863,4232,2863,4244,2860,4256,2858,4265,2853,4263,2848xe" filled="false" stroked="true" strokeweight="0pt" strokecolor="#131313">
                <v:path arrowok="t"/>
              </v:shape>
            </v:group>
            <v:group style="position:absolute;left:4256;top:2858;width:22;height:10" coordorigin="4256,2858" coordsize="22,10">
              <v:shape style="position:absolute;left:4256;top:2858;width:22;height:10" coordorigin="4256,2858" coordsize="22,10" path="m4270,2867l4256,2867,4256,2863,4275,2858,4277,2865,4270,2867xe" filled="true" fillcolor="#131313" stroked="false">
                <v:path arrowok="t"/>
                <v:fill type="solid"/>
              </v:shape>
            </v:group>
            <v:group style="position:absolute;left:4256;top:2858;width:22;height:10" coordorigin="4256,2858" coordsize="22,10">
              <v:shape style="position:absolute;left:4256;top:2858;width:22;height:10" coordorigin="4256,2858" coordsize="22,10" path="m4256,2867l4263,2867,4270,2867,4277,2865,4275,2858,4265,2860,4256,2863,4256,2867xe" filled="false" stroked="true" strokeweight="0pt" strokecolor="#131313">
                <v:path arrowok="t"/>
              </v:shape>
            </v:group>
            <v:group style="position:absolute;left:4118;top:2825;width:36;height:15" coordorigin="4118,2825" coordsize="36,15">
              <v:shape style="position:absolute;left:4118;top:2825;width:36;height:15" coordorigin="4118,2825" coordsize="36,15" path="m4154,2839l4144,2839,4126,2834,4118,2827,4123,2825,4130,2829,4144,2834,4154,2834,4154,2839xe" filled="true" fillcolor="#131313" stroked="false">
                <v:path arrowok="t"/>
                <v:fill type="solid"/>
              </v:shape>
            </v:group>
            <v:group style="position:absolute;left:4118;top:2825;width:36;height:15" coordorigin="4118,2825" coordsize="36,15">
              <v:shape style="position:absolute;left:4118;top:2825;width:36;height:15" coordorigin="4118,2825" coordsize="36,15" path="m4118,2827l4126,2834,4135,2837,4144,2839,4154,2839,4154,2834,4144,2834,4137,2832,4130,2829,4123,2825,4118,2827xe" filled="false" stroked="true" strokeweight="0pt" strokecolor="#131313">
                <v:path arrowok="t"/>
              </v:shape>
            </v:group>
            <v:group style="position:absolute;left:4111;top:2839;width:57;height:15" coordorigin="4111,2839" coordsize="57,15">
              <v:shape style="position:absolute;left:4111;top:2839;width:57;height:15" coordorigin="4111,2839" coordsize="57,15" path="m4168,2853l4154,2853,4142,2851,4123,2846,4116,2844,4114,2844,4111,2839,4126,2839,4135,2841,4142,2844,4156,2846,4168,2846,4168,2853xe" filled="true" fillcolor="#131313" stroked="false">
                <v:path arrowok="t"/>
                <v:fill type="solid"/>
              </v:shape>
            </v:group>
            <v:group style="position:absolute;left:4111;top:2839;width:57;height:15" coordorigin="4111,2839" coordsize="57,15">
              <v:shape style="position:absolute;left:4111;top:2839;width:57;height:15" coordorigin="4111,2839" coordsize="57,15" path="m4114,2844l4116,2844,4123,2846,4133,2848,4142,2851,4154,2853,4168,2853,4168,2846,4156,2846,4142,2844,4135,2841,4126,2839,4116,2839,4111,2839,4114,2844xe" filled="false" stroked="true" strokeweight="0pt" strokecolor="#131313">
                <v:path arrowok="t"/>
              </v:shape>
            </v:group>
            <v:group style="position:absolute;left:4109;top:2848;width:22;height:12" coordorigin="4109,2848" coordsize="22,12">
              <v:shape style="position:absolute;left:4109;top:2848;width:22;height:12" coordorigin="4109,2848" coordsize="22,12" path="m4130,2860l4123,2858,4116,2858,4109,2856,4114,2848,4118,2851,4126,2853,4130,2853,4130,2860xe" filled="true" fillcolor="#131313" stroked="false">
                <v:path arrowok="t"/>
                <v:fill type="solid"/>
              </v:shape>
            </v:group>
            <v:group style="position:absolute;left:4109;top:2848;width:22;height:12" coordorigin="4109,2848" coordsize="22,12">
              <v:shape style="position:absolute;left:4109;top:2848;width:22;height:12" coordorigin="4109,2848" coordsize="22,12" path="m4109,2856l4116,2858,4123,2858,4130,2860,4130,2853,4126,2853,4118,2851,4114,2848,4109,2856xe" filled="false" stroked="true" strokeweight="0pt" strokecolor="#131313">
                <v:path arrowok="t"/>
              </v:shape>
            </v:group>
            <v:group style="position:absolute;left:4045;top:2993;width:31;height:15" coordorigin="4045,2993" coordsize="31,15">
              <v:shape style="position:absolute;left:4045;top:2993;width:31;height:15" coordorigin="4045,2993" coordsize="31,15" path="m4076,3007l4066,3007,4059,3005,4054,3005,4050,3000,4047,3000,4045,2993,4052,2993,4054,2996,4059,2998,4061,3000,4066,3003,4076,3003,4076,3007xe" filled="true" fillcolor="#131313" stroked="false">
                <v:path arrowok="t"/>
                <v:fill type="solid"/>
              </v:shape>
            </v:group>
            <v:group style="position:absolute;left:4045;top:2993;width:31;height:15" coordorigin="4045,2993" coordsize="31,15">
              <v:shape style="position:absolute;left:4045;top:2993;width:31;height:15" coordorigin="4045,2993" coordsize="31,15" path="m4047,3000l4050,3000,4052,3003,4054,3005,4059,3005,4066,3007,4073,3007,4076,3007,4076,3003,4073,3003,4066,3003,4061,3000,4059,2998,4054,2996,4052,2993,4047,2993,4045,2993,4047,3000xe" filled="false" stroked="true" strokeweight="0pt" strokecolor="#131313">
                <v:path arrowok="t"/>
              </v:shape>
            </v:group>
            <v:group style="position:absolute;left:4040;top:3003;width:15;height:10" coordorigin="4040,3003" coordsize="15,10">
              <v:shape style="position:absolute;left:4040;top:3003;width:15;height:10" coordorigin="4040,3003" coordsize="15,10" path="m4052,3012l4045,3010,4040,3007,4040,3003,4054,3007,4052,3012xe" filled="true" fillcolor="#131313" stroked="false">
                <v:path arrowok="t"/>
                <v:fill type="solid"/>
              </v:shape>
            </v:group>
            <v:group style="position:absolute;left:4040;top:3003;width:15;height:10" coordorigin="4040,3003" coordsize="15,10">
              <v:shape style="position:absolute;left:4040;top:3003;width:15;height:10" coordorigin="4040,3003" coordsize="15,10" path="m4040,3007l4045,3010,4052,3012,4054,3007,4047,3005,4040,3003,4040,3007xe" filled="false" stroked="true" strokeweight="0pt" strokecolor="#131313">
                <v:path arrowok="t"/>
              </v:shape>
            </v:group>
            <v:group style="position:absolute;left:4052;top:2984;width:19;height:15" coordorigin="4052,2984" coordsize="19,15">
              <v:shape style="position:absolute;left:4052;top:2984;width:19;height:15" coordorigin="4052,2984" coordsize="19,15" path="m4069,2998l4059,2993,4057,2991,4054,2991,4052,2988,4052,2984,4057,2984,4064,2988,4069,2991,4071,2993,4069,2998xe" filled="true" fillcolor="#131313" stroked="false">
                <v:path arrowok="t"/>
                <v:fill type="solid"/>
              </v:shape>
            </v:group>
            <v:group style="position:absolute;left:4052;top:2984;width:19;height:15" coordorigin="4052,2984" coordsize="19,15">
              <v:shape style="position:absolute;left:4052;top:2984;width:19;height:15" coordorigin="4052,2984" coordsize="19,15" path="m4052,2988l4054,2991,4057,2991,4059,2993,4064,2996,4069,2998,4071,2993,4069,2991,4064,2988,4057,2984,4052,2984,4052,2988xe" filled="false" stroked="true" strokeweight="0pt" strokecolor="#131313">
                <v:path arrowok="t"/>
              </v:shape>
            </v:group>
            <v:group style="position:absolute;left:4042;top:3005;width:12;height:12" coordorigin="4042,3005" coordsize="12,12">
              <v:shape style="position:absolute;left:4042;top:3005;width:12;height:12" coordorigin="4042,3005" coordsize="12,12" path="m4050,3017l4047,3012,4042,3010,4042,3005,4050,3005,4054,3015,4050,3017xe" filled="true" fillcolor="#131313" stroked="false">
                <v:path arrowok="t"/>
                <v:fill type="solid"/>
              </v:shape>
            </v:group>
            <v:group style="position:absolute;left:4042;top:3005;width:12;height:12" coordorigin="4042,3005" coordsize="12,12">
              <v:shape style="position:absolute;left:4042;top:3005;width:12;height:12" coordorigin="4042,3005" coordsize="12,12" path="m4042,3010l4047,3012,4050,3017,4054,3015,4052,3010,4050,3005,4042,3005,4042,3010xe" filled="false" stroked="true" strokeweight="0pt" strokecolor="#131313">
                <v:path arrowok="t"/>
              </v:shape>
            </v:group>
            <v:group style="position:absolute;left:4220;top:2732;width:10;height:27" coordorigin="4220,2732" coordsize="10,27">
              <v:shape style="position:absolute;left:4220;top:2732;width:10;height:27" coordorigin="4220,2732" coordsize="10,27" path="m4223,2758l4223,2739,4220,2737,4225,2732,4228,2737,4228,2749,4230,2756,4223,2758xe" filled="true" fillcolor="#131313" stroked="false">
                <v:path arrowok="t"/>
                <v:fill type="solid"/>
              </v:shape>
            </v:group>
            <v:group style="position:absolute;left:4220;top:2732;width:10;height:27" coordorigin="4220,2732" coordsize="10,27">
              <v:shape style="position:absolute;left:4220;top:2732;width:10;height:27" coordorigin="4220,2732" coordsize="10,27" path="m4220,2737l4223,2739,4223,2744,4223,2749,4223,2758,4230,2756,4228,2749,4228,2744,4228,2739,4228,2737,4225,2732,4220,2737xe" filled="false" stroked="true" strokeweight="0pt" strokecolor="#131313">
                <v:path arrowok="t"/>
              </v:shape>
            </v:group>
            <v:group style="position:absolute;left:4246;top:2730;width:8;height:19" coordorigin="4246,2730" coordsize="8,19">
              <v:shape style="position:absolute;left:4246;top:2730;width:8;height:19" coordorigin="4246,2730" coordsize="8,19" path="m4254,2749l4249,2749,4246,2744,4246,2730,4254,2730,4254,2749xe" filled="true" fillcolor="#131313" stroked="false">
                <v:path arrowok="t"/>
                <v:fill type="solid"/>
              </v:shape>
            </v:group>
            <v:group style="position:absolute;left:4246;top:2730;width:8;height:19" coordorigin="4246,2730" coordsize="8,19">
              <v:shape style="position:absolute;left:4246;top:2730;width:8;height:19" coordorigin="4246,2730" coordsize="8,19" path="m4246,2730l4246,2739,4246,2744,4249,2749,4254,2749,4254,2744,4254,2739,4254,2730,4246,2730xe" filled="false" stroked="true" strokeweight="0pt" strokecolor="#131313">
                <v:path arrowok="t"/>
              </v:shape>
            </v:group>
            <v:group style="position:absolute;left:4232;top:2736;width:8;height:2" coordorigin="4232,2736" coordsize="8,2">
              <v:shape style="position:absolute;left:4232;top:2736;width:8;height:2" coordorigin="4232,2736" coordsize="8,0" path="m4232,2736l4239,2736e" filled="false" stroked="true" strokeweight=".593553pt" strokecolor="#131313">
                <v:path arrowok="t"/>
              </v:shape>
            </v:group>
            <v:group style="position:absolute;left:4232;top:2736;width:8;height:2" coordorigin="4232,2736" coordsize="8,2">
              <v:shape style="position:absolute;left:4232;top:2736;width:8;height:2" coordorigin="4232,2736" coordsize="8,0" path="m4232,2736l4239,2736e" filled="false" stroked="true" strokeweight=".593553pt" strokecolor="#131313">
                <v:path arrowok="t"/>
              </v:shape>
            </v:group>
            <v:group style="position:absolute;left:7084;top:3186;width:423;height:492" coordorigin="7084,3186" coordsize="423,492">
              <v:shape style="position:absolute;left:7084;top:3186;width:423;height:492" coordorigin="7084,3186" coordsize="423,492" path="m7138,3606l7084,3544,7146,3485,7148,3480,7155,3463,7167,3442,7179,3418,7191,3390,7205,3364,7217,3340,7224,3321,7229,3311,7233,3300,7238,3281,7245,3257,7252,3231,7259,3209,7264,3193,7264,3188,7463,3186,7476,3326,7385,3326,7354,3328,7138,3606xe" filled="true" fillcolor="#666666" stroked="false">
                <v:path arrowok="t"/>
                <v:fill type="solid"/>
              </v:shape>
              <v:shape style="position:absolute;left:7084;top:3186;width:423;height:492" coordorigin="7084,3186" coordsize="423,492" path="m7433,3677l7385,3326,7476,3326,7506,3672,7433,3677xe" filled="true" fillcolor="#666666" stroked="false">
                <v:path arrowok="t"/>
                <v:fill type="solid"/>
              </v:shape>
            </v:group>
            <v:group style="position:absolute;left:7084;top:3186;width:423;height:492" coordorigin="7084,3186" coordsize="423,492">
              <v:shape style="position:absolute;left:7084;top:3186;width:423;height:492" coordorigin="7084,3186" coordsize="423,492" path="m7084,3544l7138,3606,7354,3328,7385,3326,7433,3677,7506,3672,7463,3186,7264,3188,7264,3193,7259,3209,7252,3231,7245,3257,7238,3281,7233,3300,7229,3311,7224,3321,7217,3340,7205,3364,7191,3390,7179,3418,7167,3442,7155,3463,7148,3480,7146,3485,7084,3544xe" filled="false" stroked="true" strokeweight="0pt" strokecolor="#666666">
                <v:path arrowok="t"/>
              </v:shape>
            </v:group>
            <v:group style="position:absolute;left:7077;top:3181;width:437;height:504" coordorigin="7077,3181" coordsize="437,504">
              <v:shape style="position:absolute;left:7077;top:3181;width:437;height:504" coordorigin="7077,3181" coordsize="437,504" path="m7138,3615l7079,3546,7077,3542,7141,3482,7141,3480,7143,3478,7146,3473,7148,3466,7153,3456,7164,3430,7179,3402,7191,3375,7224,3309,7224,3307,7238,3264,7243,3243,7250,3221,7255,3202,7257,3190,7259,3186,7259,3181,7471,3181,7472,3193,7270,3193,7269,3195,7264,3214,7257,3238,7250,3264,7243,3288,7240,3300,7238,3309,7210,3366,7198,3392,7172,3444,7162,3468,7153,3487,7150,3487,7093,3544,7138,3596,7153,3596,7138,3615xe" filled="true" fillcolor="#131313" stroked="false">
                <v:path arrowok="t"/>
                <v:fill type="solid"/>
              </v:shape>
              <v:shape style="position:absolute;left:7077;top:3181;width:437;height:504" coordorigin="7077,3181" coordsize="437,504" path="m7513,3670l7440,3670,7499,3665,7459,3193,7472,3193,7513,3670xe" filled="true" fillcolor="#131313" stroked="false">
                <v:path arrowok="t"/>
                <v:fill type="solid"/>
              </v:shape>
              <v:shape style="position:absolute;left:7077;top:3181;width:437;height:504" coordorigin="7077,3181" coordsize="437,504" path="m7153,3596l7138,3596,7350,3323,7390,3321,7392,3333,7378,3333,7357,3335,7153,3596xe" filled="true" fillcolor="#131313" stroked="false">
                <v:path arrowok="t"/>
                <v:fill type="solid"/>
              </v:shape>
              <v:shape style="position:absolute;left:7077;top:3181;width:437;height:504" coordorigin="7077,3181" coordsize="437,504" path="m7428,3684l7378,3333,7392,3333,7440,3670,7513,3670,7513,3677,7428,3684xe" filled="true" fillcolor="#131313" stroked="false">
                <v:path arrowok="t"/>
                <v:fill type="solid"/>
              </v:shape>
            </v:group>
            <v:group style="position:absolute;left:7077;top:3181;width:437;height:504" coordorigin="7077,3181" coordsize="437,504">
              <v:shape style="position:absolute;left:7077;top:3181;width:437;height:504" coordorigin="7077,3181" coordsize="437,504" path="m7084,3544l7079,3546,7138,3615,7357,3335,7378,3333,7428,3684,7513,3677,7471,3181,7259,3181,7259,3186,7257,3190,7255,3202,7250,3221,7243,3243,7238,3264,7231,3285,7229,3292,7226,3300,7224,3307,7224,3309,7219,3319,7212,3333,7202,3352,7191,3375,7179,3402,7164,3430,7153,3456,7148,3466,7146,3473,7143,3478,7141,3480,7141,3482,7146,3485,7143,3480,7077,3542,7079,3546,7084,3544,7089,3549,7150,3487,7153,3487,7155,3482,7162,3468,7172,3444,7183,3421,7198,3392,7210,3366,7221,3342,7231,3323,7236,3314,7238,3309,7240,3300,7243,3288,7250,3264,7257,3238,7264,3214,7269,3195,7271,3188,7264,3188,7264,3193,7459,3193,7499,3665,7440,3670,7390,3321,7350,3323,7138,3596,7089,3539,7084,3544,7089,3549,7084,3544xe" filled="false" stroked="true" strokeweight="0pt" strokecolor="#131313">
                <v:path arrowok="t"/>
              </v:shape>
            </v:group>
            <v:group style="position:absolute;left:7084;top:3188;width:202;height:373" coordorigin="7084,3188" coordsize="202,373">
              <v:shape style="position:absolute;left:7084;top:3188;width:202;height:373" coordorigin="7084,3188" coordsize="202,373" path="m7103,3561l7084,3544,7153,3480,7240,3285,7269,3188,7285,3190,7269,3283,7181,3485,7103,3561xe" filled="true" fillcolor="#131313" stroked="false">
                <v:path arrowok="t"/>
                <v:fill type="solid"/>
              </v:shape>
            </v:group>
            <v:group style="position:absolute;left:7084;top:3188;width:202;height:373" coordorigin="7084,3188" coordsize="202,373">
              <v:shape style="position:absolute;left:7084;top:3188;width:202;height:373" coordorigin="7084,3188" coordsize="202,373" path="m7103,3561l7181,3485,7269,3283,7285,3190,7269,3188,7240,3285,7153,3480,7084,3544,7103,3561xe" filled="false" stroked="true" strokeweight="0pt" strokecolor="#131313">
                <v:path arrowok="t"/>
              </v:shape>
            </v:group>
            <v:group style="position:absolute;left:7380;top:3321;width:67;height:357" coordorigin="7380,3321" coordsize="67,357">
              <v:shape style="position:absolute;left:7380;top:3321;width:67;height:357" coordorigin="7380,3321" coordsize="67,357" path="m7447,3677l7433,3677,7380,3326,7411,3321,7447,3677xe" filled="true" fillcolor="#131313" stroked="false">
                <v:path arrowok="t"/>
                <v:fill type="solid"/>
              </v:shape>
            </v:group>
            <v:group style="position:absolute;left:7380;top:3321;width:67;height:357" coordorigin="7380,3321" coordsize="67,357">
              <v:shape style="position:absolute;left:7380;top:3321;width:67;height:357" coordorigin="7380,3321" coordsize="67,357" path="m7380,3326l7411,3321,7447,3677,7433,3677,7380,3326xe" filled="false" stroked="true" strokeweight="0pt" strokecolor="#131313">
                <v:path arrowok="t"/>
              </v:shape>
            </v:group>
            <v:group style="position:absolute;left:7338;top:3307;width:62;height:17" coordorigin="7338,3307" coordsize="62,17">
              <v:shape style="position:absolute;left:7338;top:3307;width:62;height:17" coordorigin="7338,3307" coordsize="62,17" path="m7369,3323l7366,3323,7361,3321,7357,3321,7352,3319,7345,3314,7338,3314,7338,3307,7342,3309,7350,3309,7354,3311,7361,3316,7390,3316,7378,3321,7369,3323xe" filled="true" fillcolor="#131313" stroked="false">
                <v:path arrowok="t"/>
                <v:fill type="solid"/>
              </v:shape>
              <v:shape style="position:absolute;left:7338;top:3307;width:62;height:17" coordorigin="7338,3307" coordsize="62,17" path="m7390,3316l7376,3316,7390,3311,7399,3309,7399,3314,7390,3316xe" filled="true" fillcolor="#131313" stroked="false">
                <v:path arrowok="t"/>
                <v:fill type="solid"/>
              </v:shape>
            </v:group>
            <v:group style="position:absolute;left:7338;top:3307;width:62;height:17" coordorigin="7338,3307" coordsize="62,17">
              <v:shape style="position:absolute;left:7338;top:3307;width:62;height:17" coordorigin="7338,3307" coordsize="62,17" path="m7399,3309l7390,3311,7383,3314,7376,3316,7366,3316,7361,3316,7354,3311,7350,3309,7342,3309,7338,3307,7338,3314,7345,3314,7352,3319,7357,3321,7361,3321,7366,3323,7369,3323,7378,3321,7390,3316,7399,3314,7399,3309xe" filled="false" stroked="true" strokeweight="0pt" strokecolor="#131313">
                <v:path arrowok="t"/>
              </v:shape>
            </v:group>
            <v:group style="position:absolute;left:7390;top:3319;width:24;height:10" coordorigin="7390,3319" coordsize="24,10">
              <v:shape style="position:absolute;left:7390;top:3319;width:24;height:10" coordorigin="7390,3319" coordsize="24,10" path="m7406,3328l7390,3328,7390,3323,7402,3321,7411,3319,7414,3326,7406,3328xe" filled="true" fillcolor="#131313" stroked="false">
                <v:path arrowok="t"/>
                <v:fill type="solid"/>
              </v:shape>
            </v:group>
            <v:group style="position:absolute;left:7390;top:3319;width:24;height:10" coordorigin="7390,3319" coordsize="24,10">
              <v:shape style="position:absolute;left:7390;top:3319;width:24;height:10" coordorigin="7390,3319" coordsize="24,10" path="m7390,3328l7399,3328,7406,3328,7414,3326,7411,3319,7402,3321,7390,3323,7390,3328xe" filled="false" stroked="true" strokeweight="0pt" strokecolor="#131313">
                <v:path arrowok="t"/>
              </v:shape>
            </v:group>
            <v:group style="position:absolute;left:7252;top:3285;width:36;height:15" coordorigin="7252,3285" coordsize="36,15">
              <v:shape style="position:absolute;left:7252;top:3285;width:36;height:15" coordorigin="7252,3285" coordsize="36,15" path="m7288,3300l7278,3300,7269,3297,7262,3295,7252,3288,7257,3285,7264,3290,7271,3292,7278,3292,7288,3295,7288,3300xe" filled="true" fillcolor="#131313" stroked="false">
                <v:path arrowok="t"/>
                <v:fill type="solid"/>
              </v:shape>
            </v:group>
            <v:group style="position:absolute;left:7252;top:3285;width:36;height:15" coordorigin="7252,3285" coordsize="36,15">
              <v:shape style="position:absolute;left:7252;top:3285;width:36;height:15" coordorigin="7252,3285" coordsize="36,15" path="m7252,3288l7262,3295,7269,3297,7278,3300,7288,3300,7288,3295,7278,3292,7271,3292,7264,3290,7257,3285,7252,3288xe" filled="false" stroked="true" strokeweight="0pt" strokecolor="#131313">
                <v:path arrowok="t"/>
              </v:shape>
            </v:group>
            <v:group style="position:absolute;left:7248;top:3297;width:57;height:17" coordorigin="7248,3297" coordsize="57,17">
              <v:shape style="position:absolute;left:7248;top:3297;width:57;height:17" coordorigin="7248,3297" coordsize="57,17" path="m7304,3314l7290,3314,7276,3311,7269,3309,7259,3304,7248,3304,7248,3300,7250,3297,7278,3304,7290,3307,7304,3307,7304,3314xe" filled="true" fillcolor="#131313" stroked="false">
                <v:path arrowok="t"/>
                <v:fill type="solid"/>
              </v:shape>
            </v:group>
            <v:group style="position:absolute;left:7248;top:3297;width:57;height:17" coordorigin="7248,3297" coordsize="57,17">
              <v:shape style="position:absolute;left:7248;top:3297;width:57;height:17" coordorigin="7248,3297" coordsize="57,17" path="m7248,3304l7250,3304,7259,3304,7269,3309,7276,3311,7290,3314,7304,3314,7304,3307,7290,3307,7278,3304,7269,3302,7259,3300,7250,3297,7248,3300,7248,3304xe" filled="false" stroked="true" strokeweight="0pt" strokecolor="#131313">
                <v:path arrowok="t"/>
              </v:shape>
            </v:group>
            <v:group style="position:absolute;left:7245;top:3309;width:22;height:10" coordorigin="7245,3309" coordsize="22,10">
              <v:shape style="position:absolute;left:7245;top:3309;width:22;height:10" coordorigin="7245,3309" coordsize="22,10" path="m7267,3319l7252,3319,7245,3314,7248,3309,7252,3311,7259,3314,7267,3314,7267,3319xe" filled="true" fillcolor="#131313" stroked="false">
                <v:path arrowok="t"/>
                <v:fill type="solid"/>
              </v:shape>
            </v:group>
            <v:group style="position:absolute;left:7245;top:3309;width:22;height:10" coordorigin="7245,3309" coordsize="22,10">
              <v:shape style="position:absolute;left:7245;top:3309;width:22;height:10" coordorigin="7245,3309" coordsize="22,10" path="m7245,3314l7252,3319,7259,3319,7267,3319,7267,3314,7259,3314,7252,3311,7248,3309,7245,3314xe" filled="false" stroked="true" strokeweight="0pt" strokecolor="#131313">
                <v:path arrowok="t"/>
              </v:shape>
            </v:group>
            <v:group style="position:absolute;left:7181;top:3454;width:31;height:15" coordorigin="7181,3454" coordsize="31,15">
              <v:shape style="position:absolute;left:7181;top:3454;width:31;height:15" coordorigin="7181,3454" coordsize="31,15" path="m7210,3468l7200,3468,7186,3461,7183,3461,7181,3459,7181,3454,7186,3454,7191,3456,7193,3459,7202,3463,7212,3463,7210,3468xe" filled="true" fillcolor="#131313" stroked="false">
                <v:path arrowok="t"/>
                <v:fill type="solid"/>
              </v:shape>
            </v:group>
            <v:group style="position:absolute;left:7181;top:3454;width:31;height:15" coordorigin="7181,3454" coordsize="31,15">
              <v:shape style="position:absolute;left:7181;top:3454;width:31;height:15" coordorigin="7181,3454" coordsize="31,15" path="m7181,3459l7183,3461,7186,3461,7191,3463,7195,3466,7200,3468,7207,3468,7210,3468,7212,3463,7207,3463,7202,3463,7198,3461,7193,3459,7191,3456,7186,3454,7181,3454,7181,3459xe" filled="false" stroked="true" strokeweight="0pt" strokecolor="#131313">
                <v:path arrowok="t"/>
              </v:shape>
            </v:group>
            <v:group style="position:absolute;left:7174;top:3463;width:15;height:10" coordorigin="7174,3463" coordsize="15,10">
              <v:shape style="position:absolute;left:7174;top:3463;width:15;height:10" coordorigin="7174,3463" coordsize="15,10" path="m7186,3473l7181,3470,7174,3468,7176,3463,7183,3466,7188,3468,7186,3473xe" filled="true" fillcolor="#131313" stroked="false">
                <v:path arrowok="t"/>
                <v:fill type="solid"/>
              </v:shape>
            </v:group>
            <v:group style="position:absolute;left:7174;top:3463;width:15;height:10" coordorigin="7174,3463" coordsize="15,10">
              <v:shape style="position:absolute;left:7174;top:3463;width:15;height:10" coordorigin="7174,3463" coordsize="15,10" path="m7174,3468l7181,3470,7186,3473,7188,3468,7183,3466,7176,3463,7174,3468xe" filled="false" stroked="true" strokeweight="0pt" strokecolor="#131313">
                <v:path arrowok="t"/>
              </v:shape>
            </v:group>
            <v:group style="position:absolute;left:7186;top:3444;width:22;height:15" coordorigin="7186,3444" coordsize="22,15">
              <v:shape style="position:absolute;left:7186;top:3444;width:22;height:15" coordorigin="7186,3444" coordsize="22,15" path="m7205,3459l7191,3451,7188,3449,7186,3444,7193,3444,7198,3447,7202,3451,7207,3454,7205,3459xe" filled="true" fillcolor="#131313" stroked="false">
                <v:path arrowok="t"/>
                <v:fill type="solid"/>
              </v:shape>
            </v:group>
            <v:group style="position:absolute;left:7186;top:3444;width:22;height:15" coordorigin="7186,3444" coordsize="22,15">
              <v:shape style="position:absolute;left:7186;top:3444;width:22;height:15" coordorigin="7186,3444" coordsize="22,15" path="m7188,3449l7191,3451,7195,3454,7200,3456,7205,3459,7207,3454,7202,3451,7198,3447,7193,3444,7188,3444,7186,3444,7188,3449xe" filled="false" stroked="true" strokeweight="0pt" strokecolor="#131313">
                <v:path arrowok="t"/>
              </v:shape>
            </v:group>
            <v:group style="position:absolute;left:7176;top:3463;width:15;height:15" coordorigin="7176,3463" coordsize="15,15">
              <v:shape style="position:absolute;left:7176;top:3463;width:15;height:15" coordorigin="7176,3463" coordsize="15,15" path="m7186,3478l7181,3473,7176,3470,7179,3463,7183,3466,7191,3473,7186,3478xe" filled="true" fillcolor="#131313" stroked="false">
                <v:path arrowok="t"/>
                <v:fill type="solid"/>
              </v:shape>
            </v:group>
            <v:group style="position:absolute;left:7176;top:3463;width:15;height:15" coordorigin="7176,3463" coordsize="15,15">
              <v:shape style="position:absolute;left:7176;top:3463;width:15;height:15" coordorigin="7176,3463" coordsize="15,15" path="m7176,3470l7181,3473,7186,3478,7191,3473,7188,3470,7183,3466,7179,3463,7176,3470xe" filled="false" stroked="true" strokeweight="0pt" strokecolor="#131313">
                <v:path arrowok="t"/>
              </v:shape>
            </v:group>
            <v:group style="position:absolute;left:7354;top:3193;width:10;height:27" coordorigin="7354,3193" coordsize="10,27">
              <v:shape style="position:absolute;left:7354;top:3193;width:10;height:27" coordorigin="7354,3193" coordsize="10,27" path="m7359,3219l7357,3209,7357,3200,7354,3197,7359,3193,7361,3197,7364,3200,7364,3216,7359,3219xe" filled="true" fillcolor="#131313" stroked="false">
                <v:path arrowok="t"/>
                <v:fill type="solid"/>
              </v:shape>
            </v:group>
            <v:group style="position:absolute;left:7354;top:3193;width:10;height:27" coordorigin="7354,3193" coordsize="10,27">
              <v:shape style="position:absolute;left:7354;top:3193;width:10;height:27" coordorigin="7354,3193" coordsize="10,27" path="m7354,3197l7357,3200,7357,3205,7357,3209,7359,3219,7364,3216,7364,3209,7364,3205,7364,3200,7361,3197,7359,3193,7354,3197xe" filled="false" stroked="true" strokeweight="0pt" strokecolor="#131313">
                <v:path arrowok="t"/>
              </v:shape>
            </v:group>
            <v:group style="position:absolute;left:7383;top:3188;width:8;height:22" coordorigin="7383,3188" coordsize="8,22">
              <v:shape style="position:absolute;left:7383;top:3188;width:8;height:22" coordorigin="7383,3188" coordsize="8,22" path="m7390,3209l7383,3209,7383,3188,7387,3188,7387,3205,7390,3209xe" filled="true" fillcolor="#131313" stroked="false">
                <v:path arrowok="t"/>
                <v:fill type="solid"/>
              </v:shape>
            </v:group>
            <v:group style="position:absolute;left:7383;top:3188;width:8;height:22" coordorigin="7383,3188" coordsize="8,22">
              <v:shape style="position:absolute;left:7383;top:3188;width:8;height:22" coordorigin="7383,3188" coordsize="8,22" path="m7383,3188l7383,3200,7383,3205,7383,3209,7390,3209,7387,3205,7387,3200,7387,3188,7383,3188xe" filled="false" stroked="true" strokeweight="0pt" strokecolor="#131313">
                <v:path arrowok="t"/>
              </v:shape>
            </v:group>
            <v:group style="position:absolute;left:7369;top:3196;width:5;height:2" coordorigin="7369,3196" coordsize="5,2">
              <v:shape style="position:absolute;left:7369;top:3196;width:5;height:2" coordorigin="7369,3196" coordsize="5,0" path="m7369,3196l7373,3196e" filled="false" stroked="true" strokeweight=".593553pt" strokecolor="#131313">
                <v:path arrowok="t"/>
              </v:shape>
            </v:group>
            <v:group style="position:absolute;left:7369;top:3196;width:5;height:2" coordorigin="7369,3196" coordsize="5,2">
              <v:shape style="position:absolute;left:7369;top:3196;width:5;height:2" coordorigin="7369,3196" coordsize="5,0" path="m7369,3196l7373,3196e" filled="false" stroked="true" strokeweight=".593553pt" strokecolor="#131313">
                <v:path arrowok="t"/>
              </v:shape>
              <v:shape style="position:absolute;left:7886;top:842;width:410;height:494" type="#_x0000_t75" stroked="false">
                <v:imagedata r:id="rId51" o:title=""/>
              </v:shape>
              <v:shape style="position:absolute;left:7359;top:1953;width:486;height:997" type="#_x0000_t75" stroked="false">
                <v:imagedata r:id="rId52" o:title=""/>
              </v:shape>
              <v:shape style="position:absolute;left:8495;top:1402;width:614;height:306" type="#_x0000_t75" stroked="false">
                <v:imagedata r:id="rId53" o:title=""/>
              </v:shape>
            </v:group>
            <v:group style="position:absolute;left:8398;top:4161;width:91;height:91" coordorigin="8398,4161" coordsize="91,91">
              <v:shape style="position:absolute;left:8398;top:4161;width:91;height:91" coordorigin="8398,4161" coordsize="91,91" path="m8443,4252l8419,4247,8403,4230,8398,4206,8403,4183,8419,4168,8443,4161,8465,4168,8481,4183,8488,4206,8481,4230,8465,4247,8443,4252xe" filled="true" fillcolor="#000000" stroked="false">
                <v:path arrowok="t"/>
                <v:fill type="solid"/>
              </v:shape>
            </v:group>
            <v:group style="position:absolute;left:8398;top:4161;width:91;height:91" coordorigin="8398,4161" coordsize="91,91">
              <v:shape style="position:absolute;left:8398;top:4161;width:91;height:91" coordorigin="8398,4161" coordsize="91,91" path="m8488,4206l8481,4230,8465,4247,8443,4252,8419,4247,8403,4230,8398,4206,8403,4183,8419,4168,8443,4161,8465,4168,8481,4183,8488,4206xe" filled="false" stroked="true" strokeweight="0pt" strokecolor="#000000">
                <v:path arrowok="t"/>
              </v:shape>
            </v:group>
            <v:group style="position:absolute;left:7475;top:5586;width:91;height:91" coordorigin="7475,5586" coordsize="91,91">
              <v:shape style="position:absolute;left:7475;top:5586;width:91;height:91" coordorigin="7475,5586" coordsize="91,91" path="m7520,5676l7497,5671,7482,5655,7475,5631,7482,5607,7497,5593,7520,5586,7544,5593,7561,5607,7565,5631,7561,5655,7544,5671,7520,5676xe" filled="true" fillcolor="#000000" stroked="false">
                <v:path arrowok="t"/>
                <v:fill type="solid"/>
              </v:shape>
            </v:group>
            <v:group style="position:absolute;left:7475;top:5586;width:91;height:91" coordorigin="7475,5586" coordsize="91,91">
              <v:shape style="position:absolute;left:7475;top:5586;width:91;height:91" coordorigin="7475,5586" coordsize="91,91" path="m7565,5631l7561,5655,7544,5671,7520,5676,7497,5671,7482,5655,7475,5631,7482,5607,7497,5593,7520,5586,7544,5593,7561,5607,7565,5631xe" filled="false" stroked="true" strokeweight="0pt" strokecolor="#000000">
                <v:path arrowok="t"/>
              </v:shape>
            </v:group>
            <v:group style="position:absolute;left:8498;top:4054;width:409;height:195" coordorigin="8498,4054" coordsize="409,195">
              <v:shape style="position:absolute;left:8498;top:4054;width:409;height:195" coordorigin="8498,4054" coordsize="409,195" path="m8761,4133l8759,4130,8780,4090,8787,4078,8792,4054,8811,4064,8804,4069,8799,4076,8794,4085,8892,4085,8896,4090,8794,4090,8778,4114,8761,4133xe" filled="true" fillcolor="#000000" stroked="false">
                <v:path arrowok="t"/>
                <v:fill type="solid"/>
              </v:shape>
              <v:shape style="position:absolute;left:8498;top:4054;width:409;height:195" coordorigin="8498,4054" coordsize="409,195" path="m8747,4097l8742,4095,8740,4088,8735,4076,8725,4064,8728,4062,8737,4069,8744,4073,8752,4081,8752,4088,8749,4095,8747,4097xe" filled="true" fillcolor="#000000" stroked="false">
                <v:path arrowok="t"/>
                <v:fill type="solid"/>
              </v:shape>
              <v:shape style="position:absolute;left:8498;top:4054;width:409;height:195" coordorigin="8498,4054" coordsize="409,195" path="m8892,4085l8870,4085,8882,4076,8892,4085xe" filled="true" fillcolor="#000000" stroked="false">
                <v:path arrowok="t"/>
                <v:fill type="solid"/>
              </v:shape>
              <v:shape style="position:absolute;left:8498;top:4054;width:409;height:195" coordorigin="8498,4054" coordsize="409,195" path="m8737,4242l8735,4242,8728,4240,8723,4235,8723,4221,8725,4214,8725,4202,8718,4195,8709,4190,8709,4187,8730,4187,8733,4180,8737,4173,8742,4157,8752,4133,8761,4100,8763,4100,8754,4135,8740,4192,8737,4204,8737,4242xe" filled="true" fillcolor="#000000" stroked="false">
                <v:path arrowok="t"/>
                <v:fill type="solid"/>
              </v:shape>
              <v:shape style="position:absolute;left:8498;top:4054;width:409;height:195" coordorigin="8498,4054" coordsize="409,195" path="m8728,4140l8725,4138,8723,4130,8718,4119,8709,4107,8711,4104,8721,4111,8728,4116,8733,4121,8735,4126,8735,4135,8733,4138,8728,4140xe" filled="true" fillcolor="#000000" stroked="false">
                <v:path arrowok="t"/>
                <v:fill type="solid"/>
              </v:shape>
              <v:shape style="position:absolute;left:8498;top:4054;width:409;height:195" coordorigin="8498,4054" coordsize="409,195" path="m8790,4157l8778,4157,8785,4104,8794,4114,8875,4114,8877,4116,8875,4119,8794,4119,8790,4157xe" filled="true" fillcolor="#000000" stroked="false">
                <v:path arrowok="t"/>
                <v:fill type="solid"/>
              </v:shape>
              <v:shape style="position:absolute;left:8498;top:4054;width:409;height:195" coordorigin="8498,4054" coordsize="409,195" path="m8875,4114l8858,4114,8868,4104,8875,4114xe" filled="true" fillcolor="#000000" stroked="false">
                <v:path arrowok="t"/>
                <v:fill type="solid"/>
              </v:shape>
              <v:shape style="position:absolute;left:8498;top:4054;width:409;height:195" coordorigin="8498,4054" coordsize="409,195" path="m8870,4157l8858,4157,8861,4119,8875,4119,8873,4121,8870,4157xe" filled="true" fillcolor="#000000" stroked="false">
                <v:path arrowok="t"/>
                <v:fill type="solid"/>
              </v:shape>
              <v:shape style="position:absolute;left:8498;top:4054;width:409;height:195" coordorigin="8498,4054" coordsize="409,195" path="m8827,4152l8825,4149,8823,4145,8818,4133,8811,4123,8811,4121,8820,4128,8827,4133,8835,4140,8835,4145,8832,4149,8827,4152xe" filled="true" fillcolor="#000000" stroked="false">
                <v:path arrowok="t"/>
                <v:fill type="solid"/>
              </v:shape>
              <v:shape style="position:absolute;left:8498;top:4054;width:409;height:195" coordorigin="8498,4054" coordsize="409,195" path="m8768,4164l8759,4164,8752,4157,8884,4157,8892,4147,8906,4161,8775,4161,8768,4164xe" filled="true" fillcolor="#000000" stroked="false">
                <v:path arrowok="t"/>
                <v:fill type="solid"/>
              </v:shape>
              <v:shape style="position:absolute;left:8498;top:4054;width:409;height:195" coordorigin="8498,4054" coordsize="409,195" path="m8773,4218l8763,4206,8771,4202,8775,4161,8787,4161,8780,4206,8899,4206,8903,4211,8780,4211,8773,4218xe" filled="true" fillcolor="#000000" stroked="false">
                <v:path arrowok="t"/>
                <v:fill type="solid"/>
              </v:shape>
              <v:shape style="position:absolute;left:8498;top:4054;width:409;height:195" coordorigin="8498,4054" coordsize="409,195" path="m8868,4206l8856,4206,8858,4161,8870,4161,8868,4206xe" filled="true" fillcolor="#000000" stroked="false">
                <v:path arrowok="t"/>
                <v:fill type="solid"/>
              </v:shape>
              <v:shape style="position:absolute;left:8498;top:4054;width:409;height:195" coordorigin="8498,4054" coordsize="409,195" path="m8825,4199l8823,4197,8820,4192,8811,4168,8811,4166,8820,4173,8827,4178,8830,4183,8832,4190,8827,4197,8825,4199xe" filled="true" fillcolor="#000000" stroked="false">
                <v:path arrowok="t"/>
                <v:fill type="solid"/>
              </v:shape>
              <v:shape style="position:absolute;left:8498;top:4054;width:409;height:195" coordorigin="8498,4054" coordsize="409,195" path="m8899,4206l8880,4206,8889,4197,8899,4206xe" filled="true" fillcolor="#000000" stroked="false">
                <v:path arrowok="t"/>
                <v:fill type="solid"/>
              </v:shape>
              <v:shape style="position:absolute;left:8498;top:4054;width:409;height:195" coordorigin="8498,4054" coordsize="409,195" path="m8864,4230l8846,4230,8851,4228,8854,4225,8854,4221,8856,4211,8868,4211,8864,4230xe" filled="true" fillcolor="#000000" stroked="false">
                <v:path arrowok="t"/>
                <v:fill type="solid"/>
              </v:shape>
              <v:shape style="position:absolute;left:8498;top:4054;width:409;height:195" coordorigin="8498,4054" coordsize="409,195" path="m8842,4249l8842,4244,8835,4240,8827,4233,8816,4230,8816,4225,8827,4228,8837,4230,8864,4230,8863,4235,8861,4240,8854,4247,8842,4249xe" filled="true" fillcolor="#000000" stroked="false">
                <v:path arrowok="t"/>
                <v:fill type="solid"/>
              </v:shape>
              <v:shape style="position:absolute;left:8498;top:4054;width:409;height:195" coordorigin="8498,4054" coordsize="409,195" path="m8593,4230l8578,4230,8578,4057,8602,4066,8593,4073,8593,4130,8667,4130,8671,4135,8593,4135,8593,4230xe" filled="true" fillcolor="#000000" stroked="false">
                <v:path arrowok="t"/>
                <v:fill type="solid"/>
              </v:shape>
              <v:shape style="position:absolute;left:8498;top:4054;width:409;height:195" coordorigin="8498,4054" coordsize="409,195" path="m8667,4130l8640,4130,8654,4116,8667,4130xe" filled="true" fillcolor="#000000" stroked="false">
                <v:path arrowok="t"/>
                <v:fill type="solid"/>
              </v:shape>
              <v:shape style="position:absolute;left:8498;top:4054;width:409;height:195" coordorigin="8498,4054" coordsize="409,195" path="m8505,4237l8498,4230,8661,4230,8673,4216,8692,4235,8514,4235,8505,4237xe" filled="true" fillcolor="#000000" stroked="false">
                <v:path arrowok="t"/>
                <v:fill type="solid"/>
              </v:shape>
            </v:group>
            <v:group style="position:absolute;left:8725;top:4062;width:27;height:36" coordorigin="8725,4062" coordsize="27,36">
              <v:shape style="position:absolute;left:8725;top:4062;width:27;height:36" coordorigin="8725,4062" coordsize="27,36" path="m8725,4064l8735,4076,8740,4088,8742,4095,8747,4097,8749,4095,8752,4088,8752,4081,8749,4078,8744,4073,8737,4069,8728,4062,8725,4064xe" filled="false" stroked="true" strokeweight="0pt" strokecolor="#000000">
                <v:path arrowok="t"/>
              </v:shape>
            </v:group>
            <v:group style="position:absolute;left:8709;top:4104;width:27;height:36" coordorigin="8709,4104" coordsize="27,36">
              <v:shape style="position:absolute;left:8709;top:4104;width:27;height:36" coordorigin="8709,4104" coordsize="27,36" path="m8709,4107l8718,4119,8723,4130,8725,4138,8728,4140,8733,4138,8735,4135,8735,4130,8735,4126,8733,4121,8728,4116,8721,4111,8711,4104,8709,4107xe" filled="false" stroked="true" strokeweight="0pt" strokecolor="#000000">
                <v:path arrowok="t"/>
              </v:shape>
            </v:group>
            <v:group style="position:absolute;left:8709;top:4100;width:55;height:143" coordorigin="8709,4100" coordsize="55,143">
              <v:shape style="position:absolute;left:8709;top:4100;width:55;height:143" coordorigin="8709,4100" coordsize="55,143" path="m8761,4100l8752,4133,8742,4157,8737,4173,8733,4180,8730,4187,8725,4187,8721,4187,8716,4187,8709,4187,8709,4190,8718,4195,8723,4199,8725,4202,8725,4206,8725,4214,8723,4221,8723,4228,8723,4235,8725,4237,8728,4240,8735,4242,8737,4242,8737,4237,8737,4230,8737,4218,8737,4204,8740,4192,8742,4183,8747,4164,8754,4135,8763,4100,8761,4100xe" filled="false" stroked="true" strokeweight="0pt" strokecolor="#000000">
                <v:path arrowok="t"/>
              </v:shape>
            </v:group>
            <v:group style="position:absolute;left:8759;top:4054;width:138;height:79" coordorigin="8759,4054" coordsize="138,79">
              <v:shape style="position:absolute;left:8759;top:4054;width:138;height:79" coordorigin="8759,4054" coordsize="138,79" path="m8792,4054l8790,4066,8787,4078,8780,4090,8759,4130,8761,4133,8778,4114,8794,4090,8896,4090,8882,4076,8870,4085,8794,4085,8799,4076,8804,4069,8811,4064,8792,4054xe" filled="false" stroked="true" strokeweight="0pt" strokecolor="#000000">
                <v:path arrowok="t"/>
              </v:shape>
            </v:group>
            <v:group style="position:absolute;left:8780;top:4161;width:79;height:46" coordorigin="8780,4161" coordsize="79,46">
              <v:shape style="position:absolute;left:8780;top:4161;width:79;height:46" coordorigin="8780,4161" coordsize="79,46" path="m8780,4206l8787,4161,8858,4161,8856,4206,8780,4206xe" filled="false" stroked="true" strokeweight="0pt" strokecolor="#000000">
                <v:path arrowok="t"/>
              </v:shape>
            </v:group>
            <v:group style="position:absolute;left:8811;top:4166;width:22;height:34" coordorigin="8811,4166" coordsize="22,34">
              <v:shape style="position:absolute;left:8811;top:4166;width:22;height:34" coordorigin="8811,4166" coordsize="22,34" path="m8820,4192l8823,4197,8825,4199,8827,4197,8832,4190,8830,4183,8827,4178,8820,4173,8811,4166,8811,4168,8816,4180,8820,4192xe" filled="false" stroked="true" strokeweight="0pt" strokecolor="#000000">
                <v:path arrowok="t"/>
              </v:shape>
            </v:group>
            <v:group style="position:absolute;left:8811;top:4121;width:24;height:31" coordorigin="8811,4121" coordsize="24,31">
              <v:shape style="position:absolute;left:8811;top:4121;width:24;height:31" coordorigin="8811,4121" coordsize="24,31" path="m8823,4145l8825,4149,8827,4152,8832,4149,8835,4145,8835,4140,8832,4138,8827,4133,8820,4128,8811,4121,8811,4123,8818,4133,8823,4145xe" filled="false" stroked="true" strokeweight="0pt" strokecolor="#000000">
                <v:path arrowok="t"/>
              </v:shape>
            </v:group>
            <v:group style="position:absolute;left:8752;top:4104;width:155;height:145" coordorigin="8752,4104" coordsize="155,145">
              <v:shape style="position:absolute;left:8752;top:4104;width:155;height:145" coordorigin="8752,4104" coordsize="155,145" path="m8763,4206l8773,4218,8780,4211,8856,4211,8854,4221,8854,4225,8851,4228,8846,4230,8842,4230,8837,4230,8827,4228,8816,4225,8816,4230,8827,4233,8835,4240,8842,4244,8842,4249,8854,4247,8861,4240,8863,4235,8865,4223,8868,4211,8903,4211,8889,4197,8880,4206,8868,4206,8870,4161,8906,4161,8892,4147,8884,4157,8870,4157,8873,4121,8877,4116,8868,4104,8858,4114,8794,4114,8785,4104,8778,4157,8752,4157,8759,4164,8768,4164,8775,4161,8771,4202,8763,4206xe" filled="false" stroked="true" strokeweight="0pt" strokecolor="#000000">
                <v:path arrowok="t"/>
              </v:shape>
            </v:group>
            <v:group style="position:absolute;left:8790;top:4119;width:72;height:38" coordorigin="8790,4119" coordsize="72,38">
              <v:shape style="position:absolute;left:8790;top:4119;width:72;height:38" coordorigin="8790,4119" coordsize="72,38" path="m8790,4157l8794,4119,8861,4119,8858,4157,8790,4157xe" filled="false" stroked="true" strokeweight="0pt" strokecolor="#000000">
                <v:path arrowok="t"/>
              </v:shape>
            </v:group>
            <v:group style="position:absolute;left:8498;top:4057;width:195;height:181" coordorigin="8498,4057" coordsize="195,181">
              <v:shape style="position:absolute;left:8498;top:4057;width:195;height:181" coordorigin="8498,4057" coordsize="195,181" path="m8578,4088l8578,4230,8498,4230,8505,4237,8514,4235,8524,4235,8692,4235,8673,4216,8661,4230,8593,4230,8593,4135,8671,4135,8654,4116,8640,4130,8593,4130,8593,4073,8602,4066,8578,4057,8578,4073,8578,4088xe" filled="false" stroked="true" strokeweight="0pt" strokecolor="#000000">
                <v:path arrowok="t"/>
              </v:shape>
            </v:group>
            <v:group style="position:absolute;left:7591;top:5443;width:397;height:198" coordorigin="7591,5443" coordsize="397,198">
              <v:shape style="position:absolute;left:7591;top:5443;width:397;height:198" coordorigin="7591,5443" coordsize="397,198" path="m7807,5640l7805,5638,7826,5614,7841,5583,7848,5548,7852,5496,7852,5453,7871,5462,7864,5467,7862,5526,7857,5569,7848,5595,7831,5624,7807,5640xe" filled="true" fillcolor="#000000" stroked="false">
                <v:path arrowok="t"/>
                <v:fill type="solid"/>
              </v:shape>
              <v:shape style="position:absolute;left:7591;top:5443;width:397;height:198" coordorigin="7591,5443" coordsize="397,198" path="m7819,5555l7814,5553,7812,5553,7814,5550,7814,5545,7819,5541,7824,5531,7826,5522,7831,5507,7833,5507,7833,5545,7831,5550,7826,5553,7819,5555xe" filled="true" fillcolor="#000000" stroked="false">
                <v:path arrowok="t"/>
                <v:fill type="solid"/>
              </v:shape>
              <v:shape style="position:absolute;left:7591;top:5443;width:397;height:198" coordorigin="7591,5443" coordsize="397,198" path="m7966,5638l7969,5610,7969,5460,7966,5448,7988,5458,7978,5465,7978,5614,7981,5633,7966,5638xe" filled="true" fillcolor="#000000" stroked="false">
                <v:path arrowok="t"/>
                <v:fill type="solid"/>
              </v:shape>
              <v:shape style="position:absolute;left:7591;top:5443;width:397;height:198" coordorigin="7591,5443" coordsize="397,198" path="m7701,5477l7698,5477,7696,5474,7693,5470,7691,5462,7686,5455,7682,5446,7684,5443,7693,5451,7701,5455,7705,5458,7708,5462,7705,5470,7703,5472,7701,5477xe" filled="true" fillcolor="#000000" stroked="false">
                <v:path arrowok="t"/>
                <v:fill type="solid"/>
              </v:shape>
              <v:shape style="position:absolute;left:7591;top:5443;width:397;height:198" coordorigin="7591,5443" coordsize="397,198" path="m7779,5479l7753,5479,7767,5465,7779,5479xe" filled="true" fillcolor="#000000" stroked="false">
                <v:path arrowok="t"/>
                <v:fill type="solid"/>
              </v:shape>
              <v:shape style="position:absolute;left:7591;top:5443;width:397;height:198" coordorigin="7591,5443" coordsize="397,198" path="m7594,5638l7591,5638,7606,5607,7615,5576,7618,5541,7618,5484,7615,5470,7629,5479,7779,5479,7784,5484,7629,5484,7629,5524,7627,5557,7625,5579,7613,5607,7594,5638xe" filled="true" fillcolor="#000000" stroked="false">
                <v:path arrowok="t"/>
                <v:fill type="solid"/>
              </v:shape>
              <v:shape style="position:absolute;left:7591;top:5443;width:397;height:198" coordorigin="7591,5443" coordsize="397,198" path="m7909,5619l7909,5460,7928,5467,7921,5474,7921,5612,7909,5619xe" filled="true" fillcolor="#000000" stroked="false">
                <v:path arrowok="t"/>
                <v:fill type="solid"/>
              </v:shape>
              <v:shape style="position:absolute;left:7591;top:5443;width:397;height:198" coordorigin="7591,5443" coordsize="397,198" path="m7888,5553l7886,5550,7883,5545,7883,5541,7879,5522,7874,5510,7876,5507,7886,5517,7893,5526,7895,5531,7898,5538,7895,5545,7888,5553xe" filled="true" fillcolor="#000000" stroked="false">
                <v:path arrowok="t"/>
                <v:fill type="solid"/>
              </v:shape>
              <v:shape style="position:absolute;left:7591;top:5443;width:397;height:198" coordorigin="7591,5443" coordsize="397,198" path="m7947,5550l7945,5550,7943,5545,7943,5538,7940,5531,7935,5522,7933,5510,7935,5507,7943,5517,7947,5524,7954,5531,7954,5541,7952,5545,7947,5550xe" filled="true" fillcolor="#000000" stroked="false">
                <v:path arrowok="t"/>
                <v:fill type="solid"/>
              </v:shape>
            </v:group>
            <v:group style="position:absolute;left:7966;top:5448;width:22;height:190" coordorigin="7966,5448" coordsize="22,190">
              <v:shape style="position:absolute;left:7966;top:5448;width:22;height:190" coordorigin="7966,5448" coordsize="22,190" path="m7988,5458l7966,5448,7969,5460,7969,5488,7969,5531,7969,5588,7969,5610,7966,5638,7981,5633,7978,5614,7978,5598,7978,5465,7988,5458xe" filled="false" stroked="true" strokeweight="0pt" strokecolor="#000000">
                <v:path arrowok="t"/>
              </v:shape>
            </v:group>
            <v:group style="position:absolute;left:7933;top:5507;width:22;height:43" coordorigin="7933,5507" coordsize="22,43">
              <v:shape style="position:absolute;left:7933;top:5507;width:22;height:43" coordorigin="7933,5507" coordsize="22,43" path="m7933,5510l7935,5522,7940,5531,7943,5538,7943,5545,7945,5550,7947,5550,7952,5545,7954,5541,7954,5536,7954,5531,7952,5529,7947,5524,7943,5517,7935,5507,7933,5510xe" filled="false" stroked="true" strokeweight="0pt" strokecolor="#000000">
                <v:path arrowok="t"/>
              </v:shape>
            </v:group>
            <v:group style="position:absolute;left:7909;top:5460;width:19;height:160" coordorigin="7909,5460" coordsize="19,160">
              <v:shape style="position:absolute;left:7909;top:5460;width:19;height:160" coordorigin="7909,5460" coordsize="19,160" path="m7921,5612l7921,5595,7921,5579,7921,5474,7928,5467,7909,5460,7909,5479,7909,5517,7909,5572,7909,5619,7921,5612xe" filled="false" stroked="true" strokeweight="0pt" strokecolor="#000000">
                <v:path arrowok="t"/>
              </v:shape>
            </v:group>
            <v:group style="position:absolute;left:7874;top:5507;width:24;height:46" coordorigin="7874,5507" coordsize="24,46">
              <v:shape style="position:absolute;left:7874;top:5507;width:24;height:46" coordorigin="7874,5507" coordsize="24,46" path="m7874,5510l7879,5522,7881,5531,7883,5541,7883,5545,7886,5550,7888,5553,7890,5550,7895,5545,7898,5538,7895,5531,7893,5526,7886,5517,7876,5507,7874,5510xe" filled="false" stroked="true" strokeweight="0pt" strokecolor="#000000">
                <v:path arrowok="t"/>
              </v:shape>
            </v:group>
            <v:group style="position:absolute;left:7805;top:5453;width:67;height:188" coordorigin="7805,5453" coordsize="67,188">
              <v:shape style="position:absolute;left:7805;top:5453;width:67;height:188" coordorigin="7805,5453" coordsize="67,188" path="m7848,5548l7841,5583,7826,5614,7805,5638,7807,5640,7848,5595,7862,5526,7864,5467,7871,5462,7852,5453,7852,5496,7848,5548xe" filled="false" stroked="true" strokeweight="0pt" strokecolor="#000000">
                <v:path arrowok="t"/>
              </v:shape>
            </v:group>
            <v:group style="position:absolute;left:7812;top:5507;width:22;height:48" coordorigin="7812,5507" coordsize="22,48">
              <v:shape style="position:absolute;left:7812;top:5507;width:22;height:48" coordorigin="7812,5507" coordsize="22,48" path="m7831,5507l7826,5522,7824,5531,7819,5541,7814,5545,7814,5550,7812,5553,7814,5553,7819,5555,7826,5553,7831,5550,7833,5545,7833,5541,7833,5531,7833,5522,7833,5507,7831,5507xe" filled="false" stroked="true" strokeweight="0pt" strokecolor="#000000">
                <v:path arrowok="t"/>
              </v:shape>
            </v:group>
            <v:group style="position:absolute;left:7682;top:5443;width:27;height:34" coordorigin="7682,5443" coordsize="27,34">
              <v:shape style="position:absolute;left:7682;top:5443;width:27;height:34" coordorigin="7682,5443" coordsize="27,34" path="m7682,5446l7686,5455,7691,5462,7693,5470,7696,5474,7698,5477,7701,5477,7703,5472,7705,5470,7708,5462,7705,5458,7701,5455,7693,5451,7684,5443,7682,5446xe" filled="false" stroked="true" strokeweight="0pt" strokecolor="#000000">
                <v:path arrowok="t"/>
              </v:shape>
            </v:group>
            <v:group style="position:absolute;left:7591;top:5465;width:193;height:174" coordorigin="7591,5465" coordsize="193,174">
              <v:shape style="position:absolute;left:7591;top:5465;width:193;height:174" coordorigin="7591,5465" coordsize="193,174" path="m7618,5541l7615,5576,7606,5607,7591,5638,7594,5638,7613,5607,7625,5579,7627,5557,7629,5524,7629,5484,7784,5484,7767,5465,7753,5479,7629,5479,7615,5470,7618,5484,7618,5507,7618,5541xe" filled="false" stroked="true" strokeweight="0pt" strokecolor="#000000">
                <v:path arrowok="t"/>
              </v:shape>
            </v:group>
            <w10:wrap type="none"/>
          </v:group>
        </w:pict>
      </w:r>
      <w:r>
        <w:rPr>
          <w:rFonts w:ascii="宋体" w:hAnsi="宋体" w:cs="宋体" w:eastAsia="宋体"/>
        </w:rPr>
        <w:t>三天我国中东部地区将自北向南出现大风降温天气。图</w:t>
      </w:r>
      <w:r>
        <w:rPr>
          <w:rFonts w:ascii="宋体" w:hAnsi="宋体" w:cs="宋体" w:eastAsia="宋体"/>
          <w:spacing w:val="-70"/>
        </w:rPr>
        <w:t> </w:t>
      </w:r>
      <w:r>
        <w:rPr>
          <w:rFonts w:ascii="Times New Roman" w:hAnsi="Times New Roman" w:cs="Times New Roman" w:eastAsia="Times New Roman"/>
        </w:rPr>
        <w:t>10</w:t>
      </w:r>
      <w:r>
        <w:rPr>
          <w:rFonts w:ascii="Times New Roman" w:hAnsi="Times New Roman" w:cs="Times New Roman" w:eastAsia="Times New Roman"/>
          <w:spacing w:val="-18"/>
        </w:rPr>
        <w:t> </w:t>
      </w:r>
      <w:r>
        <w:rPr>
          <w:rFonts w:ascii="宋体" w:hAnsi="宋体" w:cs="宋体" w:eastAsia="宋体"/>
        </w:rPr>
        <w:t>为中国天气网发布的</w:t>
      </w:r>
      <w:r>
        <w:rPr/>
        <w:t>“</w:t>
      </w:r>
      <w:r>
        <w:rPr>
          <w:rFonts w:ascii="宋体" w:hAnsi="宋体" w:cs="宋体" w:eastAsia="宋体"/>
        </w:rPr>
        <w:t>秋裤预 警地图</w:t>
      </w:r>
      <w:r>
        <w:rPr/>
        <w:t>”</w:t>
      </w:r>
      <w:r>
        <w:rPr>
          <w:rFonts w:ascii="宋体" w:hAnsi="宋体" w:cs="宋体" w:eastAsia="宋体"/>
        </w:rPr>
        <w:t>。</w:t>
      </w:r>
      <w:r>
        <w:rPr/>
        <w:t>读图，完成第</w:t>
      </w:r>
      <w:r>
        <w:rPr>
          <w:spacing w:val="-57"/>
        </w:rPr>
        <w:t> </w:t>
      </w:r>
      <w:r>
        <w:rPr>
          <w:rFonts w:ascii="Times New Roman" w:hAnsi="Times New Roman" w:cs="Times New Roman" w:eastAsia="Times New Roman"/>
        </w:rPr>
        <w:t>26</w:t>
      </w:r>
      <w:r>
        <w:rPr/>
        <w:t>～</w:t>
      </w:r>
      <w:r>
        <w:rPr>
          <w:rFonts w:ascii="Times New Roman" w:hAnsi="Times New Roman" w:cs="Times New Roman" w:eastAsia="Times New Roman"/>
        </w:rPr>
        <w:t>30</w:t>
      </w:r>
      <w:r>
        <w:rPr>
          <w:rFonts w:ascii="Times New Roman" w:hAnsi="Times New Roman" w:cs="Times New Roman" w:eastAsia="Times New Roman"/>
          <w:spacing w:val="-4"/>
        </w:rPr>
        <w:t> </w:t>
      </w:r>
      <w:r>
        <w:rPr/>
        <w:t>题。</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5"/>
        <w:rPr>
          <w:rFonts w:ascii="宋体" w:hAnsi="宋体" w:cs="宋体" w:eastAsia="宋体"/>
          <w:sz w:val="29"/>
          <w:szCs w:val="29"/>
        </w:rPr>
      </w:pPr>
    </w:p>
    <w:p>
      <w:pPr>
        <w:spacing w:line="47" w:lineRule="exact"/>
        <w:ind w:left="327" w:right="0" w:firstLine="0"/>
        <w:rPr>
          <w:rFonts w:ascii="宋体" w:hAnsi="宋体" w:cs="宋体" w:eastAsia="宋体"/>
          <w:sz w:val="4"/>
          <w:szCs w:val="4"/>
        </w:rPr>
      </w:pPr>
      <w:r>
        <w:rPr>
          <w:rFonts w:ascii="宋体" w:hAnsi="宋体" w:cs="宋体" w:eastAsia="宋体"/>
          <w:position w:val="0"/>
          <w:sz w:val="4"/>
          <w:szCs w:val="4"/>
        </w:rPr>
        <w:pict>
          <v:group style="width:25.3pt;height:2.4pt;mso-position-horizontal-relative:char;mso-position-vertical-relative:line" coordorigin="0,0" coordsize="506,48">
            <v:group style="position:absolute;left:24;top:24;width:458;height:2" coordorigin="24,24" coordsize="458,2">
              <v:shape style="position:absolute;left:24;top:24;width:458;height:2" coordorigin="24,24" coordsize="458,0" path="m24,24l482,24e" filled="false" stroked="true" strokeweight="2.374091pt" strokecolor="#303030">
                <v:path arrowok="t"/>
              </v:shape>
            </v:group>
            <v:group style="position:absolute;left:24;top:0;width:458;height:48" coordorigin="24,0" coordsize="458,48">
              <v:shape style="position:absolute;left:24;top:0;width:458;height:48" coordorigin="24,0" coordsize="458,48" path="m24,47l482,47,482,0,24,0,24,47xe" filled="false" stroked="true" strokeweight="0pt" strokecolor="#303030">
                <v:path arrowok="t"/>
              </v:shape>
            </v:group>
          </v:group>
        </w:pict>
      </w:r>
      <w:r>
        <w:rPr>
          <w:rFonts w:ascii="宋体" w:hAnsi="宋体" w:cs="宋体" w:eastAsia="宋体"/>
          <w:position w:val="0"/>
          <w:sz w:val="4"/>
          <w:szCs w:val="4"/>
        </w:rPr>
      </w:r>
    </w:p>
    <w:p>
      <w:pPr>
        <w:spacing w:line="240" w:lineRule="auto" w:before="12"/>
        <w:rPr>
          <w:rFonts w:ascii="宋体" w:hAnsi="宋体" w:cs="宋体" w:eastAsia="宋体"/>
          <w:sz w:val="16"/>
          <w:szCs w:val="16"/>
        </w:rPr>
      </w:pPr>
    </w:p>
    <w:p>
      <w:pPr>
        <w:spacing w:line="230" w:lineRule="exact"/>
        <w:ind w:left="340" w:right="0" w:firstLine="0"/>
        <w:rPr>
          <w:rFonts w:ascii="宋体" w:hAnsi="宋体" w:cs="宋体" w:eastAsia="宋体"/>
          <w:sz w:val="20"/>
          <w:szCs w:val="20"/>
        </w:rPr>
      </w:pPr>
      <w:r>
        <w:rPr>
          <w:rFonts w:ascii="宋体" w:hAnsi="宋体" w:cs="宋体" w:eastAsia="宋体"/>
          <w:position w:val="-4"/>
          <w:sz w:val="20"/>
          <w:szCs w:val="20"/>
        </w:rPr>
        <w:pict>
          <v:group style="width:24pt;height:11.55pt;mso-position-horizontal-relative:char;mso-position-vertical-relative:line" coordorigin="0,0" coordsize="480,231">
            <v:group style="position:absolute;left:13;top:7;width:454;height:217" coordorigin="13,7" coordsize="454,217">
              <v:shape style="position:absolute;left:13;top:7;width:454;height:217" coordorigin="13,7" coordsize="454,217" path="m13,7l466,7,466,223,13,223,13,7xe" filled="true" fillcolor="#666666" stroked="false">
                <v:path arrowok="t"/>
                <v:fill type="solid"/>
              </v:shape>
            </v:group>
            <v:group style="position:absolute;left:13;top:7;width:454;height:217" coordorigin="13,7" coordsize="454,217">
              <v:shape style="position:absolute;left:13;top:7;width:454;height:217" coordorigin="13,7" coordsize="454,217" path="m466,223l13,223,13,7,466,7,466,223xe" filled="false" stroked="true" strokeweight="0pt" strokecolor="#666666">
                <v:path arrowok="t"/>
              </v:shape>
            </v:group>
            <v:group style="position:absolute;left:6;top:6;width:468;height:2" coordorigin="6,6" coordsize="468,2">
              <v:shape style="position:absolute;left:6;top:6;width:468;height:2" coordorigin="6,6" coordsize="468,0" path="m6,6l473,6e" filled="false" stroked="true" strokeweight=".600234pt" strokecolor="#000000">
                <v:path arrowok="t"/>
              </v:shape>
            </v:group>
            <v:group style="position:absolute;left:12;top:12;width:2;height:207" coordorigin="12,12" coordsize="2,207">
              <v:shape style="position:absolute;left:12;top:12;width:2;height:207" coordorigin="12,12" coordsize="0,207" path="m12,12l12,218e" filled="false" stroked="true" strokeweight=".593091pt" strokecolor="#000000">
                <v:path arrowok="t"/>
              </v:shape>
            </v:group>
            <v:group style="position:absolute;left:6;top:220;width:461;height:2" coordorigin="6,220" coordsize="461,2">
              <v:shape style="position:absolute;left:6;top:220;width:461;height:2" coordorigin="6,220" coordsize="461,0" path="m6,220l466,220e" filled="false" stroked="true" strokeweight=".200078pt" strokecolor="#000000">
                <v:path arrowok="t"/>
              </v:shape>
            </v:group>
            <v:group style="position:absolute;left:6;top:226;width:468;height:2" coordorigin="6,226" coordsize="468,2">
              <v:shape style="position:absolute;left:6;top:226;width:468;height:2" coordorigin="6,226" coordsize="468,0" path="m6,226l473,226e" filled="false" stroked="true" strokeweight=".400156pt" strokecolor="#000000">
                <v:path arrowok="t"/>
              </v:shape>
            </v:group>
            <v:group style="position:absolute;left:467;top:12;width:2;height:207" coordorigin="467,12" coordsize="2,207">
              <v:shape style="position:absolute;left:467;top:12;width:2;height:207" coordorigin="467,12" coordsize="0,207" path="m467,12l467,218e" filled="false" stroked="true" strokeweight=".592972pt" strokecolor="#000000">
                <v:path arrowok="t"/>
              </v:shape>
            </v:group>
            <v:group style="position:absolute;left:466;top:220;width:8;height:2" coordorigin="466,220" coordsize="8,2">
              <v:shape style="position:absolute;left:466;top:220;width:8;height:2" coordorigin="466,220" coordsize="8,0" path="m466,220l473,220e" filled="false" stroked="true" strokeweight=".200078pt" strokecolor="#000000">
                <v:path arrowok="t"/>
              </v:shape>
            </v:group>
            <v:group style="position:absolute;left:6;top:0;width:468;height:231" coordorigin="6,0" coordsize="468,231">
              <v:shape style="position:absolute;left:6;top:0;width:468;height:231" coordorigin="6,0" coordsize="468,231" path="m466,223l466,218,18,218,18,12,461,12,461,223,466,223,466,218,466,223,473,223,473,0,6,0,6,230,473,230,473,223,466,223xe" filled="false" stroked="true" strokeweight="0pt" strokecolor="#000000">
                <v:path arrowok="t"/>
              </v:shape>
            </v:group>
          </v:group>
        </w:pict>
      </w:r>
      <w:r>
        <w:rPr>
          <w:rFonts w:ascii="宋体" w:hAnsi="宋体" w:cs="宋体" w:eastAsia="宋体"/>
          <w:position w:val="-4"/>
          <w:sz w:val="20"/>
          <w:szCs w:val="20"/>
        </w:rPr>
      </w:r>
    </w:p>
    <w:p>
      <w:pPr>
        <w:spacing w:line="240" w:lineRule="auto" w:before="13"/>
        <w:rPr>
          <w:rFonts w:ascii="宋体" w:hAnsi="宋体" w:cs="宋体" w:eastAsia="宋体"/>
          <w:sz w:val="17"/>
          <w:szCs w:val="17"/>
        </w:rPr>
      </w:pPr>
    </w:p>
    <w:p>
      <w:pPr>
        <w:spacing w:line="230" w:lineRule="exact"/>
        <w:ind w:left="340" w:right="0" w:firstLine="0"/>
        <w:rPr>
          <w:rFonts w:ascii="宋体" w:hAnsi="宋体" w:cs="宋体" w:eastAsia="宋体"/>
          <w:sz w:val="20"/>
          <w:szCs w:val="20"/>
        </w:rPr>
      </w:pPr>
      <w:r>
        <w:rPr>
          <w:rFonts w:ascii="宋体" w:hAnsi="宋体" w:cs="宋体" w:eastAsia="宋体"/>
          <w:position w:val="-4"/>
          <w:sz w:val="20"/>
          <w:szCs w:val="20"/>
        </w:rPr>
        <w:pict>
          <v:group style="width:24pt;height:11.55pt;mso-position-horizontal-relative:char;mso-position-vertical-relative:line" coordorigin="0,0" coordsize="480,231">
            <v:group style="position:absolute;left:13;top:7;width:454;height:217" coordorigin="13,7" coordsize="454,217">
              <v:shape style="position:absolute;left:13;top:7;width:454;height:217" coordorigin="13,7" coordsize="454,217" path="m13,7l466,7,466,223,13,223,13,7xe" filled="true" fillcolor="#9a9a9a" stroked="false">
                <v:path arrowok="t"/>
                <v:fill type="solid"/>
              </v:shape>
            </v:group>
            <v:group style="position:absolute;left:13;top:7;width:454;height:217" coordorigin="13,7" coordsize="454,217">
              <v:shape style="position:absolute;left:13;top:7;width:454;height:217" coordorigin="13,7" coordsize="454,217" path="m466,223l13,223,13,7,466,7,466,223xe" filled="false" stroked="true" strokeweight="0pt" strokecolor="#9a9a9a">
                <v:path arrowok="t"/>
              </v:shape>
            </v:group>
            <v:group style="position:absolute;left:6;top:6;width:468;height:2" coordorigin="6,6" coordsize="468,2">
              <v:shape style="position:absolute;left:6;top:6;width:468;height:2" coordorigin="6,6" coordsize="468,0" path="m6,6l473,6e" filled="false" stroked="true" strokeweight=".600234pt" strokecolor="#000000">
                <v:path arrowok="t"/>
              </v:shape>
            </v:group>
            <v:group style="position:absolute;left:12;top:12;width:2;height:207" coordorigin="12,12" coordsize="2,207">
              <v:shape style="position:absolute;left:12;top:12;width:2;height:207" coordorigin="12,12" coordsize="0,207" path="m12,12l12,218e" filled="false" stroked="true" strokeweight=".593091pt" strokecolor="#000000">
                <v:path arrowok="t"/>
              </v:shape>
            </v:group>
            <v:group style="position:absolute;left:6;top:220;width:461;height:2" coordorigin="6,220" coordsize="461,2">
              <v:shape style="position:absolute;left:6;top:220;width:461;height:2" coordorigin="6,220" coordsize="461,0" path="m6,220l466,220e" filled="false" stroked="true" strokeweight=".200078pt" strokecolor="#000000">
                <v:path arrowok="t"/>
              </v:shape>
            </v:group>
            <v:group style="position:absolute;left:6;top:226;width:468;height:2" coordorigin="6,226" coordsize="468,2">
              <v:shape style="position:absolute;left:6;top:226;width:468;height:2" coordorigin="6,226" coordsize="468,0" path="m6,226l473,226e" filled="false" stroked="true" strokeweight=".400156pt" strokecolor="#000000">
                <v:path arrowok="t"/>
              </v:shape>
            </v:group>
            <v:group style="position:absolute;left:467;top:12;width:2;height:207" coordorigin="467,12" coordsize="2,207">
              <v:shape style="position:absolute;left:467;top:12;width:2;height:207" coordorigin="467,12" coordsize="0,207" path="m467,12l467,218e" filled="false" stroked="true" strokeweight=".593091pt" strokecolor="#000000">
                <v:path arrowok="t"/>
              </v:shape>
            </v:group>
            <v:group style="position:absolute;left:466;top:220;width:8;height:2" coordorigin="466,220" coordsize="8,2">
              <v:shape style="position:absolute;left:466;top:220;width:8;height:2" coordorigin="466,220" coordsize="8,0" path="m466,220l473,220e" filled="false" stroked="true" strokeweight=".200078pt" strokecolor="#000000">
                <v:path arrowok="t"/>
              </v:shape>
            </v:group>
            <v:group style="position:absolute;left:6;top:0;width:468;height:231" coordorigin="6,0" coordsize="468,231">
              <v:shape style="position:absolute;left:6;top:0;width:468;height:231" coordorigin="6,0" coordsize="468,231" path="m466,223l466,218,18,218,18,12,461,12,461,223,466,223,466,218,466,223,473,223,473,0,6,0,6,230,473,230,473,223,466,223xe" filled="false" stroked="true" strokeweight="0pt" strokecolor="#000000">
                <v:path arrowok="t"/>
              </v:shape>
            </v:group>
          </v:group>
        </w:pict>
      </w:r>
      <w:r>
        <w:rPr>
          <w:rFonts w:ascii="宋体" w:hAnsi="宋体" w:cs="宋体" w:eastAsia="宋体"/>
          <w:position w:val="-4"/>
          <w:sz w:val="20"/>
          <w:szCs w:val="20"/>
        </w:rPr>
      </w:r>
    </w:p>
    <w:p>
      <w:pPr>
        <w:spacing w:line="240" w:lineRule="auto" w:before="13"/>
        <w:rPr>
          <w:rFonts w:ascii="宋体" w:hAnsi="宋体" w:cs="宋体" w:eastAsia="宋体"/>
          <w:sz w:val="17"/>
          <w:szCs w:val="17"/>
        </w:rPr>
      </w:pPr>
    </w:p>
    <w:p>
      <w:pPr>
        <w:spacing w:line="230" w:lineRule="exact"/>
        <w:ind w:left="339" w:right="0" w:firstLine="0"/>
        <w:rPr>
          <w:rFonts w:ascii="宋体" w:hAnsi="宋体" w:cs="宋体" w:eastAsia="宋体"/>
          <w:sz w:val="20"/>
          <w:szCs w:val="20"/>
        </w:rPr>
      </w:pPr>
      <w:r>
        <w:rPr>
          <w:rFonts w:ascii="宋体" w:hAnsi="宋体" w:cs="宋体" w:eastAsia="宋体"/>
          <w:position w:val="-4"/>
          <w:sz w:val="20"/>
          <w:szCs w:val="20"/>
        </w:rPr>
        <w:pict>
          <v:group style="width:24.1pt;height:11.55pt;mso-position-horizontal-relative:char;mso-position-vertical-relative:line" coordorigin="0,0" coordsize="482,231">
            <v:group style="position:absolute;left:14;top:7;width:454;height:217" coordorigin="14,7" coordsize="454,217">
              <v:shape style="position:absolute;left:14;top:7;width:454;height:217" coordorigin="14,7" coordsize="454,217" path="m14,7l467,7,467,223,14,223,14,7xe" filled="true" fillcolor="#c0c0c0" stroked="false">
                <v:path arrowok="t"/>
                <v:fill type="solid"/>
              </v:shape>
            </v:group>
            <v:group style="position:absolute;left:14;top:7;width:454;height:217" coordorigin="14,7" coordsize="454,217">
              <v:shape style="position:absolute;left:14;top:7;width:454;height:217" coordorigin="14,7" coordsize="454,217" path="m467,223l14,223,14,7,467,7,467,223xe" filled="false" stroked="true" strokeweight="0pt" strokecolor="#c0c0c0">
                <v:path arrowok="t"/>
              </v:shape>
            </v:group>
            <v:group style="position:absolute;left:7;top:7;width:468;height:2" coordorigin="7,7" coordsize="468,2">
              <v:shape style="position:absolute;left:7;top:7;width:468;height:2" coordorigin="7,7" coordsize="468,0" path="m7,7l474,7e" filled="false" stroked="true" strokeweight=".700273pt" strokecolor="#000000">
                <v:path arrowok="t"/>
              </v:shape>
            </v:group>
            <v:group style="position:absolute;left:13;top:14;width:2;height:205" coordorigin="13,14" coordsize="2,205">
              <v:shape style="position:absolute;left:13;top:14;width:2;height:205" coordorigin="13,14" coordsize="0,205" path="m13,14l13,218e" filled="false" stroked="true" strokeweight=".593091pt" strokecolor="#000000">
                <v:path arrowok="t"/>
              </v:shape>
            </v:group>
            <v:group style="position:absolute;left:7;top:220;width:461;height:2" coordorigin="7,220" coordsize="461,2">
              <v:shape style="position:absolute;left:7;top:220;width:461;height:2" coordorigin="7,220" coordsize="461,0" path="m7,220l467,220e" filled="false" stroked="true" strokeweight=".200078pt" strokecolor="#000000">
                <v:path arrowok="t"/>
              </v:shape>
            </v:group>
            <v:group style="position:absolute;left:7;top:226;width:468;height:2" coordorigin="7,226" coordsize="468,2">
              <v:shape style="position:absolute;left:7;top:226;width:468;height:2" coordorigin="7,226" coordsize="468,0" path="m7,226l474,226e" filled="false" stroked="true" strokeweight=".400156pt" strokecolor="#000000">
                <v:path arrowok="t"/>
              </v:shape>
            </v:group>
            <v:group style="position:absolute;left:468;top:14;width:2;height:205" coordorigin="468,14" coordsize="2,205">
              <v:shape style="position:absolute;left:468;top:14;width:2;height:205" coordorigin="468,14" coordsize="0,205" path="m468,14l468,218e" filled="false" stroked="true" strokeweight=".593091pt" strokecolor="#000000">
                <v:path arrowok="t"/>
              </v:shape>
            </v:group>
            <v:group style="position:absolute;left:467;top:220;width:8;height:2" coordorigin="467,220" coordsize="8,2">
              <v:shape style="position:absolute;left:467;top:220;width:8;height:2" coordorigin="467,220" coordsize="8,0" path="m467,220l474,220e" filled="false" stroked="true" strokeweight=".200078pt" strokecolor="#000000">
                <v:path arrowok="t"/>
              </v:shape>
            </v:group>
            <v:group style="position:absolute;left:7;top:0;width:468;height:231" coordorigin="7,0" coordsize="468,231">
              <v:shape style="position:absolute;left:7;top:0;width:468;height:231" coordorigin="7,0" coordsize="468,231" path="m467,223l467,218,19,218,19,14,462,14,462,223,467,223,467,218,467,223,474,223,474,0,7,0,7,230,474,230,474,223,467,223xe" filled="false" stroked="true" strokeweight="0pt" strokecolor="#000000">
                <v:path arrowok="t"/>
              </v:shape>
            </v:group>
          </v:group>
        </w:pict>
      </w:r>
      <w:r>
        <w:rPr>
          <w:rFonts w:ascii="宋体" w:hAnsi="宋体" w:cs="宋体" w:eastAsia="宋体"/>
          <w:position w:val="-4"/>
          <w:sz w:val="20"/>
          <w:szCs w:val="20"/>
        </w:rPr>
      </w:r>
    </w:p>
    <w:p>
      <w:pPr>
        <w:spacing w:line="240" w:lineRule="auto" w:before="13"/>
        <w:rPr>
          <w:rFonts w:ascii="宋体" w:hAnsi="宋体" w:cs="宋体" w:eastAsia="宋体"/>
          <w:sz w:val="17"/>
          <w:szCs w:val="17"/>
        </w:rPr>
      </w:pPr>
    </w:p>
    <w:p>
      <w:pPr>
        <w:spacing w:line="230" w:lineRule="exact"/>
        <w:ind w:left="339" w:right="0" w:firstLine="0"/>
        <w:rPr>
          <w:rFonts w:ascii="宋体" w:hAnsi="宋体" w:cs="宋体" w:eastAsia="宋体"/>
          <w:sz w:val="20"/>
          <w:szCs w:val="20"/>
        </w:rPr>
      </w:pPr>
      <w:r>
        <w:rPr>
          <w:rFonts w:ascii="宋体" w:hAnsi="宋体" w:cs="宋体" w:eastAsia="宋体"/>
          <w:position w:val="-4"/>
          <w:sz w:val="20"/>
          <w:szCs w:val="20"/>
        </w:rPr>
        <w:pict>
          <v:group style="width:24.1pt;height:11.55pt;mso-position-horizontal-relative:char;mso-position-vertical-relative:line" coordorigin="0,0" coordsize="482,231">
            <v:group style="position:absolute;left:14;top:7;width:454;height:219" coordorigin="14,7" coordsize="454,219">
              <v:shape style="position:absolute;left:14;top:7;width:454;height:219" coordorigin="14,7" coordsize="454,219" path="m14,7l467,7,467,226,14,226,14,7xe" filled="true" fillcolor="#e6e6e6" stroked="false">
                <v:path arrowok="t"/>
                <v:fill type="solid"/>
              </v:shape>
            </v:group>
            <v:group style="position:absolute;left:14;top:7;width:454;height:219" coordorigin="14,7" coordsize="454,219">
              <v:shape style="position:absolute;left:14;top:7;width:454;height:219" coordorigin="14,7" coordsize="454,219" path="m467,226l14,226,14,7,467,7,467,226xe" filled="false" stroked="true" strokeweight="0pt" strokecolor="#e6e6e6">
                <v:path arrowok="t"/>
              </v:shape>
            </v:group>
            <v:group style="position:absolute;left:7;top:7;width:468;height:2" coordorigin="7,7" coordsize="468,2">
              <v:shape style="position:absolute;left:7;top:7;width:468;height:2" coordorigin="7,7" coordsize="468,0" path="m7,7l474,7e" filled="false" stroked="true" strokeweight=".700273pt" strokecolor="#000000">
                <v:path arrowok="t"/>
              </v:shape>
            </v:group>
            <v:group style="position:absolute;left:13;top:14;width:2;height:205" coordorigin="13,14" coordsize="2,205">
              <v:shape style="position:absolute;left:13;top:14;width:2;height:205" coordorigin="13,14" coordsize="0,205" path="m13,14l13,218e" filled="false" stroked="true" strokeweight=".593209pt" strokecolor="#000000">
                <v:path arrowok="t"/>
              </v:shape>
            </v:group>
            <v:group style="position:absolute;left:7;top:222;width:461;height:2" coordorigin="7,222" coordsize="461,2">
              <v:shape style="position:absolute;left:7;top:222;width:461;height:2" coordorigin="7,222" coordsize="461,0" path="m7,222l467,222e" filled="false" stroked="true" strokeweight=".400156pt" strokecolor="#000000">
                <v:path arrowok="t"/>
              </v:shape>
            </v:group>
            <v:group style="position:absolute;left:7;top:228;width:468;height:2" coordorigin="7,228" coordsize="468,2">
              <v:shape style="position:absolute;left:7;top:228;width:468;height:2" coordorigin="7,228" coordsize="468,0" path="m7,228l474,228e" filled="false" stroked="true" strokeweight=".200078pt" strokecolor="#000000">
                <v:path arrowok="t"/>
              </v:shape>
            </v:group>
            <v:group style="position:absolute;left:468;top:14;width:2;height:205" coordorigin="468,14" coordsize="2,205">
              <v:shape style="position:absolute;left:468;top:14;width:2;height:205" coordorigin="468,14" coordsize="0,205" path="m468,14l468,218e" filled="false" stroked="true" strokeweight=".592972pt" strokecolor="#000000">
                <v:path arrowok="t"/>
              </v:shape>
            </v:group>
            <v:group style="position:absolute;left:467;top:222;width:8;height:2" coordorigin="467,222" coordsize="8,2">
              <v:shape style="position:absolute;left:467;top:222;width:8;height:2" coordorigin="467,222" coordsize="8,0" path="m467,222l474,222e" filled="false" stroked="true" strokeweight=".400156pt" strokecolor="#000000">
                <v:path arrowok="t"/>
              </v:shape>
            </v:group>
            <v:group style="position:absolute;left:7;top:0;width:468;height:231" coordorigin="7,0" coordsize="468,231">
              <v:shape style="position:absolute;left:7;top:0;width:468;height:231" coordorigin="7,0" coordsize="468,231" path="m467,226l467,218,19,218,19,14,462,14,462,226,467,226,467,218,467,226,474,226,474,0,7,0,7,230,474,230,474,226,467,226xe" filled="false" stroked="true" strokeweight="0pt" strokecolor="#000000">
                <v:path arrowok="t"/>
              </v:shape>
            </v:group>
          </v:group>
        </w:pict>
      </w:r>
      <w:r>
        <w:rPr>
          <w:rFonts w:ascii="宋体" w:hAnsi="宋体" w:cs="宋体" w:eastAsia="宋体"/>
          <w:position w:val="-4"/>
          <w:sz w:val="20"/>
          <w:szCs w:val="20"/>
        </w:rPr>
      </w:r>
    </w:p>
    <w:p>
      <w:pPr>
        <w:spacing w:line="240" w:lineRule="auto" w:before="11"/>
        <w:rPr>
          <w:rFonts w:ascii="宋体" w:hAnsi="宋体" w:cs="宋体" w:eastAsia="宋体"/>
          <w:sz w:val="8"/>
          <w:szCs w:val="8"/>
        </w:rPr>
      </w:pPr>
    </w:p>
    <w:p>
      <w:pPr>
        <w:spacing w:after="0" w:line="240" w:lineRule="auto"/>
        <w:rPr>
          <w:rFonts w:ascii="宋体" w:hAnsi="宋体" w:cs="宋体" w:eastAsia="宋体"/>
          <w:sz w:val="8"/>
          <w:szCs w:val="8"/>
        </w:rPr>
        <w:sectPr>
          <w:footerReference w:type="default" r:id="rId35"/>
          <w:pgSz w:w="11910" w:h="16840"/>
          <w:pgMar w:footer="1993" w:header="0" w:top="1580" w:bottom="2180" w:left="1680" w:right="1680"/>
        </w:sectPr>
      </w:pPr>
    </w:p>
    <w:p>
      <w:pPr>
        <w:spacing w:line="240" w:lineRule="auto" w:before="12"/>
        <w:rPr>
          <w:rFonts w:ascii="宋体" w:hAnsi="宋体" w:cs="宋体" w:eastAsia="宋体"/>
          <w:sz w:val="28"/>
          <w:szCs w:val="28"/>
        </w:rPr>
      </w:pPr>
    </w:p>
    <w:p>
      <w:pPr>
        <w:pStyle w:val="BodyText"/>
        <w:spacing w:line="240" w:lineRule="auto"/>
        <w:ind w:left="247" w:right="0"/>
        <w:jc w:val="left"/>
      </w:pPr>
      <w:r>
        <w:rPr>
          <w:rFonts w:ascii="Times New Roman" w:hAnsi="Times New Roman" w:cs="Times New Roman" w:eastAsia="Times New Roman"/>
        </w:rPr>
        <w:t>26</w:t>
      </w:r>
      <w:r>
        <w:rPr/>
        <w:t>．寒潮来袭期间，我国北方地区</w:t>
      </w:r>
    </w:p>
    <w:p>
      <w:pPr>
        <w:pStyle w:val="BodyText"/>
        <w:spacing w:line="240" w:lineRule="auto" w:before="35"/>
        <w:ind w:left="247" w:right="0"/>
        <w:jc w:val="left"/>
        <w:rPr>
          <w:rFonts w:ascii="Times New Roman" w:hAnsi="Times New Roman" w:cs="Times New Roman" w:eastAsia="Times New Roman"/>
        </w:rPr>
      </w:pPr>
      <w:r>
        <w:rPr/>
        <w:br w:type="column"/>
      </w:r>
      <w:r>
        <w:rPr/>
        <w:t>图</w:t>
      </w:r>
      <w:r>
        <w:rPr>
          <w:spacing w:val="-53"/>
        </w:rPr>
        <w:t> </w:t>
      </w:r>
      <w:r>
        <w:rPr>
          <w:rFonts w:ascii="Times New Roman" w:hAnsi="Times New Roman" w:cs="Times New Roman" w:eastAsia="Times New Roman"/>
        </w:rPr>
        <w:t>10</w:t>
      </w:r>
    </w:p>
    <w:p>
      <w:pPr>
        <w:spacing w:after="0" w:line="240" w:lineRule="auto"/>
        <w:jc w:val="left"/>
        <w:rPr>
          <w:rFonts w:ascii="Times New Roman" w:hAnsi="Times New Roman" w:cs="Times New Roman" w:eastAsia="Times New Roman"/>
        </w:rPr>
        <w:sectPr>
          <w:type w:val="continuous"/>
          <w:pgSz w:w="11910" w:h="16840"/>
          <w:pgMar w:top="1580" w:bottom="2180" w:left="1680" w:right="1680"/>
          <w:cols w:num="2" w:equalWidth="0">
            <w:col w:w="3399" w:space="390"/>
            <w:col w:w="4761"/>
          </w:cols>
        </w:sectPr>
      </w:pPr>
    </w:p>
    <w:p>
      <w:pPr>
        <w:pStyle w:val="BodyText"/>
        <w:tabs>
          <w:tab w:pos="4447" w:val="left" w:leader="none"/>
        </w:tabs>
        <w:spacing w:line="240" w:lineRule="auto" w:before="52"/>
        <w:ind w:left="667" w:right="47"/>
        <w:jc w:val="left"/>
      </w:pPr>
      <w:r>
        <w:rPr>
          <w:rFonts w:ascii="Times New Roman" w:hAnsi="Times New Roman" w:cs="Times New Roman" w:eastAsia="Times New Roman"/>
          <w:spacing w:val="-1"/>
        </w:rPr>
        <w:t>A</w:t>
      </w:r>
      <w:r>
        <w:rPr>
          <w:spacing w:val="-1"/>
        </w:rPr>
        <w:t>．刮起强劲的西北风</w:t>
        <w:tab/>
      </w:r>
      <w:r>
        <w:rPr>
          <w:rFonts w:ascii="Times New Roman" w:hAnsi="Times New Roman" w:cs="Times New Roman" w:eastAsia="Times New Roman"/>
        </w:rPr>
        <w:t>B</w:t>
      </w:r>
      <w:r>
        <w:rPr/>
        <w:t>．吹来湿润的东南风</w:t>
      </w:r>
    </w:p>
    <w:p>
      <w:pPr>
        <w:pStyle w:val="BodyText"/>
        <w:tabs>
          <w:tab w:pos="4447" w:val="left" w:leader="none"/>
        </w:tabs>
        <w:spacing w:line="240" w:lineRule="auto" w:before="52"/>
        <w:ind w:left="667" w:right="47"/>
        <w:jc w:val="left"/>
      </w:pPr>
      <w:r>
        <w:rPr>
          <w:rFonts w:ascii="Times New Roman" w:hAnsi="Times New Roman" w:cs="Times New Roman" w:eastAsia="Times New Roman"/>
        </w:rPr>
        <w:t>C</w:t>
      </w:r>
      <w:r>
        <w:rPr/>
        <w:t>．出现大范围的雾霾</w:t>
        <w:tab/>
      </w:r>
      <w:r>
        <w:rPr>
          <w:rFonts w:ascii="Times New Roman" w:hAnsi="Times New Roman" w:cs="Times New Roman" w:eastAsia="Times New Roman"/>
        </w:rPr>
        <w:t>D</w:t>
      </w:r>
      <w:r>
        <w:rPr/>
        <w:t>．农田开始播种</w:t>
      </w:r>
    </w:p>
    <w:p>
      <w:pPr>
        <w:spacing w:after="0" w:line="240" w:lineRule="auto"/>
        <w:jc w:val="left"/>
        <w:sectPr>
          <w:type w:val="continuous"/>
          <w:pgSz w:w="11910" w:h="16840"/>
          <w:pgMar w:top="1580" w:bottom="2180" w:left="1680" w:right="1680"/>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pStyle w:val="BodyText"/>
        <w:spacing w:line="240" w:lineRule="auto" w:before="189"/>
        <w:ind w:left="248" w:right="47"/>
        <w:jc w:val="left"/>
      </w:pPr>
      <w:r>
        <w:rPr>
          <w:rFonts w:ascii="Times New Roman" w:hAnsi="Times New Roman" w:cs="Times New Roman" w:eastAsia="Times New Roman"/>
          <w:spacing w:val="-12"/>
        </w:rPr>
        <w:t>27</w:t>
      </w:r>
      <w:r>
        <w:rPr>
          <w:spacing w:val="-12"/>
        </w:rPr>
        <w:t>．“不穿秋裤则</w:t>
      </w:r>
      <w:r>
        <w:rPr>
          <w:spacing w:val="-55"/>
        </w:rPr>
        <w:t> </w:t>
      </w:r>
      <w:r>
        <w:rPr>
          <w:rFonts w:ascii="Times New Roman" w:hAnsi="Times New Roman" w:cs="Times New Roman" w:eastAsia="Times New Roman"/>
        </w:rPr>
        <w:t>die</w:t>
      </w:r>
      <w:r>
        <w:rPr/>
        <w:t>”的城市有</w:t>
      </w:r>
    </w:p>
    <w:p>
      <w:pPr>
        <w:pStyle w:val="BodyText"/>
        <w:tabs>
          <w:tab w:pos="2558" w:val="left" w:leader="none"/>
          <w:tab w:pos="4448" w:val="left" w:leader="none"/>
          <w:tab w:pos="6338" w:val="left" w:leader="none"/>
        </w:tabs>
        <w:spacing w:line="256" w:lineRule="auto" w:before="20"/>
        <w:ind w:left="248" w:right="1424" w:firstLine="420"/>
        <w:jc w:val="left"/>
      </w:pPr>
      <w:r>
        <w:rPr>
          <w:rFonts w:ascii="Times New Roman" w:hAnsi="Times New Roman" w:cs="Times New Roman" w:eastAsia="Times New Roman"/>
          <w:spacing w:val="-1"/>
        </w:rPr>
        <w:t>A</w:t>
      </w:r>
      <w:r>
        <w:rPr>
          <w:spacing w:val="-1"/>
        </w:rPr>
        <w:t>．哈尔滨</w:t>
        <w:tab/>
      </w:r>
      <w:r>
        <w:rPr>
          <w:rFonts w:ascii="Times New Roman" w:hAnsi="Times New Roman" w:cs="Times New Roman" w:eastAsia="Times New Roman"/>
        </w:rPr>
        <w:t>B</w:t>
      </w:r>
      <w:r>
        <w:rPr/>
        <w:t>．北京</w:t>
        <w:tab/>
      </w:r>
      <w:r>
        <w:rPr>
          <w:rFonts w:ascii="Times New Roman" w:hAnsi="Times New Roman" w:cs="Times New Roman" w:eastAsia="Times New Roman"/>
        </w:rPr>
        <w:t>C</w:t>
      </w:r>
      <w:r>
        <w:rPr/>
        <w:t>．上海</w:t>
        <w:tab/>
      </w:r>
      <w:r>
        <w:rPr>
          <w:rFonts w:ascii="Times New Roman" w:hAnsi="Times New Roman" w:cs="Times New Roman" w:eastAsia="Times New Roman"/>
          <w:spacing w:val="-1"/>
        </w:rPr>
        <w:t>D</w:t>
      </w:r>
      <w:r>
        <w:rPr>
          <w:spacing w:val="-1"/>
        </w:rPr>
        <w:t>．拉萨</w:t>
      </w:r>
      <w:r>
        <w:rPr/>
        <w:t> </w:t>
      </w:r>
      <w:r>
        <w:rPr>
          <w:rFonts w:ascii="Times New Roman" w:hAnsi="Times New Roman" w:cs="Times New Roman" w:eastAsia="Times New Roman"/>
        </w:rPr>
        <w:t>28</w:t>
      </w:r>
      <w:r>
        <w:rPr/>
        <w:t>．与图中秋裤分割线吻合的地理分界线是</w:t>
      </w:r>
    </w:p>
    <w:p>
      <w:pPr>
        <w:pStyle w:val="BodyText"/>
        <w:tabs>
          <w:tab w:pos="4448" w:val="left" w:leader="none"/>
        </w:tabs>
        <w:spacing w:line="240" w:lineRule="auto" w:before="5"/>
        <w:ind w:right="47"/>
        <w:jc w:val="left"/>
      </w:pPr>
      <w:r>
        <w:rPr/>
        <w:t>①</w:t>
      </w:r>
      <w:r>
        <w:rPr>
          <w:rFonts w:ascii="Times New Roman" w:hAnsi="Times New Roman" w:cs="Times New Roman" w:eastAsia="Times New Roman"/>
        </w:rPr>
        <w:t>1 </w:t>
      </w:r>
      <w:r>
        <w:rPr/>
        <w:t>月</w:t>
      </w:r>
      <w:r>
        <w:rPr>
          <w:spacing w:val="-56"/>
        </w:rPr>
        <w:t> </w:t>
      </w:r>
      <w:r>
        <w:rPr>
          <w:rFonts w:ascii="Times New Roman" w:hAnsi="Times New Roman" w:cs="Times New Roman" w:eastAsia="Times New Roman"/>
        </w:rPr>
        <w:t>0</w:t>
      </w:r>
      <w:r>
        <w:rPr/>
        <w:t>℃等温线</w:t>
        <w:tab/>
        <w:t>②地势第二、三阶梯分界线</w:t>
      </w:r>
    </w:p>
    <w:p>
      <w:pPr>
        <w:pStyle w:val="BodyText"/>
        <w:tabs>
          <w:tab w:pos="4448" w:val="left" w:leader="none"/>
        </w:tabs>
        <w:spacing w:line="240" w:lineRule="auto" w:before="21"/>
        <w:ind w:right="47"/>
        <w:jc w:val="left"/>
      </w:pPr>
      <w:r>
        <w:rPr/>
        <w:t>③人口地理界线</w:t>
        <w:tab/>
        <w:t>④南方和北方分界线</w:t>
      </w:r>
    </w:p>
    <w:p>
      <w:pPr>
        <w:pStyle w:val="BodyText"/>
        <w:tabs>
          <w:tab w:pos="2558" w:val="left" w:leader="none"/>
          <w:tab w:pos="4448" w:val="left" w:leader="none"/>
          <w:tab w:pos="6338" w:val="left" w:leader="none"/>
        </w:tabs>
        <w:spacing w:line="256" w:lineRule="auto" w:before="37"/>
        <w:ind w:left="248" w:right="1424" w:firstLine="420"/>
        <w:jc w:val="left"/>
      </w:pPr>
      <w:r>
        <w:rPr>
          <w:rFonts w:ascii="Times New Roman" w:hAnsi="Times New Roman" w:cs="Times New Roman" w:eastAsia="Times New Roman"/>
          <w:spacing w:val="-1"/>
        </w:rPr>
        <w:t>A</w:t>
      </w:r>
      <w:r>
        <w:rPr>
          <w:spacing w:val="-1"/>
        </w:rPr>
        <w:t>．①②</w:t>
        <w:tab/>
      </w:r>
      <w:r>
        <w:rPr>
          <w:rFonts w:ascii="Times New Roman" w:hAnsi="Times New Roman" w:cs="Times New Roman" w:eastAsia="Times New Roman"/>
        </w:rPr>
        <w:t>B</w:t>
      </w:r>
      <w:r>
        <w:rPr/>
        <w:t>．②④</w:t>
        <w:tab/>
      </w:r>
      <w:r>
        <w:rPr>
          <w:rFonts w:ascii="Times New Roman" w:hAnsi="Times New Roman" w:cs="Times New Roman" w:eastAsia="Times New Roman"/>
        </w:rPr>
        <w:t>C</w:t>
      </w:r>
      <w:r>
        <w:rPr/>
        <w:t>．③④</w:t>
        <w:tab/>
      </w:r>
      <w:r>
        <w:rPr>
          <w:rFonts w:ascii="Times New Roman" w:hAnsi="Times New Roman" w:cs="Times New Roman" w:eastAsia="Times New Roman"/>
          <w:spacing w:val="-1"/>
        </w:rPr>
        <w:t>D</w:t>
      </w:r>
      <w:r>
        <w:rPr>
          <w:spacing w:val="-1"/>
        </w:rPr>
        <w:t>．①④</w:t>
      </w:r>
      <w:r>
        <w:rPr/>
        <w:t> </w:t>
      </w:r>
      <w:r>
        <w:rPr>
          <w:rFonts w:ascii="Times New Roman" w:hAnsi="Times New Roman" w:cs="Times New Roman" w:eastAsia="Times New Roman"/>
          <w:spacing w:val="-8"/>
        </w:rPr>
        <w:t>29</w:t>
      </w:r>
      <w:r>
        <w:rPr>
          <w:spacing w:val="-8"/>
        </w:rPr>
        <w:t>．“秋裤预警地图”反映我国</w:t>
      </w:r>
    </w:p>
    <w:p>
      <w:pPr>
        <w:pStyle w:val="BodyText"/>
        <w:tabs>
          <w:tab w:pos="4448" w:val="left" w:leader="none"/>
        </w:tabs>
        <w:spacing w:line="240" w:lineRule="auto" w:before="5"/>
        <w:ind w:right="47"/>
        <w:jc w:val="left"/>
      </w:pPr>
      <w:r>
        <w:rPr>
          <w:rFonts w:ascii="Times New Roman" w:hAnsi="Times New Roman" w:cs="Times New Roman" w:eastAsia="Times New Roman"/>
          <w:spacing w:val="-1"/>
        </w:rPr>
        <w:t>A</w:t>
      </w:r>
      <w:r>
        <w:rPr>
          <w:spacing w:val="-1"/>
        </w:rPr>
        <w:t>．冬季南北温差大</w:t>
        <w:tab/>
      </w:r>
      <w:r>
        <w:rPr>
          <w:rFonts w:ascii="Times New Roman" w:hAnsi="Times New Roman" w:cs="Times New Roman" w:eastAsia="Times New Roman"/>
        </w:rPr>
        <w:t>B</w:t>
      </w:r>
      <w:r>
        <w:rPr/>
        <w:t>．气温从北向南递减</w:t>
      </w:r>
    </w:p>
    <w:p>
      <w:pPr>
        <w:pStyle w:val="BodyText"/>
        <w:tabs>
          <w:tab w:pos="4448" w:val="left" w:leader="none"/>
        </w:tabs>
        <w:spacing w:line="256" w:lineRule="auto" w:before="21"/>
        <w:ind w:left="248" w:right="421" w:firstLine="420"/>
        <w:jc w:val="left"/>
      </w:pPr>
      <w:r>
        <w:rPr>
          <w:rFonts w:ascii="Times New Roman" w:hAnsi="Times New Roman" w:cs="Times New Roman" w:eastAsia="Times New Roman"/>
        </w:rPr>
        <w:t>C</w:t>
      </w:r>
      <w:r>
        <w:rPr/>
        <w:t>．夏季东西温差大</w:t>
        <w:tab/>
      </w:r>
      <w:r>
        <w:rPr>
          <w:rFonts w:ascii="Times New Roman" w:hAnsi="Times New Roman" w:cs="Times New Roman" w:eastAsia="Times New Roman"/>
        </w:rPr>
        <w:t>D</w:t>
      </w:r>
      <w:r>
        <w:rPr/>
        <w:t>．气温从西北向东南递减 </w:t>
      </w:r>
      <w:r>
        <w:rPr>
          <w:rFonts w:ascii="Times New Roman" w:hAnsi="Times New Roman" w:cs="Times New Roman" w:eastAsia="Times New Roman"/>
          <w:spacing w:val="-3"/>
        </w:rPr>
        <w:t>30</w:t>
      </w:r>
      <w:r>
        <w:rPr>
          <w:spacing w:val="-3"/>
        </w:rPr>
        <w:t>．和同纬度的长江中下游平原相比，四川盆地却“不带走一条秋裤”，主要是因为其</w:t>
      </w:r>
    </w:p>
    <w:p>
      <w:pPr>
        <w:pStyle w:val="BodyText"/>
        <w:tabs>
          <w:tab w:pos="4448" w:val="left" w:leader="none"/>
        </w:tabs>
        <w:spacing w:line="240" w:lineRule="auto" w:before="5"/>
        <w:ind w:right="47"/>
        <w:jc w:val="left"/>
      </w:pPr>
      <w:r>
        <w:rPr>
          <w:rFonts w:ascii="Times New Roman" w:hAnsi="Times New Roman" w:cs="Times New Roman" w:eastAsia="Times New Roman"/>
          <w:spacing w:val="-1"/>
        </w:rPr>
        <w:t>A</w:t>
      </w:r>
      <w:r>
        <w:rPr>
          <w:spacing w:val="-1"/>
        </w:rPr>
        <w:t>．身居内陆</w:t>
        <w:tab/>
      </w:r>
      <w:r>
        <w:rPr>
          <w:rFonts w:ascii="Times New Roman" w:hAnsi="Times New Roman" w:cs="Times New Roman" w:eastAsia="Times New Roman"/>
        </w:rPr>
        <w:t>B</w:t>
      </w:r>
      <w:r>
        <w:rPr/>
        <w:t>．海拔低</w:t>
      </w:r>
    </w:p>
    <w:p>
      <w:pPr>
        <w:pStyle w:val="BodyText"/>
        <w:tabs>
          <w:tab w:pos="4448" w:val="left" w:leader="none"/>
        </w:tabs>
        <w:spacing w:line="240" w:lineRule="auto" w:before="21"/>
        <w:ind w:right="47"/>
        <w:jc w:val="left"/>
      </w:pPr>
      <w:r>
        <w:rPr>
          <w:rFonts w:ascii="Times New Roman" w:hAnsi="Times New Roman" w:cs="Times New Roman" w:eastAsia="Times New Roman"/>
        </w:rPr>
        <w:t>C</w:t>
      </w:r>
      <w:r>
        <w:rPr/>
        <w:t>．四周环山</w:t>
        <w:tab/>
      </w:r>
      <w:r>
        <w:rPr>
          <w:rFonts w:ascii="Times New Roman" w:hAnsi="Times New Roman" w:cs="Times New Roman" w:eastAsia="Times New Roman"/>
        </w:rPr>
        <w:t>D</w:t>
      </w:r>
      <w:r>
        <w:rPr/>
        <w:t>．多大风</w:t>
      </w:r>
    </w:p>
    <w:p>
      <w:pPr>
        <w:spacing w:line="240" w:lineRule="auto" w:before="6"/>
        <w:rPr>
          <w:rFonts w:ascii="宋体" w:hAnsi="宋体" w:cs="宋体" w:eastAsia="宋体"/>
          <w:sz w:val="25"/>
          <w:szCs w:val="25"/>
        </w:rPr>
      </w:pPr>
    </w:p>
    <w:p>
      <w:pPr>
        <w:pStyle w:val="BodyText"/>
        <w:spacing w:line="256" w:lineRule="auto"/>
        <w:ind w:left="248" w:right="47" w:firstLine="420"/>
        <w:jc w:val="left"/>
      </w:pPr>
      <w:r>
        <w:rPr>
          <w:rFonts w:ascii="宋体" w:hAnsi="宋体" w:cs="宋体" w:eastAsia="宋体"/>
        </w:rPr>
        <w:t>每逢清明节，许多祖籍福建的台胞纷纷踏上故土祭祖。图 </w:t>
      </w:r>
      <w:r>
        <w:rPr>
          <w:rFonts w:ascii="Times New Roman" w:hAnsi="Times New Roman" w:cs="Times New Roman" w:eastAsia="Times New Roman"/>
        </w:rPr>
        <w:t>11</w:t>
      </w:r>
      <w:r>
        <w:rPr>
          <w:rFonts w:ascii="Times New Roman" w:hAnsi="Times New Roman" w:cs="Times New Roman" w:eastAsia="Times New Roman"/>
          <w:spacing w:val="14"/>
        </w:rPr>
        <w:t> </w:t>
      </w:r>
      <w:r>
        <w:rPr>
          <w:rFonts w:ascii="宋体" w:hAnsi="宋体" w:cs="宋体" w:eastAsia="宋体"/>
        </w:rPr>
        <w:t>为台湾省略图。</w:t>
      </w:r>
      <w:r>
        <w:rPr/>
        <w:t>读图， 完成第</w:t>
      </w:r>
      <w:r>
        <w:rPr>
          <w:spacing w:val="-55"/>
        </w:rPr>
        <w:t> </w:t>
      </w:r>
      <w:r>
        <w:rPr>
          <w:rFonts w:ascii="Times New Roman" w:hAnsi="Times New Roman" w:cs="Times New Roman" w:eastAsia="Times New Roman"/>
        </w:rPr>
        <w:t>31</w:t>
      </w:r>
      <w:r>
        <w:rPr/>
        <w:t>～</w:t>
      </w:r>
      <w:r>
        <w:rPr>
          <w:rFonts w:ascii="Times New Roman" w:hAnsi="Times New Roman" w:cs="Times New Roman" w:eastAsia="Times New Roman"/>
        </w:rPr>
        <w:t>34</w:t>
      </w:r>
      <w:r>
        <w:rPr>
          <w:rFonts w:ascii="Times New Roman" w:hAnsi="Times New Roman" w:cs="Times New Roman" w:eastAsia="Times New Roman"/>
          <w:spacing w:val="-2"/>
        </w:rPr>
        <w:t> </w:t>
      </w:r>
      <w:r>
        <w:rPr/>
        <w:t>题。</w:t>
      </w:r>
    </w:p>
    <w:p>
      <w:pPr>
        <w:spacing w:line="240" w:lineRule="auto" w:before="5"/>
        <w:rPr>
          <w:rFonts w:ascii="宋体" w:hAnsi="宋体" w:cs="宋体" w:eastAsia="宋体"/>
          <w:sz w:val="4"/>
          <w:szCs w:val="4"/>
        </w:rPr>
      </w:pPr>
    </w:p>
    <w:p>
      <w:pPr>
        <w:spacing w:line="2295" w:lineRule="exact"/>
        <w:ind w:left="2186" w:right="0" w:firstLine="0"/>
        <w:rPr>
          <w:rFonts w:ascii="宋体" w:hAnsi="宋体" w:cs="宋体" w:eastAsia="宋体"/>
          <w:sz w:val="20"/>
          <w:szCs w:val="20"/>
        </w:rPr>
      </w:pPr>
      <w:r>
        <w:rPr>
          <w:rFonts w:ascii="宋体" w:hAnsi="宋体" w:cs="宋体" w:eastAsia="宋体"/>
          <w:position w:val="-45"/>
          <w:sz w:val="20"/>
          <w:szCs w:val="20"/>
        </w:rPr>
        <w:drawing>
          <wp:inline distT="0" distB="0" distL="0" distR="0">
            <wp:extent cx="1936981" cy="1457325"/>
            <wp:effectExtent l="0" t="0" r="0" b="0"/>
            <wp:docPr id="17" name="image46.png" descr=""/>
            <wp:cNvGraphicFramePr>
              <a:graphicFrameLocks noChangeAspect="1"/>
            </wp:cNvGraphicFramePr>
            <a:graphic>
              <a:graphicData uri="http://schemas.openxmlformats.org/drawingml/2006/picture">
                <pic:pic>
                  <pic:nvPicPr>
                    <pic:cNvPr id="18" name="image46.png"/>
                    <pic:cNvPicPr/>
                  </pic:nvPicPr>
                  <pic:blipFill>
                    <a:blip r:embed="rId55" cstate="print"/>
                    <a:stretch>
                      <a:fillRect/>
                    </a:stretch>
                  </pic:blipFill>
                  <pic:spPr>
                    <a:xfrm>
                      <a:off x="0" y="0"/>
                      <a:ext cx="1936981" cy="1457325"/>
                    </a:xfrm>
                    <a:prstGeom prst="rect">
                      <a:avLst/>
                    </a:prstGeom>
                  </pic:spPr>
                </pic:pic>
              </a:graphicData>
            </a:graphic>
          </wp:inline>
        </w:drawing>
      </w:r>
      <w:r>
        <w:rPr>
          <w:rFonts w:ascii="宋体" w:hAnsi="宋体" w:cs="宋体" w:eastAsia="宋体"/>
          <w:position w:val="-45"/>
          <w:sz w:val="20"/>
          <w:szCs w:val="20"/>
        </w:rPr>
      </w:r>
    </w:p>
    <w:p>
      <w:pPr>
        <w:pStyle w:val="BodyText"/>
        <w:spacing w:line="240" w:lineRule="auto" w:before="117"/>
        <w:ind w:left="0" w:right="155"/>
        <w:jc w:val="center"/>
        <w:rPr>
          <w:rFonts w:ascii="Times New Roman" w:hAnsi="Times New Roman" w:cs="Times New Roman" w:eastAsia="Times New Roman"/>
        </w:rPr>
      </w:pPr>
      <w:r>
        <w:rPr/>
        <w:pict>
          <v:shape style="position:absolute;margin-left:353.654236pt;margin-top:-46.658676pt;width:36.418528pt;height:9pt;mso-position-horizontal-relative:page;mso-position-vertical-relative:paragraph;z-index:1504" type="#_x0000_t75" stroked="false">
            <v:imagedata r:id="rId56" o:title=""/>
          </v:shape>
        </w:pict>
      </w:r>
      <w:r>
        <w:rPr/>
        <w:pict>
          <v:shape style="position:absolute;margin-left:374.214539pt;margin-top:-27.707209pt;width:19.07478pt;height:27.75pt;mso-position-horizontal-relative:page;mso-position-vertical-relative:paragraph;z-index:1528" type="#_x0000_t75" stroked="false">
            <v:imagedata r:id="rId57" o:title=""/>
          </v:shape>
        </w:pict>
      </w:r>
      <w:r>
        <w:rPr/>
        <w:pict>
          <v:shape style="position:absolute;margin-left:351.038605pt;margin-top:-33.909679pt;width:21.95pt;height:31.45pt;mso-position-horizontal-relative:page;mso-position-vertical-relative:paragraph;z-index:1552" type="#_x0000_t202" filled="false" stroked="false">
            <v:textbox inset="0,0,0,0">
              <w:txbxContent>
                <w:tbl>
                  <w:tblPr>
                    <w:tblW w:w="0" w:type="auto"/>
                    <w:jc w:val="left"/>
                    <w:tblLayout w:type="fixed"/>
                    <w:tblCellMar>
                      <w:top w:w="0" w:type="dxa"/>
                      <w:left w:w="0" w:type="dxa"/>
                      <w:bottom w:w="0" w:type="dxa"/>
                      <w:right w:w="0" w:type="dxa"/>
                    </w:tblCellMar>
                    <w:tblLook w:val="01E0"/>
                  </w:tblPr>
                  <w:tblGrid>
                    <w:gridCol w:w="426"/>
                  </w:tblGrid>
                  <w:tr>
                    <w:trPr>
                      <w:trHeight w:val="206" w:hRule="exact"/>
                    </w:trPr>
                    <w:tc>
                      <w:tcPr>
                        <w:tcW w:w="426" w:type="dxa"/>
                        <w:tcBorders>
                          <w:top w:val="single" w:sz="3" w:space="0" w:color="000000"/>
                          <w:left w:val="single" w:sz="3" w:space="0" w:color="000000"/>
                          <w:bottom w:val="single" w:sz="3" w:space="0" w:color="000000"/>
                          <w:right w:val="single" w:sz="3" w:space="0" w:color="000000"/>
                        </w:tcBorders>
                        <w:shd w:val="clear" w:color="auto" w:fill="9A9A9A"/>
                      </w:tcPr>
                      <w:p>
                        <w:pPr/>
                      </w:p>
                    </w:tc>
                  </w:tr>
                  <w:tr>
                    <w:trPr>
                      <w:trHeight w:val="206" w:hRule="exact"/>
                    </w:trPr>
                    <w:tc>
                      <w:tcPr>
                        <w:tcW w:w="426" w:type="dxa"/>
                        <w:tcBorders>
                          <w:top w:val="single" w:sz="3" w:space="0" w:color="000000"/>
                          <w:left w:val="single" w:sz="3" w:space="0" w:color="000000"/>
                          <w:bottom w:val="single" w:sz="3" w:space="0" w:color="000000"/>
                          <w:right w:val="single" w:sz="3" w:space="0" w:color="000000"/>
                        </w:tcBorders>
                        <w:shd w:val="clear" w:color="auto" w:fill="B3B3B3"/>
                      </w:tcPr>
                      <w:p>
                        <w:pPr/>
                      </w:p>
                    </w:tc>
                  </w:tr>
                  <w:tr>
                    <w:trPr>
                      <w:trHeight w:val="208" w:hRule="exact"/>
                    </w:trPr>
                    <w:tc>
                      <w:tcPr>
                        <w:tcW w:w="426" w:type="dxa"/>
                        <w:tcBorders>
                          <w:top w:val="single" w:sz="3" w:space="0" w:color="000000"/>
                          <w:left w:val="single" w:sz="3" w:space="0" w:color="000000"/>
                          <w:bottom w:val="single" w:sz="3" w:space="0" w:color="000000"/>
                          <w:right w:val="single" w:sz="3" w:space="0" w:color="000000"/>
                        </w:tcBorders>
                        <w:shd w:val="clear" w:color="auto" w:fill="CDCDCD"/>
                      </w:tcPr>
                      <w:p>
                        <w:pPr/>
                      </w:p>
                    </w:tc>
                  </w:tr>
                </w:tbl>
                <w:p>
                  <w:pPr/>
                </w:p>
              </w:txbxContent>
            </v:textbox>
            <w10:wrap type="none"/>
          </v:shape>
        </w:pict>
      </w:r>
      <w:r>
        <w:rPr/>
        <w:t>图</w:t>
      </w:r>
      <w:r>
        <w:rPr>
          <w:spacing w:val="-53"/>
        </w:rPr>
        <w:t> </w:t>
      </w:r>
      <w:r>
        <w:rPr>
          <w:rFonts w:ascii="Times New Roman" w:hAnsi="Times New Roman" w:cs="Times New Roman" w:eastAsia="Times New Roman"/>
          <w:spacing w:val="-8"/>
        </w:rPr>
        <w:t>11</w:t>
      </w:r>
      <w:r>
        <w:rPr>
          <w:rFonts w:ascii="Times New Roman" w:hAnsi="Times New Roman" w:cs="Times New Roman" w:eastAsia="Times New Roman"/>
        </w:rPr>
      </w:r>
    </w:p>
    <w:p>
      <w:pPr>
        <w:pStyle w:val="BodyText"/>
        <w:spacing w:line="240" w:lineRule="auto" w:before="187"/>
        <w:ind w:left="248" w:right="47"/>
        <w:jc w:val="left"/>
      </w:pPr>
      <w:r>
        <w:rPr>
          <w:rFonts w:ascii="Times New Roman" w:hAnsi="Times New Roman" w:cs="Times New Roman" w:eastAsia="Times New Roman"/>
        </w:rPr>
        <w:t>31</w:t>
      </w:r>
      <w:r>
        <w:rPr/>
        <w:t>．台湾省</w:t>
      </w:r>
    </w:p>
    <w:p>
      <w:pPr>
        <w:pStyle w:val="BodyText"/>
        <w:tabs>
          <w:tab w:pos="4448" w:val="left" w:leader="none"/>
        </w:tabs>
        <w:spacing w:line="283" w:lineRule="auto" w:before="52"/>
        <w:ind w:right="1424"/>
        <w:jc w:val="left"/>
      </w:pPr>
      <w:r>
        <w:rPr>
          <w:rFonts w:ascii="Times New Roman" w:hAnsi="Times New Roman" w:cs="Times New Roman" w:eastAsia="Times New Roman"/>
          <w:spacing w:val="-1"/>
        </w:rPr>
        <w:t>A</w:t>
      </w:r>
      <w:r>
        <w:rPr>
          <w:spacing w:val="-1"/>
        </w:rPr>
        <w:t>．北临南海</w:t>
        <w:tab/>
      </w:r>
      <w:r>
        <w:rPr>
          <w:rFonts w:ascii="Times New Roman" w:hAnsi="Times New Roman" w:cs="Times New Roman" w:eastAsia="Times New Roman"/>
        </w:rPr>
        <w:t>B</w:t>
      </w:r>
      <w:r>
        <w:rPr/>
        <w:t>．全部位于热带 </w:t>
      </w:r>
      <w:r>
        <w:rPr>
          <w:rFonts w:ascii="Times New Roman" w:hAnsi="Times New Roman" w:cs="Times New Roman" w:eastAsia="Times New Roman"/>
        </w:rPr>
        <w:t>C</w:t>
      </w:r>
      <w:r>
        <w:rPr/>
        <w:t>．台湾岛的东部主要是平原</w:t>
        <w:tab/>
      </w:r>
      <w:r>
        <w:rPr>
          <w:rFonts w:ascii="Times New Roman" w:hAnsi="Times New Roman" w:cs="Times New Roman" w:eastAsia="Times New Roman"/>
        </w:rPr>
        <w:t>D</w:t>
      </w:r>
      <w:r>
        <w:rPr/>
        <w:t>．由台湾岛及周围岛屿组成</w:t>
      </w:r>
    </w:p>
    <w:p>
      <w:pPr>
        <w:pStyle w:val="BodyText"/>
        <w:spacing w:line="240" w:lineRule="auto" w:before="10"/>
        <w:ind w:left="248" w:right="47"/>
        <w:jc w:val="left"/>
      </w:pPr>
      <w:r>
        <w:rPr>
          <w:rFonts w:ascii="Times New Roman" w:hAnsi="Times New Roman" w:cs="Times New Roman" w:eastAsia="Times New Roman"/>
        </w:rPr>
        <w:t>32</w:t>
      </w:r>
      <w:r>
        <w:rPr/>
        <w:t>．台湾同胞纷纷回大陆祭祖，说明</w:t>
      </w:r>
    </w:p>
    <w:p>
      <w:pPr>
        <w:pStyle w:val="BodyText"/>
        <w:tabs>
          <w:tab w:pos="4448" w:val="left" w:leader="none"/>
        </w:tabs>
        <w:spacing w:line="283" w:lineRule="auto" w:before="52"/>
        <w:ind w:right="1634"/>
        <w:jc w:val="left"/>
      </w:pPr>
      <w:r>
        <w:rPr>
          <w:rFonts w:ascii="Times New Roman" w:hAnsi="Times New Roman" w:cs="Times New Roman" w:eastAsia="Times New Roman"/>
          <w:spacing w:val="-1"/>
        </w:rPr>
        <w:t>A</w:t>
      </w:r>
      <w:r>
        <w:rPr>
          <w:spacing w:val="-1"/>
        </w:rPr>
        <w:t>．大陆气候条件优越</w:t>
        <w:tab/>
      </w:r>
      <w:r>
        <w:rPr>
          <w:rFonts w:ascii="Times New Roman" w:hAnsi="Times New Roman" w:cs="Times New Roman" w:eastAsia="Times New Roman"/>
        </w:rPr>
        <w:t>B</w:t>
      </w:r>
      <w:r>
        <w:rPr/>
        <w:t>．大陆与台湾隔海相望 </w:t>
      </w:r>
      <w:r>
        <w:rPr>
          <w:rFonts w:ascii="Times New Roman" w:hAnsi="Times New Roman" w:cs="Times New Roman" w:eastAsia="Times New Roman"/>
        </w:rPr>
        <w:t>C</w:t>
      </w:r>
      <w:r>
        <w:rPr/>
        <w:t>．两岸同胞同根同源，血浓于水</w:t>
        <w:tab/>
      </w:r>
      <w:r>
        <w:rPr>
          <w:rFonts w:ascii="Times New Roman" w:hAnsi="Times New Roman" w:cs="Times New Roman" w:eastAsia="Times New Roman"/>
        </w:rPr>
        <w:t>D</w:t>
      </w:r>
      <w:r>
        <w:rPr/>
        <w:t>．两地祭祖风俗习惯不同</w:t>
      </w:r>
    </w:p>
    <w:p>
      <w:pPr>
        <w:pStyle w:val="BodyText"/>
        <w:spacing w:line="240" w:lineRule="auto" w:before="10"/>
        <w:ind w:left="248" w:right="47"/>
        <w:jc w:val="left"/>
      </w:pPr>
      <w:r>
        <w:rPr>
          <w:rFonts w:ascii="Times New Roman" w:hAnsi="Times New Roman" w:cs="Times New Roman" w:eastAsia="Times New Roman"/>
          <w:spacing w:val="-5"/>
        </w:rPr>
        <w:t>33</w:t>
      </w:r>
      <w:r>
        <w:rPr>
          <w:spacing w:val="-5"/>
        </w:rPr>
        <w:t>．</w:t>
      </w:r>
      <w:r>
        <w:rPr>
          <w:rFonts w:ascii="Times New Roman" w:hAnsi="Times New Roman" w:cs="Times New Roman" w:eastAsia="Times New Roman"/>
          <w:spacing w:val="-5"/>
        </w:rPr>
        <w:t>20</w:t>
      </w:r>
      <w:r>
        <w:rPr>
          <w:rFonts w:ascii="Times New Roman" w:hAnsi="Times New Roman" w:cs="Times New Roman" w:eastAsia="Times New Roman"/>
        </w:rPr>
        <w:t> </w:t>
      </w:r>
      <w:r>
        <w:rPr>
          <w:spacing w:val="-3"/>
        </w:rPr>
        <w:t>世纪</w:t>
      </w:r>
      <w:r>
        <w:rPr>
          <w:spacing w:val="-56"/>
        </w:rPr>
        <w:t> </w:t>
      </w:r>
      <w:r>
        <w:rPr>
          <w:rFonts w:ascii="Times New Roman" w:hAnsi="Times New Roman" w:cs="Times New Roman" w:eastAsia="Times New Roman"/>
        </w:rPr>
        <w:t>60 </w:t>
      </w:r>
      <w:r>
        <w:rPr>
          <w:spacing w:val="-5"/>
        </w:rPr>
        <w:t>年代以来，台湾大力发展“进口</w:t>
      </w:r>
      <w:r>
        <w:rPr>
          <w:rFonts w:ascii="宋体" w:hAnsi="宋体" w:cs="宋体" w:eastAsia="宋体"/>
          <w:spacing w:val="-5"/>
        </w:rPr>
        <w:t>-</w:t>
      </w:r>
      <w:r>
        <w:rPr>
          <w:spacing w:val="-5"/>
        </w:rPr>
        <w:t>加工</w:t>
      </w:r>
      <w:r>
        <w:rPr>
          <w:rFonts w:ascii="宋体" w:hAnsi="宋体" w:cs="宋体" w:eastAsia="宋体"/>
          <w:spacing w:val="-5"/>
        </w:rPr>
        <w:t>-</w:t>
      </w:r>
      <w:r>
        <w:rPr>
          <w:spacing w:val="-5"/>
        </w:rPr>
        <w:t>出口”型经济</w:t>
      </w:r>
      <w:r>
        <w:rPr>
          <w:rFonts w:ascii="宋体" w:hAnsi="宋体" w:cs="宋体" w:eastAsia="宋体"/>
          <w:spacing w:val="-5"/>
        </w:rPr>
        <w:t>,</w:t>
      </w:r>
      <w:r>
        <w:rPr>
          <w:spacing w:val="-5"/>
        </w:rPr>
        <w:t>其有利的发展条件有</w:t>
      </w:r>
    </w:p>
    <w:p>
      <w:pPr>
        <w:pStyle w:val="BodyText"/>
        <w:tabs>
          <w:tab w:pos="4448" w:val="left" w:leader="none"/>
        </w:tabs>
        <w:spacing w:line="240" w:lineRule="auto" w:before="52"/>
        <w:ind w:right="47"/>
        <w:jc w:val="left"/>
      </w:pPr>
      <w:r>
        <w:rPr>
          <w:rFonts w:ascii="Times New Roman" w:hAnsi="Times New Roman" w:cs="Times New Roman" w:eastAsia="Times New Roman"/>
          <w:spacing w:val="-1"/>
        </w:rPr>
        <w:t>A</w:t>
      </w:r>
      <w:r>
        <w:rPr>
          <w:spacing w:val="-1"/>
        </w:rPr>
        <w:t>．四面临海，矿产丰富</w:t>
        <w:tab/>
      </w:r>
      <w:r>
        <w:rPr>
          <w:rFonts w:ascii="Times New Roman" w:hAnsi="Times New Roman" w:cs="Times New Roman" w:eastAsia="Times New Roman"/>
        </w:rPr>
        <w:t>B</w:t>
      </w:r>
      <w:r>
        <w:rPr/>
        <w:t>．海港优良，劳动力素质高</w:t>
      </w:r>
    </w:p>
    <w:p>
      <w:pPr>
        <w:pStyle w:val="BodyText"/>
        <w:tabs>
          <w:tab w:pos="4448" w:val="left" w:leader="none"/>
        </w:tabs>
        <w:spacing w:line="283" w:lineRule="auto" w:before="52"/>
        <w:ind w:left="248" w:right="1634" w:firstLine="420"/>
        <w:jc w:val="left"/>
      </w:pPr>
      <w:r>
        <w:rPr>
          <w:rFonts w:ascii="Times New Roman" w:hAnsi="Times New Roman" w:cs="Times New Roman" w:eastAsia="Times New Roman"/>
        </w:rPr>
        <w:t>C</w:t>
      </w:r>
      <w:r>
        <w:rPr/>
        <w:t>．山区面积广，人口集中</w:t>
        <w:tab/>
      </w:r>
      <w:r>
        <w:rPr>
          <w:rFonts w:ascii="Times New Roman" w:hAnsi="Times New Roman" w:cs="Times New Roman" w:eastAsia="Times New Roman"/>
        </w:rPr>
        <w:t>D</w:t>
      </w:r>
      <w:r>
        <w:rPr/>
        <w:t>．纬度位置低，气候湿热 </w:t>
      </w:r>
      <w:r>
        <w:rPr>
          <w:rFonts w:ascii="Times New Roman" w:hAnsi="Times New Roman" w:cs="Times New Roman" w:eastAsia="Times New Roman"/>
        </w:rPr>
        <w:t>34</w:t>
      </w:r>
      <w:r>
        <w:rPr/>
        <w:t>．</w:t>
      </w:r>
      <w:r>
        <w:rPr>
          <w:rFonts w:ascii="Times New Roman" w:hAnsi="Times New Roman" w:cs="Times New Roman" w:eastAsia="Times New Roman"/>
        </w:rPr>
        <w:t>1993</w:t>
      </w:r>
      <w:r>
        <w:rPr>
          <w:rFonts w:ascii="Times New Roman" w:hAnsi="Times New Roman" w:cs="Times New Roman" w:eastAsia="Times New Roman"/>
          <w:spacing w:val="-5"/>
        </w:rPr>
        <w:t> </w:t>
      </w:r>
      <w:r>
        <w:rPr/>
        <w:t>年开始，大陆成为台商投资的首选地区，是因为祖国大陆</w:t>
      </w:r>
    </w:p>
    <w:p>
      <w:pPr>
        <w:pStyle w:val="BodyText"/>
        <w:spacing w:line="240" w:lineRule="auto" w:before="10"/>
        <w:ind w:right="47"/>
        <w:jc w:val="left"/>
      </w:pPr>
      <w:r>
        <w:rPr>
          <w:spacing w:val="-8"/>
        </w:rPr>
        <w:t>①没有热带地区，需要大量进口热带水果</w:t>
      </w:r>
      <w:r>
        <w:rPr>
          <w:spacing w:val="28"/>
        </w:rPr>
        <w:t> </w:t>
      </w:r>
      <w:r>
        <w:rPr/>
        <w:t>②距离台湾近，运输成本低</w:t>
      </w:r>
    </w:p>
    <w:p>
      <w:pPr>
        <w:pStyle w:val="BodyText"/>
        <w:tabs>
          <w:tab w:pos="4448" w:val="left" w:leader="none"/>
        </w:tabs>
        <w:spacing w:line="240" w:lineRule="auto" w:before="68"/>
        <w:ind w:right="47"/>
        <w:jc w:val="left"/>
      </w:pPr>
      <w:r>
        <w:rPr/>
        <w:t>③人口众多，消费市场广</w:t>
        <w:tab/>
        <w:t>④与台湾文化相通</w:t>
      </w:r>
    </w:p>
    <w:p>
      <w:pPr>
        <w:pStyle w:val="BodyText"/>
        <w:tabs>
          <w:tab w:pos="2558" w:val="left" w:leader="none"/>
          <w:tab w:pos="4448" w:val="left" w:leader="none"/>
          <w:tab w:pos="6338" w:val="left" w:leader="none"/>
        </w:tabs>
        <w:spacing w:line="240" w:lineRule="auto" w:before="68"/>
        <w:ind w:right="47"/>
        <w:jc w:val="left"/>
      </w:pPr>
      <w:r>
        <w:rPr>
          <w:rFonts w:ascii="Times New Roman" w:hAnsi="Times New Roman" w:cs="Times New Roman" w:eastAsia="Times New Roman"/>
          <w:spacing w:val="-1"/>
        </w:rPr>
        <w:t>A</w:t>
      </w:r>
      <w:r>
        <w:rPr>
          <w:spacing w:val="-1"/>
        </w:rPr>
        <w:t>．①②③</w:t>
        <w:tab/>
      </w:r>
      <w:r>
        <w:rPr>
          <w:rFonts w:ascii="Times New Roman" w:hAnsi="Times New Roman" w:cs="Times New Roman" w:eastAsia="Times New Roman"/>
        </w:rPr>
        <w:t>B</w:t>
      </w:r>
      <w:r>
        <w:rPr/>
        <w:t>．①②④</w:t>
        <w:tab/>
      </w:r>
      <w:r>
        <w:rPr>
          <w:rFonts w:ascii="Times New Roman" w:hAnsi="Times New Roman" w:cs="Times New Roman" w:eastAsia="Times New Roman"/>
        </w:rPr>
        <w:t>C</w:t>
      </w:r>
      <w:r>
        <w:rPr/>
        <w:t>．①③④</w:t>
        <w:tab/>
      </w:r>
      <w:r>
        <w:rPr>
          <w:rFonts w:ascii="Times New Roman" w:hAnsi="Times New Roman" w:cs="Times New Roman" w:eastAsia="Times New Roman"/>
          <w:spacing w:val="-1"/>
        </w:rPr>
        <w:t>D</w:t>
      </w:r>
      <w:r>
        <w:rPr>
          <w:spacing w:val="-1"/>
        </w:rPr>
        <w:t>．②③④</w:t>
      </w:r>
    </w:p>
    <w:p>
      <w:pPr>
        <w:spacing w:after="0" w:line="240" w:lineRule="auto"/>
        <w:jc w:val="left"/>
        <w:sectPr>
          <w:footerReference w:type="default" r:id="rId54"/>
          <w:pgSz w:w="11910" w:h="16840"/>
          <w:pgMar w:footer="1993" w:header="0" w:top="1580" w:bottom="2180" w:left="1680" w:right="1680"/>
          <w:pgNumType w:start="7"/>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8"/>
        <w:rPr>
          <w:rFonts w:ascii="宋体" w:hAnsi="宋体" w:cs="宋体" w:eastAsia="宋体"/>
          <w:sz w:val="17"/>
          <w:szCs w:val="17"/>
        </w:rPr>
      </w:pPr>
    </w:p>
    <w:p>
      <w:pPr>
        <w:pStyle w:val="BodyText"/>
        <w:spacing w:line="240" w:lineRule="auto" w:before="35"/>
        <w:ind w:right="47"/>
        <w:jc w:val="left"/>
      </w:pPr>
      <w:r>
        <w:rPr/>
        <w:pict>
          <v:group style="position:absolute;margin-left:95.849747pt;margin-top:17.536074pt;width:402.55pt;height:146pt;mso-position-horizontal-relative:page;mso-position-vertical-relative:paragraph;z-index:-48928" coordorigin="1917,351" coordsize="8051,2920">
            <v:group style="position:absolute;left:1993;top:512;width:7652;height:2754" coordorigin="1993,512" coordsize="7652,2754">
              <v:shape style="position:absolute;left:1993;top:512;width:7652;height:2754" coordorigin="1993,512" coordsize="7652,2754" path="m1993,512l9645,512,9645,3265,1993,3265,1993,512xe" filled="true" fillcolor="#e6e6e6" stroked="false">
                <v:path arrowok="t"/>
                <v:fill type="solid"/>
              </v:shape>
            </v:group>
            <v:group style="position:absolute;left:1993;top:512;width:7652;height:2754" coordorigin="1993,512" coordsize="7652,2754">
              <v:shape style="position:absolute;left:1993;top:512;width:7652;height:2754" coordorigin="1993,512" coordsize="7652,2754" path="m1993,3265l1993,512,9645,512,9645,3265e" filled="false" stroked="true" strokeweight="0pt" strokecolor="#e6e6e6">
                <v:path arrowok="t"/>
              </v:shape>
            </v:group>
            <v:group style="position:absolute;left:1988;top:511;width:7662;height:2" coordorigin="1988,511" coordsize="7662,2">
              <v:shape style="position:absolute;left:1988;top:511;width:7662;height:2" coordorigin="1988,511" coordsize="7662,0" path="m1988,511l9650,511e" filled="false" stroked="true" strokeweight=".499824pt" strokecolor="#000000">
                <v:path arrowok="t"/>
              </v:shape>
              <v:shape style="position:absolute;left:1936;top:489;width:7795;height:2782" type="#_x0000_t75" stroked="false">
                <v:imagedata r:id="rId58" o:title=""/>
              </v:shape>
              <v:shape style="position:absolute;left:1936;top:882;width:7801;height:2383" type="#_x0000_t75" stroked="false">
                <v:imagedata r:id="rId59" o:title=""/>
              </v:shape>
            </v:group>
            <v:group style="position:absolute;left:1936;top:882;width:7801;height:2384" coordorigin="1936,882" coordsize="7801,2384">
              <v:shape style="position:absolute;left:1936;top:882;width:7801;height:2384" coordorigin="1936,882" coordsize="7801,2384" path="m8436,3265l8436,3264,8434,3238,8426,3220,8416,3202,8400,3177,8385,3146,8380,3136,8380,3126,8380,3115,8444,3064,8469,3044,8485,3021,8498,2995,8515,2973,8536,2952,8559,2942,8584,2937,8605,2939,8628,2944,8638,2947,8646,2947,8666,2944,8687,2937,8704,2924,8730,2904,8756,2888,8832,2837,8881,2789,8894,2766,8904,2748,8932,2720,8962,2689,8993,2661,9019,2628,9026,2605,9029,2579,9029,2556,9034,2533,9044,2503,9060,2472,9075,2444,9085,2419,9090,2393,9085,2367,9077,2345,9034,2293,9016,2283,9008,2278,8998,2278,8988,2278,8978,2283,8968,2291,8960,2301,8955,2309,8947,2316,8945,2322,8940,2327,8932,2329,8924,2329,8917,2329,8906,2324,8899,2319,8888,2314,8881,2306,8873,2301,8865,2288,8860,2278,8858,2265,8865,2240,8937,2168,9021,2133,9044,2117,9062,2102,9080,2084,9095,2064,9116,2048,9139,2036,9162,2025,9187,2018,9210,2013,9233,2015,9254,2020,9279,2023,9302,2020,9323,2015,9343,2010,9392,2008,9440,2005,9461,2000,9481,2000,9491,2000,9502,2002,9509,2005,9514,2010,9522,2015,9527,2020,9532,2028,9540,2036,9550,2043,9563,2048,9578,2051,9591,2053,9650,2038,9706,2000,9734,1936,9737,1900,9731,1852,9724,1801,9716,1750,9714,1694,9716,1617,9719,1540,9719,1418,9716,1395,9680,1362,9668,1362,9639,1362,9614,1364,9601,1364,9591,1362,9581,1357,9573,1349,9563,1344,9555,1336,9545,1326,9530,1318,9514,1313,9509,1313,9502,1313,9494,1313,9486,1313,9481,1313,9479,1313,9479,1311,9476,1311,9476,1305,9473,1305,9476,1308,9476,1305,9473,1305,9476,1308,9473,1305,9476,1308,9473,1305,9476,1308,9479,1305,9484,1303,9486,1298,9491,1293,9494,1290,9494,1280,9494,1270,9491,1262,9491,1260,9476,1242,9458,1231,9440,1229,9410,1234,9381,1247,9374,1254,9364,1262,9356,1270,9348,1275,9341,1280,9330,1283,9323,1280,9315,1277,9307,1272,9300,1265,9292,1257,9284,1252,9277,1247,9259,1234,9238,1219,9218,1211,9210,1208,9205,1208,9195,1211,9187,1214,9180,1219,9175,1224,9167,1229,9159,1234,9149,1237,9139,1239,9129,1239,9121,1242,9113,1244,9108,1247,9103,1252,9100,1257,9098,1267,9098,1277,9098,1288,9095,1293,9093,1298,9088,1305,9080,1311,9062,1316,9039,1318,8996,1313,8957,1305,8937,1298,8914,1280,8888,1265,8865,1257,8858,1260,8850,1262,8845,1267,8837,1275,8832,1285,8827,1293,8822,1300,8819,1305,8814,1308,8807,1311,8799,1313,8789,1313,8771,1311,8756,1300,8740,1285,8735,1277,8733,1267,8733,1257,8733,1247,8733,1234,8733,1219,8733,1208,8730,1198,8727,1191,8722,1183,8717,1178,8710,1175,8702,1173,8692,1170,8669,1175,8651,1183,8633,1191,8623,1193,8613,1193,8587,1191,8559,1183,8531,1180,8528,1180,8480,1183,8431,1188,8426,1188,8406,1183,8390,1175,8377,1165,8370,1155,8360,1147,8349,1142,8339,1140,8329,1140,8326,1140,8311,1140,8222,1134,8132,1127,8107,1119,8081,1114,8073,1114,8066,1117,8056,1122,8043,1129,8035,1134,8027,1140,8020,1142,8012,1145,8005,1147,7994,1147,7994,1152,7994,1147,7992,1147,7976,1147,7959,1147,7946,1147,7936,1147,7925,1142,7920,1137,7915,1140,7920,1142,7923,1137,7928,1134,7936,1129,7946,1127,7959,1122,7974,1119,7982,1119,7992,1117,8002,1111,8010,1109,8043,1088,8073,1078,8114,1071,8142,1066,8171,1055,8186,1045,8199,1030,8204,1007,8204,1002,8204,991,8153,953,8109,951,8063,951,8048,948,8035,948,8022,946,8012,943,8005,940,7999,935,7992,928,7987,917,7982,907,7976,900,7971,892,7964,887,7953,882,7941,882,7910,887,7882,894,7874,897,7861,900,7849,905,7841,907,7831,910,7823,912,7818,920,7815,925,7815,930,7815,938,7815,946,7815,951,7813,956,7813,958,7810,961,7808,961,7805,963,7800,961,7795,958,7787,956,7780,951,7772,946,7764,940,7757,938,7746,935,7736,938,7729,943,7718,951,7713,961,7711,971,7713,979,7716,989,7721,997,7734,1007,7746,1014,7762,1022,7772,1027,7782,1030,7792,1032,7803,1032,7813,1032,7833,1035,7859,1037,7872,1040,7879,1043,7882,1045,7884,1045,7884,1048,7884,1050,7882,1053,7879,1055,7874,1060,7838,1076,7805,1081,7775,1076,7746,1066,7718,1055,7688,1053,7660,1048,7634,1032,7626,1025,7619,1020,7611,1014,7606,1012,7596,1009,7586,1007,7570,1004,7540,1002,7509,994,7473,981,7435,971,7396,969,7381,969,7358,974,7335,984,7317,997,7289,1017,7261,1035,7220,1055,7177,1063,7161,1060,7146,1058,7131,1055,7121,1048,7108,1043,7090,1035,7064,1032,7054,1032,7039,1032,7024,1035,7016,1037,7008,1043,7001,1045,6993,1053,6988,1063,6988,1073,6988,1081,6990,1088,6993,1096,6998,1106,7001,1117,7001,1119,6998,1124,6998,1132,6993,1140,6990,1145,6988,1147,6983,1150,6980,1152,6978,1152,6972,1150,6972,1147,6970,1142,6970,1134,6970,1127,6967,1119,6962,1114,6955,1109,6947,1104,6942,1101,6937,1099,6929,1094,6921,1088,6911,1086,6901,1083,6893,1081,6886,1083,6878,1086,6873,1091,6870,1096,6870,1101,6870,1109,6873,1114,6873,1119,6875,1122,6875,1119,6875,1122,6875,1119,6873,1122,6868,1119,6857,1119,6855,1117,6850,1117,6845,1114,6834,1109,6824,1109,6819,1109,6814,1111,6811,1117,6809,1124,6811,1132,6814,1137,6819,1142,6827,1147,6834,1152,6837,1155,6840,1157,6842,1160,6840,1163,6837,1163,6829,1165,6824,1165,6817,1165,6806,1163,6799,1157,6788,1155,6781,1152,6778,1150,6776,1147,6773,1145,6776,1140,6776,1134,6778,1129,6781,1119,6783,1111,6783,1106,6781,1104,6778,1099,6773,1096,6763,1096,6758,1096,6755,1096,6753,1099,6745,1104,6737,1109,6727,1114,6720,1119,6714,1122,6709,1127,6707,1129,6704,1129,6697,1137,6694,1145,6691,1152,6694,1163,6697,1170,6697,1180,6697,1188,6694,1193,6689,1198,6681,1206,6671,1211,6663,1214,6658,1221,6653,1229,6653,1234,6653,1239,6653,1244,6656,1247,6658,1252,6663,1254,6671,1254,6679,1257,6689,1257,6697,1260,6712,1265,6725,1272,6737,1280,6745,1288,6750,1298,6753,1305,6755,1313,6753,1323,6750,1331,6748,1334,6745,1339,6743,1344,6737,1346,6732,1351,6730,1354,6725,1357,6722,1359,6720,1357,6720,1354,6717,1351,6717,1349,6720,1344,6722,1339,6727,1331,6730,1326,6735,1321,6737,1316,6737,1311,6737,1303,6732,1298,6727,1290,6720,1283,6709,1277,6702,1275,6691,1275,6668,1280,6645,1295,6633,1305,6622,1318,6612,1331,6548,1382,6492,1405,6472,1410,6446,1410,6433,1410,6418,1408,6408,1405,6400,1400,6395,1395,6390,1390,6387,1382,6382,1385,6382,1390,6474,1377,6546,1349,6599,1300,6607,1280,6607,1265,6610,1249,6610,1234,6615,1221,6620,1211,6625,1203,6633,1196,6638,1188,6645,1180,6651,1170,6656,1157,6658,1150,6663,1145,6666,1140,6671,1134,6676,1129,6681,1124,6691,1117,6699,1109,6704,1101,6709,1091,6714,1081,6714,1068,6717,1066,6714,1058,6676,1030,6663,1027,6633,1032,6605,1043,6587,1053,6571,1068,6556,1083,6548,1091,6541,1096,6536,1099,6530,1101,6520,1101,6510,1104,6497,1104,6484,1106,6477,1109,6469,1111,6464,1119,6461,1124,6459,1129,6456,1137,6454,1145,6446,1152,6441,1160,6433,1168,6428,1175,6423,1183,6421,1191,6421,1198,6421,1208,6423,1216,6428,1224,6431,1229,6436,1234,6439,1239,6441,1244,6444,1249,6441,1254,6441,1260,6439,1265,6433,1275,6431,1280,6426,1283,6421,1285,6416,1283,6408,1280,6400,1275,6380,1260,6354,1237,6324,1211,6293,1188,6260,1170,6226,1165,6203,1170,6183,1188,6175,1198,6168,1206,6163,1211,6157,1216,6150,1219,6142,1219,6134,1219,6124,1216,6094,1208,6066,1206,6032,1203,5920,1201,5920,1203,5925,1206,5928,1196,5930,1188,5928,1183,5928,1178,5925,1173,5917,1170,5910,1170,5884,1175,5856,1186,5843,1193,5833,1198,5825,1201,5820,1203,5818,1203,5802,1203,5759,1203,5746,1203,5713,1206,5649,1221,5624,1239,5616,1247,5611,1254,5603,1260,5595,1265,5588,1265,5585,1265,5575,1262,5570,1260,5565,1254,5560,1247,5557,1239,5560,1231,5562,1224,5567,1219,5572,1214,5580,1208,5590,1206,5601,1201,5611,1196,5618,1193,5626,1188,5629,1186,5631,1180,5631,1175,5631,1168,5588,1137,5578,1134,5511,1180,5488,1214,5483,1224,5478,1239,5470,1254,5468,1262,5463,1267,5460,1270,5458,1270,5452,1270,5450,1267,5442,1260,5435,1252,5429,1247,5422,1244,5414,1242,5404,1244,5399,1247,5394,1249,5391,1254,5386,1260,5381,1262,5373,1267,5363,1267,5353,1270,5340,1275,5330,1280,5325,1283,5284,1283,5279,1285,5271,1288,5268,1290,5263,1295,5261,1300,5253,1305,5248,1311,5238,1318,5230,1321,5222,1321,5215,1321,5207,1316,5197,1311,5189,1303,5182,1295,5171,1290,5166,1285,5159,1283,5151,1283,5143,1285,5136,1288,5133,1288,5133,1290,5133,1295,5136,1318,5138,1341,5138,1351,5136,1359,5141,1362,5141,1357,5123,1359,5113,1357,5102,1357,5095,1351,5090,1349,5085,1344,5082,1341,5082,1336,5079,1331,5074,1326,5069,1318,5067,1316,5062,1311,5054,1311,5046,1311,5039,1313,5031,1316,5023,1318,5016,1323,5010,1323,5008,1323,5005,1321,5003,1318,4998,1321,5003,1323,5010,1313,5021,1305,5031,1300,5041,1293,5051,1288,5062,1280,5072,1272,5082,1262,5087,1247,5092,1231,5092,1214,5095,1201,5097,1191,5100,1183,5105,1180,5110,1178,5115,1180,5118,1183,5125,1188,5199,1226,5228,1229,5256,1234,5279,1237,5304,1237,5330,1237,5391,1208,5404,1175,5396,1145,5355,1091,5297,1053,5268,1037,5261,1032,5256,1027,5251,1025,5248,1022,5245,1014,5243,1009,5240,999,5217,961,5210,956,5202,951,5189,946,5179,943,5169,940,5159,940,5148,938,5136,935,5120,933,5105,928,5095,923,5085,920,5072,920,5072,925,5072,920,5021,923,4972,928,4957,928,4944,925,4921,923,4895,920,4883,920,4872,923,4862,925,4855,933,4844,940,4839,951,4842,953,4844,948,4832,943,4816,938,4798,928,4770,915,4745,910,4740,910,4732,912,4727,915,4724,923,4722,928,4722,935,4722,943,4722,948,4727,948,4727,943,4658,956,4586,969,4556,979,4528,997,4502,1014,4474,1030,4441,1043,4405,1050,4369,1060,4331,1076,4293,1096,4252,1114,4213,1127,4206,1127,4198,1127,4190,1127,4183,1127,4173,1127,4162,1127,4152,1129,4144,1132,4139,1137,4132,1142,4127,1150,4121,1155,4116,1165,4109,1173,4104,1178,4096,1180,4091,1180,4086,1180,4083,1178,4078,1175,4070,1173,4063,1170,4055,1168,4052,1168,4045,1170,4037,1173,4029,1178,4024,1183,4017,1188,4012,1193,4006,1196,3999,1198,3996,1198,3994,1196,3991,1193,3986,1188,3983,1186,3978,1186,3973,1183,3971,1186,3963,1188,3958,1191,3955,1196,3950,1201,3945,1206,3943,1208,3937,1208,3932,1208,3927,1208,3920,1206,3915,1206,3907,1203,3899,1203,3889,1203,3881,1206,3876,1208,3869,1214,3863,1219,3858,1224,3851,1231,3843,1234,3835,1239,3830,1242,3825,1247,3820,1252,3820,1257,3820,1260,3820,1265,3823,1270,3823,1275,3823,1277,3817,1285,3810,1290,3802,1295,3792,1300,3782,1305,3774,1313,3751,1339,3731,1364,3710,1385,3690,1405,3682,1413,3677,1423,3672,1433,3672,1443,3672,1454,3677,1461,3682,1469,3690,1474,3700,1479,3710,1479,3715,1479,3746,1471,3771,1454,3797,1441,3825,1433,3835,1436,3848,1436,3858,1433,3863,1433,3866,1428,3869,1425,3871,1423,3874,1423,3876,1423,3879,1423,3886,1425,3889,1425,3892,1428,3892,1431,3889,1433,3886,1436,3881,1443,3874,1448,3866,1454,3861,1459,3856,1461,3840,1477,3830,1494,3825,1515,3820,1543,3812,1571,3807,1579,3805,1586,3802,1591,3797,1599,3792,1604,3787,1609,3784,1614,3784,1619,3784,1627,3789,1632,3794,1637,3802,1640,3810,1642,3817,1642,3830,1642,3843,1637,3856,1635,3866,1630,3879,1625,3889,1622,3920,1614,3950,1607,3981,1589,4022,1558,4065,1525,4073,1520,4081,1512,4088,1502,4098,1494,4106,1489,4114,1484,4119,1484,4124,1482,4137,1484,4147,1487,4160,1489,4173,1492,4180,1489,4190,1484,4201,1479,4208,1471,4216,1461,4224,1451,4229,1441,4234,1431,4236,1420,4236,1408,4239,1397,4241,1387,4244,1377,4257,1359,4275,1344,4293,1331,4321,1308,4351,1290,4362,1288,4372,1285,4385,1285,4395,1285,4405,1285,4415,1280,4425,1277,4433,1270,4438,1265,4446,1257,4454,1252,4464,1249,4497,1239,4530,1231,4543,1229,4553,1226,4563,1221,4574,1216,4581,1206,4591,1196,4597,1186,4604,1178,4609,1170,4614,1168,4620,1163,4627,1160,4637,1157,4648,1155,4658,1155,4678,1155,4696,1160,4706,1160,4717,1163,4729,1165,4737,1165,4745,1168,4750,1173,4752,1175,4755,1180,4758,1186,4755,1191,4752,1193,4750,1196,4742,1201,4737,1201,4727,1203,4717,1206,4706,1208,4696,1211,4689,1216,4681,1219,4673,1226,4666,1234,4655,1242,4648,1247,4635,1252,4625,1252,4612,1254,4599,1257,4586,1260,4553,1272,4525,1285,4494,1295,4466,1308,4443,1326,4425,1351,4418,1362,4410,1369,4400,1377,4387,1385,4374,1397,4364,1413,4362,1433,4362,1443,4392,1474,4402,1477,4413,1477,4446,1482,4479,1487,4494,1487,4543,1484,4586,1479,4597,1479,4607,1482,4620,1484,4630,1489,4643,1494,4653,1500,4666,1502,4678,1502,4689,1502,4699,1497,4706,1492,4712,1484,4717,1477,4722,1466,4727,1459,4729,1451,4732,1446,4737,1443,4742,1438,4752,1436,4760,1433,4765,1433,4770,1433,4773,1436,4775,1438,4778,1443,4781,1451,4781,1461,4781,1464,4722,1525,4686,1528,4645,1525,4607,1520,4568,1512,4561,1512,4548,1512,4535,1515,4523,1515,4512,1515,4505,1512,4474,1510,4441,1505,4425,1505,4410,1505,4385,1505,4364,1515,4346,1530,4331,1558,4321,1579,4310,1599,4305,1609,4298,1614,4290,1619,4285,1619,4280,1619,4272,1617,4267,1612,4259,1604,4257,1599,4252,1594,4249,1589,4247,1584,4244,1581,4239,1579,4231,1579,4226,1579,4221,1581,4203,1586,4185,1597,4170,1607,4137,1632,4109,1660,4081,1688,4075,1696,4070,1699,4063,1701,4058,1704,4050,1706,4042,1706,4032,1709,4024,1714,4017,1716,4006,1724,3996,1729,3989,1732,3983,1732,3973,1732,3960,1727,3950,1719,3940,1714,3932,1709,3922,1704,3912,1701,3894,1699,3848,1704,3807,1719,3800,1724,3789,1729,3779,1734,3771,1739,3766,1745,3759,1745,3754,1747,3748,1747,3743,1747,3738,1745,3736,1742,3733,1739,3731,1734,3731,1727,3728,1719,3731,1706,3731,1701,3728,1691,3725,1681,3723,1673,3715,1665,3705,1660,3695,1655,3685,1653,3672,1650,3659,1650,3651,1648,3644,1645,3641,1640,3639,1637,3639,1632,3639,1627,3641,1622,3649,1617,3659,1609,3669,1604,3738,1571,3743,1566,3748,1561,3751,1553,3754,1551,3759,1548,3761,1543,3766,1540,3774,1535,3777,1533,3779,1530,3777,1528,3777,1533,3782,1533,3784,1530,3787,1525,3787,1522,3789,1517,3787,1515,3779,1507,3774,1502,3766,1497,3759,1497,3736,1505,3718,1517,3708,1528,3697,1535,3690,1540,3682,1545,3656,1553,3628,1553,3621,1556,3613,1558,3603,1561,3595,1566,3588,1574,3582,1584,3577,1594,3572,1604,3570,1612,3567,1614,3562,1619,3557,1625,3552,1630,3544,1632,3539,1635,3534,1637,3529,1637,3521,1637,3513,1635,3503,1635,3478,1642,3457,1655,3437,1668,3391,1691,3381,1696,3363,1704,3347,1716,3332,1732,3312,1752,3289,1762,3258,1775,3232,1791,3215,1801,3197,1806,3176,1808,3174,1808,3161,1808,3079,1829,3025,1872,2995,1882,2964,1888,2946,1885,2923,1882,2870,1875,2813,1870,2785,1872,2757,1880,2734,1893,2724,1903,2719,1911,2714,1918,2711,1926,2714,1933,2716,1941,2724,1946,2734,1954,2747,1962,2765,1974,2775,1987,2778,2005,2770,2033,2755,2064,2732,2092,2714,2117,2675,2181,2612,2217,2599,2214,2586,2214,2571,2209,2502,2191,2433,2173,2412,2171,2394,2168,2364,2173,2336,2189,2313,2214,2285,2258,2257,2301,2228,2342,2205,2365,2175,2385,2154,2398,2139,2416,2126,2434,2121,2442,2119,2452,2116,2464,2113,2475,2111,2485,2108,2493,2103,2500,2101,2505,2096,2513,2093,2521,2090,2531,2088,2539,2088,2544,2090,2551,2096,2556,2101,2561,2108,2564,2121,2567,2134,2569,2142,2569,2147,2572,2152,2574,2157,2579,2159,2587,2159,2595,2162,2607,2162,2615,2165,2623,2170,2630,2182,2638,2198,2643,2216,2646,2254,2643,2290,2641,2297,2641,2305,2641,2328,2646,2354,2651,2361,2651,2371,2648,2382,2641,2389,2633,2397,2625,2405,2618,2412,2610,2420,2602,2456,2572,2492,2539,2525,2500,2550,2464,2584,2434,2622,2408,2653,2398,2688,2390,2724,2380,2750,2370,2773,2357,2790,2337,2803,2311,2813,2291,2831,2276,2854,2270,2865,2273,2875,2276,2888,2281,2898,2288,2908,2299,2918,2306,2926,2311,2934,2316,2941,2322,2951,2322,2962,2322,2972,2319,2982,2314,3005,2301,3028,2286,3054,2273,3077,2268,3084,2270,3094,2273,3102,2278,3110,2286,3112,2296,3115,2304,3115,2314,3112,2347,3110,2380,3110,2393,3112,2403,3130,2442,3153,2480,3174,2518,3181,2546,3189,2577,3192,2584,3197,2587,3199,2590,3199,2595,3202,2597,3202,2600,3202,2602,3199,2607,3197,2618,3192,2625,3186,2633,3181,2643,3176,2653,3171,2666,3166,2676,3161,2689,3161,2699,3158,2702,3161,2704,3169,2707,3176,2707,3238,2653,3263,2602,3268,2590,3273,2584,3281,2579,3286,2574,3291,2574,3296,2574,3299,2577,3304,2582,3306,2587,3312,2590,3314,2592,3322,2595,3327,2592,3335,2590,3345,2582,3350,2574,3355,2567,3355,2556,3350,2531,3335,2505,3327,2495,3317,2482,3309,2475,3304,2467,3281,2442,3261,2419,3258,2411,3255,2406,3253,2401,3253,2396,3253,2388,3255,2378,3255,2367,3258,2355,3258,2345,3258,2322,3255,2301,3278,2245,3301,2227,3309,2222,3319,2222,3327,2222,3335,2227,3342,2235,3350,2242,3355,2255,3360,2270,3363,2306,3365,2345,3368,2352,3370,2360,3375,2365,3381,2370,3388,2375,3393,2378,3401,2380,3404,2385,3409,2390,3409,2396,3409,2403,3406,2408,3404,2416,3406,2424,3409,2426,3411,2429,3419,2439,3424,2444,3427,2447,3434,2454,3437,2462,3437,2470,3437,2477,3434,2485,3429,2495,3414,2521,3398,2549,3386,2579,3386,2592,3383,2605,3388,2641,3393,2676,3401,2697,3411,2717,3419,2725,3427,2727,3429,2730,3432,2733,3432,2730,3429,2730,3432,2733,3432,2730,3429,2730,3432,2730,3429,2730,3432,2730,3429,2730,3424,2733,3419,2735,3416,2735,3411,2738,3404,2735,3396,2735,3386,2733,3370,2730,3358,2730,3350,2730,3345,2733,3340,2735,3337,2740,3337,2745,3340,2750,3340,2753,3342,2756,3350,2756,3355,2758,3358,2761,3358,2763,3358,2766,3355,2771,3352,2776,3350,2784,3350,2791,3350,2794,3350,2801,3355,2807,3363,2819,3373,2827,3381,2832,3388,2837,3396,2837,3404,2837,3409,2835,3414,2832,3419,2824,3424,2819,3427,2812,3429,2804,3434,2799,3437,2794,3444,2789,3452,2786,3465,2781,3475,2778,3485,2776,3496,2771,3503,2763,3511,2756,3516,2745,3521,2735,3521,2725,3521,2715,3519,2679,3513,2646,3511,2628,3508,2602,3508,2597,3508,2590,3511,2587,3516,2582,3521,2579,3524,2579,3529,2582,3531,2590,3536,2597,3539,2607,3542,2610,3544,2615,3552,2620,3559,2623,3567,2620,3572,2615,3577,2610,3585,2602,3590,2597,3598,2590,3608,2584,3618,2577,3631,2572,3641,2569,3651,2569,3659,2569,3664,2572,3669,2574,3674,2584,3679,2595,3685,2600,3692,2605,3700,2610,3708,2613,3715,2613,3736,2613,3754,2607,3769,2605,3782,2602,3792,2595,3802,2590,3812,2567,3817,2544,3823,2521,3830,2495,3840,2477,3856,2457,3871,2442,3876,2442,3881,2439,3886,2436,3894,2436,3899,2434,3904,2431,3907,2426,3912,2424,3912,2419,3915,2413,3915,2411,3915,2408,3915,2406,3920,2398,3922,2393,3925,2390,3930,2388,3935,2388,3943,2388,3950,2390,3963,2390,3968,2393,3973,2393,3981,2390,3986,2390,3991,2385,3996,2380,4001,2375,4006,2365,4027,2337,4050,2314,4078,2296,4114,2288,4119,2286,4124,2286,4134,2288,4142,2288,4150,2291,4155,2296,4155,2299,4155,2301,4155,2309,4155,2311,4155,2314,4157,2316,4157,2319,4162,2322,4167,2324,4170,2324,4170,2327,4173,2327,4178,2329,4180,2329,4185,2329,4188,2329,4190,2329,4190,2327,4190,2329,4190,2327,4190,2329,4190,2332,4190,2334,4190,2337,4188,2339,4183,2342,4180,2345,4175,2345,4170,2345,4162,2345,4155,2345,4150,2345,4142,2347,4137,2350,4132,2355,4129,2362,4127,2370,4129,2375,4132,2380,4137,2383,4142,2388,4144,2390,4147,2393,4147,2396,4147,2398,4147,2403,4144,2406,4137,2411,4127,2419,4124,2421,4119,2426,4116,2431,4116,2439,4116,2442,4116,2444,4119,2444,4129,2447,4137,2449,4144,2449,4152,2449,4160,2447,4165,2442,4173,2439,4180,2434,4188,2426,4213,2413,4244,2411,4252,2411,4262,2411,4272,2408,4280,2406,4287,2403,4293,2398,4295,2393,4295,2388,4295,2385,4293,2378,4290,2373,4285,2370,4275,2365,4267,2362,4257,2360,4249,2357,4244,2355,4241,2352,4239,2350,4236,2345,4236,2342,4236,2339,4239,2337,4241,2334,4247,2332,4254,2329,4264,2329,4285,2332,4305,2334,4321,2337,4331,2337,4341,2339,4346,2337,4351,2334,4359,2332,4367,2327,4372,2324,4390,2322,4408,2316,4415,2314,4423,2311,4433,2309,4443,2309,4448,2309,4451,2311,4456,2314,4459,2316,4456,2319,4456,2322,4451,2327,4443,2332,4436,2337,4413,2350,4387,2362,4374,2367,4364,2370,4356,2375,4349,2378,4336,2385,4323,2393,4318,2398,4313,2406,4310,2413,4308,2421,4308,2426,4310,2434,4316,2442,4321,2449,4328,2457,4339,2464,4349,2472,4354,2480,4379,2513,4395,2554,4402,2595,4397,2628,4385,2653,4369,2666,4349,2679,4323,2684,4310,2687,4300,2684,4290,2681,4280,2679,4270,2674,4259,2669,4247,2666,4221,2659,4196,2651,4170,2638,4162,2628,4152,2618,4147,2605,4139,2597,4134,2587,4127,2579,4119,2574,4111,2569,4101,2567,4091,2567,4065,2569,4042,2574,4022,2579,3889,2602,3879,2602,3869,2602,3856,2602,3846,2602,3833,2605,3823,2607,3812,2613,3805,2618,3797,2625,3792,2628,3784,2630,3779,2633,3769,2633,3759,2636,3748,2636,3733,2636,3708,2636,3685,2638,3672,2643,3664,2646,3654,2653,3646,2664,3641,2674,3639,2684,3639,2694,3639,2702,3636,2712,3633,2722,3631,2727,3626,2733,3623,2738,3618,2740,3613,2745,3610,2750,3608,2758,3608,2766,3608,2776,3610,2784,3610,2791,3610,2799,3610,2804,3608,2812,3608,2814,3610,2817,3644,2855,3682,2888,3692,2893,3700,2901,3710,2904,3718,2906,3725,2904,3733,2901,3741,2891,3746,2881,3741,2878,3741,2883,3751,2883,3759,2883,3764,2886,3771,2888,3777,2893,3782,2898,3789,2906,3797,2911,3802,2916,3810,2919,3815,2921,3823,2921,3830,2921,3840,2924,3851,2924,3861,2927,3869,2927,3876,2929,3884,2927,3892,2927,3902,2921,3909,2919,3920,2916,3930,2914,3940,2911,3948,2909,3955,2906,3960,2909,3968,2911,3973,2911,3973,2914,3973,2916,3973,2919,3971,2924,3966,2929,3958,2937,3948,2942,3940,2950,3935,2960,3930,2967,3925,2980,3920,2995,3907,3024,3889,3049,3866,3072,3846,3098,3817,3133,3792,3169,3764,3205,3746,3218,3725,3228,3705,3230,3690,3228,3674,3225,3672,3230,3674,3225,3628,3210,3628,3215,3631,3212,3626,3207,3618,3202,3610,3200,3603,3200,3588,3202,3572,3202,3559,3205,3547,3205,3511,3202,3478,3192,3444,3177,3409,3154,3373,3136,3335,3123,3324,3115,3317,3108,3309,3100,3301,3090,3291,3080,3281,3067,3268,3054,3240,3036,3212,3031,3192,3034,3174,3044,3156,3057,3133,3085,3112,3115,3094,3141,3077,3167,3054,3187,3046,3189,3038,3192,3031,3192,3023,3192,3015,3187,3008,3182,3000,3174,2992,3164,2982,3151,2972,3136,2964,3128,2954,3121,2944,3113,2936,3103,2921,3077,2911,3049,2898,3021,2875,2998,2867,2993,2857,2988,2844,2980,2813,2965,2780,2944,2767,2934,2757,2924,2752,2919,2750,2911,2750,2906,2750,2898,2752,2891,2760,2886,2765,2881,2770,2878,2778,2875,2790,2875,2803,2873,2816,2873,2826,2870,2836,2865,2844,2860,2852,2853,2854,2847,2857,2842,2857,2835,2859,2824,2859,2814,2862,2809,2867,2801,2872,2796,2877,2791,2885,2781,2895,2773,2911,2750,2916,2730,2913,2722,2911,2717,2905,2712,2900,2707,2877,2697,2849,2692,2819,2692,2793,2689,2778,2689,2721,2692,2668,2697,2640,2694,2609,2687,2555,2671,2504,2666,2423,2679,2366,2710,2356,2717,2343,2722,2326,2725,2305,2727,2282,2727,2267,2727,2254,2727,2244,2725,2223,2720,2208,2710,2198,2697,2188,2689,2180,2679,2175,2676,2167,2674,2159,2671,2096,2730,2075,2756,2052,2778,2029,2791,2004,2799,1978,2807,1945,2830,1936,2838e" filled="false" stroked="true" strokeweight="0pt" strokecolor="#212121">
                <v:path arrowok="t"/>
              </v:shape>
            </v:group>
            <v:group style="position:absolute;left:1936;top:889;width:7791;height:2376" coordorigin="1936,889" coordsize="7791,2376">
              <v:shape style="position:absolute;left:1936;top:889;width:7791;height:2376" coordorigin="1936,889" coordsize="7791,2376" path="m1936,2850l1950,2835,1981,2814,2006,2807,2032,2799,2057,2786,2080,2763,2101,2735,2121,2710,2131,2699,2139,2692,2144,2687,2152,2684,2157,2681,2159,2681,2167,2681,2175,2687,2185,2699,2200,2712,2218,2727,2244,2735,2254,2735,2267,2738,2282,2738,2305,2738,2328,2735,2346,2730,2356,2727,2366,2720,2377,2715,2384,2707,2394,2702,2466,2679,2504,2676,2538,2679,2571,2684,2607,2697,2637,2704,2668,2704,2724,2702,2778,2699,2793,2699,2829,2699,2867,2704,2877,2707,2888,2710,2895,2715,2900,2720,2905,2725,2905,2730,2905,2738,2900,2745,2895,2756,2888,2766,2880,2776,2870,2784,2865,2789,2859,2796,2854,2804,2852,2812,2849,2822,2849,2830,2847,2835,2847,2842,2847,2845,2844,2847,2839,2853,2834,2858,2829,2860,2816,2863,2803,2865,2790,2865,2780,2868,2770,2868,2760,2873,2752,2878,2744,2886,2742,2896,2739,2906,2742,2914,2744,2921,2750,2932,2757,2939,2785,2960,2819,2978,2842,2988,2857,2998,2870,3006,2890,3026,2903,3054,2913,3080,2931,3108,2939,3118,2949,3126,2957,3133,2964,3144,2974,3156,2985,3169,2995,3182,3000,3187,3005,3192,3013,3197,3020,3200,3031,3202,3038,3202,3094,3161,3107,3138,3120,3121,3140,3090,3163,3064,3186,3047,3212,3039,3238,3044,3263,3062,3273,3072,3284,3085,3294,3095,3301,3105,3309,3113,3319,3123,3332,3131,3368,3146,3404,3161,3442,3184,3475,3200,3508,3210,3547,3212,3559,3212,3575,3212,3585,3210,3595,3210,3603,3207,3610,3210,3618,3212,3623,3218,3626,3220,3672,3233,3672,3235,3687,3238,3705,3238,3771,3210,3825,3138,3851,3103,3874,3080,3894,3054,3915,3029,3930,2998,3932,2983,3937,2970,3943,2965,3948,2957,3955,2950,3960,2944,3966,2939,3971,2934,3978,2929,3981,2924,3983,2916,3981,2911,3978,2906,3971,2901,3963,2898,3955,2898,3948,2898,3937,2901,3927,2904,3917,2909,3907,2911,3899,2914,3889,2916,3881,2919,3876,2919,3869,2919,3861,2916,3853,2916,3843,2914,3833,2914,3823,2914,3817,2911,3812,2911,3807,2909,3802,2904,3794,2898,3789,2891,3782,2886,3774,2881,3769,2878,3759,2875,3751,2873,3741,2875,3738,2875,3738,2878,3733,2888,3728,2893,3723,2896,3718,2896,3713,2896,3649,2847,3616,2812,3613,2814,3618,2817,3621,2807,3621,2799,3621,2789,3618,2778,3616,2766,3616,2761,3618,2758,3618,2753,3623,2748,3628,2743,3633,2740,3639,2733,3644,2725,3646,2715,3646,2704,3649,2694,3649,2684,3651,2676,3654,2669,3659,2661,3667,2653,3677,2651,3687,2648,3708,2643,3733,2643,3748,2643,3761,2643,3771,2643,3779,2641,3789,2638,3794,2636,3802,2630,3810,2625,3817,2620,3825,2618,3835,2613,3846,2613,3856,2613,3869,2613,3879,2613,3892,2610,4022,2587,4045,2584,4068,2579,4091,2577,4101,2577,4109,2579,4114,2582,4124,2590,4132,2600,4139,2610,4193,2661,4219,2666,4244,2674,4257,2679,4267,2681,4277,2687,4287,2692,4298,2694,4310,2694,4323,2694,4390,2659,4410,2595,4405,2551,4387,2510,4362,2472,4354,2467,4344,2457,4336,2449,4328,2444,4323,2436,4318,2431,4318,2424,4318,2421,4318,2413,4323,2408,4328,2401,4336,2396,4346,2390,4354,2385,4362,2383,4369,2380,4379,2375,4408,2362,4436,2347,4446,2339,4456,2334,4461,2329,4466,2324,4466,2316,4466,2314,4461,2306,4456,2304,4451,2301,4443,2299,4433,2301,4420,2304,4413,2306,4405,2309,4392,2311,4382,2314,4369,2316,4362,2319,4354,2324,4349,2327,4346,2329,4344,2329,4341,2329,4333,2329,4328,2329,4318,2327,4308,2324,4285,2322,4264,2322,4254,2322,4247,2322,4239,2324,4234,2327,4231,2332,4229,2334,4226,2342,4229,2347,4231,2355,4234,2360,4239,2362,4244,2365,4254,2367,4264,2373,4272,2375,4280,2378,4282,2380,4285,2383,4287,2385,4287,2388,4285,2390,4282,2396,4277,2398,4270,2401,4262,2401,4252,2401,4241,2401,4211,2406,4183,2419,4173,2426,4167,2431,4160,2434,4155,2439,4150,2439,4144,2439,4139,2439,4132,2439,4121,2436,4121,2442,4124,2439,4127,2434,4129,2429,4137,2424,4144,2419,4150,2413,4152,2411,4155,2406,4157,2398,4157,2396,4155,2390,4152,2385,4147,2380,4142,2375,4137,2373,4137,2370,4137,2367,4137,2365,4139,2360,4142,2357,4147,2355,4150,2355,4155,2355,4162,2355,4170,2355,4178,2355,4183,2352,4188,2350,4193,2345,4196,2342,4198,2339,4201,2334,4201,2332,4198,2327,4196,2322,4193,2319,4190,2319,4185,2319,4180,2322,4178,2319,4173,2316,4170,2316,4167,2314,4165,2314,4165,2311,4162,2314,4165,2314,4165,2311,4162,2314,4165,2314,4165,2311,4165,2309,4165,2299,4162,2296,4162,2291,4157,2286,4152,2283,4144,2281,4134,2278,4124,2278,4119,2278,4111,2278,4073,2288,4045,2306,4019,2332,3999,2362,3994,2370,3989,2375,3986,2380,3983,2380,3978,2383,3973,2383,3968,2383,3963,2383,3953,2380,3943,2380,3935,2378,3927,2380,3920,2383,3915,2390,3907,2401,3904,2408,3904,2413,3904,2416,3902,2419,3902,2421,3899,2424,3897,2426,3892,2426,3884,2429,3879,2429,3833,2472,3810,2539,3805,2559,3802,2567,3800,2574,3794,2582,3789,2587,3784,2590,3777,2595,3766,2597,3751,2600,3733,2602,3715,2605,3708,2602,3702,2602,3697,2600,3692,2595,3687,2590,3685,2582,3679,2577,3677,2569,3669,2564,3662,2559,3651,2559,3639,2561,3628,2564,3616,2569,3603,2577,3593,2582,3585,2590,3577,2597,3572,2605,3565,2610,3559,2613,3557,2613,3554,2610,3549,2607,3547,2605,3547,2602,3542,2592,3539,2582,3536,2577,3531,2574,3529,2572,3524,2569,3516,2572,3511,2574,3503,2582,3501,2587,3498,2595,3498,2602,3501,2620,3503,2636,3503,2646,3511,2679,3513,2715,3513,2725,3511,2735,3508,2743,3503,2750,3498,2758,3490,2763,3483,2768,3473,2771,3462,2773,3450,2776,3439,2781,3432,2789,3427,2794,3421,2801,3419,2807,3416,2814,3411,2819,3409,2824,3404,2827,3396,2830,3396,2832,3396,2830,3391,2827,3386,2824,3375,2817,3368,2809,3363,2804,3360,2796,3358,2794,3358,2791,3360,2786,3363,2778,3365,2771,3368,2763,3365,2758,3365,2756,3360,2753,3355,2748,3345,2745,3342,2750,3347,2748,3347,2745,3347,2740,3350,2740,3352,2738,3358,2738,3365,2738,3375,2740,3383,2743,3393,2743,3404,2745,3411,2745,3416,2745,3421,2743,3429,2740,3434,2738,3437,2735,3439,2733,3439,2730,3439,2727,3437,2727,3434,2722,3429,2720,3424,2717,3419,2712,3414,2704,3409,2694,3406,2684,3404,2674,3396,2641,3393,2605,3393,2592,3396,2579,3406,2551,3421,2526,3437,2498,3442,2487,3444,2480,3447,2470,3444,2459,3442,2452,3434,2442,3429,2434,3421,2429,3416,2424,3414,2421,3414,2416,3414,2411,3416,2406,3419,2396,3416,2388,3414,2383,3409,2378,3406,2373,3396,2367,3386,2362,3383,2360,3381,2355,3375,2350,3375,2345,3370,2306,3368,2268,3360,2245,3350,2227,3342,2219,3329,2214,3319,2212,3296,2219,3271,2240,3255,2263,3250,2283,3248,2301,3250,2345,3248,2355,3248,2365,3245,2375,3245,2385,3243,2396,3245,2403,3248,2413,3253,2424,3276,2449,3296,2472,3304,2480,3312,2490,3319,2500,3327,2510,3340,2533,3345,2556,3345,2564,3342,2569,3337,2577,3329,2582,3324,2584,3322,2584,3319,2584,3317,2582,3314,2579,3309,2574,3304,2569,3299,2567,3291,2567,3286,2567,3276,2569,3271,2574,3266,2579,3261,2587,3255,2600,3250,2613,3243,2628,3232,2646,3220,2664,3209,2676,3197,2689,3192,2694,3184,2697,3176,2697,3171,2697,3166,2694,3163,2699,3169,2699,3171,2689,3174,2679,3179,2669,3184,2659,3189,2648,3194,2638,3199,2630,3204,2620,3207,2615,3209,2607,3209,2602,3209,2600,3209,2595,3209,2590,3207,2584,3181,2513,3161,2475,3138,2439,3120,2401,3117,2390,3117,2380,3123,2347,3125,2314,3123,2291,3107,2273,3097,2265,3087,2260,3077,2260,3048,2265,3023,2278,3000,2293,2979,2306,2969,2309,2959,2311,2951,2314,2944,2311,2936,2309,2931,2306,2923,2299,2916,2291,2903,2281,2890,2273,2880,2265,2867,2263,2854,2263,2829,2268,2806,2283,2793,2309,2790,2322,2783,2332,2721,2373,2696,2378,2655,2388,2617,2401,2578,2426,2545,2457,2517,2495,2486,2531,2451,2564,2412,2595,2402,2607,2389,2620,2382,2628,2374,2633,2366,2638,2361,2641,2354,2643,2331,2638,2308,2633,2300,2630,2290,2630,2254,2633,2216,2636,2203,2636,2193,2633,2185,2630,2177,2623,2172,2618,2170,2607,2170,2600,2170,2592,2167,2584,2165,2577,2159,2569,2152,2564,2144,2561,2134,2559,2126,2559,2119,2559,2111,2556,2106,2554,2101,2551,2098,2544,2098,2539,2098,2533,2101,2526,2103,2518,2111,2508,2116,2498,2119,2487,2124,2477,2124,2464,2126,2454,2129,2444,2134,2436,2152,2413,2180,2393,2211,2370,2236,2347,2264,2306,2292,2263,2320,2219,2341,2196,2366,2181,2394,2179,2412,2179,2430,2184,2502,2199,2568,2219,2612,2225,2637,2222,2660,2209,2683,2186,2704,2156,2721,2122,2739,2097,2762,2069,2778,2036,2785,2005,2783,1985,2773,1969,2752,1954,2739,1946,2729,1939,2724,1933,2721,1931,2721,1926,2721,1921,2724,1916,2732,1908,2739,1900,2762,1888,2785,1882,2813,1880,2870,1885,2923,1893,2964,1895,2997,1893,3028,1880,3059,1857,3084,1836,3107,1824,3130,1819,3161,1819,3174,1819,3176,1819,3199,1816,3220,1808,3238,1798,3261,1785,3291,1773,3309,1765,3324,1752,3340,1737,3360,1716,3383,1704,3393,1699,3404,1696,3414,1694,3421,1688,3432,1683,3442,1676,3462,1663,3483,1650,3503,1645,3542,1645,3549,1640,3557,1637,3565,1630,3572,1622,3577,1614,3580,1607,3585,1599,3590,1589,3595,1579,3600,1574,3608,1568,3618,1566,3631,1563,3644,1561,3664,1561,3687,1553,3697,1545,3710,1535,3723,1525,3731,1517,3741,1512,3748,1507,3759,1505,3764,1507,3769,1510,3774,1512,3779,1520,3784,1517,3779,1517,3779,1520,3777,1522,3777,1525,3779,1528,3779,1522,3774,1525,3771,1525,3771,1528,3769,1530,3764,1533,3759,1535,3751,1540,3748,1543,3743,1548,3741,1556,3736,1561,3733,1566,3715,1576,3695,1584,3674,1591,3667,1597,3656,1602,3646,1607,3641,1612,3633,1617,3631,1625,3628,1632,3628,1637,3659,1658,3667,1660,3677,1660,3685,1663,3692,1663,3720,1691,3720,1701,3720,1706,3720,1719,3720,1727,3723,1737,3725,1745,3728,1750,3733,1752,3741,1755,3748,1757,3754,1755,3764,1755,3774,1750,3784,1742,3794,1737,3805,1732,3812,1727,3851,1714,3894,1709,3909,1709,3922,1714,3932,1719,3945,1727,3953,1732,3963,1737,3973,1739,3983,1742,3991,1742,3999,1737,4006,1734,4014,1729,4022,1724,4027,1722,4035,1719,4042,1716,4052,1714,4060,1711,4068,1711,4073,1706,4081,1704,4088,1696,4144,1640,4198,1599,4221,1589,4226,1589,4231,1589,4236,1589,4239,1589,4241,1591,4244,1597,4247,1604,4252,1612,4264,1622,4275,1627,4285,1630,4290,1630,4331,1584,4346,1548,4354,1538,4362,1528,4369,1522,4387,1515,4410,1512,4425,1512,4441,1515,4471,1517,4505,1522,4512,1522,4523,1522,4535,1522,4548,1522,4561,1522,4568,1522,4604,1528,4643,1535,4686,1538,4722,1535,4755,1522,4773,1510,4786,1489,4791,1464,4791,1461,4788,1451,4788,1441,4783,1433,4781,1428,4773,1425,4765,1425,4758,1425,4750,1428,4740,1431,4732,1436,4727,1441,4722,1446,4719,1454,4714,1461,4709,1471,4701,1484,4694,1489,4686,1492,4678,1494,4668,1492,4655,1489,4645,1484,4627,1479,4609,1471,4599,1471,4586,1471,4540,1474,4494,1479,4482,1479,4459,1474,4438,1469,4413,1466,4402,1466,4392,1466,4385,1461,4379,1459,4374,1454,4372,1448,4369,1441,4369,1433,4372,1423,4374,1413,4379,1405,4387,1400,4395,1392,4405,1385,4415,1377,4425,1367,4433,1357,4459,1326,4489,1308,4528,1295,4558,1283,4589,1270,4602,1265,4612,1265,4625,1262,4635,1260,4645,1257,4653,1254,4663,1249,4671,1242,4676,1237,4681,1231,4689,1226,4694,1224,4699,1219,4709,1216,4719,1214,4727,1214,4737,1211,4747,1208,4752,1206,4760,1201,4763,1193,4765,1186,4765,1178,4760,1170,4758,1165,4752,1163,4747,1160,4735,1157,4722,1155,4712,1152,4704,1152,4699,1150,4678,1147,4658,1145,4648,1145,4635,1147,4622,1152,4612,1157,4602,1165,4597,1173,4591,1180,4584,1191,4574,1201,4566,1208,4558,1214,4551,1219,4540,1221,4528,1224,4494,1231,4461,1242,4451,1244,4441,1252,4433,1257,4425,1265,4420,1270,4413,1272,4402,1275,4395,1277,4382,1277,4372,1277,4359,1277,4349,1283,4326,1293,4308,1308,4287,1323,4270,1339,4252,1354,4236,1374,4234,1385,4231,1395,4229,1408,4226,1418,4224,1428,4221,1438,4216,1446,4211,1456,4203,1464,4193,1471,4185,1477,4178,1482,4173,1482,4162,1479,4150,1477,4137,1474,4124,1474,4116,1474,4111,1477,4101,1482,4091,1489,4083,1497,4073,1505,4065,1512,4058,1520,4017,1551,3973,1584,3948,1599,3920,1607,3886,1612,3876,1617,3863,1619,3851,1625,3840,1630,3828,1632,3817,1635,3807,1632,3800,1630,3797,1625,3794,1622,3794,1619,3794,1614,3800,1609,3805,1604,3810,1597,3812,1589,3817,1581,3820,1576,3830,1545,3835,1515,3838,1497,3848,1482,3861,1469,3866,1466,3871,1464,3876,1459,3884,1454,3889,1448,3894,1443,3899,1436,3899,1431,3899,1423,3894,1420,3889,1415,3881,1413,3876,1413,3871,1415,3866,1415,3863,1418,3861,1423,3858,1425,3856,1425,3848,1425,3838,1425,3825,1425,3802,1428,3784,1436,3766,1446,3741,1461,3715,1471,3710,1471,3700,1469,3692,1466,3687,1464,3685,1456,3682,1451,3679,1443,3682,1433,3687,1420,3695,1410,3715,1392,3738,1369,3759,1344,3782,1321,3787,1313,3797,1308,3805,1303,3812,1300,3820,1295,3825,1288,3830,1283,3830,1275,3830,1267,3828,1262,3828,1260,3830,1257,3833,1252,3840,1247,3848,1242,3856,1239,3863,1231,3871,1226,3876,1221,3879,1216,3884,1214,3892,1214,3899,1211,3909,1214,3917,1216,3925,1216,3932,1219,3943,1216,3950,1214,3955,1208,3958,1206,3963,1201,3966,1196,3971,1193,3973,1193,3976,1193,3981,1196,3983,1198,3989,1203,3991,1206,3996,1206,3999,1206,4009,1206,4017,1201,4024,1196,4029,1191,4035,1186,4040,1180,4047,1178,4052,1178,4055,1178,4063,1178,4068,1180,4073,1183,4078,1186,4083,1188,4091,1191,4098,1188,4106,1186,4114,1180,4119,1175,4127,1168,4129,1160,4137,1152,4142,1145,4150,1140,4155,1137,4162,1137,4173,1137,4183,1137,4190,1137,4203,1137,4213,1134,4257,1122,4295,1104,4333,1086,4372,1068,4408,1058,4443,1050,4479,1040,4507,1022,4533,1004,4558,989,4589,976,4658,963,4727,953,4732,951,4732,948,4732,940,4729,935,4732,930,4732,925,4735,923,4740,920,4745,920,4760,923,4775,928,4796,935,4821,948,4842,956,4847,958,4847,953,4852,946,4860,938,4867,935,4875,930,4885,930,4895,930,4918,930,4944,935,4957,935,4972,935,5021,933,5072,930,5072,925,5072,930,5072,925,5072,930,5082,930,5092,933,5102,935,5113,938,5123,943,5133,946,5146,948,5156,948,5166,951,5177,951,5187,956,5197,961,5207,963,5212,969,5220,971,5222,976,5225,979,5228,984,5230,991,5233,999,5233,1009,5235,1020,5240,1027,5243,1030,5248,1035,5256,1040,5263,1045,5291,1060,5350,1099,5389,1147,5394,1175,5394,1186,5391,1193,5386,1201,5381,1208,5371,1216,5350,1224,5327,1226,5304,1229,5279,1226,5256,1224,5230,1221,5151,1201,5141,1191,5133,1183,5128,1178,5123,1175,5118,1170,5110,1170,5102,1173,5095,1175,5092,1180,5090,1188,5085,1201,5085,1214,5082,1226,5082,1234,5056,1272,5046,1280,5036,1285,5016,1300,4995,1316,4993,1318,4995,1321,5000,1328,5005,1331,5010,1331,5018,1331,5026,1328,5033,1323,5041,1321,5049,1318,5054,1318,5056,1318,5059,1321,5062,1326,5067,1331,5072,1336,5074,1344,5077,1349,5082,1357,5090,1362,5100,1364,5113,1367,5123,1367,5141,1367,5143,1367,5143,1364,5148,1354,5148,1341,5146,1318,5143,1295,5143,1290,5138,1290,5141,1295,5146,1293,5151,1293,5159,1293,5166,1298,5179,1305,5192,1318,5199,1323,5207,1326,5215,1328,5222,1331,5233,1328,5243,1326,5253,1318,5261,1311,5266,1305,5271,1300,5274,1298,5276,1295,5281,1293,5320,1293,5327,1290,5332,1288,5345,1285,5355,1280,5363,1277,5371,1275,5378,1275,5386,1270,5391,1267,5394,1265,5399,1260,5401,1254,5406,1252,5414,1252,5419,1252,5424,1254,5432,1262,5440,1270,5445,1275,5450,1277,5458,1280,5465,1277,5470,1272,5473,1267,5478,1260,5483,1249,5488,1237,5491,1226,5496,1219,5542,1160,5578,1145,5590,1147,5601,1150,5613,1157,5618,1163,5621,1168,5624,1173,5624,1175,5621,1178,5618,1180,5613,1186,5608,1188,5601,1191,5588,1196,5578,1201,5567,1206,5560,1211,5555,1221,5549,1229,5549,1239,5549,1247,5552,1254,5557,1262,5565,1267,5572,1270,5583,1272,5588,1275,5595,1272,5603,1270,5608,1267,5616,1262,5624,1254,5631,1247,5636,1239,5644,1234,5652,1229,5680,1221,5716,1216,5746,1211,5759,1211,5802,1214,5820,1211,5825,1211,5836,1206,5848,1201,5861,1196,5874,1188,5884,1186,5894,1180,5902,1180,5910,1178,5915,1180,5917,1180,5920,1183,5920,1188,5920,1193,5917,1203,5915,1208,5920,1208,6032,1211,6063,1214,6091,1219,6122,1226,6132,1229,6142,1229,6152,1229,6160,1224,6168,1219,6178,1208,6188,1193,6198,1186,6206,1178,6216,1175,6226,1173,6288,1196,6349,1244,6375,1267,6395,1283,6405,1288,6413,1293,6421,1293,6428,1293,6436,1288,6444,1280,6449,1267,6451,1257,6451,1249,6451,1242,6449,1237,6446,1231,6441,1226,6439,1221,6433,1214,6431,1206,6428,1198,6431,1191,6433,1183,6441,1175,6446,1168,6454,1160,6461,1150,6467,1142,6469,1134,6472,1127,6474,1122,6477,1119,6479,1117,6484,1117,6490,1114,6497,1114,6510,1111,6523,1111,6533,1109,6538,1106,6546,1104,6553,1099,6561,1091,6584,1068,6610,1050,6635,1040,6663,1037,6676,1037,6686,1040,6694,1045,6699,1048,6704,1053,6707,1058,6707,1066,6707,1068,6704,1078,6702,1088,6697,1096,6689,1106,6676,1117,6666,1124,6661,1132,6656,1140,6651,1147,6648,1155,6643,1165,6638,1175,6633,1183,6625,1191,6617,1198,6612,1206,6605,1216,6602,1226,6599,1239,6599,1249,6599,1265,6597,1280,6587,1303,6566,1323,6541,1339,6515,1354,6472,1369,6428,1377,6382,1380,6377,1380,6377,1385,6382,1395,6387,1402,6395,1408,6403,1413,6423,1418,6446,1420,6484,1415,6571,1380,6620,1336,6630,1323,6640,1313,6651,1300,6661,1293,6671,1288,6681,1285,6691,1283,6702,1285,6712,1288,6722,1298,6725,1303,6727,1305,6727,1311,6727,1316,6725,1321,6720,1326,6717,1331,6712,1336,6709,1341,6709,1349,6709,1351,6712,1359,6714,1362,6717,1367,6722,1367,6727,1367,6735,1362,6740,1357,6745,1351,6753,1346,6755,1339,6758,1336,6763,1323,6763,1313,6763,1303,6758,1293,6750,1283,6743,1275,6722,1260,6699,1252,6691,1249,6681,1247,6674,1247,6668,1244,6663,1244,6661,1242,6661,1239,6661,1234,6663,1231,6666,1226,6671,1221,6679,1216,6689,1211,6694,1206,6699,1203,6702,1196,6704,1191,6707,1180,6707,1170,6704,1165,6702,1157,6702,1152,6702,1147,6704,1142,6709,1137,6712,1134,6717,1132,6725,1127,6732,1122,6740,1117,6748,1111,6755,1109,6758,1106,6760,1104,6760,1101,6760,1106,6760,1104,6760,1101,6760,1106,6763,1104,6768,1106,6771,1106,6773,1106,6773,1109,6773,1111,6773,1114,6771,1122,6771,1127,6765,1134,6765,1145,6765,1150,6768,1155,6773,1157,6778,1160,6791,1165,6804,1170,6814,1173,6822,1175,6829,1175,6832,1175,6840,1173,6845,1170,6850,1165,6850,1160,6850,1157,6847,1152,6845,1150,6837,1145,6829,1137,6824,1134,6822,1132,6819,1129,6819,1127,6819,1124,6819,1119,6822,1119,6824,1117,6829,1119,6834,1119,6842,1122,6850,1124,6857,1127,6865,1129,6873,1129,6875,1129,6880,1127,6883,1124,6883,1122,6883,1117,6880,1111,6880,1106,6880,1101,6880,1099,6880,1096,6886,1091,6893,1091,6898,1091,6909,1094,6916,1099,6924,1101,6932,1106,6937,1109,6944,1114,6949,1117,6957,1122,6960,1124,6960,1127,6962,1129,6962,1137,6962,1145,6962,1152,6965,1155,6967,1157,6975,1160,6980,1160,6988,1160,6993,1155,6998,1150,7003,1145,7006,1137,7008,1127,7008,1119,7008,1117,7008,1109,7006,1101,7001,1094,6998,1083,6995,1073,6995,1068,6998,1063,7001,1058,7008,1053,7016,1048,7026,1045,7041,1043,7057,1040,7064,1040,7077,1043,7085,1043,7095,1048,7103,1050,7113,1055,7121,1060,7133,1063,7144,1068,7159,1071,7177,1071,7223,1063,7266,1045,7297,1025,7322,1002,7351,986,7381,976,7396,976,7432,981,7468,991,7506,1004,7537,1012,7570,1014,7583,1014,7591,1017,7596,1017,7601,1020,7606,1022,7614,1027,7619,1032,7626,1040,7647,1053,7667,1058,7688,1060,7716,1063,7741,1073,7772,1086,7805,1091,7841,1083,7879,1068,7884,1063,7890,1058,7892,1053,7895,1048,7895,1045,7831,1025,7813,1025,7803,1025,7739,999,7729,989,7723,984,7721,976,7721,971,7721,966,7723,961,7729,956,7734,951,7741,946,7746,946,7757,948,7764,951,7775,958,7782,963,7790,966,7798,971,7805,971,7810,971,7815,969,7821,963,7823,958,7823,951,7823,946,7823,938,7823,930,7826,928,7826,925,7828,920,7836,917,7846,912,7861,910,7874,907,7884,905,7913,894,7941,889,7953,892,7959,894,7966,900,7969,905,7974,910,7979,920,7984,930,7992,940,8005,951,8022,956,8043,958,8076,958,8112,958,8181,974,8194,994,8194,1002,8194,1007,8140,1058,8112,1060,8071,1068,8038,1081,8005,1101,7984,1109,7959,1114,7943,1117,7930,1122,7923,1127,7918,1132,7913,1140,7910,1142,7913,1145,7925,1152,7941,1157,7959,1157,7971,1157,7982,1157,7992,1155,7994,1155,8005,1155,8015,1155,8022,1152,8030,1147,8040,1142,8048,1137,8061,1129,8068,1124,8076,1124,8081,1122,8104,1127,8132,1134,8222,1145,8311,1147,8326,1147,8329,1147,8339,1150,8347,1152,8354,1155,8362,1163,8372,1170,8383,1180,8393,1188,8408,1193,8426,1196,8431,1196,8480,1193,8528,1188,8531,1188,8556,1193,8584,1198,8613,1203,8625,1201,8636,1198,8656,1191,8674,1183,8692,1180,8699,1180,8707,1183,8712,1186,8715,1188,8720,1193,8722,1201,8722,1208,8722,1219,8722,1231,8722,1247,8725,1270,8733,1290,8748,1305,8768,1318,8789,1323,8802,1321,8812,1318,8819,1316,8825,1311,8830,1305,8835,1298,8840,1290,8845,1280,8853,1272,8858,1267,8865,1267,8878,1270,8894,1277,8909,1288,8932,1305,8955,1316,8993,1323,9039,1326,9062,1326,9085,1318,9095,1311,9100,1303,9103,1295,9106,1288,9106,1280,9106,1270,9108,1260,9111,1254,9116,1252,9121,1249,9129,1249,9136,1247,9146,1247,9154,1244,9162,1242,9172,1237,9180,1231,9185,1226,9192,1221,9198,1219,9205,1219,9210,1219,9215,1219,9233,1226,9254,1242,9274,1254,9279,1257,9287,1265,9295,1272,9302,1280,9310,1285,9320,1288,9330,1290,9341,1290,9348,1285,9356,1283,9364,1275,9371,1267,9379,1260,9387,1254,9412,1242,9440,1237,9456,1239,9471,1247,9484,1262,9484,1265,9484,1270,9486,1275,9486,1280,9486,1285,9484,1285,9484,1288,9481,1290,9479,1293,9476,1295,9471,1300,9468,1303,9468,1305,9468,1313,9471,1316,9473,1321,9479,1323,9486,1323,9494,1323,9502,1321,9509,1321,9512,1321,9525,1323,9532,1328,9542,1334,9550,1341,9558,1349,9568,1357,9578,1364,9588,1369,9601,1372,9614,1374,9642,1372,9668,1369,9678,1372,9688,1372,9696,1377,9703,1382,9706,1387,9708,1397,9708,1408,9708,1418,9708,1540,9706,1617,9706,1694,9706,1750,9714,1803,9724,1852,9726,1900,9724,1933,9698,1992,9647,2030,9591,2043,9578,2043,9565,2041,9555,2036,9548,2028,9540,2020,9532,2013,9527,2008,9522,2002,9514,1997,9504,1992,9491,1990,9481,1990,9458,1992,9438,1995,9392,2000,9341,2002,9320,2005,9300,2013,9279,2015,9246,2010,9210,2002,9210,2008,9213,2002,9210,2002,9185,2008,9159,2018,9134,2028,9111,2041,9090,2059,9072,2076,9047,2105,9016,2125,8985,2138,8955,2150,8924,2166,8894,2186,8871,2209,8855,2235,8850,2265,8853,2286,8868,2306,8873,2314,8883,2322,8894,2327,8904,2334,8914,2337,8924,2339,8927,2339,8934,2337,8945,2334,8950,2329,8955,2322,8962,2314,8968,2306,8975,2299,8983,2291,8991,2288,8998,2286,9008,2288,9019,2293,9029,2301,9042,2316,9057,2332,9075,2360,9080,2393,9077,2416,9067,2439,9049,2467,9037,2500,9024,2531,9019,2554,9019,2579,9016,2602,9008,2623,8985,2653,8957,2684,8927,2712,8899,2743,8883,2763,8873,2784,8860,2801,8827,2832,8791,2858,8750,2881,8725,2896,8699,2916,8674,2932,8646,2939,8638,2937,8630,2937,8607,2932,8584,2929,8556,2932,8531,2944,8508,2967,8490,2993,8477,3016,8469,3029,8462,3039,8452,3047,8439,3054,8416,3070,8395,3082,8383,3095,8372,3110,8370,3126,8372,3138,8375,3151,8393,3182,8408,3207,8418,3223,8423,3241,8426,3264,8426,3265e" filled="false" stroked="true" strokeweight="0pt" strokecolor="#212121">
                <v:path arrowok="t"/>
              </v:shape>
            </v:group>
            <v:group style="position:absolute;left:7851;top:3003;width:441;height:263" coordorigin="7851,3003" coordsize="441,263">
              <v:shape style="position:absolute;left:7851;top:3003;width:441;height:263" coordorigin="7851,3003" coordsize="441,263" path="m8291,3265l8288,3251,8278,3228,8270,3220,8263,3212,8255,3207,8247,3205,8240,3200,8234,3195,8229,3189,8227,3184,8227,3179,8227,3172,8232,3167,8234,3159,8240,3151,8245,3144,8250,3136,8252,3126,8255,3118,8217,3087,8204,3087,8130,3105,8102,3126,8091,3131,8084,3136,8076,3138,8071,3138,8066,3138,8063,3136,8061,3136,8061,3133,8061,3128,8063,3123,8068,3115,8073,3105,8079,3095,8094,3067,8102,3036,8104,3029,8104,3021,8104,3018,8076,3003,8066,3006,8053,3011,8040,3016,8015,3036,7989,3059,7979,3070,7971,3077,7961,3085,7953,3090,7948,3095,7943,3095,7936,3098,7925,3100,7861,3123,7854,3136,7851,3141,7854,3149,7856,3156,7861,3167,7869,3174,7877,3182,7887,3189,7897,3197,7905,3205,7913,3210,7923,3218,7930,3220,7936,3223,7941,3223,7943,3220,7951,3218,7956,3212,7964,3210,7974,3205,7992,3202,8020,3197,8053,3197,8066,3197,8081,3200,8086,3200,8094,3202,8096,3205,8099,3210,8102,3215,8102,3218,8102,3223,8099,3228,8094,3233,8076,3246,8053,3256,8033,3264,8028,3265e" filled="false" stroked="true" strokeweight="0pt" strokecolor="#212121">
                <v:path arrowok="t"/>
              </v:shape>
              <v:shape style="position:absolute;left:2001;top:509;width:4655;height:2756" type="#_x0000_t75" stroked="false">
                <v:imagedata r:id="rId60" o:title=""/>
              </v:shape>
            </v:group>
            <v:group style="position:absolute;left:7960;top:509;width:615;height:2757" coordorigin="7960,509" coordsize="615,2757">
              <v:shape style="position:absolute;left:7960;top:509;width:615;height:2757" coordorigin="7960,509" coordsize="615,2757" path="m7966,3265l7960,3265,7961,3256,7971,3202,7984,3136,7997,3064,8010,2988,8025,2906,8040,2822,8058,2735,8073,2648,8091,2564,8107,2480,8122,2401,8137,2329,8150,2260,8160,2209,8176,2145,8191,2074,8211,1992,8232,1905,8252,1814,8275,1716,8301,1614,8324,1512,8375,1303,8398,1201,8423,1101,8446,1004,8469,912,8490,828,8508,752,8526,683,8538,624,8551,575,8559,540,8564,517,8567,509,8574,512,8572,519,8567,540,8559,573,8549,616,8533,672,8518,736,8498,823,8475,920,8449,1025,8421,1137,8393,1252,8309,1612,8280,1727,8252,1839,8229,1944,8206,2041,8186,2128,8171,2202,8158,2263,8140,2339,8125,2426,8107,2518,8086,2615,8068,2712,8050,2812,8033,2909,8015,3001,7999,3090,7984,3167,7971,3235,7966,3265xe" filled="true" fillcolor="#303030" stroked="false">
                <v:path arrowok="t"/>
                <v:fill type="solid"/>
              </v:shape>
            </v:group>
            <v:group style="position:absolute;left:7960;top:509;width:607;height:2757" coordorigin="7960,509" coordsize="607,2757">
              <v:shape style="position:absolute;left:7960;top:509;width:607;height:2757" coordorigin="7960,509" coordsize="607,2757" path="m8567,509l8564,517,8559,540,8551,575,8538,624,8526,683,8508,752,8490,828,8469,912,8446,1004,8423,1101,8398,1201,8375,1303,8349,1408,8324,1512,8301,1614,8275,1716,8252,1814,8232,1905,8211,1992,8191,2074,8176,2145,8160,2209,8150,2260,8137,2329,8122,2401,8107,2480,8091,2564,8073,2648,8058,2735,8040,2822,8025,2906,8010,2988,7997,3064,7984,3136,7971,3202,7961,3256,7960,3265e" filled="false" stroked="true" strokeweight="0pt" strokecolor="#303030">
                <v:path arrowok="t"/>
              </v:shape>
            </v:group>
            <v:group style="position:absolute;left:7966;top:509;width:609;height:2757" coordorigin="7966,509" coordsize="609,2757">
              <v:shape style="position:absolute;left:7966;top:509;width:609;height:2757" coordorigin="7966,509" coordsize="609,2757" path="m7966,3265l7971,3235,7984,3167,7999,3090,8015,3001,8033,2909,8050,2812,8068,2712,8086,2615,8107,2518,8125,2426,8140,2339,8158,2263,8171,2202,8186,2128,8206,2041,8229,1944,8252,1839,8280,1727,8309,1612,8337,1492,8365,1372,8393,1252,8421,1137,8449,1025,8475,920,8498,823,8518,736,8533,672,8549,616,8559,573,8567,540,8572,519,8574,512,8567,509e" filled="false" stroked="true" strokeweight="0pt" strokecolor="#303030">
                <v:path arrowok="t"/>
              </v:shape>
            </v:group>
            <v:group style="position:absolute;left:1999;top:808;width:7647;height:1193" coordorigin="1999,808" coordsize="7647,1193">
              <v:shape style="position:absolute;left:1999;top:808;width:7647;height:1193" coordorigin="1999,808" coordsize="7647,1193" path="m9645,2000l9563,2000,9507,1997,8684,1974,8595,1969,8441,1964,8383,1964,8293,1959,8234,1956,8163,1951,8079,1944,7984,1939,7882,1931,7769,1921,7652,1913,6903,1852,6579,1821,6487,1814,6408,1803,6341,1796,6288,1791,6229,1783,6155,1770,6066,1757,5963,1739,5723,1701,5128,1597,4609,1500,4063,1392,3692,1316,3301,1226,2962,1137,2808,1094,2543,1014,2430,976,2331,940,2241,910,2106,859,2060,838,2024,826,1999,813,2001,808,2006,810,2016,813,2027,818,2062,833,2108,851,2170,877,2244,905,2331,935,2433,969,2545,1007,2673,1048,2962,1132,3128,1175,3493,1265,3692,1308,4431,1459,4612,1492,4788,1528,5588,1671,5851,1714,5963,1734,6155,1762,6229,1775,6290,1783,6341,1791,6408,1798,6487,1806,6579,1814,6788,1834,7769,1916,7987,1931,8081,1939,8165,1944,8237,1949,8293,1951,8388,1956,8638,1964,8743,1969,8965,1974,9077,1979,9389,1987,9473,1987,9542,1992,9599,1992,9624,1995,9645,1995,9645,2000xe" filled="true" fillcolor="#303030" stroked="false">
                <v:path arrowok="t"/>
                <v:fill type="solid"/>
              </v:shape>
            </v:group>
            <v:group style="position:absolute;left:1999;top:808;width:7647;height:1193" coordorigin="1999,808" coordsize="7647,1193">
              <v:shape style="position:absolute;left:1999;top:808;width:7647;height:1193" coordorigin="1999,808" coordsize="7647,1193" path="m1999,813l2004,815,2024,826,2060,838,2106,859,2167,882,2241,910,2331,940,2430,976,2543,1014,2670,1053,2808,1094,2962,1137,3125,1180,3301,1226,3490,1270,3692,1316,3876,1354,4063,1392,4247,1428,4431,1464,4609,1500,4788,1533,4959,1566,5128,1597,5289,1625,5442,1653,5588,1678,5723,1701,5848,1722,5963,1739,6066,1757,6155,1770,6229,1783,6288,1791,6341,1796,6408,1803,6487,1814,6579,1821,6679,1831,6788,1842,6903,1852,7026,1862,7151,1872,7276,1882,7404,1893,7529,1903,7652,1913,7769,1921,7882,1931,7984,1939,8079,1944,8163,1951,8234,1956,8293,1959,8334,1962,8383,1964,8441,1964,8513,1967,8595,1969,8684,1974,8779,1977,8878,1979,8978,1982,9077,1985,9175,1987,9269,1990,9356,1992,9438,1995,9507,1997,9563,2000,9606,2000,9634,2000,9645,2000,9645,1995,9639,1995,9624,1995,9599,1992,9542,1992,9473,1987,9389,1987,9292,1985,9187,1982,9077,1979,8965,1974,8853,1972,8743,1969,8638,1964,8544,1962,8459,1959,8388,1956,8337,1954,8293,1951,8237,1949,8165,1944,8081,1939,7987,1931,7882,1923,7769,1916,7652,1905,7529,1895,7404,1885,7276,1875,7151,1865,7026,1854,6906,1844,6788,1834,6681,1824,6579,1814,6487,1806,6408,1798,6341,1791,6290,1783,6229,1775,6155,1762,6066,1750,5963,1734,5851,1714,5726,1694,5588,1671,5442,1645,5289,1617,5128,1589,4962,1558,4788,1528,4612,1492,4431,1459,4249,1423,4063,1385,3879,1346,3692,1308,3493,1265,3304,1219,3128,1175,2962,1132,2811,1088,2673,1048,2545,1007,2433,969,2331,935,2244,905,2170,877,2108,851,2062,833,2027,818,2016,813,2006,810,2001,808,1999,813xe" filled="false" stroked="true" strokeweight="0pt" strokecolor="#303030">
                <v:path arrowok="t"/>
              </v:shape>
            </v:group>
            <v:group style="position:absolute;left:1955;top:1665;width:7690;height:858" coordorigin="1955,1665" coordsize="7690,858">
              <v:shape style="position:absolute;left:1955;top:1665;width:7690;height:858" coordorigin="1955,1665" coordsize="7690,858" path="m9645,2523l9606,2523,9563,2521,9507,2521,8779,2500,8684,2495,8383,2485,8334,2485,8291,2482,8229,2480,8153,2475,7849,2459,7080,2413,6949,2403,6712,2388,6602,2378,6505,2370,6421,2362,6349,2357,6293,2350,6150,2332,6053,2322,5815,2293,5526,2263,5018,2202,4244,2094,3838,2028,3217,1918,3031,1882,2859,1852,2563,1793,2435,1770,2226,1727,2075,1699,2024,1686,1986,1678,1963,1673,1955,1673,1958,1665,1963,1668,1973,1668,1983,1671,2121,1701,2195,1714,2379,1752,2507,1775,2653,1803,2816,1836,3633,1987,4042,2056,4643,2145,5368,2237,5815,2288,5940,2301,6150,2324,6295,2342,6349,2350,6421,2357,6505,2365,6827,2388,6952,2398,7849,2452,7961,2457,8063,2464,8153,2467,8229,2472,8291,2475,8385,2480,8812,2493,8917,2498,9486,2513,9550,2516,9601,2516,9632,2518,9645,2518,9645,2523xe" filled="true" fillcolor="#303030" stroked="false">
                <v:path arrowok="t"/>
                <v:fill type="solid"/>
              </v:shape>
            </v:group>
            <v:group style="position:absolute;left:1955;top:1665;width:7690;height:858" coordorigin="1955,1665" coordsize="7690,858">
              <v:shape style="position:absolute;left:1955;top:1665;width:7690;height:858" coordorigin="1955,1665" coordsize="7690,858" path="m1955,1673l1963,1673,1986,1678,2024,1686,2075,1699,2144,1711,2226,1727,2323,1747,2435,1770,2563,1793,2704,1821,2859,1852,3031,1882,3217,1918,3419,1954,3633,1992,3838,2028,4042,2061,4244,2094,4446,2122,4643,2150,4832,2176,5018,2202,5197,2222,5366,2242,5526,2263,5677,2278,5815,2293,5940,2309,6053,2322,6150,2332,6229,2342,6293,2350,6349,2357,6421,2362,6505,2370,6602,2378,6712,2388,6827,2396,6949,2403,7080,2413,7210,2421,7343,2429,7476,2436,7603,2444,7729,2452,7849,2459,7961,2464,8063,2470,8153,2475,8229,2480,8291,2482,8334,2485,8383,2485,8441,2487,8513,2490,8595,2493,8684,2495,8779,2500,8878,2503,8978,2505,9077,2508,9175,2510,9269,2513,9356,2516,9438,2518,9507,2521,9563,2521,9606,2523,9634,2523,9645,2523,9645,2518,9642,2518,9639,2518,9632,2518,9601,2516,9550,2516,9486,2513,9410,2510,9323,2508,9228,2505,9126,2503,9021,2500,8917,2498,8812,2493,8710,2490,8615,2487,8526,2485,8449,2482,8385,2480,8291,2475,8229,2472,8153,2467,8063,2464,7961,2457,7849,2452,7731,2444,7606,2436,7476,2429,7343,2421,7210,2413,7080,2406,6952,2398,6827,2388,6712,2380,6605,2373,6505,2365,6421,2357,6349,2350,6295,2342,6232,2334,6150,2324,6053,2314,5940,2301,5815,2288,5677,2273,5526,2255,5368,2237,5197,2217,5018,2194,4834,2171,4643,2145,4446,2117,4247,2087,4042,2056,3840,2023,3633,1987,3404,1944,3192,1905,2995,1870,2816,1836,2653,1803,2507,1775,2379,1752,2280,1732,2195,1714,2121,1701,2062,1688,2016,1678,1983,1671,1973,1668,1963,1668,1958,1665,1955,1673xe" filled="false" stroked="true" strokeweight="0pt" strokecolor="#303030">
                <v:path arrowok="t"/>
              </v:shape>
            </v:group>
            <v:group style="position:absolute;left:2479;top:529;width:46;height:21" coordorigin="2479,529" coordsize="46,21">
              <v:shape style="position:absolute;left:2479;top:529;width:46;height:21" coordorigin="2479,529" coordsize="46,21" path="m2522,550l2484,537,2479,535,2481,529,2486,529,2525,542,2522,550xe" filled="true" fillcolor="#303030" stroked="false">
                <v:path arrowok="t"/>
                <v:fill type="solid"/>
              </v:shape>
            </v:group>
            <v:group style="position:absolute;left:2479;top:529;width:46;height:21" coordorigin="2479,529" coordsize="46,21">
              <v:shape style="position:absolute;left:2479;top:529;width:46;height:21" coordorigin="2479,529" coordsize="46,21" path="m2479,535l2484,537,2499,542,2522,550,2525,542,2502,535,2486,529,2481,529,2479,535xe" filled="false" stroked="true" strokeweight="0pt" strokecolor="#303030">
                <v:path arrowok="t"/>
              </v:shape>
            </v:group>
            <v:group style="position:absolute;left:2609;top:568;width:6906;height:1055" coordorigin="2609,568" coordsize="6906,1055">
              <v:shape style="position:absolute;left:2609;top:568;width:6906;height:1055" coordorigin="2609,568" coordsize="6906,1055" path="m9514,1622l9471,1619,9422,1619,9422,1612,9471,1614,9514,1614,9514,1622xe" filled="true" fillcolor="#303030" stroked="false">
                <v:path arrowok="t"/>
                <v:fill type="solid"/>
              </v:shape>
              <v:shape style="position:absolute;left:2609;top:568;width:6906;height:1055" coordorigin="2609,568" coordsize="6906,1055" path="m9330,1617l9241,1614,9241,1607,9333,1609,9330,1617xe" filled="true" fillcolor="#303030" stroked="false">
                <v:path arrowok="t"/>
                <v:fill type="solid"/>
              </v:shape>
              <v:shape style="position:absolute;left:2609;top:568;width:6906;height:1055" coordorigin="2609,568" coordsize="6906,1055" path="m9149,1612l9060,1609,9060,1602,9149,1604,9149,1612xe" filled="true" fillcolor="#303030" stroked="false">
                <v:path arrowok="t"/>
                <v:fill type="solid"/>
              </v:shape>
              <v:shape style="position:absolute;left:2609;top:568;width:6906;height:1055" coordorigin="2609,568" coordsize="6906,1055" path="m8968,1604l8876,1602,8878,1597,8968,1599,8968,1604xe" filled="true" fillcolor="#303030" stroked="false">
                <v:path arrowok="t"/>
                <v:fill type="solid"/>
              </v:shape>
              <v:shape style="position:absolute;left:2609;top:568;width:6906;height:1055" coordorigin="2609,568" coordsize="6906,1055" path="m8786,1599l8694,1597,8694,1589,8786,1594,8786,1599xe" filled="true" fillcolor="#303030" stroked="false">
                <v:path arrowok="t"/>
                <v:fill type="solid"/>
              </v:shape>
              <v:shape style="position:absolute;left:2609;top:568;width:6906;height:1055" coordorigin="2609,568" coordsize="6906,1055" path="m8605,1594l8513,1589,8513,1584,8605,1586,8605,1594xe" filled="true" fillcolor="#303030" stroked="false">
                <v:path arrowok="t"/>
                <v:fill type="solid"/>
              </v:shape>
              <v:shape style="position:absolute;left:2609;top:568;width:6906;height:1055" coordorigin="2609,568" coordsize="6906,1055" path="m8421,1586l8331,1584,8331,1576,8423,1579,8421,1586xe" filled="true" fillcolor="#303030" stroked="false">
                <v:path arrowok="t"/>
                <v:fill type="solid"/>
              </v:shape>
              <v:shape style="position:absolute;left:2609;top:568;width:6906;height:1055" coordorigin="2609,568" coordsize="6906,1055" path="m8240,1579l8150,1574,8150,1568,8240,1571,8240,1579xe" filled="true" fillcolor="#303030" stroked="false">
                <v:path arrowok="t"/>
                <v:fill type="solid"/>
              </v:shape>
              <v:shape style="position:absolute;left:2609;top:568;width:6906;height:1055" coordorigin="2609,568" coordsize="6906,1055" path="m8058,1568l8005,1566,7987,1566,7969,1563,7969,1556,7987,1558,8005,1558,8058,1563,8058,1568xe" filled="true" fillcolor="#303030" stroked="false">
                <v:path arrowok="t"/>
                <v:fill type="solid"/>
              </v:shape>
              <v:shape style="position:absolute;left:2609;top:568;width:6906;height:1055" coordorigin="2609,568" coordsize="6906,1055" path="m7877,1556l7787,1545,7787,1540,7877,1548,7877,1556xe" filled="true" fillcolor="#303030" stroked="false">
                <v:path arrowok="t"/>
                <v:fill type="solid"/>
              </v:shape>
              <v:shape style="position:absolute;left:2609;top:568;width:6906;height:1055" coordorigin="2609,568" coordsize="6906,1055" path="m7695,1538l7606,1528,7606,1520,7695,1530,7695,1538xe" filled="true" fillcolor="#303030" stroked="false">
                <v:path arrowok="t"/>
                <v:fill type="solid"/>
              </v:shape>
              <v:shape style="position:absolute;left:2609;top:568;width:6906;height:1055" coordorigin="2609,568" coordsize="6906,1055" path="m7514,1517l7425,1507,7425,1500,7517,1510,7514,1517xe" filled="true" fillcolor="#303030" stroked="false">
                <v:path arrowok="t"/>
                <v:fill type="solid"/>
              </v:shape>
              <v:shape style="position:absolute;left:2609;top:568;width:6906;height:1055" coordorigin="2609,568" coordsize="6906,1055" path="m7333,1497l7243,1487,7243,1479,7335,1489,7333,1497xe" filled="true" fillcolor="#303030" stroked="false">
                <v:path arrowok="t"/>
                <v:fill type="solid"/>
              </v:shape>
              <v:shape style="position:absolute;left:2609;top:568;width:6906;height:1055" coordorigin="2609,568" coordsize="6906,1055" path="m7154,1477l7062,1466,7064,1459,7154,1469,7154,1477xe" filled="true" fillcolor="#303030" stroked="false">
                <v:path arrowok="t"/>
                <v:fill type="solid"/>
              </v:shape>
              <v:shape style="position:absolute;left:2609;top:568;width:6906;height:1055" coordorigin="2609,568" coordsize="6906,1055" path="m6972,1454l6883,1443,6883,1436,6972,1448,6972,1454xe" filled="true" fillcolor="#303030" stroked="false">
                <v:path arrowok="t"/>
                <v:fill type="solid"/>
              </v:shape>
              <v:shape style="position:absolute;left:2609;top:568;width:6906;height:1055" coordorigin="2609,568" coordsize="6906,1055" path="m6791,1433l6702,1420,6702,1415,6791,1425,6791,1433xe" filled="true" fillcolor="#303030" stroked="false">
                <v:path arrowok="t"/>
                <v:fill type="solid"/>
              </v:shape>
              <v:shape style="position:absolute;left:2609;top:568;width:6906;height:1055" coordorigin="2609,568" coordsize="6906,1055" path="m6610,1410l6520,1400,6520,1392,6612,1402,6610,1410xe" filled="true" fillcolor="#303030" stroked="false">
                <v:path arrowok="t"/>
                <v:fill type="solid"/>
              </v:shape>
              <v:shape style="position:absolute;left:2609;top:568;width:6906;height:1055" coordorigin="2609,568" coordsize="6906,1055" path="m6431,1387l6339,1377,6341,1369,6431,1382,6431,1387xe" filled="true" fillcolor="#303030" stroked="false">
                <v:path arrowok="t"/>
                <v:fill type="solid"/>
              </v:shape>
              <v:shape style="position:absolute;left:2609;top:568;width:6906;height:1055" coordorigin="2609,568" coordsize="6906,1055" path="m6249,1364l6160,1354,6160,1346,6249,1359,6249,1364xe" filled="true" fillcolor="#303030" stroked="false">
                <v:path arrowok="t"/>
                <v:fill type="solid"/>
              </v:shape>
              <v:shape style="position:absolute;left:2609;top:568;width:6906;height:1055" coordorigin="2609,568" coordsize="6906,1055" path="m6068,1341l5979,1331,5979,1323,6022,1328,6071,1336,6068,1341xe" filled="true" fillcolor="#303030" stroked="false">
                <v:path arrowok="t"/>
                <v:fill type="solid"/>
              </v:shape>
              <v:shape style="position:absolute;left:2609;top:568;width:6906;height:1055" coordorigin="2609,568" coordsize="6906,1055" path="m5889,1318l5846,1313,5797,1305,5800,1298,5846,1305,5889,1311,5889,1318xe" filled="true" fillcolor="#303030" stroked="false">
                <v:path arrowok="t"/>
                <v:fill type="solid"/>
              </v:shape>
              <v:shape style="position:absolute;left:2609;top:568;width:6906;height:1055" coordorigin="2609,568" coordsize="6906,1055" path="m5708,1290l5618,1275,5618,1270,5710,1285,5708,1290xe" filled="true" fillcolor="#303030" stroked="false">
                <v:path arrowok="t"/>
                <v:fill type="solid"/>
              </v:shape>
              <v:shape style="position:absolute;left:2609;top:568;width:6906;height:1055" coordorigin="2609,568" coordsize="6906,1055" path="m5529,1260l5440,1244,5440,1239,5529,1254,5529,1260xe" filled="true" fillcolor="#303030" stroked="false">
                <v:path arrowok="t"/>
                <v:fill type="solid"/>
              </v:shape>
              <v:shape style="position:absolute;left:2609;top:568;width:6906;height:1055" coordorigin="2609,568" coordsize="6906,1055" path="m5350,1229l5261,1214,5261,1206,5350,1224,5350,1229xe" filled="true" fillcolor="#303030" stroked="false">
                <v:path arrowok="t"/>
                <v:fill type="solid"/>
              </v:shape>
              <v:shape style="position:absolute;left:2609;top:568;width:6906;height:1055" coordorigin="2609,568" coordsize="6906,1055" path="m5171,1198l5082,1180,5082,1175,5171,1191,5171,1198xe" filled="true" fillcolor="#303030" stroked="false">
                <v:path arrowok="t"/>
                <v:fill type="solid"/>
              </v:shape>
              <v:shape style="position:absolute;left:2609;top:568;width:6906;height:1055" coordorigin="2609,568" coordsize="6906,1055" path="m4990,1165l4901,1150,4903,1142,4993,1157,4990,1165xe" filled="true" fillcolor="#303030" stroked="false">
                <v:path arrowok="t"/>
                <v:fill type="solid"/>
              </v:shape>
              <v:shape style="position:absolute;left:2609;top:568;width:6906;height:1055" coordorigin="2609,568" coordsize="6906,1055" path="m4814,1132l4724,1114,4724,1109,4814,1124,4814,1132xe" filled="true" fillcolor="#303030" stroked="false">
                <v:path arrowok="t"/>
                <v:fill type="solid"/>
              </v:shape>
              <v:shape style="position:absolute;left:2609;top:568;width:6906;height:1055" coordorigin="2609,568" coordsize="6906,1055" path="m4635,1099l4546,1081,4546,1073,4635,1091,4635,1099xe" filled="true" fillcolor="#303030" stroked="false">
                <v:path arrowok="t"/>
                <v:fill type="solid"/>
              </v:shape>
              <v:shape style="position:absolute;left:2609;top:568;width:6906;height:1055" coordorigin="2609,568" coordsize="6906,1055" path="m4456,1063l4367,1045,4367,1040,4456,1058,4456,1063xe" filled="true" fillcolor="#303030" stroked="false">
                <v:path arrowok="t"/>
                <v:fill type="solid"/>
              </v:shape>
              <v:shape style="position:absolute;left:2609;top:568;width:6906;height:1055" coordorigin="2609,568" coordsize="6906,1055" path="m4277,1030l4188,1012,4188,1004,4277,1022,4277,1030xe" filled="true" fillcolor="#303030" stroked="false">
                <v:path arrowok="t"/>
                <v:fill type="solid"/>
              </v:shape>
              <v:shape style="position:absolute;left:2609;top:568;width:6906;height:1055" coordorigin="2609,568" coordsize="6906,1055" path="m4098,991l4009,971,4012,966,4098,986,4098,991xe" filled="true" fillcolor="#303030" stroked="false">
                <v:path arrowok="t"/>
                <v:fill type="solid"/>
              </v:shape>
              <v:shape style="position:absolute;left:2609;top:568;width:6906;height:1055" coordorigin="2609,568" coordsize="6906,1055" path="m3922,951l3833,928,3835,920,3922,943,3922,951xe" filled="true" fillcolor="#303030" stroked="false">
                <v:path arrowok="t"/>
                <v:fill type="solid"/>
              </v:shape>
              <v:shape style="position:absolute;left:2609;top:568;width:6906;height:1055" coordorigin="2609,568" coordsize="6906,1055" path="m3746,905l3656,882,3659,874,3746,897,3746,905xe" filled="true" fillcolor="#303030" stroked="false">
                <v:path arrowok="t"/>
                <v:fill type="solid"/>
              </v:shape>
              <v:shape style="position:absolute;left:2609;top:568;width:6906;height:1055" coordorigin="2609,568" coordsize="6906,1055" path="m3570,856l3483,833,3483,826,3572,851,3570,856xe" filled="true" fillcolor="#303030" stroked="false">
                <v:path arrowok="t"/>
                <v:fill type="solid"/>
              </v:shape>
              <v:shape style="position:absolute;left:2609;top:568;width:6906;height:1055" coordorigin="2609,568" coordsize="6906,1055" path="m3393,808l3306,782,3309,774,3396,800,3393,808xe" filled="true" fillcolor="#303030" stroked="false">
                <v:path arrowok="t"/>
                <v:fill type="solid"/>
              </v:shape>
              <v:shape style="position:absolute;left:2609;top:568;width:6906;height:1055" coordorigin="2609,568" coordsize="6906,1055" path="m3220,757l3133,731,3133,726,3222,752,3220,757xe" filled="true" fillcolor="#303030" stroked="false">
                <v:path arrowok="t"/>
                <v:fill type="solid"/>
              </v:shape>
              <v:shape style="position:absolute;left:2609;top:568;width:6906;height:1055" coordorigin="2609,568" coordsize="6906,1055" path="m3046,706l2957,680,2959,672,3046,700,3046,706xe" filled="true" fillcolor="#303030" stroked="false">
                <v:path arrowok="t"/>
                <v:fill type="solid"/>
              </v:shape>
              <v:shape style="position:absolute;left:2609;top:568;width:6906;height:1055" coordorigin="2609,568" coordsize="6906,1055" path="m2870,655l2783,629,2785,621,2872,647,2870,655xe" filled="true" fillcolor="#303030" stroked="false">
                <v:path arrowok="t"/>
                <v:fill type="solid"/>
              </v:shape>
              <v:shape style="position:absolute;left:2609;top:568;width:6906;height:1055" coordorigin="2609,568" coordsize="6906,1055" path="m2696,601l2650,588,2609,575,2612,568,2653,580,2698,596,2696,601xe" filled="true" fillcolor="#303030" stroked="false">
                <v:path arrowok="t"/>
                <v:fill type="solid"/>
              </v:shape>
              <v:shape style="position:absolute;left:2032;top:524;width:7623;height:1904" type="#_x0000_t75" stroked="false">
                <v:imagedata r:id="rId61" o:title=""/>
              </v:shape>
            </v:group>
            <v:group style="position:absolute;left:5912;top:2628;width:161;height:146" coordorigin="5912,2628" coordsize="161,146">
              <v:shape style="position:absolute;left:5912;top:2628;width:161;height:146" coordorigin="5912,2628" coordsize="161,146" path="m5976,2750l5963,2750,5974,2643,5930,2638,5933,2628,6073,2641,6073,2643,5986,2643,5976,2750xe" filled="true" fillcolor="#000000" stroked="false">
                <v:path arrowok="t"/>
                <v:fill type="solid"/>
              </v:shape>
              <v:shape style="position:absolute;left:5912;top:2628;width:161;height:146" coordorigin="5912,2628" coordsize="161,146" path="m6017,2756l6004,2756,6014,2646,5986,2643,6073,2643,6072,2648,6027,2648,6017,2756xe" filled="true" fillcolor="#000000" stroked="false">
                <v:path arrowok="t"/>
                <v:fill type="solid"/>
              </v:shape>
              <v:shape style="position:absolute;left:5912;top:2628;width:161;height:146" coordorigin="5912,2628" coordsize="161,146" path="m6071,2653l6027,2648,6072,2648,6071,2653xe" filled="true" fillcolor="#000000" stroked="false">
                <v:path arrowok="t"/>
                <v:fill type="solid"/>
              </v:shape>
              <v:shape style="position:absolute;left:5912;top:2628;width:161;height:146" coordorigin="5912,2628" coordsize="161,146" path="m5948,2725l5930,2661,5943,2659,5961,2722,5948,2725xe" filled="true" fillcolor="#000000" stroked="false">
                <v:path arrowok="t"/>
                <v:fill type="solid"/>
              </v:shape>
              <v:shape style="position:absolute;left:5912;top:2628;width:161;height:146" coordorigin="5912,2628" coordsize="161,146" path="m6035,2735l6025,2730,6040,2702,6055,2669,6068,2676,6050,2710,6035,2735xe" filled="true" fillcolor="#000000" stroked="false">
                <v:path arrowok="t"/>
                <v:fill type="solid"/>
              </v:shape>
              <v:shape style="position:absolute;left:5912;top:2628;width:161;height:146" coordorigin="5912,2628" coordsize="161,146" path="m6066,2773l5912,2758,5915,2748,5963,2750,5976,2750,5976,2753,6004,2756,6017,2756,6068,2761,6066,2773xe" filled="true" fillcolor="#000000" stroked="false">
                <v:path arrowok="t"/>
                <v:fill type="solid"/>
              </v:shape>
            </v:group>
            <v:group style="position:absolute;left:5930;top:2659;width:31;height:67" coordorigin="5930,2659" coordsize="31,67">
              <v:shape style="position:absolute;left:5930;top:2659;width:31;height:67" coordorigin="5930,2659" coordsize="31,67" path="m5930,2661l5948,2725,5961,2722,5943,2659,5930,2661xe" filled="false" stroked="true" strokeweight="0pt" strokecolor="#000000">
                <v:path arrowok="t"/>
              </v:shape>
            </v:group>
            <v:group style="position:absolute;left:6025;top:2669;width:44;height:67" coordorigin="6025,2669" coordsize="44,67">
              <v:shape style="position:absolute;left:6025;top:2669;width:44;height:67" coordorigin="6025,2669" coordsize="44,67" path="m6035,2735l6050,2710,6068,2676,6055,2669,6040,2702,6025,2730,6035,2735xe" filled="false" stroked="true" strokeweight="0pt" strokecolor="#000000">
                <v:path arrowok="t"/>
              </v:shape>
            </v:group>
            <v:group style="position:absolute;left:5976;top:2643;width:39;height:113" coordorigin="5976,2643" coordsize="39,113">
              <v:shape style="position:absolute;left:5976;top:2643;width:39;height:113" coordorigin="5976,2643" coordsize="39,113" path="m5986,2643l6014,2646,6004,2756,5976,2753,5986,2643xe" filled="false" stroked="true" strokeweight="0pt" strokecolor="#000000">
                <v:path arrowok="t"/>
              </v:shape>
            </v:group>
            <v:group style="position:absolute;left:5912;top:2628;width:161;height:146" coordorigin="5912,2628" coordsize="161,146">
              <v:shape style="position:absolute;left:5912;top:2628;width:161;height:146" coordorigin="5912,2628" coordsize="161,146" path="m5912,2758l6066,2773,6068,2761,6017,2756,6027,2648,6071,2653,6073,2641,5933,2628,5930,2638,5974,2643,5963,2750,5915,2748,5912,2758xe" filled="false" stroked="true" strokeweight="0pt" strokecolor="#000000">
                <v:path arrowok="t"/>
              </v:shape>
            </v:group>
            <v:group style="position:absolute;left:7192;top:2743;width:156;height:159" coordorigin="7192,2743" coordsize="156,159">
              <v:shape style="position:absolute;left:7192;top:2743;width:156;height:159" coordorigin="7192,2743" coordsize="156,159" path="m7230,2773l7220,2763,7215,2756,7207,2750,7215,2743,7241,2766,7230,2773xe" filled="true" fillcolor="#000000" stroked="false">
                <v:path arrowok="t"/>
                <v:fill type="solid"/>
              </v:shape>
              <v:shape style="position:absolute;left:7192;top:2743;width:156;height:159" coordorigin="7192,2743" coordsize="156,159" path="m7228,2893l7218,2883,7230,2873,7238,2860,7246,2850,7251,2827,7256,2796,7261,2745,7271,2748,7269,2796,7264,2832,7256,2855,7241,2881,7228,2893xe" filled="true" fillcolor="#000000" stroked="false">
                <v:path arrowok="t"/>
                <v:fill type="solid"/>
              </v:shape>
              <v:shape style="position:absolute;left:7192;top:2743;width:156;height:159" coordorigin="7192,2743" coordsize="156,159" path="m7333,2901l7322,2901,7335,2753,7348,2756,7333,2901xe" filled="true" fillcolor="#000000" stroked="false">
                <v:path arrowok="t"/>
                <v:fill type="solid"/>
              </v:shape>
              <v:shape style="position:absolute;left:7192;top:2743;width:156;height:159" coordorigin="7192,2743" coordsize="156,159" path="m7297,2888l7287,2888,7299,2756,7310,2756,7297,2888xe" filled="true" fillcolor="#000000" stroked="false">
                <v:path arrowok="t"/>
                <v:fill type="solid"/>
              </v:shape>
              <v:shape style="position:absolute;left:7192;top:2743;width:156;height:159" coordorigin="7192,2743" coordsize="156,159" path="m7220,2809l7197,2789,7205,2781,7228,2801,7220,2809xe" filled="true" fillcolor="#000000" stroked="false">
                <v:path arrowok="t"/>
                <v:fill type="solid"/>
              </v:shape>
              <v:shape style="position:absolute;left:7192;top:2743;width:156;height:159" coordorigin="7192,2743" coordsize="156,159" path="m7236,2827l7228,2822,7243,2786,7253,2789,7246,2809,7236,2827xe" filled="true" fillcolor="#000000" stroked="false">
                <v:path arrowok="t"/>
                <v:fill type="solid"/>
              </v:shape>
              <v:shape style="position:absolute;left:7192;top:2743;width:156;height:159" coordorigin="7192,2743" coordsize="156,159" path="m7289,2827l7279,2827,7271,2791,7282,2791,7284,2807,7289,2827xe" filled="true" fillcolor="#000000" stroked="false">
                <v:path arrowok="t"/>
                <v:fill type="solid"/>
              </v:shape>
              <v:shape style="position:absolute;left:7192;top:2743;width:156;height:159" coordorigin="7192,2743" coordsize="156,159" path="m7315,2832l7310,2796,7317,2794,7325,2830,7315,2832xe" filled="true" fillcolor="#000000" stroked="false">
                <v:path arrowok="t"/>
                <v:fill type="solid"/>
              </v:shape>
              <v:shape style="position:absolute;left:7192;top:2743;width:156;height:159" coordorigin="7192,2743" coordsize="156,159" path="m7205,2888l7192,2883,7213,2824,7223,2832,7205,2888xe" filled="true" fillcolor="#000000" stroked="false">
                <v:path arrowok="t"/>
                <v:fill type="solid"/>
              </v:shape>
            </v:group>
            <v:group style="position:absolute;left:7228;top:2786;width:26;height:41" coordorigin="7228,2786" coordsize="26,41">
              <v:shape style="position:absolute;left:7228;top:2786;width:26;height:41" coordorigin="7228,2786" coordsize="26,41" path="m7228,2822l7236,2827,7246,2809,7253,2789,7243,2786,7236,2804,7228,2822xe" filled="false" stroked="true" strokeweight="0pt" strokecolor="#000000">
                <v:path arrowok="t"/>
              </v:shape>
            </v:group>
            <v:group style="position:absolute;left:7271;top:2791;width:18;height:36" coordorigin="7271,2791" coordsize="18,36">
              <v:shape style="position:absolute;left:7271;top:2791;width:18;height:36" coordorigin="7271,2791" coordsize="18,36" path="m7279,2827l7289,2827,7284,2807,7282,2791,7271,2791,7279,2827xe" filled="false" stroked="true" strokeweight="0pt" strokecolor="#000000">
                <v:path arrowok="t"/>
              </v:shape>
            </v:group>
            <v:group style="position:absolute;left:7310;top:2794;width:16;height:39" coordorigin="7310,2794" coordsize="16,39">
              <v:shape style="position:absolute;left:7310;top:2794;width:16;height:39" coordorigin="7310,2794" coordsize="16,39" path="m7315,2832l7325,2830,7317,2794,7310,2796,7315,2832xe" filled="false" stroked="true" strokeweight="0pt" strokecolor="#000000">
                <v:path arrowok="t"/>
              </v:shape>
            </v:group>
            <v:group style="position:absolute;left:7287;top:2756;width:23;height:133" coordorigin="7287,2756" coordsize="23,133">
              <v:shape style="position:absolute;left:7287;top:2756;width:23;height:133" coordorigin="7287,2756" coordsize="23,133" path="m7287,2888l7297,2888,7310,2756,7299,2756,7287,2888xe" filled="false" stroked="true" strokeweight="0pt" strokecolor="#000000">
                <v:path arrowok="t"/>
              </v:shape>
            </v:group>
            <v:group style="position:absolute;left:7322;top:2753;width:26;height:149" coordorigin="7322,2753" coordsize="26,149">
              <v:shape style="position:absolute;left:7322;top:2753;width:26;height:149" coordorigin="7322,2753" coordsize="26,149" path="m7322,2901l7333,2901,7348,2756,7335,2753,7322,2901xe" filled="false" stroked="true" strokeweight="0pt" strokecolor="#000000">
                <v:path arrowok="t"/>
              </v:shape>
            </v:group>
            <v:group style="position:absolute;left:7218;top:2745;width:54;height:149" coordorigin="7218,2745" coordsize="54,149">
              <v:shape style="position:absolute;left:7218;top:2745;width:54;height:149" coordorigin="7218,2745" coordsize="54,149" path="m7256,2796l7251,2827,7246,2850,7238,2860,7230,2873,7218,2883,7228,2893,7241,2881,7248,2868,7256,2855,7264,2832,7269,2796,7271,2748,7261,2745,7256,2796xe" filled="false" stroked="true" strokeweight="0pt" strokecolor="#000000">
                <v:path arrowok="t"/>
              </v:shape>
            </v:group>
            <v:group style="position:absolute;left:7197;top:2781;width:31;height:29" coordorigin="7197,2781" coordsize="31,29">
              <v:shape style="position:absolute;left:7197;top:2781;width:31;height:29" coordorigin="7197,2781" coordsize="31,29" path="m7197,2789l7220,2809,7223,2807,7228,2801,7205,2781,7197,2789xe" filled="false" stroked="true" strokeweight="0pt" strokecolor="#000000">
                <v:path arrowok="t"/>
              </v:shape>
            </v:group>
            <v:group style="position:absolute;left:7207;top:2743;width:34;height:31" coordorigin="7207,2743" coordsize="34,31">
              <v:shape style="position:absolute;left:7207;top:2743;width:34;height:31" coordorigin="7207,2743" coordsize="34,31" path="m7207,2750l7215,2756,7220,2763,7230,2773,7241,2766,7215,2743,7207,2750xe" filled="false" stroked="true" strokeweight="0pt" strokecolor="#000000">
                <v:path arrowok="t"/>
              </v:shape>
            </v:group>
            <v:group style="position:absolute;left:7192;top:2824;width:31;height:64" coordorigin="7192,2824" coordsize="31,64">
              <v:shape style="position:absolute;left:7192;top:2824;width:31;height:64" coordorigin="7192,2824" coordsize="31,64" path="m7192,2883l7205,2888,7223,2832,7213,2824,7192,2883xe" filled="false" stroked="true" strokeweight="0pt" strokecolor="#000000">
                <v:path arrowok="t"/>
              </v:shape>
            </v:group>
            <v:group style="position:absolute;left:2290;top:2868;width:432;height:217" coordorigin="2290,2868" coordsize="432,217">
              <v:shape style="position:absolute;left:2290;top:2868;width:432;height:217" coordorigin="2290,2868" coordsize="432,217" path="m2619,2965l2614,2955,2604,2939,2612,2934,2630,2957,2619,2965xe" filled="true" fillcolor="#000000" stroked="false">
                <v:path arrowok="t"/>
                <v:fill type="solid"/>
              </v:shape>
              <v:shape style="position:absolute;left:2290;top:2868;width:432;height:217" coordorigin="2290,2868" coordsize="432,217" path="m2601,3064l2596,3054,2617,3039,2624,3029,2632,3011,2640,2985,2650,2944,2660,2947,2640,3016,2614,3057,2601,3064xe" filled="true" fillcolor="#000000" stroked="false">
                <v:path arrowok="t"/>
                <v:fill type="solid"/>
              </v:shape>
              <v:shape style="position:absolute;left:2290;top:2868;width:432;height:217" coordorigin="2290,2868" coordsize="432,217" path="m2663,3070l2653,3067,2681,2957,2691,2960,2663,3070xe" filled="true" fillcolor="#000000" stroked="false">
                <v:path arrowok="t"/>
                <v:fill type="solid"/>
              </v:shape>
              <v:shape style="position:absolute;left:2290;top:2868;width:432;height:217" coordorigin="2290,2868" coordsize="432,217" path="m2691,3085l2683,3082,2714,2960,2721,2962,2691,3085xe" filled="true" fillcolor="#000000" stroked="false">
                <v:path arrowok="t"/>
                <v:fill type="solid"/>
              </v:shape>
              <v:shape style="position:absolute;left:2290;top:2868;width:432;height:217" coordorigin="2290,2868" coordsize="432,217" path="m2607,2993l2591,2973,2599,2965,2614,2988,2609,2990,2607,2993xe" filled="true" fillcolor="#000000" stroked="false">
                <v:path arrowok="t"/>
                <v:fill type="solid"/>
              </v:shape>
              <v:shape style="position:absolute;left:2290;top:2868;width:432;height:217" coordorigin="2290,2868" coordsize="432,217" path="m2619,3011l2612,3006,2622,2990,2630,2975,2637,2980,2627,2995,2619,3011xe" filled="true" fillcolor="#000000" stroked="false">
                <v:path arrowok="t"/>
                <v:fill type="solid"/>
              </v:shape>
              <v:shape style="position:absolute;left:2290;top:2868;width:432;height:217" coordorigin="2290,2868" coordsize="432,217" path="m2663,3016l2655,3016,2653,2985,2660,2983,2663,2998,2663,3016xe" filled="true" fillcolor="#000000" stroked="false">
                <v:path arrowok="t"/>
                <v:fill type="solid"/>
              </v:shape>
              <v:shape style="position:absolute;left:2290;top:2868;width:432;height:217" coordorigin="2290,2868" coordsize="432,217" path="m2693,3024l2686,3024,2683,2993,2691,2993,2693,3024xe" filled="true" fillcolor="#000000" stroked="false">
                <v:path arrowok="t"/>
                <v:fill type="solid"/>
              </v:shape>
              <v:shape style="position:absolute;left:2290;top:2868;width:432;height:217" coordorigin="2290,2868" coordsize="432,217" path="m2584,3059l2573,3052,2599,3006,2607,3011,2584,3059xe" filled="true" fillcolor="#000000" stroked="false">
                <v:path arrowok="t"/>
                <v:fill type="solid"/>
              </v:shape>
              <v:shape style="position:absolute;left:2290;top:2868;width:432;height:217" coordorigin="2290,2868" coordsize="432,217" path="m2363,2886l2351,2886,2356,2868,2366,2870,2363,2886xe" filled="true" fillcolor="#000000" stroked="false">
                <v:path arrowok="t"/>
                <v:fill type="solid"/>
              </v:shape>
              <v:shape style="position:absolute;left:2290;top:2868;width:432;height:217" coordorigin="2290,2868" coordsize="432,217" path="m2354,2921l2343,2921,2349,2896,2310,2886,2313,2875,2351,2886,2363,2886,2354,2921xe" filled="true" fillcolor="#000000" stroked="false">
                <v:path arrowok="t"/>
                <v:fill type="solid"/>
              </v:shape>
              <v:shape style="position:absolute;left:2290;top:2868;width:432;height:217" coordorigin="2290,2868" coordsize="432,217" path="m2366,3003l2356,3001,2387,2875,2397,2878,2392,2896,2433,2906,2389,2906,2384,2932,2423,2942,2382,2942,2374,2967,2407,2975,2374,2975,2366,3003xe" filled="true" fillcolor="#000000" stroked="false">
                <v:path arrowok="t"/>
                <v:fill type="solid"/>
              </v:shape>
              <v:shape style="position:absolute;left:2290;top:2868;width:432;height:217" coordorigin="2290,2868" coordsize="432,217" path="m2430,2916l2389,2906,2433,2906,2430,2916xe" filled="true" fillcolor="#000000" stroked="false">
                <v:path arrowok="t"/>
                <v:fill type="solid"/>
              </v:shape>
              <v:shape style="position:absolute;left:2290;top:2868;width:432;height:217" coordorigin="2290,2868" coordsize="432,217" path="m2345,2957l2333,2957,2341,2932,2303,2921,2305,2911,2343,2921,2354,2921,2345,2957xe" filled="true" fillcolor="#000000" stroked="false">
                <v:path arrowok="t"/>
                <v:fill type="solid"/>
              </v:shape>
              <v:shape style="position:absolute;left:2290;top:2868;width:432;height:217" coordorigin="2290,2868" coordsize="432,217" path="m2420,2950l2382,2942,2423,2942,2420,2950xe" filled="true" fillcolor="#000000" stroked="false">
                <v:path arrowok="t"/>
                <v:fill type="solid"/>
              </v:shape>
              <v:shape style="position:absolute;left:2290;top:2868;width:432;height:217" coordorigin="2290,2868" coordsize="432,217" path="m2336,2995l2326,2993,2333,2965,2290,2955,2292,2944,2333,2957,2345,2957,2336,2995xe" filled="true" fillcolor="#000000" stroked="false">
                <v:path arrowok="t"/>
                <v:fill type="solid"/>
              </v:shape>
              <v:shape style="position:absolute;left:2290;top:2868;width:432;height:217" coordorigin="2290,2868" coordsize="432,217" path="m2415,2988l2374,2975,2407,2975,2417,2978,2415,2988xe" filled="true" fillcolor="#000000" stroked="false">
                <v:path arrowok="t"/>
                <v:fill type="solid"/>
              </v:shape>
            </v:group>
            <v:group style="position:absolute;left:2612;top:2975;width:26;height:36" coordorigin="2612,2975" coordsize="26,36">
              <v:shape style="position:absolute;left:2612;top:2975;width:26;height:36" coordorigin="2612,2975" coordsize="26,36" path="m2612,3006l2619,3011,2627,2995,2637,2980,2630,2975,2622,2990,2612,3006xe" filled="false" stroked="true" strokeweight="0pt" strokecolor="#000000">
                <v:path arrowok="t"/>
              </v:shape>
            </v:group>
            <v:group style="position:absolute;left:2653;top:2983;width:11;height:34" coordorigin="2653,2983" coordsize="11,34">
              <v:shape style="position:absolute;left:2653;top:2983;width:11;height:34" coordorigin="2653,2983" coordsize="11,34" path="m2655,3016l2663,3016,2663,2998,2660,2983,2653,2985,2655,3016xe" filled="false" stroked="true" strokeweight="0pt" strokecolor="#000000">
                <v:path arrowok="t"/>
              </v:shape>
            </v:group>
            <v:group style="position:absolute;left:2683;top:2993;width:11;height:31" coordorigin="2683,2993" coordsize="11,31">
              <v:shape style="position:absolute;left:2683;top:2993;width:11;height:31" coordorigin="2683,2993" coordsize="11,31" path="m2686,3024l2693,3024,2691,2993,2683,2993,2686,3024xe" filled="false" stroked="true" strokeweight="0pt" strokecolor="#000000">
                <v:path arrowok="t"/>
              </v:shape>
            </v:group>
            <v:group style="position:absolute;left:2653;top:2957;width:39;height:113" coordorigin="2653,2957" coordsize="39,113">
              <v:shape style="position:absolute;left:2653;top:2957;width:39;height:113" coordorigin="2653,2957" coordsize="39,113" path="m2653,3067l2663,3070,2691,2960,2681,2957,2653,3067xe" filled="false" stroked="true" strokeweight="0pt" strokecolor="#000000">
                <v:path arrowok="t"/>
              </v:shape>
            </v:group>
            <v:group style="position:absolute;left:2683;top:2960;width:39;height:126" coordorigin="2683,2960" coordsize="39,126">
              <v:shape style="position:absolute;left:2683;top:2960;width:39;height:126" coordorigin="2683,2960" coordsize="39,126" path="m2683,3082l2691,3085,2721,2962,2714,2960,2683,3082xe" filled="false" stroked="true" strokeweight="0pt" strokecolor="#000000">
                <v:path arrowok="t"/>
              </v:shape>
            </v:group>
            <v:group style="position:absolute;left:2596;top:2944;width:64;height:120" coordorigin="2596,2944" coordsize="64,120">
              <v:shape style="position:absolute;left:2596;top:2944;width:64;height:120" coordorigin="2596,2944" coordsize="64,120" path="m2640,2985l2632,3011,2624,3029,2617,3039,2607,3047,2596,3054,2601,3064,2614,3057,2624,3047,2632,3036,2640,3016,2650,2988,2660,2947,2650,2944,2640,2985xe" filled="false" stroked="true" strokeweight="0pt" strokecolor="#000000">
                <v:path arrowok="t"/>
              </v:shape>
            </v:group>
            <v:group style="position:absolute;left:2591;top:2965;width:23;height:29" coordorigin="2591,2965" coordsize="23,29">
              <v:shape style="position:absolute;left:2591;top:2965;width:23;height:29" coordorigin="2591,2965" coordsize="23,29" path="m2591,2973l2607,2993,2609,2990,2614,2988,2599,2965,2591,2973xe" filled="false" stroked="true" strokeweight="0pt" strokecolor="#000000">
                <v:path arrowok="t"/>
              </v:shape>
            </v:group>
            <v:group style="position:absolute;left:2604;top:2934;width:26;height:31" coordorigin="2604,2934" coordsize="26,31">
              <v:shape style="position:absolute;left:2604;top:2934;width:26;height:31" coordorigin="2604,2934" coordsize="26,31" path="m2604,2939l2609,2947,2614,2955,2619,2965,2630,2957,2612,2934,2604,2939xe" filled="false" stroked="true" strokeweight="0pt" strokecolor="#000000">
                <v:path arrowok="t"/>
              </v:shape>
            </v:group>
            <v:group style="position:absolute;left:2573;top:3006;width:34;height:54" coordorigin="2573,3006" coordsize="34,54">
              <v:shape style="position:absolute;left:2573;top:3006;width:34;height:54" coordorigin="2573,3006" coordsize="34,54" path="m2573,3052l2584,3059,2607,3011,2599,3006,2573,3052xe" filled="false" stroked="true" strokeweight="0pt" strokecolor="#000000">
                <v:path arrowok="t"/>
              </v:shape>
            </v:group>
            <v:group style="position:absolute;left:2290;top:2868;width:77;height:128" coordorigin="2290,2868" coordsize="77,128">
              <v:shape style="position:absolute;left:2290;top:2868;width:77;height:128" coordorigin="2290,2868" coordsize="77,128" path="m2290,2955l2333,2965,2326,2993,2336,2995,2366,2870,2356,2868,2351,2886,2313,2875,2310,2886,2348,2896,2343,2921,2305,2911,2303,2921,2341,2932,2333,2957,2292,2944,2290,2955xe" filled="false" stroked="true" strokeweight="0pt" strokecolor="#000000">
                <v:path arrowok="t"/>
              </v:shape>
            </v:group>
            <v:group style="position:absolute;left:2356;top:2875;width:77;height:128" coordorigin="2356,2875" coordsize="77,128">
              <v:shape style="position:absolute;left:2356;top:2875;width:77;height:128" coordorigin="2356,2875" coordsize="77,128" path="m2356,3001l2366,3003,2374,2975,2415,2988,2417,2978,2374,2967,2382,2942,2420,2950,2423,2942,2384,2932,2389,2906,2430,2916,2433,2906,2392,2896,2397,2878,2387,2875,2356,3001xe" filled="false" stroked="true" strokeweight="0pt" strokecolor="#000000">
                <v:path arrowok="t"/>
              </v:shape>
            </v:group>
            <v:group style="position:absolute;left:1936;top:499;width:58;height:2730" coordorigin="1936,499" coordsize="58,2730">
              <v:shape style="position:absolute;left:1936;top:499;width:58;height:2730" coordorigin="1936,499" coordsize="58,2730" path="m1936,3228l1993,3228,1993,499,1936,499,1936,3228xe" filled="true" fillcolor="#ffffff" stroked="false">
                <v:path arrowok="t"/>
                <v:fill type="solid"/>
              </v:shape>
            </v:group>
            <v:group style="position:absolute;left:1936;top:3247;width:8013;height:2" coordorigin="1936,3247" coordsize="8013,2">
              <v:shape style="position:absolute;left:1936;top:3247;width:8013;height:2" coordorigin="1936,3247" coordsize="8013,0" path="m1936,3247l9949,3247e" filled="false" stroked="true" strokeweight="1.89933pt" strokecolor="#ffffff">
                <v:path arrowok="t"/>
              </v:shape>
            </v:group>
            <v:group style="position:absolute;left:9645;top:499;width:304;height:2729" coordorigin="9645,499" coordsize="304,2729">
              <v:shape style="position:absolute;left:9645;top:499;width:304;height:2729" coordorigin="9645,499" coordsize="304,2729" path="m9949,3228l9645,3228,9645,499,9949,499,9949,3228xe" filled="true" fillcolor="#ffffff" stroked="false">
                <v:path arrowok="t"/>
                <v:fill type="solid"/>
              </v:shape>
            </v:group>
            <v:group style="position:absolute;left:1993;top:499;width:7652;height:2729" coordorigin="1993,499" coordsize="7652,2729">
              <v:shape style="position:absolute;left:1993;top:499;width:7652;height:2729" coordorigin="1993,499" coordsize="7652,2729" path="m9645,3228l1993,3228,1993,499,9645,499,9645,3228e" filled="false" stroked="true" strokeweight="0pt" strokecolor="#ffffff">
                <v:path arrowok="t"/>
              </v:shape>
            </v:group>
            <v:group style="position:absolute;left:1988;top:511;width:7662;height:2" coordorigin="1988,511" coordsize="7662,2">
              <v:shape style="position:absolute;left:1988;top:511;width:7662;height:2" coordorigin="1988,511" coordsize="7662,0" path="m1988,511l9650,511e" filled="false" stroked="true" strokeweight=".499824pt" strokecolor="#000000">
                <v:path arrowok="t"/>
              </v:shape>
            </v:group>
            <v:group style="position:absolute;left:1988;top:516;width:11;height:2700" coordorigin="1988,516" coordsize="11,2700">
              <v:shape style="position:absolute;left:1988;top:516;width:11;height:2700" coordorigin="1988,516" coordsize="11,2700" path="m1988,3215l1999,3215,1999,516,1988,516,1988,3215xe" filled="true" fillcolor="#000000" stroked="false">
                <v:path arrowok="t"/>
                <v:fill type="solid"/>
              </v:shape>
            </v:group>
            <v:group style="position:absolute;left:1988;top:3217;width:7657;height:2" coordorigin="1988,3217" coordsize="7657,2">
              <v:shape style="position:absolute;left:1988;top:3217;width:7657;height:2" coordorigin="1988,3217" coordsize="7657,0" path="m1988,3217l9645,3217e" filled="false" stroked="true" strokeweight=".19993pt" strokecolor="#000000">
                <v:path arrowok="t"/>
              </v:shape>
            </v:group>
            <v:group style="position:absolute;left:1988;top:3222;width:7662;height:2" coordorigin="1988,3222" coordsize="7662,2">
              <v:shape style="position:absolute;left:1988;top:3222;width:7662;height:2" coordorigin="1988,3222" coordsize="7662,0" path="m1988,3222l9650,3222e" filled="false" stroked="true" strokeweight=".299894pt" strokecolor="#000000">
                <v:path arrowok="t"/>
              </v:shape>
            </v:group>
            <v:group style="position:absolute;left:9645;top:516;width:2;height:2700" coordorigin="9645,516" coordsize="2,2700">
              <v:shape style="position:absolute;left:9645;top:516;width:2;height:2700" coordorigin="9645,516" coordsize="0,2700" path="m9645,516l9645,3215e" filled="false" stroked="true" strokeweight=".511059pt" strokecolor="#000000">
                <v:path arrowok="t"/>
              </v:shape>
            </v:group>
            <v:group style="position:absolute;left:9645;top:3217;width:6;height:2" coordorigin="9645,3217" coordsize="6,2">
              <v:shape style="position:absolute;left:9645;top:3217;width:6;height:2" coordorigin="9645,3217" coordsize="6,0" path="m9645,3217l9650,3217e" filled="false" stroked="true" strokeweight=".19993pt" strokecolor="#000000">
                <v:path arrowok="t"/>
              </v:shape>
            </v:group>
            <v:group style="position:absolute;left:1988;top:506;width:7662;height:2719" coordorigin="1988,506" coordsize="7662,2719">
              <v:shape style="position:absolute;left:1988;top:506;width:7662;height:2719" coordorigin="1988,506" coordsize="7662,2719" path="m9645,3220l9645,3215,1999,3215,1999,517,9639,517,9639,3220,9645,3220,9645,3215,9645,3220,9650,3220,9650,506,1988,506,1988,3225,9650,3225,9650,3220,9645,3220xe" filled="false" stroked="true" strokeweight="0pt" strokecolor="#000000">
                <v:path arrowok="t"/>
              </v:shape>
              <v:shape style="position:absolute;left:4211;top:351;width:697;height:125" type="#_x0000_t75" stroked="false">
                <v:imagedata r:id="rId62" o:title=""/>
              </v:shape>
              <v:shape style="position:absolute;left:3524;top:718;width:399;height:199" type="#_x0000_t75" stroked="false">
                <v:imagedata r:id="rId63" o:title=""/>
              </v:shape>
              <v:shape style="position:absolute;left:6605;top:381;width:179;height:97" type="#_x0000_t75" stroked="false">
                <v:imagedata r:id="rId64" o:title=""/>
              </v:shape>
              <v:shape style="position:absolute;left:8485;top:363;width:238;height:97" type="#_x0000_t75" stroked="false">
                <v:imagedata r:id="rId65" o:title=""/>
              </v:shape>
              <v:shape style="position:absolute;left:9670;top:1954;width:179;height:100" type="#_x0000_t75" stroked="false">
                <v:imagedata r:id="rId66" o:title=""/>
              </v:shape>
            </v:group>
            <v:group style="position:absolute;left:9673;top:2467;width:177;height:97" coordorigin="9673,2467" coordsize="177,97">
              <v:shape style="position:absolute;left:9673;top:2467;width:177;height:97" coordorigin="9673,2467" coordsize="177,97" path="m9775,2564l9760,2564,9752,2559,9747,2554,9742,2544,9739,2531,9739,2505,9742,2495,9747,2485,9752,2477,9767,2472,9775,2472,9780,2477,9762,2477,9757,2482,9754,2487,9752,2495,9749,2505,9749,2531,9752,2541,9757,2556,9767,2561,9777,2561,9775,2564xe" filled="true" fillcolor="#000000" stroked="false">
                <v:path arrowok="t"/>
                <v:fill type="solid"/>
              </v:shape>
              <v:shape style="position:absolute;left:9673;top:2467;width:177;height:97" coordorigin="9673,2467" coordsize="177,97" path="m9777,2561l9767,2561,9777,2556,9783,2541,9785,2531,9785,2505,9783,2495,9780,2487,9777,2482,9772,2477,9780,2477,9788,2485,9790,2493,9795,2518,9790,2544,9788,2554,9780,2559,9777,2561xe" filled="true" fillcolor="#000000" stroked="false">
                <v:path arrowok="t"/>
                <v:fill type="solid"/>
              </v:shape>
              <v:shape style="position:absolute;left:9673;top:2467;width:177;height:97" coordorigin="9673,2467" coordsize="177,97" path="m9680,2523l9675,2521,9680,2472,9724,2472,9721,2480,9683,2480,9680,2516,9685,2516,9680,2523xe" filled="true" fillcolor="#000000" stroked="false">
                <v:path arrowok="t"/>
                <v:fill type="solid"/>
              </v:shape>
              <v:shape style="position:absolute;left:9673;top:2467;width:177;height:97" coordorigin="9673,2467" coordsize="177,97" path="m9685,2516l9680,2516,9685,2510,9691,2508,9701,2505,9708,2505,9714,2508,9716,2510,9693,2510,9688,2513,9685,2516xe" filled="true" fillcolor="#000000" stroked="false">
                <v:path arrowok="t"/>
                <v:fill type="solid"/>
              </v:shape>
              <v:shape style="position:absolute;left:9673;top:2467;width:177;height:97" coordorigin="9673,2467" coordsize="177,97" path="m9714,2561l9703,2561,9711,2554,9714,2549,9714,2526,9711,2518,9708,2513,9703,2510,9716,2510,9719,2513,9721,2518,9724,2526,9724,2544,9721,2551,9719,2556,9714,2561xe" filled="true" fillcolor="#000000" stroked="false">
                <v:path arrowok="t"/>
                <v:fill type="solid"/>
              </v:shape>
              <v:shape style="position:absolute;left:9673;top:2467;width:177;height:97" coordorigin="9673,2467" coordsize="177,97" path="m9706,2564l9688,2564,9680,2559,9675,2554,9673,2546,9673,2544,9678,2539,9683,2539,9683,2541,9685,2544,9683,2546,9683,2549,9680,2554,9685,2559,9691,2561,9714,2561,9706,2564xe" filled="true" fillcolor="#000000" stroked="false">
                <v:path arrowok="t"/>
                <v:fill type="solid"/>
              </v:shape>
              <v:shape style="position:absolute;left:9673;top:2467;width:177;height:97" coordorigin="9673,2467" coordsize="177,97" path="m9839,2498l9834,2498,9823,2493,9818,2482,9823,2472,9826,2470,9831,2467,9839,2467,9844,2470,9846,2472,9831,2472,9826,2475,9823,2477,9823,2485,9826,2487,9829,2493,9846,2493,9844,2495,9839,2498xe" filled="true" fillcolor="#000000" stroked="false">
                <v:path arrowok="t"/>
                <v:fill type="solid"/>
              </v:shape>
              <v:shape style="position:absolute;left:9673;top:2467;width:177;height:97" coordorigin="9673,2467" coordsize="177,97" path="m9846,2493l9839,2493,9844,2487,9846,2482,9841,2472,9846,2472,9849,2477,9849,2490,9846,2493xe" filled="true" fillcolor="#000000" stroked="false">
                <v:path arrowok="t"/>
                <v:fill type="solid"/>
              </v:shape>
            </v:group>
            <v:group style="position:absolute;left:9823;top:2472;width:23;height:21" coordorigin="9823,2472" coordsize="23,21">
              <v:shape style="position:absolute;left:9823;top:2472;width:23;height:21" coordorigin="9823,2472" coordsize="23,21" path="m9834,2472l9839,2472,9841,2472,9844,2477,9846,2482,9844,2487,9841,2490,9839,2493,9834,2493,9829,2493,9826,2487,9823,2485,9823,2480,9823,2477,9826,2475,9831,2472,9834,2472xe" filled="false" stroked="true" strokeweight="0pt" strokecolor="#000000">
                <v:path arrowok="t"/>
              </v:shape>
            </v:group>
            <v:group style="position:absolute;left:9818;top:2467;width:31;height:31" coordorigin="9818,2467" coordsize="31,31">
              <v:shape style="position:absolute;left:9818;top:2467;width:31;height:31" coordorigin="9818,2467" coordsize="31,31" path="m9849,2485l9849,2477,9846,2472,9844,2470,9839,2467,9836,2467,9831,2467,9826,2470,9823,2472,9821,2477,9818,2482,9821,2487,9823,2493,9829,2495,9834,2498,9839,2498,9844,2495,9849,2490,9849,2485xe" filled="false" stroked="true" strokeweight="0pt" strokecolor="#000000">
                <v:path arrowok="t"/>
              </v:shape>
            </v:group>
            <v:group style="position:absolute;left:9739;top:2472;width:57;height:92" coordorigin="9739,2472" coordsize="57,92">
              <v:shape style="position:absolute;left:9739;top:2472;width:57;height:92" coordorigin="9739,2472" coordsize="57,92" path="m9788,2554l9790,2544,9793,2531,9795,2518,9793,2505,9790,2493,9788,2485,9780,2477,9775,2472,9767,2472,9760,2475,9752,2477,9747,2485,9742,2495,9739,2505,9739,2518,9739,2531,9742,2544,9747,2554,9752,2559,9760,2564,9767,2564,9775,2564,9780,2559,9788,2554xe" filled="false" stroked="true" strokeweight="0pt" strokecolor="#000000">
                <v:path arrowok="t"/>
              </v:shape>
            </v:group>
            <v:group style="position:absolute;left:9749;top:2477;width:36;height:85" coordorigin="9749,2477" coordsize="36,85">
              <v:shape style="position:absolute;left:9749;top:2477;width:36;height:85" coordorigin="9749,2477" coordsize="36,85" path="m9780,2487l9783,2495,9785,2505,9785,2518,9785,2531,9783,2541,9780,2549,9777,2556,9772,2559,9767,2561,9762,2559,9757,2556,9754,2549,9752,2541,9749,2531,9749,2518,9749,2505,9752,2495,9754,2487,9757,2482,9762,2477,9767,2477,9772,2477,9777,2482,9780,2487xe" filled="false" stroked="true" strokeweight="0pt" strokecolor="#000000">
                <v:path arrowok="t"/>
              </v:shape>
            </v:group>
            <v:group style="position:absolute;left:9673;top:2472;width:52;height:92" coordorigin="9673,2472" coordsize="52,92">
              <v:shape style="position:absolute;left:9673;top:2472;width:52;height:92" coordorigin="9673,2472" coordsize="52,92" path="m9691,2508l9685,2510,9680,2516,9683,2480,9721,2480,9724,2472,9680,2472,9675,2521,9680,2523,9685,2516,9688,2513,9693,2510,9698,2510,9703,2510,9708,2513,9711,2518,9714,2526,9714,2536,9714,2544,9714,2549,9711,2554,9706,2559,9703,2561,9698,2561,9691,2561,9685,2559,9683,2556,9680,2554,9683,2549,9683,2546,9685,2544,9683,2541,9683,2539,9680,2539,9678,2539,9675,2541,9673,2544,9673,2546,9675,2554,9680,2559,9688,2564,9698,2564,9706,2564,9714,2561,9719,2556,9721,2551,9724,2544,9724,2533,9724,2526,9721,2518,9719,2513,9714,2508,9708,2505,9701,2505,9691,2508xe" filled="false" stroked="true" strokeweight="0pt" strokecolor="#000000">
                <v:path arrowok="t"/>
              </v:shape>
            </v:group>
            <w10:wrap type="none"/>
          </v:group>
        </w:pict>
      </w:r>
      <w:r>
        <w:rPr>
          <w:rFonts w:ascii="楷体" w:hAnsi="楷体" w:cs="楷体" w:eastAsia="楷体"/>
        </w:rPr>
        <w:t>图</w:t>
      </w:r>
      <w:r>
        <w:rPr>
          <w:rFonts w:ascii="楷体" w:hAnsi="楷体" w:cs="楷体" w:eastAsia="楷体"/>
          <w:spacing w:val="-54"/>
        </w:rPr>
        <w:t> </w:t>
      </w:r>
      <w:r>
        <w:rPr>
          <w:rFonts w:ascii="Times New Roman" w:hAnsi="Times New Roman" w:cs="Times New Roman" w:eastAsia="Times New Roman"/>
        </w:rPr>
        <w:t>12</w:t>
      </w:r>
      <w:r>
        <w:rPr>
          <w:rFonts w:ascii="Times New Roman" w:hAnsi="Times New Roman" w:cs="Times New Roman" w:eastAsia="Times New Roman"/>
          <w:spacing w:val="-2"/>
        </w:rPr>
        <w:t> </w:t>
      </w:r>
      <w:r>
        <w:rPr>
          <w:rFonts w:ascii="楷体" w:hAnsi="楷体" w:cs="楷体" w:eastAsia="楷体"/>
        </w:rPr>
        <w:t>为亚欧大陆四城市气温和降水比较图</w:t>
      </w:r>
      <w:r>
        <w:rPr/>
        <w:t>。读图，完成第</w:t>
      </w:r>
      <w:r>
        <w:rPr>
          <w:spacing w:val="-54"/>
        </w:rPr>
        <w:t> </w:t>
      </w:r>
      <w:r>
        <w:rPr>
          <w:rFonts w:ascii="Times New Roman" w:hAnsi="Times New Roman" w:cs="Times New Roman" w:eastAsia="Times New Roman"/>
        </w:rPr>
        <w:t>35</w:t>
      </w:r>
      <w:r>
        <w:rPr/>
        <w:t>～</w:t>
      </w:r>
      <w:r>
        <w:rPr>
          <w:rFonts w:ascii="Times New Roman" w:hAnsi="Times New Roman" w:cs="Times New Roman" w:eastAsia="Times New Roman"/>
        </w:rPr>
        <w:t>37</w:t>
      </w:r>
      <w:r>
        <w:rPr>
          <w:rFonts w:ascii="Times New Roman" w:hAnsi="Times New Roman" w:cs="Times New Roman" w:eastAsia="Times New Roman"/>
          <w:spacing w:val="-1"/>
        </w:rPr>
        <w:t> </w:t>
      </w:r>
      <w:r>
        <w:rPr/>
        <w:t>题。</w:t>
      </w: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3"/>
        <w:rPr>
          <w:rFonts w:ascii="宋体" w:hAnsi="宋体" w:cs="宋体" w:eastAsia="宋体"/>
          <w:sz w:val="24"/>
          <w:szCs w:val="24"/>
        </w:rPr>
      </w:pPr>
    </w:p>
    <w:p>
      <w:pPr>
        <w:pStyle w:val="BodyText"/>
        <w:spacing w:line="240" w:lineRule="auto"/>
        <w:ind w:left="248" w:right="47" w:firstLine="3788"/>
        <w:jc w:val="left"/>
      </w:pPr>
      <w:r>
        <w:rPr/>
        <w:t>图</w:t>
      </w:r>
      <w:r>
        <w:rPr>
          <w:spacing w:val="-53"/>
        </w:rPr>
        <w:t> </w:t>
      </w:r>
      <w:r>
        <w:rPr>
          <w:rFonts w:ascii="Times New Roman" w:hAnsi="Times New Roman" w:cs="Times New Roman" w:eastAsia="Times New Roman"/>
        </w:rPr>
        <w:t>12 35</w:t>
      </w:r>
      <w:r>
        <w:rPr/>
        <w:t>．四城市中年降水量最大，一月平均气温最高的是</w:t>
      </w:r>
    </w:p>
    <w:p>
      <w:pPr>
        <w:pStyle w:val="BodyText"/>
        <w:tabs>
          <w:tab w:pos="2558" w:val="left" w:leader="none"/>
          <w:tab w:pos="4448" w:val="left" w:leader="none"/>
          <w:tab w:pos="6338" w:val="left" w:leader="none"/>
        </w:tabs>
        <w:spacing w:line="247" w:lineRule="auto" w:before="9"/>
        <w:ind w:left="248" w:right="1424" w:firstLine="420"/>
        <w:jc w:val="left"/>
      </w:pPr>
      <w:r>
        <w:rPr>
          <w:rFonts w:ascii="Times New Roman" w:hAnsi="Times New Roman" w:cs="Times New Roman" w:eastAsia="Times New Roman"/>
          <w:spacing w:val="-1"/>
        </w:rPr>
        <w:t>A</w:t>
      </w:r>
      <w:r>
        <w:rPr>
          <w:spacing w:val="-1"/>
        </w:rPr>
        <w:t>．鹿特丹</w:t>
        <w:tab/>
      </w:r>
      <w:r>
        <w:rPr>
          <w:rFonts w:ascii="Times New Roman" w:hAnsi="Times New Roman" w:cs="Times New Roman" w:eastAsia="Times New Roman"/>
        </w:rPr>
        <w:t>B</w:t>
      </w:r>
      <w:r>
        <w:rPr/>
        <w:t>．华沙</w:t>
        <w:tab/>
      </w:r>
      <w:r>
        <w:rPr>
          <w:rFonts w:ascii="Times New Roman" w:hAnsi="Times New Roman" w:cs="Times New Roman" w:eastAsia="Times New Roman"/>
        </w:rPr>
        <w:t>C</w:t>
      </w:r>
      <w:r>
        <w:rPr/>
        <w:t>．赤塔</w:t>
        <w:tab/>
      </w:r>
      <w:r>
        <w:rPr>
          <w:rFonts w:ascii="Times New Roman" w:hAnsi="Times New Roman" w:cs="Times New Roman" w:eastAsia="Times New Roman"/>
          <w:spacing w:val="-1"/>
        </w:rPr>
        <w:t>D</w:t>
      </w:r>
      <w:r>
        <w:rPr>
          <w:spacing w:val="-1"/>
        </w:rPr>
        <w:t>．呼玛</w:t>
      </w:r>
      <w:r>
        <w:rPr/>
        <w:t> </w:t>
      </w:r>
      <w:r>
        <w:rPr>
          <w:rFonts w:ascii="Times New Roman" w:hAnsi="Times New Roman" w:cs="Times New Roman" w:eastAsia="Times New Roman"/>
        </w:rPr>
        <w:t>36</w:t>
      </w:r>
      <w:r>
        <w:rPr/>
        <w:t>．亚欧大陆北纬</w:t>
      </w:r>
      <w:r>
        <w:rPr>
          <w:spacing w:val="-57"/>
        </w:rPr>
        <w:t> </w:t>
      </w:r>
      <w:r>
        <w:rPr>
          <w:rFonts w:ascii="Times New Roman" w:hAnsi="Times New Roman" w:cs="Times New Roman" w:eastAsia="Times New Roman"/>
        </w:rPr>
        <w:t>50</w:t>
      </w:r>
      <w:r>
        <w:rPr>
          <w:rFonts w:ascii="宋体" w:hAnsi="宋体" w:cs="宋体" w:eastAsia="宋体"/>
        </w:rPr>
        <w:t>°</w:t>
      </w:r>
      <w:r>
        <w:rPr/>
        <w:t>～</w:t>
      </w:r>
      <w:r>
        <w:rPr>
          <w:rFonts w:ascii="Times New Roman" w:hAnsi="Times New Roman" w:cs="Times New Roman" w:eastAsia="Times New Roman"/>
        </w:rPr>
        <w:t>60</w:t>
      </w:r>
      <w:r>
        <w:rPr>
          <w:rFonts w:ascii="宋体" w:hAnsi="宋体" w:cs="宋体" w:eastAsia="宋体"/>
        </w:rPr>
        <w:t>°</w:t>
      </w:r>
      <w:r>
        <w:rPr/>
        <w:t>地区</w:t>
      </w:r>
    </w:p>
    <w:p>
      <w:pPr>
        <w:pStyle w:val="BodyText"/>
        <w:tabs>
          <w:tab w:pos="4448" w:val="left" w:leader="none"/>
        </w:tabs>
        <w:spacing w:line="247" w:lineRule="auto" w:before="1"/>
        <w:ind w:right="1844"/>
        <w:jc w:val="left"/>
      </w:pPr>
      <w:r>
        <w:rPr>
          <w:rFonts w:ascii="Times New Roman" w:hAnsi="Times New Roman" w:cs="Times New Roman" w:eastAsia="Times New Roman"/>
          <w:spacing w:val="-1"/>
        </w:rPr>
        <w:t>A</w:t>
      </w:r>
      <w:r>
        <w:rPr>
          <w:spacing w:val="-1"/>
        </w:rPr>
        <w:t>．沿海地区降水比内陆地区多</w:t>
        <w:tab/>
      </w:r>
      <w:r>
        <w:rPr>
          <w:rFonts w:ascii="Times New Roman" w:hAnsi="Times New Roman" w:cs="Times New Roman" w:eastAsia="Times New Roman"/>
        </w:rPr>
        <w:t>B</w:t>
      </w:r>
      <w:r>
        <w:rPr/>
        <w:t>．欧洲的冬季比亚洲冷 </w:t>
      </w:r>
      <w:r>
        <w:rPr>
          <w:rFonts w:ascii="Times New Roman" w:hAnsi="Times New Roman" w:cs="Times New Roman" w:eastAsia="Times New Roman"/>
        </w:rPr>
        <w:t>C</w:t>
      </w:r>
      <w:r>
        <w:rPr/>
        <w:t>．欧洲部分比亚洲部分降水少</w:t>
        <w:tab/>
      </w:r>
      <w:r>
        <w:rPr>
          <w:rFonts w:ascii="Times New Roman" w:hAnsi="Times New Roman" w:cs="Times New Roman" w:eastAsia="Times New Roman"/>
        </w:rPr>
        <w:t>D</w:t>
      </w:r>
      <w:r>
        <w:rPr/>
        <w:t>．欧洲的夏季比亚洲热</w:t>
      </w:r>
    </w:p>
    <w:p>
      <w:pPr>
        <w:pStyle w:val="BodyText"/>
        <w:tabs>
          <w:tab w:pos="4448" w:val="left" w:leader="none"/>
        </w:tabs>
        <w:spacing w:line="247" w:lineRule="auto" w:before="2"/>
        <w:ind w:right="2275" w:hanging="421"/>
        <w:jc w:val="left"/>
      </w:pPr>
      <w:r>
        <w:rPr>
          <w:rFonts w:ascii="Times New Roman" w:hAnsi="Times New Roman" w:cs="Times New Roman" w:eastAsia="Times New Roman"/>
        </w:rPr>
        <w:t>37</w:t>
      </w:r>
      <w:r>
        <w:rPr/>
        <w:t>．亚欧大陆北纬</w:t>
      </w:r>
      <w:r>
        <w:rPr>
          <w:spacing w:val="-55"/>
        </w:rPr>
        <w:t> </w:t>
      </w:r>
      <w:r>
        <w:rPr>
          <w:rFonts w:ascii="Times New Roman" w:hAnsi="Times New Roman" w:cs="Times New Roman" w:eastAsia="Times New Roman"/>
        </w:rPr>
        <w:t>50</w:t>
      </w:r>
      <w:r>
        <w:rPr>
          <w:rFonts w:ascii="宋体" w:hAnsi="宋体" w:cs="宋体" w:eastAsia="宋体"/>
        </w:rPr>
        <w:t>°</w:t>
      </w:r>
      <w:r>
        <w:rPr/>
        <w:t>～</w:t>
      </w:r>
      <w:r>
        <w:rPr>
          <w:rFonts w:ascii="Times New Roman" w:hAnsi="Times New Roman" w:cs="Times New Roman" w:eastAsia="Times New Roman"/>
        </w:rPr>
        <w:t>60</w:t>
      </w:r>
      <w:r>
        <w:rPr>
          <w:rFonts w:ascii="宋体" w:hAnsi="宋体" w:cs="宋体" w:eastAsia="宋体"/>
        </w:rPr>
        <w:t>°</w:t>
      </w:r>
      <w:r>
        <w:rPr/>
        <w:t>的自然景观，从沿海到内陆依次为 </w:t>
      </w:r>
      <w:r>
        <w:rPr>
          <w:rFonts w:ascii="Times New Roman" w:hAnsi="Times New Roman" w:cs="Times New Roman" w:eastAsia="Times New Roman"/>
          <w:spacing w:val="-1"/>
        </w:rPr>
        <w:t>A</w:t>
      </w:r>
      <w:r>
        <w:rPr>
          <w:spacing w:val="-1"/>
        </w:rPr>
        <w:t>．草原</w:t>
      </w:r>
      <w:r>
        <w:rPr>
          <w:rFonts w:ascii="宋体" w:hAnsi="宋体" w:cs="宋体" w:eastAsia="宋体"/>
          <w:spacing w:val="-1"/>
        </w:rPr>
        <w:t>-</w:t>
      </w:r>
      <w:r>
        <w:rPr>
          <w:spacing w:val="-1"/>
        </w:rPr>
        <w:t>荒漠</w:t>
      </w:r>
      <w:r>
        <w:rPr>
          <w:rFonts w:ascii="宋体" w:hAnsi="宋体" w:cs="宋体" w:eastAsia="宋体"/>
          <w:spacing w:val="-1"/>
        </w:rPr>
        <w:t>-</w:t>
      </w:r>
      <w:r>
        <w:rPr>
          <w:spacing w:val="-1"/>
        </w:rPr>
        <w:t>森林</w:t>
        <w:tab/>
      </w:r>
      <w:r>
        <w:rPr>
          <w:rFonts w:ascii="Times New Roman" w:hAnsi="Times New Roman" w:cs="Times New Roman" w:eastAsia="Times New Roman"/>
          <w:spacing w:val="-1"/>
        </w:rPr>
        <w:t>B</w:t>
      </w:r>
      <w:r>
        <w:rPr>
          <w:spacing w:val="-1"/>
        </w:rPr>
        <w:t>．森林</w:t>
      </w:r>
      <w:r>
        <w:rPr>
          <w:rFonts w:ascii="宋体" w:hAnsi="宋体" w:cs="宋体" w:eastAsia="宋体"/>
          <w:spacing w:val="-1"/>
        </w:rPr>
        <w:t>-</w:t>
      </w:r>
      <w:r>
        <w:rPr>
          <w:spacing w:val="-1"/>
        </w:rPr>
        <w:t>荒漠</w:t>
      </w:r>
      <w:r>
        <w:rPr>
          <w:rFonts w:ascii="宋体" w:hAnsi="宋体" w:cs="宋体" w:eastAsia="宋体"/>
          <w:spacing w:val="-1"/>
        </w:rPr>
        <w:t>-</w:t>
      </w:r>
      <w:r>
        <w:rPr>
          <w:spacing w:val="-1"/>
        </w:rPr>
        <w:t>草原</w:t>
      </w:r>
    </w:p>
    <w:p>
      <w:pPr>
        <w:pStyle w:val="BodyText"/>
        <w:tabs>
          <w:tab w:pos="4448" w:val="left" w:leader="none"/>
        </w:tabs>
        <w:spacing w:line="240" w:lineRule="auto" w:before="2"/>
        <w:ind w:right="47"/>
        <w:jc w:val="left"/>
      </w:pPr>
      <w:r>
        <w:rPr>
          <w:rFonts w:ascii="Times New Roman" w:hAnsi="Times New Roman" w:cs="Times New Roman" w:eastAsia="Times New Roman"/>
          <w:spacing w:val="-1"/>
        </w:rPr>
        <w:t>C</w:t>
      </w:r>
      <w:r>
        <w:rPr>
          <w:spacing w:val="-1"/>
        </w:rPr>
        <w:t>．森林</w:t>
      </w:r>
      <w:r>
        <w:rPr>
          <w:rFonts w:ascii="宋体" w:hAnsi="宋体" w:cs="宋体" w:eastAsia="宋体"/>
          <w:spacing w:val="-1"/>
        </w:rPr>
        <w:t>-</w:t>
      </w:r>
      <w:r>
        <w:rPr>
          <w:spacing w:val="-1"/>
        </w:rPr>
        <w:t>草原</w:t>
      </w:r>
      <w:r>
        <w:rPr>
          <w:rFonts w:ascii="宋体" w:hAnsi="宋体" w:cs="宋体" w:eastAsia="宋体"/>
          <w:spacing w:val="-1"/>
        </w:rPr>
        <w:t>-</w:t>
      </w:r>
      <w:r>
        <w:rPr>
          <w:spacing w:val="-1"/>
        </w:rPr>
        <w:t>荒漠</w:t>
        <w:tab/>
      </w:r>
      <w:r>
        <w:rPr>
          <w:rFonts w:ascii="Times New Roman" w:hAnsi="Times New Roman" w:cs="Times New Roman" w:eastAsia="Times New Roman"/>
          <w:spacing w:val="-1"/>
        </w:rPr>
        <w:t>D</w:t>
      </w:r>
      <w:r>
        <w:rPr>
          <w:spacing w:val="-1"/>
        </w:rPr>
        <w:t>．荒漠</w:t>
      </w:r>
      <w:r>
        <w:rPr>
          <w:rFonts w:ascii="宋体" w:hAnsi="宋体" w:cs="宋体" w:eastAsia="宋体"/>
          <w:spacing w:val="-1"/>
        </w:rPr>
        <w:t>-</w:t>
      </w:r>
      <w:r>
        <w:rPr>
          <w:spacing w:val="-1"/>
        </w:rPr>
        <w:t>森林</w:t>
      </w:r>
      <w:r>
        <w:rPr>
          <w:rFonts w:ascii="宋体" w:hAnsi="宋体" w:cs="宋体" w:eastAsia="宋体"/>
          <w:spacing w:val="-1"/>
        </w:rPr>
        <w:t>-</w:t>
      </w:r>
      <w:r>
        <w:rPr>
          <w:spacing w:val="-1"/>
        </w:rPr>
        <w:t>草原</w:t>
      </w:r>
    </w:p>
    <w:p>
      <w:pPr>
        <w:pStyle w:val="BodyText"/>
        <w:spacing w:line="256" w:lineRule="auto" w:before="185"/>
        <w:ind w:left="249" w:right="47" w:firstLine="419"/>
        <w:jc w:val="left"/>
      </w:pPr>
      <w:r>
        <w:rPr/>
        <w:pict>
          <v:group style="position:absolute;margin-left:127.949997pt;margin-top:38.924156pt;width:356.7pt;height:160pt;mso-position-horizontal-relative:page;mso-position-vertical-relative:paragraph;z-index:-48952" coordorigin="2559,778" coordsize="7134,3200">
            <v:group style="position:absolute;left:6009;top:945;width:3389;height:3029" coordorigin="6009,945" coordsize="3389,3029">
              <v:shape style="position:absolute;left:6009;top:945;width:3389;height:3029" coordorigin="6009,945" coordsize="3389,3029" path="m6009,945l9398,945,9398,3974,6009,3974,6009,945xe" filled="true" fillcolor="#e6e6e6" stroked="false">
                <v:path arrowok="t"/>
                <v:fill type="solid"/>
              </v:shape>
            </v:group>
            <v:group style="position:absolute;left:6009;top:896;width:3389;height:3078" coordorigin="6009,896" coordsize="3389,3078">
              <v:shape style="position:absolute;left:6009;top:896;width:3389;height:3078" coordorigin="6009,896" coordsize="3389,3078" path="m6009,3974l6009,896,9398,896,9398,3974e" filled="false" stroked="true" strokeweight="0pt" strokecolor="#e6e6e6">
                <v:path arrowok="t"/>
              </v:shape>
              <v:shape style="position:absolute;left:5928;top:778;width:3753;height:3195" type="#_x0000_t75" stroked="false">
                <v:imagedata r:id="rId67" o:title=""/>
              </v:shape>
            </v:group>
            <v:group style="position:absolute;left:6072;top:2823;width:3253;height:2" coordorigin="6072,2823" coordsize="3253,2">
              <v:shape style="position:absolute;left:6072;top:2823;width:3253;height:2" coordorigin="6072,2823" coordsize="3253,0" path="m6072,2823l9324,2823e" filled="false" stroked="true" strokeweight=".316539pt" strokecolor="#303030">
                <v:path arrowok="t"/>
              </v:shape>
            </v:group>
            <v:group style="position:absolute;left:6072;top:2826;width:3253;height:2" coordorigin="6072,2826" coordsize="3253,2">
              <v:shape style="position:absolute;left:6072;top:2826;width:3253;height:2" coordorigin="6072,2826" coordsize="3253,0" path="m6072,2826l9324,2826e" filled="false" stroked="true" strokeweight="0pt" strokecolor="#303030">
                <v:path arrowok="t"/>
              </v:shape>
            </v:group>
            <v:group style="position:absolute;left:6072;top:2820;width:3253;height:2" coordorigin="6072,2820" coordsize="3253,2">
              <v:shape style="position:absolute;left:6072;top:2820;width:3253;height:2" coordorigin="6072,2820" coordsize="3253,0" path="m6072,2820l9324,2820e" filled="false" stroked="true" strokeweight="0pt" strokecolor="#303030">
                <v:path arrowok="t"/>
              </v:shape>
            </v:group>
            <v:group style="position:absolute;left:6072;top:1907;width:3253;height:2" coordorigin="6072,1907" coordsize="3253,2">
              <v:shape style="position:absolute;left:6072;top:1907;width:3253;height:2" coordorigin="6072,1907" coordsize="3253,0" path="m6072,1907l9324,1907e" filled="false" stroked="true" strokeweight=".316434pt" strokecolor="#303030">
                <v:path arrowok="t"/>
              </v:shape>
            </v:group>
            <v:group style="position:absolute;left:6072;top:1910;width:3253;height:2" coordorigin="6072,1910" coordsize="3253,2">
              <v:shape style="position:absolute;left:6072;top:1910;width:3253;height:2" coordorigin="6072,1910" coordsize="3253,0" path="m6072,1910l9324,1910e" filled="false" stroked="true" strokeweight="0pt" strokecolor="#303030">
                <v:path arrowok="t"/>
              </v:shape>
            </v:group>
            <v:group style="position:absolute;left:6072;top:1904;width:3253;height:2" coordorigin="6072,1904" coordsize="3253,2">
              <v:shape style="position:absolute;left:6072;top:1904;width:3253;height:2" coordorigin="6072,1904" coordsize="3253,0" path="m6072,1904l9324,1904e" filled="false" stroked="true" strokeweight="0pt" strokecolor="#303030">
                <v:path arrowok="t"/>
              </v:shape>
            </v:group>
            <v:group style="position:absolute;left:6858;top:945;width:2;height:3029" coordorigin="6858,945" coordsize="2,3029">
              <v:shape style="position:absolute;left:6858;top:945;width:2;height:3029" coordorigin="6858,945" coordsize="0,3029" path="m6858,945l6858,3974e" filled="false" stroked="true" strokeweight=".314845pt" strokecolor="#303030">
                <v:path arrowok="t"/>
              </v:shape>
            </v:group>
            <v:group style="position:absolute;left:6855;top:903;width:7;height:3071" coordorigin="6855,903" coordsize="7,3071">
              <v:shape style="position:absolute;left:6855;top:903;width:7;height:3071" coordorigin="6855,903" coordsize="7,3071" path="m6861,903l6855,903,6855,3974e" filled="false" stroked="true" strokeweight="0pt" strokecolor="#303030">
                <v:path arrowok="t"/>
              </v:shape>
            </v:group>
            <v:group style="position:absolute;left:6861;top:945;width:2;height:3029" coordorigin="6861,945" coordsize="2,3029">
              <v:shape style="position:absolute;left:6861;top:945;width:2;height:3029" coordorigin="6861,945" coordsize="0,3029" path="m6861,3974l6861,945e" filled="false" stroked="true" strokeweight="0pt" strokecolor="#303030">
                <v:path arrowok="t"/>
              </v:shape>
            </v:group>
            <v:group style="position:absolute;left:7806;top:945;width:2;height:3029" coordorigin="7806,945" coordsize="2,3029">
              <v:shape style="position:absolute;left:7806;top:945;width:2;height:3029" coordorigin="7806,945" coordsize="0,3029" path="m7806,945l7806,3974e" filled="false" stroked="true" strokeweight=".419933pt" strokecolor="#303030">
                <v:path arrowok="t"/>
              </v:shape>
            </v:group>
            <v:group style="position:absolute;left:7802;top:903;width:9;height:3071" coordorigin="7802,903" coordsize="9,3071">
              <v:shape style="position:absolute;left:7802;top:903;width:9;height:3071" coordorigin="7802,903" coordsize="9,3071" path="m7810,903l7802,903,7802,3974e" filled="false" stroked="true" strokeweight="0pt" strokecolor="#303030">
                <v:path arrowok="t"/>
              </v:shape>
            </v:group>
            <v:group style="position:absolute;left:7810;top:945;width:2;height:3029" coordorigin="7810,945" coordsize="2,3029">
              <v:shape style="position:absolute;left:7810;top:945;width:2;height:3029" coordorigin="7810,945" coordsize="0,3029" path="m7810,3974l7810,945e" filled="false" stroked="true" strokeweight="0pt" strokecolor="#303030">
                <v:path arrowok="t"/>
              </v:shape>
            </v:group>
            <v:group style="position:absolute;left:8733;top:945;width:2;height:3029" coordorigin="8733,945" coordsize="2,3029">
              <v:shape style="position:absolute;left:8733;top:945;width:2;height:3029" coordorigin="8733,945" coordsize="0,3029" path="m8733,945l8733,3974e" filled="false" stroked="true" strokeweight=".314845pt" strokecolor="#303030">
                <v:path arrowok="t"/>
              </v:shape>
            </v:group>
            <v:group style="position:absolute;left:8730;top:895;width:7;height:3079" coordorigin="8730,895" coordsize="7,3079">
              <v:shape style="position:absolute;left:8730;top:895;width:7;height:3079" coordorigin="8730,895" coordsize="7,3079" path="m8736,895l8730,895,8730,3974e" filled="false" stroked="true" strokeweight="0pt" strokecolor="#303030">
                <v:path arrowok="t"/>
              </v:shape>
            </v:group>
            <v:group style="position:absolute;left:8736;top:945;width:2;height:3029" coordorigin="8736,945" coordsize="2,3029">
              <v:shape style="position:absolute;left:8736;top:945;width:2;height:3029" coordorigin="8736,945" coordsize="0,3029" path="m8736,3974l8736,945e" filled="false" stroked="true" strokeweight="0pt" strokecolor="#303030">
                <v:path arrowok="t"/>
              </v:shape>
            </v:group>
            <v:group style="position:absolute;left:9580;top:945;width:9;height:2" coordorigin="9580,945" coordsize="9,2">
              <v:shape style="position:absolute;left:9580;top:945;width:9;height:2" coordorigin="9580,945" coordsize="9,0" path="m9580,945l9589,945e" filled="false" stroked="true" strokeweight=".419933pt" strokecolor="#303030">
                <v:path arrowok="t"/>
              </v:shape>
            </v:group>
            <v:group style="position:absolute;left:9585;top:3940;width:2;height:34" coordorigin="9585,3940" coordsize="2,34">
              <v:shape style="position:absolute;left:9585;top:3940;width:2;height:34" coordorigin="9585,3940" coordsize="0,34" path="m9585,3940l9585,3974e" filled="false" stroked="true" strokeweight=".419933pt" strokecolor="#303030">
                <v:path arrowok="t"/>
              </v:shape>
            </v:group>
            <v:group style="position:absolute;left:9580;top:897;width:9;height:3077" coordorigin="9580,897" coordsize="9,3077">
              <v:shape style="position:absolute;left:9580;top:897;width:9;height:3077" coordorigin="9580,897" coordsize="9,3077" path="m9589,897l9580,897,9580,3974e" filled="false" stroked="true" strokeweight="0pt" strokecolor="#303030">
                <v:path arrowok="t"/>
              </v:shape>
            </v:group>
            <v:group style="position:absolute;left:9589;top:945;width:2;height:2" coordorigin="9589,945" coordsize="2,2">
              <v:shape style="position:absolute;left:9589;top:945;width:2;height:2" coordorigin="9589,945" coordsize="0,1" path="m9589,946l9589,945e" filled="false" stroked="true" strokeweight="0pt" strokecolor="#303030">
                <v:path arrowok="t"/>
              </v:shape>
            </v:group>
            <v:group style="position:absolute;left:9589;top:3940;width:2;height:34" coordorigin="9589,3940" coordsize="2,34">
              <v:shape style="position:absolute;left:9589;top:3940;width:2;height:34" coordorigin="9589,3940" coordsize="0,34" path="m9589,3974l9589,3940e" filled="false" stroked="true" strokeweight="0pt" strokecolor="#303030">
                <v:path arrowok="t"/>
              </v:shape>
            </v:group>
            <v:group style="position:absolute;left:9324;top:1474;width:244;height:2" coordorigin="9324,1474" coordsize="244,2">
              <v:shape style="position:absolute;left:9324;top:1474;width:244;height:2" coordorigin="9324,1474" coordsize="244,0" path="m9324,1474l9568,1474e" filled="false" stroked="true" strokeweight=".316539pt" strokecolor="#303030">
                <v:path arrowok="t"/>
              </v:shape>
            </v:group>
            <v:group style="position:absolute;left:9251;top:1474;width:74;height:2" coordorigin="9251,1474" coordsize="74,2">
              <v:shape style="position:absolute;left:9251;top:1474;width:74;height:2" coordorigin="9251,1474" coordsize="74,0" path="m9251,1474l9324,1474e" filled="false" stroked="true" strokeweight=".316539pt" strokecolor="#303030">
                <v:path arrowok="t"/>
              </v:shape>
            </v:group>
            <v:group style="position:absolute;left:9093;top:1474;width:114;height:2" coordorigin="9093,1474" coordsize="114,2">
              <v:shape style="position:absolute;left:9093;top:1474;width:114;height:2" coordorigin="9093,1474" coordsize="114,0" path="m9093,1474l9207,1474e" filled="false" stroked="true" strokeweight=".316539pt" strokecolor="#303030">
                <v:path arrowok="t"/>
              </v:shape>
            </v:group>
            <v:group style="position:absolute;left:8936;top:1474;width:112;height:2" coordorigin="8936,1474" coordsize="112,2">
              <v:shape style="position:absolute;left:8936;top:1474;width:112;height:2" coordorigin="8936,1474" coordsize="112,0" path="m8936,1474l9047,1474e" filled="false" stroked="true" strokeweight=".316539pt" strokecolor="#303030">
                <v:path arrowok="t"/>
              </v:shape>
            </v:group>
            <v:group style="position:absolute;left:8776;top:1474;width:114;height:2" coordorigin="8776,1474" coordsize="114,2">
              <v:shape style="position:absolute;left:8776;top:1474;width:114;height:2" coordorigin="8776,1474" coordsize="114,0" path="m8776,1474l8890,1474e" filled="false" stroked="true" strokeweight=".316539pt" strokecolor="#303030">
                <v:path arrowok="t"/>
              </v:shape>
            </v:group>
            <v:group style="position:absolute;left:8619;top:1474;width:114;height:2" coordorigin="8619,1474" coordsize="114,2">
              <v:shape style="position:absolute;left:8619;top:1474;width:114;height:2" coordorigin="8619,1474" coordsize="114,0" path="m8619,1474l8732,1474e" filled="false" stroked="true" strokeweight=".316539pt" strokecolor="#303030">
                <v:path arrowok="t"/>
              </v:shape>
            </v:group>
            <v:group style="position:absolute;left:8461;top:1474;width:114;height:2" coordorigin="8461,1474" coordsize="114,2">
              <v:shape style="position:absolute;left:8461;top:1474;width:114;height:2" coordorigin="8461,1474" coordsize="114,0" path="m8461,1474l8575,1474e" filled="false" stroked="true" strokeweight=".316539pt" strokecolor="#303030">
                <v:path arrowok="t"/>
              </v:shape>
            </v:group>
            <v:group style="position:absolute;left:8302;top:1474;width:114;height:2" coordorigin="8302,1474" coordsize="114,2">
              <v:shape style="position:absolute;left:8302;top:1474;width:114;height:2" coordorigin="8302,1474" coordsize="114,0" path="m8302,1474l8415,1474e" filled="false" stroked="true" strokeweight=".316539pt" strokecolor="#303030">
                <v:path arrowok="t"/>
              </v:shape>
            </v:group>
            <v:group style="position:absolute;left:8144;top:1474;width:114;height:2" coordorigin="8144,1474" coordsize="114,2">
              <v:shape style="position:absolute;left:8144;top:1474;width:114;height:2" coordorigin="8144,1474" coordsize="114,0" path="m8144,1474l8258,1474e" filled="false" stroked="true" strokeweight=".316539pt" strokecolor="#303030">
                <v:path arrowok="t"/>
              </v:shape>
            </v:group>
            <v:group style="position:absolute;left:7987;top:1474;width:114;height:2" coordorigin="7987,1474" coordsize="114,2">
              <v:shape style="position:absolute;left:7987;top:1474;width:114;height:2" coordorigin="7987,1474" coordsize="114,0" path="m7987,1474l8100,1474e" filled="false" stroked="true" strokeweight=".316539pt" strokecolor="#303030">
                <v:path arrowok="t"/>
              </v:shape>
            </v:group>
            <v:group style="position:absolute;left:7829;top:1474;width:112;height:2" coordorigin="7829,1474" coordsize="112,2">
              <v:shape style="position:absolute;left:7829;top:1474;width:112;height:2" coordorigin="7829,1474" coordsize="112,0" path="m7829,1474l7941,1474e" filled="false" stroked="true" strokeweight=".316539pt" strokecolor="#303030">
                <v:path arrowok="t"/>
              </v:shape>
            </v:group>
            <v:group style="position:absolute;left:7670;top:1474;width:114;height:2" coordorigin="7670,1474" coordsize="114,2">
              <v:shape style="position:absolute;left:7670;top:1474;width:114;height:2" coordorigin="7670,1474" coordsize="114,0" path="m7670,1474l7783,1474e" filled="false" stroked="true" strokeweight=".316539pt" strokecolor="#303030">
                <v:path arrowok="t"/>
              </v:shape>
            </v:group>
            <v:group style="position:absolute;left:7512;top:1474;width:114;height:2" coordorigin="7512,1474" coordsize="114,2">
              <v:shape style="position:absolute;left:7512;top:1474;width:114;height:2" coordorigin="7512,1474" coordsize="114,0" path="m7512,1474l7626,1474e" filled="false" stroked="true" strokeweight=".316539pt" strokecolor="#303030">
                <v:path arrowok="t"/>
              </v:shape>
            </v:group>
            <v:group style="position:absolute;left:7355;top:1474;width:112;height:2" coordorigin="7355,1474" coordsize="112,2">
              <v:shape style="position:absolute;left:7355;top:1474;width:112;height:2" coordorigin="7355,1474" coordsize="112,0" path="m7355,1474l7466,1474e" filled="false" stroked="true" strokeweight=".316539pt" strokecolor="#303030">
                <v:path arrowok="t"/>
              </v:shape>
            </v:group>
            <v:group style="position:absolute;left:7195;top:1474;width:114;height:2" coordorigin="7195,1474" coordsize="114,2">
              <v:shape style="position:absolute;left:7195;top:1474;width:114;height:2" coordorigin="7195,1474" coordsize="114,0" path="m7195,1474l7309,1474e" filled="false" stroked="true" strokeweight=".316539pt" strokecolor="#303030">
                <v:path arrowok="t"/>
              </v:shape>
            </v:group>
            <v:group style="position:absolute;left:7038;top:1474;width:114;height:2" coordorigin="7038,1474" coordsize="114,2">
              <v:shape style="position:absolute;left:7038;top:1474;width:114;height:2" coordorigin="7038,1474" coordsize="114,0" path="m7038,1474l7151,1474e" filled="false" stroked="true" strokeweight=".316539pt" strokecolor="#303030">
                <v:path arrowok="t"/>
              </v:shape>
            </v:group>
            <v:group style="position:absolute;left:6880;top:1474;width:114;height:2" coordorigin="6880,1474" coordsize="114,2">
              <v:shape style="position:absolute;left:6880;top:1474;width:114;height:2" coordorigin="6880,1474" coordsize="114,0" path="m6880,1474l6994,1474e" filled="false" stroked="true" strokeweight=".316539pt" strokecolor="#303030">
                <v:path arrowok="t"/>
              </v:shape>
            </v:group>
            <v:group style="position:absolute;left:6721;top:1474;width:114;height:2" coordorigin="6721,1474" coordsize="114,2">
              <v:shape style="position:absolute;left:6721;top:1474;width:114;height:2" coordorigin="6721,1474" coordsize="114,0" path="m6721,1474l6834,1474e" filled="false" stroked="true" strokeweight=".316539pt" strokecolor="#303030">
                <v:path arrowok="t"/>
              </v:shape>
            </v:group>
            <v:group style="position:absolute;left:6563;top:1474;width:114;height:2" coordorigin="6563,1474" coordsize="114,2">
              <v:shape style="position:absolute;left:6563;top:1474;width:114;height:2" coordorigin="6563,1474" coordsize="114,0" path="m6563,1474l6677,1474e" filled="false" stroked="true" strokeweight=".316539pt" strokecolor="#303030">
                <v:path arrowok="t"/>
              </v:shape>
            </v:group>
            <v:group style="position:absolute;left:6406;top:1474;width:114;height:2" coordorigin="6406,1474" coordsize="114,2">
              <v:shape style="position:absolute;left:6406;top:1474;width:114;height:2" coordorigin="6406,1474" coordsize="114,0" path="m6406,1474l6519,1474e" filled="false" stroked="true" strokeweight=".316539pt" strokecolor="#303030">
                <v:path arrowok="t"/>
              </v:shape>
            </v:group>
            <v:group style="position:absolute;left:6248;top:1474;width:112;height:2" coordorigin="6248,1474" coordsize="112,2">
              <v:shape style="position:absolute;left:6248;top:1474;width:112;height:2" coordorigin="6248,1474" coordsize="112,0" path="m6248,1474l6359,1474e" filled="false" stroked="true" strokeweight=".316539pt" strokecolor="#303030">
                <v:path arrowok="t"/>
              </v:shape>
            </v:group>
            <v:group style="position:absolute;left:6089;top:1474;width:114;height:2" coordorigin="6089,1474" coordsize="114,2">
              <v:shape style="position:absolute;left:6089;top:1474;width:114;height:2" coordorigin="6089,1474" coordsize="114,0" path="m6089,1474l6202,1474e" filled="false" stroked="true" strokeweight=".316539pt" strokecolor="#303030">
                <v:path arrowok="t"/>
              </v:shape>
            </v:group>
            <v:group style="position:absolute;left:9324;top:1477;width:244;height:2" coordorigin="9324,1477" coordsize="244,2">
              <v:shape style="position:absolute;left:9324;top:1477;width:244;height:2" coordorigin="9324,1477" coordsize="244,0" path="m9324,1477l9568,1477e" filled="false" stroked="true" strokeweight="0pt" strokecolor="#303030">
                <v:path arrowok="t"/>
              </v:shape>
            </v:group>
            <v:group style="position:absolute;left:9568;top:1471;width:109;height:7" coordorigin="9568,1471" coordsize="109,7">
              <v:shape style="position:absolute;left:9568;top:1471;width:109;height:7" coordorigin="9568,1471" coordsize="109,7" path="m9677,1471l9568,1471,9568,1477e" filled="false" stroked="true" strokeweight="0pt" strokecolor="#303030">
                <v:path arrowok="t"/>
              </v:shape>
            </v:group>
            <v:group style="position:absolute;left:9251;top:1474;width:74;height:2" coordorigin="9251,1474" coordsize="74,2">
              <v:shape style="position:absolute;left:9251;top:1474;width:74;height:2" coordorigin="9251,1474" coordsize="74,0" path="m9251,1474l9324,1474e" filled="false" stroked="true" strokeweight=".316539pt" strokecolor="#303030">
                <v:path arrowok="t"/>
              </v:shape>
            </v:group>
            <v:group style="position:absolute;left:9093;top:1474;width:114;height:2" coordorigin="9093,1474" coordsize="114,2">
              <v:shape style="position:absolute;left:9093;top:1474;width:114;height:2" coordorigin="9093,1474" coordsize="114,0" path="m9093,1474l9207,1474e" filled="false" stroked="true" strokeweight=".316539pt" strokecolor="#303030">
                <v:path arrowok="t"/>
              </v:shape>
            </v:group>
            <v:group style="position:absolute;left:8936;top:1474;width:112;height:2" coordorigin="8936,1474" coordsize="112,2">
              <v:shape style="position:absolute;left:8936;top:1474;width:112;height:2" coordorigin="8936,1474" coordsize="112,0" path="m8936,1474l9047,1474e" filled="false" stroked="true" strokeweight=".316539pt" strokecolor="#303030">
                <v:path arrowok="t"/>
              </v:shape>
            </v:group>
            <v:group style="position:absolute;left:8776;top:1474;width:114;height:2" coordorigin="8776,1474" coordsize="114,2">
              <v:shape style="position:absolute;left:8776;top:1474;width:114;height:2" coordorigin="8776,1474" coordsize="114,0" path="m8776,1474l8890,1474e" filled="false" stroked="true" strokeweight=".316539pt" strokecolor="#303030">
                <v:path arrowok="t"/>
              </v:shape>
            </v:group>
            <v:group style="position:absolute;left:8619;top:1474;width:114;height:2" coordorigin="8619,1474" coordsize="114,2">
              <v:shape style="position:absolute;left:8619;top:1474;width:114;height:2" coordorigin="8619,1474" coordsize="114,0" path="m8619,1474l8732,1474e" filled="false" stroked="true" strokeweight=".316539pt" strokecolor="#303030">
                <v:path arrowok="t"/>
              </v:shape>
            </v:group>
            <v:group style="position:absolute;left:8461;top:1474;width:114;height:2" coordorigin="8461,1474" coordsize="114,2">
              <v:shape style="position:absolute;left:8461;top:1474;width:114;height:2" coordorigin="8461,1474" coordsize="114,0" path="m8461,1474l8575,1474e" filled="false" stroked="true" strokeweight=".316539pt" strokecolor="#303030">
                <v:path arrowok="t"/>
              </v:shape>
            </v:group>
            <v:group style="position:absolute;left:8302;top:1474;width:114;height:2" coordorigin="8302,1474" coordsize="114,2">
              <v:shape style="position:absolute;left:8302;top:1474;width:114;height:2" coordorigin="8302,1474" coordsize="114,0" path="m8302,1474l8415,1474e" filled="false" stroked="true" strokeweight=".316539pt" strokecolor="#303030">
                <v:path arrowok="t"/>
              </v:shape>
            </v:group>
            <v:group style="position:absolute;left:8144;top:1474;width:114;height:2" coordorigin="8144,1474" coordsize="114,2">
              <v:shape style="position:absolute;left:8144;top:1474;width:114;height:2" coordorigin="8144,1474" coordsize="114,0" path="m8144,1474l8258,1474e" filled="false" stroked="true" strokeweight=".316539pt" strokecolor="#303030">
                <v:path arrowok="t"/>
              </v:shape>
            </v:group>
            <v:group style="position:absolute;left:7987;top:1474;width:114;height:2" coordorigin="7987,1474" coordsize="114,2">
              <v:shape style="position:absolute;left:7987;top:1474;width:114;height:2" coordorigin="7987,1474" coordsize="114,0" path="m7987,1474l8100,1474e" filled="false" stroked="true" strokeweight=".316539pt" strokecolor="#303030">
                <v:path arrowok="t"/>
              </v:shape>
            </v:group>
            <v:group style="position:absolute;left:7829;top:1474;width:112;height:2" coordorigin="7829,1474" coordsize="112,2">
              <v:shape style="position:absolute;left:7829;top:1474;width:112;height:2" coordorigin="7829,1474" coordsize="112,0" path="m7829,1474l7941,1474e" filled="false" stroked="true" strokeweight=".316539pt" strokecolor="#303030">
                <v:path arrowok="t"/>
              </v:shape>
            </v:group>
            <v:group style="position:absolute;left:7670;top:1474;width:114;height:2" coordorigin="7670,1474" coordsize="114,2">
              <v:shape style="position:absolute;left:7670;top:1474;width:114;height:2" coordorigin="7670,1474" coordsize="114,0" path="m7670,1474l7783,1474e" filled="false" stroked="true" strokeweight=".316539pt" strokecolor="#303030">
                <v:path arrowok="t"/>
              </v:shape>
            </v:group>
            <v:group style="position:absolute;left:7512;top:1474;width:114;height:2" coordorigin="7512,1474" coordsize="114,2">
              <v:shape style="position:absolute;left:7512;top:1474;width:114;height:2" coordorigin="7512,1474" coordsize="114,0" path="m7512,1474l7626,1474e" filled="false" stroked="true" strokeweight=".316539pt" strokecolor="#303030">
                <v:path arrowok="t"/>
              </v:shape>
            </v:group>
            <v:group style="position:absolute;left:7355;top:1474;width:112;height:2" coordorigin="7355,1474" coordsize="112,2">
              <v:shape style="position:absolute;left:7355;top:1474;width:112;height:2" coordorigin="7355,1474" coordsize="112,0" path="m7355,1474l7466,1474e" filled="false" stroked="true" strokeweight=".316539pt" strokecolor="#303030">
                <v:path arrowok="t"/>
              </v:shape>
            </v:group>
            <v:group style="position:absolute;left:7195;top:1474;width:114;height:2" coordorigin="7195,1474" coordsize="114,2">
              <v:shape style="position:absolute;left:7195;top:1474;width:114;height:2" coordorigin="7195,1474" coordsize="114,0" path="m7195,1474l7309,1474e" filled="false" stroked="true" strokeweight=".316539pt" strokecolor="#303030">
                <v:path arrowok="t"/>
              </v:shape>
            </v:group>
            <v:group style="position:absolute;left:7038;top:1474;width:114;height:2" coordorigin="7038,1474" coordsize="114,2">
              <v:shape style="position:absolute;left:7038;top:1474;width:114;height:2" coordorigin="7038,1474" coordsize="114,0" path="m7038,1474l7151,1474e" filled="false" stroked="true" strokeweight=".316539pt" strokecolor="#303030">
                <v:path arrowok="t"/>
              </v:shape>
            </v:group>
            <v:group style="position:absolute;left:6880;top:1474;width:114;height:2" coordorigin="6880,1474" coordsize="114,2">
              <v:shape style="position:absolute;left:6880;top:1474;width:114;height:2" coordorigin="6880,1474" coordsize="114,0" path="m6880,1474l6994,1474e" filled="false" stroked="true" strokeweight=".316539pt" strokecolor="#303030">
                <v:path arrowok="t"/>
              </v:shape>
            </v:group>
            <v:group style="position:absolute;left:6721;top:1474;width:114;height:2" coordorigin="6721,1474" coordsize="114,2">
              <v:shape style="position:absolute;left:6721;top:1474;width:114;height:2" coordorigin="6721,1474" coordsize="114,0" path="m6721,1474l6834,1474e" filled="false" stroked="true" strokeweight=".316539pt" strokecolor="#303030">
                <v:path arrowok="t"/>
              </v:shape>
            </v:group>
            <v:group style="position:absolute;left:6563;top:1474;width:114;height:2" coordorigin="6563,1474" coordsize="114,2">
              <v:shape style="position:absolute;left:6563;top:1474;width:114;height:2" coordorigin="6563,1474" coordsize="114,0" path="m6563,1474l6677,1474e" filled="false" stroked="true" strokeweight=".316539pt" strokecolor="#303030">
                <v:path arrowok="t"/>
              </v:shape>
            </v:group>
            <v:group style="position:absolute;left:6406;top:1474;width:114;height:2" coordorigin="6406,1474" coordsize="114,2">
              <v:shape style="position:absolute;left:6406;top:1474;width:114;height:2" coordorigin="6406,1474" coordsize="114,0" path="m6406,1474l6519,1474e" filled="false" stroked="true" strokeweight=".316539pt" strokecolor="#303030">
                <v:path arrowok="t"/>
              </v:shape>
            </v:group>
            <v:group style="position:absolute;left:6248;top:1474;width:112;height:2" coordorigin="6248,1474" coordsize="112,2">
              <v:shape style="position:absolute;left:6248;top:1474;width:112;height:2" coordorigin="6248,1474" coordsize="112,0" path="m6248,1474l6359,1474e" filled="false" stroked="true" strokeweight=".316539pt" strokecolor="#303030">
                <v:path arrowok="t"/>
              </v:shape>
            </v:group>
            <v:group style="position:absolute;left:6089;top:1474;width:114;height:2" coordorigin="6089,1474" coordsize="114,2">
              <v:shape style="position:absolute;left:6089;top:1474;width:114;height:2" coordorigin="6089,1474" coordsize="114,0" path="m6089,1474l6202,1474e" filled="false" stroked="true" strokeweight=".316539pt" strokecolor="#303030">
                <v:path arrowok="t"/>
              </v:shape>
            </v:group>
            <v:group style="position:absolute;left:5932;top:1471;width:113;height:7" coordorigin="5932,1471" coordsize="113,7">
              <v:shape style="position:absolute;left:5932;top:1471;width:113;height:7" coordorigin="5932,1471" coordsize="113,7" path="m5932,1477l6045,1477,6045,1471,5932,1471e" filled="false" stroked="true" strokeweight="0pt" strokecolor="#303030">
                <v:path arrowok="t"/>
              </v:shape>
            </v:group>
            <v:group style="position:absolute;left:9509;top:787;width:168;height:93" coordorigin="9509,787" coordsize="168,93">
              <v:shape style="position:absolute;left:9509;top:787;width:168;height:93" coordorigin="9509,787" coordsize="168,93" path="m9669,880l9654,880,9648,876,9641,870,9635,855,9635,821,9662,787,9669,789,9672,792,9662,792,9656,794,9652,798,9650,804,9645,813,9643,823,9643,846,9645,857,9650,865,9652,872,9656,876,9675,876,9669,880xe" filled="true" fillcolor="#000000" stroked="false">
                <v:path arrowok="t"/>
                <v:fill type="solid"/>
              </v:shape>
              <v:shape style="position:absolute;left:9509;top:787;width:168;height:93" coordorigin="9509,787" coordsize="168,93" path="m9677,811l9675,804,9671,798,9666,794,9662,792,9672,792,9675,794,9677,795,9677,811xe" filled="true" fillcolor="#000000" stroked="false">
                <v:path arrowok="t"/>
                <v:fill type="solid"/>
              </v:shape>
              <v:shape style="position:absolute;left:9509;top:787;width:168;height:93" coordorigin="9509,787" coordsize="168,93" path="m9675,876l9666,876,9671,872,9675,865,9677,858,9677,874,9675,876xe" filled="true" fillcolor="#000000" stroked="false">
                <v:path arrowok="t"/>
                <v:fill type="solid"/>
              </v:shape>
              <v:shape style="position:absolute;left:9509;top:787;width:168;height:93" coordorigin="9509,787" coordsize="168,93" path="m9578,813l9572,813,9570,811,9570,802,9572,796,9585,789,9593,787,9606,792,9587,792,9578,796,9578,804,9580,808,9580,811,9578,813xe" filled="true" fillcolor="#000000" stroked="false">
                <v:path arrowok="t"/>
                <v:fill type="solid"/>
              </v:shape>
              <v:shape style="position:absolute;left:9509;top:787;width:168;height:93" coordorigin="9509,787" coordsize="168,93" path="m9606,878l9591,878,9597,876,9601,876,9606,872,9608,868,9610,861,9610,849,9608,844,9606,838,9601,836,9595,834,9587,834,9587,830,9593,830,9601,825,9606,817,9606,804,9601,798,9599,794,9595,792,9606,792,9610,796,9614,802,9616,808,9614,817,9612,823,9599,832,9606,834,9612,838,9616,842,9620,855,9616,868,9612,874,9606,878xe" filled="true" fillcolor="#000000" stroked="false">
                <v:path arrowok="t"/>
                <v:fill type="solid"/>
              </v:shape>
              <v:shape style="position:absolute;left:9509;top:787;width:168;height:93" coordorigin="9509,787" coordsize="168,93" path="m9576,857l9572,857,9574,855,9576,857xe" filled="true" fillcolor="#000000" stroked="false">
                <v:path arrowok="t"/>
                <v:fill type="solid"/>
              </v:shape>
              <v:shape style="position:absolute;left:9509;top:787;width:168;height:93" coordorigin="9509,787" coordsize="168,93" path="m9599,880l9582,880,9574,876,9568,863,9568,861,9570,857,9578,857,9580,859,9580,861,9578,865,9578,874,9587,878,9606,878,9599,880xe" filled="true" fillcolor="#000000" stroked="false">
                <v:path arrowok="t"/>
                <v:fill type="solid"/>
              </v:shape>
              <v:shape style="position:absolute;left:9509;top:787;width:168;height:93" coordorigin="9509,787" coordsize="168,93" path="m9536,876l9517,876,9522,872,9524,868,9524,804,9519,800,9509,800,9509,796,9519,796,9524,794,9530,787,9532,787,9532,872,9536,876xe" filled="true" fillcolor="#000000" stroked="false">
                <v:path arrowok="t"/>
                <v:fill type="solid"/>
              </v:shape>
              <v:shape style="position:absolute;left:9509;top:787;width:168;height:93" coordorigin="9509,787" coordsize="168,93" path="m9547,880l9509,880,9509,876,9547,876,9547,880xe" filled="true" fillcolor="#000000" stroked="false">
                <v:path arrowok="t"/>
                <v:fill type="solid"/>
              </v:shape>
            </v:group>
            <v:group style="position:absolute;left:9635;top:787;width:42;height:93" coordorigin="9635,787" coordsize="42,93">
              <v:shape style="position:absolute;left:9635;top:787;width:42;height:93" coordorigin="9635,787" coordsize="42,93" path="m9677,795l9675,794,9669,789,9662,787,9654,789,9648,794,9641,800,9637,811,9635,821,9635,834,9635,855,9641,870,9648,876,9654,880,9662,880,9669,880,9675,876,9677,874e" filled="false" stroked="true" strokeweight="0pt" strokecolor="#000000">
                <v:path arrowok="t"/>
              </v:shape>
            </v:group>
            <v:group style="position:absolute;left:9675;top:804;width:2;height:8" coordorigin="9675,804" coordsize="2,8">
              <v:shape style="position:absolute;left:9675;top:804;width:2;height:8" coordorigin="9675,804" coordsize="2,8" path="m9675,804l9677,811e" filled="false" stroked="true" strokeweight="0pt" strokecolor="#000000">
                <v:path arrowok="t"/>
              </v:shape>
            </v:group>
            <v:group style="position:absolute;left:9643;top:792;width:34;height:85" coordorigin="9643,792" coordsize="34,85">
              <v:shape style="position:absolute;left:9643;top:792;width:34;height:85" coordorigin="9643,792" coordsize="34,85" path="m9677,858l9675,865,9671,872,9666,876,9662,876,9656,876,9652,872,9650,865,9645,857,9643,846,9643,834,9643,823,9645,813,9650,804,9652,798,9656,794,9662,792,9666,794,9671,798,9675,804e" filled="false" stroked="true" strokeweight="0pt" strokecolor="#000000">
                <v:path arrowok="t"/>
              </v:shape>
            </v:group>
            <v:group style="position:absolute;left:9568;top:787;width:53;height:93" coordorigin="9568,787" coordsize="53,93">
              <v:shape style="position:absolute;left:9568;top:787;width:53;height:93" coordorigin="9568,787" coordsize="53,93" path="m9616,842l9612,838,9606,834,9599,832,9606,827,9612,823,9614,817,9616,808,9614,802,9610,796,9606,792,9599,789,9593,787,9585,789,9576,794,9572,796,9570,802,9570,806,9570,811,9572,813,9576,813,9578,813,9580,811,9580,808,9578,804,9578,802,9578,800,9578,796,9582,794,9587,792,9591,792,9595,792,9599,794,9601,798,9606,804,9606,811,9606,817,9603,821,9601,825,9597,827,9593,830,9587,830,9587,834,9595,834,9601,836,9606,838,9608,844,9610,849,9610,855,9610,861,9608,868,9606,872,9601,876,9597,876,9591,878,9587,878,9582,876,9578,874,9578,870,9578,865,9580,861,9580,859,9578,857,9576,857,9574,855,9572,857,9570,857,9568,861,9568,863,9570,868,9572,872,9574,876,9582,880,9591,880,9599,880,9606,878,9612,874,9616,868,9618,861,9620,855,9618,849,9616,842e" filled="false" stroked="true" strokeweight="0pt" strokecolor="#000000">
                <v:path arrowok="t"/>
              </v:shape>
            </v:group>
            <v:group style="position:absolute;left:9509;top:787;width:38;height:93" coordorigin="9509,787" coordsize="38,93">
              <v:shape style="position:absolute;left:9509;top:787;width:38;height:93" coordorigin="9509,787" coordsize="38,93" path="m9530,787l9526,792,9524,794,9519,796,9513,796,9509,796,9509,800,9517,800,9519,800,9522,802,9524,804,9524,868,9522,872,9519,874,9517,876,9513,876,9509,876,9509,880,9547,880,9547,876,9540,876,9536,876,9534,874,9532,872,9532,868,9532,787,9530,787e" filled="false" stroked="true" strokeweight="0pt" strokecolor="#000000">
                <v:path arrowok="t"/>
              </v:shape>
              <v:shape style="position:absolute;left:9053;top:3649;width:254;height:125" type="#_x0000_t75" stroked="false">
                <v:imagedata r:id="rId68" o:title=""/>
              </v:shape>
            </v:group>
            <v:group style="position:absolute;left:8764;top:1328;width:523;height:125" coordorigin="8764,1328" coordsize="523,125">
              <v:shape style="position:absolute;left:8764;top:1328;width:523;height:125" coordorigin="8764,1328" coordsize="523,125" path="m9217,1370l9211,1366,9234,1363,9234,1328,9247,1334,9242,1336,9242,1363,9282,1363,9242,1366,9242,1368,9219,1368,9217,1370xe" filled="true" fillcolor="#000000" stroked="false">
                <v:path arrowok="t"/>
                <v:fill type="solid"/>
              </v:shape>
              <v:shape style="position:absolute;left:8764;top:1328;width:523;height:125" coordorigin="8764,1328" coordsize="523,125" path="m9173,1385l9167,1374,9171,1372,9175,1366,9181,1359,9188,1344,9192,1330,9202,1336,9198,1340,9194,1347,9190,1355,9184,1363,9177,1374,9196,1374,9186,1376,9173,1385xe" filled="true" fillcolor="#000000" stroked="false">
                <v:path arrowok="t"/>
                <v:fill type="solid"/>
              </v:shape>
              <v:shape style="position:absolute;left:8764;top:1328;width:523;height:125" coordorigin="8764,1328" coordsize="523,125" path="m9268,1355l9263,1351,9261,1347,9251,1336,9251,1334,9259,1338,9265,1340,9270,1342,9270,1353,9268,1355xe" filled="true" fillcolor="#000000" stroked="false">
                <v:path arrowok="t"/>
                <v:fill type="solid"/>
              </v:shape>
              <v:shape style="position:absolute;left:8764;top:1328;width:523;height:125" coordorigin="8764,1328" coordsize="523,125" path="m9177,1416l9171,1406,9175,1404,9179,1399,9184,1393,9190,1385,9196,1374,9177,1374,9198,1372,9205,1361,9209,1351,9217,1357,9215,1359,9211,1366,9205,1372,9198,1382,9190,1393,9181,1406,9197,1406,9192,1408,9184,1412,9177,1416xe" filled="true" fillcolor="#000000" stroked="false">
                <v:path arrowok="t"/>
                <v:fill type="solid"/>
              </v:shape>
              <v:shape style="position:absolute;left:8764;top:1328;width:523;height:125" coordorigin="8764,1328" coordsize="523,125" path="m9282,1363l9242,1363,9265,1361,9272,1353,9282,1363xe" filled="true" fillcolor="#000000" stroked="false">
                <v:path arrowok="t"/>
                <v:fill type="solid"/>
              </v:shape>
              <v:shape style="position:absolute;left:8764;top:1328;width:523;height:125" coordorigin="8764,1328" coordsize="523,125" path="m9211,1395l9205,1391,9236,1387,9236,1378,9234,1368,9242,1368,9242,1387,9265,1387,9244,1389,9244,1391,9236,1391,9215,1393,9211,1395xe" filled="true" fillcolor="#000000" stroked="false">
                <v:path arrowok="t"/>
                <v:fill type="solid"/>
              </v:shape>
              <v:shape style="position:absolute;left:8764;top:1328;width:523;height:125" coordorigin="8764,1328" coordsize="523,125" path="m9265,1387l9242,1387,9268,1385,9276,1376,9286,1385,9265,1387xe" filled="true" fillcolor="#000000" stroked="false">
                <v:path arrowok="t"/>
                <v:fill type="solid"/>
              </v:shape>
              <v:shape style="position:absolute;left:8764;top:1328;width:523;height:125" coordorigin="8764,1328" coordsize="523,125" path="m9202,1446l9202,1444,9223,1433,9242,1420,9238,1406,9236,1391,9244,1391,9244,1399,9247,1408,9249,1414,9261,1414,9253,1423,9257,1427,9247,1427,9236,1433,9228,1437,9217,1442,9202,1446xe" filled="true" fillcolor="#000000" stroked="false">
                <v:path arrowok="t"/>
                <v:fill type="solid"/>
              </v:shape>
              <v:shape style="position:absolute;left:8764;top:1328;width:523;height:125" coordorigin="8764,1328" coordsize="523,125" path="m9261,1414l9249,1414,9259,1404,9268,1393,9278,1401,9272,1404,9261,1414xe" filled="true" fillcolor="#000000" stroked="false">
                <v:path arrowok="t"/>
                <v:fill type="solid"/>
              </v:shape>
              <v:shape style="position:absolute;left:8764;top:1328;width:523;height:125" coordorigin="8764,1328" coordsize="523,125" path="m9197,1406l9181,1406,9186,1404,9194,1404,9202,1401,9215,1399,9215,1401,9202,1404,9197,1406xe" filled="true" fillcolor="#000000" stroked="false">
                <v:path arrowok="t"/>
                <v:fill type="solid"/>
              </v:shape>
              <v:shape style="position:absolute;left:8764;top:1328;width:523;height:125" coordorigin="8764,1328" coordsize="523,125" path="m9282,1439l9274,1439,9282,1414,9284,1416,9282,1427,9282,1439xe" filled="true" fillcolor="#000000" stroked="false">
                <v:path arrowok="t"/>
                <v:fill type="solid"/>
              </v:shape>
              <v:shape style="position:absolute;left:8764;top:1328;width:523;height:125" coordorigin="8764,1328" coordsize="523,125" path="m9173,1442l9167,1431,9179,1429,9190,1427,9198,1425,9207,1425,9219,1420,9219,1423,9200,1429,9186,1433,9179,1437,9175,1439,9173,1442xe" filled="true" fillcolor="#000000" stroked="false">
                <v:path arrowok="t"/>
                <v:fill type="solid"/>
              </v:shape>
              <v:shape style="position:absolute;left:8764;top:1328;width:523;height:125" coordorigin="8764,1328" coordsize="523,125" path="m9284,1452l9280,1452,9274,1450,9265,1444,9255,1437,9247,1427,9257,1427,9265,1435,9274,1439,9282,1439,9282,1442,9284,1448,9284,1452xe" filled="true" fillcolor="#000000" stroked="false">
                <v:path arrowok="t"/>
                <v:fill type="solid"/>
              </v:shape>
              <v:shape style="position:absolute;left:8764;top:1328;width:523;height:125" coordorigin="8764,1328" coordsize="523,125" path="m9037,1452l9037,1450,9058,1429,9064,1420,9066,1408,9068,1397,9070,1359,9070,1328,9083,1334,9079,1338,9076,1374,9062,1433,9049,1444,9037,1452xe" filled="true" fillcolor="#000000" stroked="false">
                <v:path arrowok="t"/>
                <v:fill type="solid"/>
              </v:shape>
              <v:shape style="position:absolute;left:8764;top:1328;width:523;height:125" coordorigin="8764,1328" coordsize="523,125" path="m9093,1353l9087,1353,9083,1349,9135,1349,9139,1342,9148,1351,9100,1351,9093,1353xe" filled="true" fillcolor="#000000" stroked="false">
                <v:path arrowok="t"/>
                <v:fill type="solid"/>
              </v:shape>
              <v:shape style="position:absolute;left:8764;top:1328;width:523;height:125" coordorigin="8764,1328" coordsize="523,125" path="m9045,1420l9045,1344,9055,1351,9051,1355,9051,1382,9053,1404,9053,1416,9045,1420xe" filled="true" fillcolor="#000000" stroked="false">
                <v:path arrowok="t"/>
                <v:fill type="solid"/>
              </v:shape>
              <v:shape style="position:absolute;left:8764;top:1328;width:523;height:125" coordorigin="8764,1328" coordsize="523,125" path="m9081,1435l9076,1429,9137,1429,9137,1391,9089,1391,9085,1387,9137,1387,9137,1351,9148,1351,9144,1353,9144,1416,9145,1433,9087,1433,9081,1435xe" filled="true" fillcolor="#000000" stroked="false">
                <v:path arrowok="t"/>
                <v:fill type="solid"/>
              </v:shape>
              <v:shape style="position:absolute;left:8764;top:1328;width:523;height:125" coordorigin="8764,1328" coordsize="523,125" path="m9137,1448l9137,1433,9145,1433,9146,1444,9137,1448xe" filled="true" fillcolor="#000000" stroked="false">
                <v:path arrowok="t"/>
                <v:fill type="solid"/>
              </v:shape>
              <v:shape style="position:absolute;left:8764;top:1328;width:523;height:125" coordorigin="8764,1328" coordsize="523,125" path="m8908,1450l8908,1334,8917,1338,9009,1338,9011,1340,9009,1342,8917,1342,8917,1433,9007,1433,9007,1437,8917,1437,8917,1446,8908,1450xe" filled="true" fillcolor="#000000" stroked="false">
                <v:path arrowok="t"/>
                <v:fill type="solid"/>
              </v:shape>
              <v:shape style="position:absolute;left:8764;top:1328;width:523;height:125" coordorigin="8764,1328" coordsize="523,125" path="m9009,1338l8999,1338,9003,1334,9009,1338xe" filled="true" fillcolor="#000000" stroked="false">
                <v:path arrowok="t"/>
                <v:fill type="solid"/>
              </v:shape>
              <v:shape style="position:absolute;left:8764;top:1328;width:523;height:125" coordorigin="8764,1328" coordsize="523,125" path="m9007,1433l8999,1433,8999,1342,9009,1342,9007,1344,9007,1433xe" filled="true" fillcolor="#000000" stroked="false">
                <v:path arrowok="t"/>
                <v:fill type="solid"/>
              </v:shape>
              <v:shape style="position:absolute;left:8764;top:1328;width:523;height:125" coordorigin="8764,1328" coordsize="523,125" path="m8934,1416l8936,1404,8936,1389,8934,1363,8942,1368,8984,1368,8982,1370,8942,1370,8942,1401,8981,1401,8981,1404,8942,1404,8942,1412,8934,1416xe" filled="true" fillcolor="#000000" stroked="false">
                <v:path arrowok="t"/>
                <v:fill type="solid"/>
              </v:shape>
              <v:shape style="position:absolute;left:8764;top:1328;width:523;height:125" coordorigin="8764,1328" coordsize="523,125" path="m8984,1368l8974,1368,8976,1363,8984,1368xe" filled="true" fillcolor="#000000" stroked="false">
                <v:path arrowok="t"/>
                <v:fill type="solid"/>
              </v:shape>
              <v:shape style="position:absolute;left:8764;top:1328;width:523;height:125" coordorigin="8764,1328" coordsize="523,125" path="m8981,1401l8974,1401,8974,1370,8982,1370,8980,1372,8980,1397,8981,1401xe" filled="true" fillcolor="#000000" stroked="false">
                <v:path arrowok="t"/>
                <v:fill type="solid"/>
              </v:shape>
              <v:shape style="position:absolute;left:8764;top:1328;width:523;height:125" coordorigin="8764,1328" coordsize="523,125" path="m8974,1414l8974,1404,8981,1404,8982,1410,8974,1414xe" filled="true" fillcolor="#000000" stroked="false">
                <v:path arrowok="t"/>
                <v:fill type="solid"/>
              </v:shape>
              <v:shape style="position:absolute;left:8764;top:1328;width:523;height:125" coordorigin="8764,1328" coordsize="523,125" path="m8999,1448l8999,1437,9007,1437,9007,1444,8999,1448xe" filled="true" fillcolor="#000000" stroked="false">
                <v:path arrowok="t"/>
                <v:fill type="solid"/>
              </v:shape>
              <v:shape style="position:absolute;left:8764;top:1328;width:523;height:125" coordorigin="8764,1328" coordsize="523,125" path="m8770,1435l8764,1427,8782,1420,8801,1416,8801,1372,8768,1372,8764,1368,8801,1368,8801,1330,8814,1334,8810,1338,8810,1418,8801,1418,8780,1429,8774,1433,8770,1435xe" filled="true" fillcolor="#000000" stroked="false">
                <v:path arrowok="t"/>
                <v:fill type="solid"/>
              </v:shape>
              <v:shape style="position:absolute;left:8764;top:1328;width:523;height:125" coordorigin="8764,1328" coordsize="523,125" path="m8801,1450l8801,1418,8810,1418,8810,1446,8801,1450xe" filled="true" fillcolor="#000000" stroked="false">
                <v:path arrowok="t"/>
                <v:fill type="solid"/>
              </v:shape>
              <v:shape style="position:absolute;left:8764;top:1328;width:523;height:125" coordorigin="8764,1328" coordsize="523,125" path="m8871,1446l8843,1446,8835,1442,8833,1439,8833,1361,8831,1330,8843,1336,8839,1340,8839,1382,8844,1382,8839,1385,8839,1435,8843,1437,8883,1437,8877,1444,8871,1446xe" filled="true" fillcolor="#000000" stroked="false">
                <v:path arrowok="t"/>
                <v:fill type="solid"/>
              </v:shape>
              <v:shape style="position:absolute;left:8764;top:1328;width:523;height:125" coordorigin="8764,1328" coordsize="523,125" path="m8844,1382l8839,1382,8852,1374,8862,1366,8871,1357,8879,1366,8871,1370,8864,1374,8844,1382xe" filled="true" fillcolor="#000000" stroked="false">
                <v:path arrowok="t"/>
                <v:fill type="solid"/>
              </v:shape>
              <v:shape style="position:absolute;left:8764;top:1328;width:523;height:125" coordorigin="8764,1328" coordsize="523,125" path="m8883,1437l8869,1437,8873,1429,8873,1410,8877,1410,8877,1427,8879,1431,8879,1433,8883,1437xe" filled="true" fillcolor="#000000" stroked="false">
                <v:path arrowok="t"/>
                <v:fill type="solid"/>
              </v:shape>
            </v:group>
            <v:group style="position:absolute;left:9167;top:1420;width:53;height:22" coordorigin="9167,1420" coordsize="53,22">
              <v:shape style="position:absolute;left:9167;top:1420;width:53;height:22" coordorigin="9167,1420" coordsize="53,22" path="m9173,1442l9175,1439,9179,1437,9186,1433,9200,1429,9219,1423,9219,1420,9207,1425,9198,1425,9190,1427,9179,1429,9167,1431,9173,1442xe" filled="false" stroked="true" strokeweight="0pt" strokecolor="#000000">
                <v:path arrowok="t"/>
              </v:shape>
            </v:group>
            <v:group style="position:absolute;left:9167;top:1330;width:51;height:87" coordorigin="9167,1330" coordsize="51,87">
              <v:shape style="position:absolute;left:9167;top:1330;width:51;height:87" coordorigin="9167,1330" coordsize="51,87" path="m9181,1359l9175,1366,9171,1372,9167,1374,9173,1385,9179,1380,9186,1376,9196,1374,9190,1385,9184,1393,9179,1399,9175,1404,9171,1406,9177,1416,9184,1412,9192,1408,9202,1404,9215,1401,9215,1399,9202,1401,9194,1404,9186,1404,9181,1406,9190,1393,9198,1382,9205,1372,9211,1366,9215,1359,9217,1357,9209,1351,9205,1361,9198,1372,9177,1374,9184,1363,9190,1355,9194,1347,9198,1340,9202,1336,9192,1330,9188,1344,9181,1359xe" filled="false" stroked="true" strokeweight="0pt" strokecolor="#000000">
                <v:path arrowok="t"/>
              </v:shape>
            </v:group>
            <v:group style="position:absolute;left:9251;top:1334;width:19;height:22" coordorigin="9251,1334" coordsize="19,22">
              <v:shape style="position:absolute;left:9251;top:1334;width:19;height:22" coordorigin="9251,1334" coordsize="19,22" path="m9263,1351l9265,1353,9268,1355,9270,1353,9270,1347,9270,1342,9265,1340,9259,1338,9251,1334,9251,1336,9257,1342,9261,1347,9263,1351xe" filled="false" stroked="true" strokeweight="0pt" strokecolor="#000000">
                <v:path arrowok="t"/>
              </v:shape>
            </v:group>
            <v:group style="position:absolute;left:9202;top:1328;width:84;height:125" coordorigin="9202,1328" coordsize="84,125">
              <v:shape style="position:absolute;left:9202;top:1328;width:84;height:125" coordorigin="9202,1328" coordsize="84,125" path="m9282,1363l9272,1353,9265,1361,9242,1363,9242,1349,9242,1336,9247,1334,9234,1328,9234,1363,9211,1366,9217,1370,9219,1368,9234,1368,9236,1378,9236,1387,9205,1391,9211,1395,9215,1393,9236,1391,9238,1406,9242,1420,9223,1433,9202,1444,9202,1446,9217,1442,9228,1437,9236,1433,9247,1427,9255,1437,9265,1444,9274,1450,9280,1452,9284,1452,9284,1450,9284,1448,9282,1442,9282,1435,9282,1427,9284,1416,9282,1414,9274,1439,9265,1435,9259,1429,9253,1423,9272,1404,9278,1401,9268,1393,9259,1404,9249,1414,9247,1408,9244,1399,9244,1389,9286,1385,9276,1376,9268,1385,9242,1387,9242,1376,9242,1366,9282,1363xe" filled="false" stroked="true" strokeweight="0pt" strokecolor="#000000">
                <v:path arrowok="t"/>
              </v:shape>
            </v:group>
            <v:group style="position:absolute;left:9076;top:1342;width:72;height:106" coordorigin="9076,1342" coordsize="72,106">
              <v:shape style="position:absolute;left:9076;top:1342;width:72;height:106" coordorigin="9076,1342" coordsize="72,106" path="m9148,1351l9139,1342,9135,1349,9083,1349,9087,1353,9093,1353,9100,1351,9137,1351,9137,1387,9085,1387,9089,1391,9095,1391,9102,1391,9137,1391,9137,1429,9076,1429,9081,1435,9087,1433,9093,1433,9137,1433,9137,1448,9146,1444,9144,1416,9144,1353,9148,1351xe" filled="false" stroked="true" strokeweight="0pt" strokecolor="#000000">
                <v:path arrowok="t"/>
              </v:shape>
            </v:group>
            <v:group style="position:absolute;left:9037;top:1328;width:47;height:125" coordorigin="9037,1328" coordsize="47,125">
              <v:shape style="position:absolute;left:9037;top:1328;width:47;height:125" coordorigin="9037,1328" coordsize="47,125" path="m9037,1452l9074,1399,9079,1338,9083,1334,9070,1328,9070,1342,9070,1359,9068,1397,9066,1408,9064,1420,9058,1429,9047,1439,9037,1450,9037,1452xe" filled="false" stroked="true" strokeweight="0pt" strokecolor="#000000">
                <v:path arrowok="t"/>
              </v:shape>
            </v:group>
            <v:group style="position:absolute;left:9045;top:1344;width:11;height:76" coordorigin="9045,1344" coordsize="11,76">
              <v:shape style="position:absolute;left:9045;top:1344;width:11;height:76" coordorigin="9045,1344" coordsize="11,76" path="m9055,1351l9045,1344,9045,1359,9045,1378,9045,1420,9053,1416,9053,1404,9051,1382,9051,1355,9055,1351xe" filled="false" stroked="true" strokeweight="0pt" strokecolor="#000000">
                <v:path arrowok="t"/>
              </v:shape>
            </v:group>
            <v:group style="position:absolute;left:8917;top:1342;width:82;height:91" coordorigin="8917,1342" coordsize="82,91">
              <v:shape style="position:absolute;left:8917;top:1342;width:82;height:91" coordorigin="8917,1342" coordsize="82,91" path="m8999,1433l8917,1433,8917,1342,8999,1342,8999,1433xe" filled="false" stroked="true" strokeweight="0pt" strokecolor="#000000">
                <v:path arrowok="t"/>
              </v:shape>
            </v:group>
            <v:group style="position:absolute;left:8908;top:1334;width:103;height:117" coordorigin="8908,1334" coordsize="103,117">
              <v:shape style="position:absolute;left:8908;top:1334;width:103;height:117" coordorigin="8908,1334" coordsize="103,117" path="m9011,1340l9003,1334,8999,1338,8917,1338,8908,1334,8908,1355,8908,1393,8908,1429,8908,1450,8917,1446,8917,1437,8999,1437,8999,1448,9007,1444,9007,1429,9007,1416,9007,1344,9011,1340xe" filled="false" stroked="true" strokeweight="0pt" strokecolor="#000000">
                <v:path arrowok="t"/>
              </v:shape>
            </v:group>
            <v:group style="position:absolute;left:8934;top:1363;width:51;height:53" coordorigin="8934,1363" coordsize="51,53">
              <v:shape style="position:absolute;left:8934;top:1363;width:51;height:53" coordorigin="8934,1363" coordsize="51,53" path="m8942,1412l8942,1404,8974,1404,8974,1414,8982,1410,8980,1397,8980,1372,8984,1368,8976,1363,8974,1368,8942,1368,8934,1363,8936,1389,8936,1404,8934,1416,8942,1412xe" filled="false" stroked="true" strokeweight="0pt" strokecolor="#000000">
                <v:path arrowok="t"/>
              </v:shape>
            </v:group>
            <v:group style="position:absolute;left:8942;top:1370;width:32;height:32" coordorigin="8942,1370" coordsize="32,32">
              <v:shape style="position:absolute;left:8942;top:1370;width:32;height:32" coordorigin="8942,1370" coordsize="32,32" path="m8974,1401l8942,1401,8942,1370,8974,1370,8974,1401xe" filled="false" stroked="true" strokeweight="0pt" strokecolor="#000000">
                <v:path arrowok="t"/>
              </v:shape>
            </v:group>
            <v:group style="position:absolute;left:8831;top:1330;width:53;height:117" coordorigin="8831,1330" coordsize="53,117">
              <v:shape style="position:absolute;left:8831;top:1330;width:53;height:117" coordorigin="8831,1330" coordsize="53,117" path="m8843,1446l8871,1446,8877,1444,8881,1439,8883,1437,8879,1433,8879,1431,8877,1427,8877,1418,8877,1410,8873,1410,8873,1429,8871,1433,8869,1437,8864,1437,8845,1437,8843,1437,8839,1435,8839,1431,8839,1385,8864,1374,8871,1370,8875,1368,8879,1366,8871,1357,8862,1366,8852,1374,8839,1382,8839,1340,8843,1336,8831,1330,8833,1361,8833,1435,8833,1439,8835,1442,8839,1444,8843,1446xe" filled="false" stroked="true" strokeweight="0pt" strokecolor="#000000">
                <v:path arrowok="t"/>
              </v:shape>
            </v:group>
            <v:group style="position:absolute;left:8764;top:1330;width:51;height:121" coordorigin="8764,1330" coordsize="51,121">
              <v:shape style="position:absolute;left:8764;top:1330;width:51;height:121" coordorigin="8764,1330" coordsize="51,121" path="m8764,1368l8768,1372,8774,1372,8801,1372,8801,1416,8782,1420,8770,1425,8764,1427,8770,1435,8774,1433,8780,1429,8789,1425,8801,1418,8801,1433,8801,1450,8810,1446,8810,1431,8810,1420,8810,1338,8814,1334,8801,1330,8801,1344,8801,1368,8764,1368xe" filled="false" stroked="true" strokeweight="0pt" strokecolor="#000000">
                <v:path arrowok="t"/>
              </v:shape>
            </v:group>
            <v:group style="position:absolute;left:5932;top:779;width:3745;height:167" coordorigin="5932,779" coordsize="3745,167">
              <v:shape style="position:absolute;left:5932;top:779;width:3745;height:167" coordorigin="5932,779" coordsize="3745,167" path="m5932,779l9677,779,9677,945,5932,945,5932,779xe" filled="true" fillcolor="#ffffff" stroked="false">
                <v:path arrowok="t"/>
                <v:fill type="solid"/>
              </v:shape>
            </v:group>
            <v:group style="position:absolute;left:5932;top:945;width:140;height:2996" coordorigin="5932,945" coordsize="140,2996">
              <v:shape style="position:absolute;left:5932;top:945;width:140;height:2996" coordorigin="5932,945" coordsize="140,2996" path="m5932,945l6072,945,6072,3941,5932,3941,5932,945xe" filled="true" fillcolor="#ffffff" stroked="false">
                <v:path arrowok="t"/>
                <v:fill type="solid"/>
              </v:shape>
            </v:group>
            <v:group style="position:absolute;left:5932;top:3957;width:3745;height:2" coordorigin="5932,3957" coordsize="3745,2">
              <v:shape style="position:absolute;left:5932;top:3957;width:3745;height:2" coordorigin="5932,3957" coordsize="3745,0" path="m5932,3957l9677,3957e" filled="false" stroked="true" strokeweight="1.604027pt" strokecolor="#ffffff">
                <v:path arrowok="t"/>
              </v:shape>
            </v:group>
            <v:group style="position:absolute;left:9324;top:946;width:353;height:2995" coordorigin="9324,946" coordsize="353,2995">
              <v:shape style="position:absolute;left:9324;top:946;width:353;height:2995" coordorigin="9324,946" coordsize="353,2995" path="m9677,3940l9324,3940,9324,946,9677,946,9677,3940xe" filled="true" fillcolor="#ffffff" stroked="false">
                <v:path arrowok="t"/>
                <v:fill type="solid"/>
              </v:shape>
            </v:group>
            <v:group style="position:absolute;left:6072;top:946;width:3253;height:2995" coordorigin="6072,946" coordsize="3253,2995">
              <v:shape style="position:absolute;left:6072;top:946;width:3253;height:2995" coordorigin="6072,946" coordsize="3253,2995" path="m9324,3940l6072,3940,6072,946,9324,946,9324,3940e" filled="false" stroked="true" strokeweight="0pt" strokecolor="#ffffff">
                <v:path arrowok="t"/>
              </v:shape>
              <v:shape style="position:absolute;left:6067;top:3425;width:655;height:517" type="#_x0000_t75" stroked="false">
                <v:imagedata r:id="rId69" o:title=""/>
              </v:shape>
              <v:shape style="position:absolute;left:6765;top:825;width:235;height:97" type="#_x0000_t75" stroked="false">
                <v:imagedata r:id="rId70" o:title=""/>
              </v:shape>
            </v:group>
            <v:group style="position:absolute;left:7720;top:821;width:236;height:98" coordorigin="7720,821" coordsize="236,98">
              <v:shape style="position:absolute;left:7720;top:821;width:236;height:98" coordorigin="7720,821" coordsize="236,98" path="m7882,918l7867,918,7861,914,7854,906,7848,891,7846,872,7848,859,7873,825,7882,827,7885,830,7873,830,7869,832,7865,836,7861,842,7859,851,7857,861,7857,884,7859,895,7861,903,7865,910,7869,914,7888,914,7882,918xe" filled="true" fillcolor="#000000" stroked="false">
                <v:path arrowok="t"/>
                <v:fill type="solid"/>
              </v:shape>
              <v:shape style="position:absolute;left:7720;top:821;width:236;height:98" coordorigin="7720,821" coordsize="236,98" path="m7888,914l7880,914,7884,910,7886,903,7888,895,7890,884,7890,851,7886,842,7884,836,7880,832,7873,830,7885,830,7888,832,7892,838,7899,853,7901,872,7899,891,7892,906,7888,914xe" filled="true" fillcolor="#000000" stroked="false">
                <v:path arrowok="t"/>
                <v:fill type="solid"/>
              </v:shape>
              <v:shape style="position:absolute;left:7720;top:821;width:236;height:98" coordorigin="7720,821" coordsize="236,98" path="m7817,914l7798,914,7802,910,7802,838,7787,838,7787,834,7798,834,7806,830,7808,825,7810,825,7810,906,7812,910,7817,914xe" filled="true" fillcolor="#000000" stroked="false">
                <v:path arrowok="t"/>
                <v:fill type="solid"/>
              </v:shape>
              <v:shape style="position:absolute;left:7720;top:821;width:236;height:98" coordorigin="7720,821" coordsize="236,98" path="m7827,918l7787,918,7787,914,7827,914,7827,918xe" filled="true" fillcolor="#000000" stroked="false">
                <v:path arrowok="t"/>
                <v:fill type="solid"/>
              </v:shape>
              <v:shape style="position:absolute;left:7720;top:821;width:236;height:98" coordorigin="7720,821" coordsize="236,98" path="m7749,914l7731,914,7735,910,7735,838,7720,838,7720,834,7731,834,7739,830,7741,825,7743,825,7743,906,7745,910,7745,912,7749,914xe" filled="true" fillcolor="#000000" stroked="false">
                <v:path arrowok="t"/>
                <v:fill type="solid"/>
              </v:shape>
              <v:shape style="position:absolute;left:7720;top:821;width:236;height:98" coordorigin="7720,821" coordsize="236,98" path="m7758,918l7720,918,7720,914,7758,914,7758,918xe" filled="true" fillcolor="#000000" stroked="false">
                <v:path arrowok="t"/>
                <v:fill type="solid"/>
              </v:shape>
              <v:shape style="position:absolute;left:7720;top:821;width:236;height:98" coordorigin="7720,821" coordsize="236,98" path="m7945,851l7934,851,7928,846,7926,842,7926,830,7928,825,7936,821,7945,821,7949,823,7951,825,7936,825,7932,827,7930,832,7930,842,7938,846,7952,846,7951,849,7945,851xe" filled="true" fillcolor="#000000" stroked="false">
                <v:path arrowok="t"/>
                <v:fill type="solid"/>
              </v:shape>
              <v:shape style="position:absolute;left:7720;top:821;width:236;height:98" coordorigin="7720,821" coordsize="236,98" path="m7952,846l7945,846,7951,840,7951,832,7945,825,7951,825,7953,827,7955,832,7955,838,7953,844,7952,846xe" filled="true" fillcolor="#000000" stroked="false">
                <v:path arrowok="t"/>
                <v:fill type="solid"/>
              </v:shape>
            </v:group>
            <v:group style="position:absolute;left:7930;top:825;width:21;height:22" coordorigin="7930,825" coordsize="21,22">
              <v:shape style="position:absolute;left:7930;top:825;width:21;height:22" coordorigin="7930,825" coordsize="21,22" path="m7941,825l7945,825,7947,827,7951,832,7951,836,7951,840,7947,844,7945,846,7938,846,7934,844,7930,842,7930,838,7930,834,7930,832,7932,827,7936,825,7941,825xe" filled="false" stroked="true" strokeweight="0pt" strokecolor="#000000">
                <v:path arrowok="t"/>
              </v:shape>
            </v:group>
            <v:group style="position:absolute;left:7926;top:821;width:30;height:30" coordorigin="7926,821" coordsize="30,30">
              <v:shape style="position:absolute;left:7926;top:821;width:30;height:30" coordorigin="7926,821" coordsize="30,30" path="m7955,838l7955,832,7953,827,7949,823,7945,821,7941,821,7936,821,7932,823,7928,825,7926,830,7926,836,7926,842,7928,846,7934,851,7938,851,7945,851,7951,849,7953,844,7955,838xe" filled="false" stroked="true" strokeweight="0pt" strokecolor="#000000">
                <v:path arrowok="t"/>
              </v:shape>
            </v:group>
            <v:group style="position:absolute;left:7846;top:825;width:55;height:93" coordorigin="7846,825" coordsize="55,93">
              <v:shape style="position:absolute;left:7846;top:825;width:55;height:93" coordorigin="7846,825" coordsize="55,93" path="m7892,906l7899,891,7901,872,7899,853,7892,838,7888,832,7882,827,7873,825,7867,827,7846,872,7848,891,7854,906,7861,914,7867,918,7873,918,7882,918,7888,914,7892,906xe" filled="false" stroked="true" strokeweight="0pt" strokecolor="#000000">
                <v:path arrowok="t"/>
              </v:shape>
            </v:group>
            <v:group style="position:absolute;left:7857;top:830;width:34;height:85" coordorigin="7857,830" coordsize="34,85">
              <v:shape style="position:absolute;left:7857;top:830;width:34;height:85" coordorigin="7857,830" coordsize="34,85" path="m7886,842l7890,851,7890,861,7890,872,7890,884,7888,895,7886,903,7884,910,7880,914,7873,914,7869,914,7865,910,7861,903,7859,895,7857,884,7857,872,7857,861,7873,830,7880,832,7884,836,7886,842xe" filled="false" stroked="true" strokeweight="0pt" strokecolor="#000000">
                <v:path arrowok="t"/>
              </v:shape>
            </v:group>
            <v:group style="position:absolute;left:7787;top:825;width:40;height:93" coordorigin="7787,825" coordsize="40,93">
              <v:shape style="position:absolute;left:7787;top:825;width:40;height:93" coordorigin="7787,825" coordsize="40,93" path="m7808,825l7806,830,7802,832,7798,834,7794,834,7787,834,7787,838,7798,838,7800,838,7802,838,7802,842,7802,906,7802,910,7800,912,7798,914,7794,914,7787,914,7787,918,7827,918,7827,914,7821,914,7817,914,7815,912,7812,910,7810,906,7810,825,7808,825xe" filled="false" stroked="true" strokeweight="0pt" strokecolor="#000000">
                <v:path arrowok="t"/>
              </v:shape>
            </v:group>
            <v:group style="position:absolute;left:7720;top:825;width:38;height:93" coordorigin="7720,825" coordsize="38,93">
              <v:shape style="position:absolute;left:7720;top:825;width:38;height:93" coordorigin="7720,825" coordsize="38,93" path="m7741,825l7739,830,7735,832,7731,834,7724,834,7720,834,7720,838,7731,838,7733,838,7735,838,7735,842,7735,906,7735,910,7733,912,7731,914,7724,914,7720,914,7720,918,7758,918,7758,914,7754,914,7749,914,7745,912,7745,910,7743,906,7743,825,7741,825xe" filled="false" stroked="true" strokeweight="0pt" strokecolor="#000000">
                <v:path arrowok="t"/>
              </v:shape>
              <v:shape style="position:absolute;left:8654;top:821;width:235;height:97" type="#_x0000_t75" stroked="false">
                <v:imagedata r:id="rId71" o:title=""/>
              </v:shape>
            </v:group>
            <v:group style="position:absolute;left:9343;top:2782;width:168;height:98" coordorigin="9343,2782" coordsize="168,98">
              <v:shape style="position:absolute;left:9343;top:2782;width:168;height:98" coordorigin="9343,2782" coordsize="168,98" path="m9438,2879l9423,2879,9417,2874,9410,2866,9404,2851,9402,2832,9402,2820,9410,2798,9414,2792,9423,2788,9429,2786,9438,2788,9441,2790,9429,2790,9425,2792,9421,2796,9417,2803,9414,2811,9412,2822,9412,2845,9414,2855,9417,2864,9421,2870,9425,2874,9444,2874,9438,2879xe" filled="true" fillcolor="#000000" stroked="false">
                <v:path arrowok="t"/>
                <v:fill type="solid"/>
              </v:shape>
              <v:shape style="position:absolute;left:9343;top:2782;width:168;height:98" coordorigin="9343,2782" coordsize="168,98" path="m9444,2874l9435,2874,9440,2870,9442,2864,9444,2855,9446,2845,9446,2822,9429,2790,9441,2790,9444,2792,9448,2798,9454,2813,9456,2832,9454,2851,9448,2866,9444,2874xe" filled="true" fillcolor="#000000" stroked="false">
                <v:path arrowok="t"/>
                <v:fill type="solid"/>
              </v:shape>
              <v:shape style="position:absolute;left:9343;top:2782;width:168;height:98" coordorigin="9343,2782" coordsize="168,98" path="m9372,2874l9354,2874,9358,2870,9358,2798,9343,2798,9343,2794,9354,2794,9362,2790,9364,2786,9366,2786,9366,2866,9368,2870,9372,2874xe" filled="true" fillcolor="#000000" stroked="false">
                <v:path arrowok="t"/>
                <v:fill type="solid"/>
              </v:shape>
              <v:shape style="position:absolute;left:9343;top:2782;width:168;height:98" coordorigin="9343,2782" coordsize="168,98" path="m9383,2879l9343,2879,9343,2874,9383,2874,9383,2879xe" filled="true" fillcolor="#000000" stroked="false">
                <v:path arrowok="t"/>
                <v:fill type="solid"/>
              </v:shape>
              <v:shape style="position:absolute;left:9343;top:2782;width:168;height:98" coordorigin="9343,2782" coordsize="168,98" path="m9501,2811l9490,2811,9484,2807,9482,2803,9482,2790,9484,2786,9492,2782,9501,2782,9505,2784,9507,2786,9492,2786,9488,2788,9486,2792,9486,2803,9490,2807,9508,2807,9507,2809,9501,2811xe" filled="true" fillcolor="#000000" stroked="false">
                <v:path arrowok="t"/>
                <v:fill type="solid"/>
              </v:shape>
              <v:shape style="position:absolute;left:9343;top:2782;width:168;height:98" coordorigin="9343,2782" coordsize="168,98" path="m9508,2807l9498,2807,9503,2805,9507,2801,9507,2792,9501,2786,9507,2786,9509,2788,9511,2792,9511,2798,9509,2805,9508,2807xe" filled="true" fillcolor="#000000" stroked="false">
                <v:path arrowok="t"/>
                <v:fill type="solid"/>
              </v:shape>
            </v:group>
            <v:group style="position:absolute;left:9486;top:2786;width:21;height:22" coordorigin="9486,2786" coordsize="21,22">
              <v:shape style="position:absolute;left:9486;top:2786;width:21;height:22" coordorigin="9486,2786" coordsize="21,22" path="m9496,2786l9501,2786,9503,2788,9507,2792,9507,2796,9507,2801,9503,2805,9498,2807,9494,2807,9490,2807,9486,2803,9486,2798,9486,2794,9486,2792,9488,2788,9492,2786,9496,2786xe" filled="false" stroked="true" strokeweight="0pt" strokecolor="#000000">
                <v:path arrowok="t"/>
              </v:shape>
            </v:group>
            <v:group style="position:absolute;left:9482;top:2782;width:30;height:30" coordorigin="9482,2782" coordsize="30,30">
              <v:shape style="position:absolute;left:9482;top:2782;width:30;height:30" coordorigin="9482,2782" coordsize="30,30" path="m9511,2798l9511,2792,9509,2788,9505,2784,9501,2782,9496,2782,9492,2782,9488,2784,9484,2786,9482,2790,9482,2796,9482,2803,9484,2807,9490,2811,9494,2811,9501,2811,9507,2809,9509,2805,9511,2798xe" filled="false" stroked="true" strokeweight="0pt" strokecolor="#000000">
                <v:path arrowok="t"/>
              </v:shape>
            </v:group>
            <v:group style="position:absolute;left:9402;top:2786;width:55;height:93" coordorigin="9402,2786" coordsize="55,93">
              <v:shape style="position:absolute;left:9402;top:2786;width:55;height:93" coordorigin="9402,2786" coordsize="55,93" path="m9448,2866l9454,2851,9456,2832,9454,2813,9448,2798,9444,2792,9438,2788,9429,2786,9423,2788,9414,2792,9410,2798,9406,2809,9402,2820,9402,2832,9404,2851,9410,2866,9417,2874,9423,2879,9429,2879,9438,2879,9444,2874,9448,2866xe" filled="false" stroked="true" strokeweight="0pt" strokecolor="#000000">
                <v:path arrowok="t"/>
              </v:shape>
            </v:group>
            <v:group style="position:absolute;left:9412;top:2790;width:34;height:85" coordorigin="9412,2790" coordsize="34,85">
              <v:shape style="position:absolute;left:9412;top:2790;width:34;height:85" coordorigin="9412,2790" coordsize="34,85" path="m9442,2803l9444,2811,9446,2822,9446,2832,9446,2845,9444,2855,9442,2864,9440,2870,9435,2874,9429,2874,9425,2874,9421,2870,9417,2864,9414,2855,9412,2845,9412,2832,9412,2822,9429,2790,9435,2792,9440,2796,9442,2803xe" filled="false" stroked="true" strokeweight="0pt" strokecolor="#000000">
                <v:path arrowok="t"/>
              </v:shape>
            </v:group>
            <v:group style="position:absolute;left:9343;top:2786;width:40;height:93" coordorigin="9343,2786" coordsize="40,93">
              <v:shape style="position:absolute;left:9343;top:2786;width:40;height:93" coordorigin="9343,2786" coordsize="40,93" path="m9364,2786l9362,2790,9358,2792,9354,2794,9349,2794,9343,2794,9343,2798,9354,2798,9356,2798,9358,2798,9358,2803,9358,2866,9358,2870,9356,2872,9354,2874,9349,2874,9343,2874,9343,2879,9383,2879,9383,2874,9377,2874,9372,2874,9370,2872,9368,2870,9366,2866,9366,2786,9364,2786xe" filled="false" stroked="true" strokeweight="0pt" strokecolor="#000000">
                <v:path arrowok="t"/>
              </v:shape>
            </v:group>
            <v:group style="position:absolute;left:9351;top:3738;width:110;height:98" coordorigin="9351,3738" coordsize="110,98">
              <v:shape style="position:absolute;left:9351;top:3738;width:110;height:98" coordorigin="9351,3738" coordsize="110,98" path="m9385,3835l9370,3835,9364,3830,9358,3824,9351,3809,9351,3776,9379,3742,9385,3744,9388,3746,9379,3746,9372,3748,9368,3752,9364,3759,9362,3767,9360,3778,9360,3801,9362,3811,9364,3820,9368,3826,9372,3830,9391,3830,9385,3835xe" filled="true" fillcolor="#000000" stroked="false">
                <v:path arrowok="t"/>
                <v:fill type="solid"/>
              </v:shape>
              <v:shape style="position:absolute;left:9351;top:3738;width:110;height:98" coordorigin="9351,3738" coordsize="110,98" path="m9391,3830l9383,3830,9387,3826,9391,3820,9393,3811,9396,3801,9396,3778,9379,3746,9388,3746,9391,3748,9398,3754,9402,3769,9404,3788,9402,3807,9398,3822,9391,3830xe" filled="true" fillcolor="#000000" stroked="false">
                <v:path arrowok="t"/>
                <v:fill type="solid"/>
              </v:shape>
              <v:shape style="position:absolute;left:9351;top:3738;width:110;height:98" coordorigin="9351,3738" coordsize="110,98" path="m9450,3767l9438,3767,9429,3759,9429,3752,9435,3740,9440,3738,9450,3738,9454,3740,9455,3742,9440,3742,9438,3744,9433,3752,9433,3754,9438,3763,9456,3763,9454,3765,9450,3767xe" filled="true" fillcolor="#000000" stroked="false">
                <v:path arrowok="t"/>
                <v:fill type="solid"/>
              </v:shape>
              <v:shape style="position:absolute;left:9351;top:3738;width:110;height:98" coordorigin="9351,3738" coordsize="110,98" path="m9456,3763l9448,3763,9452,3761,9454,3757,9454,3748,9452,3744,9448,3742,9455,3742,9459,3748,9461,3754,9459,3761,9456,3763xe" filled="true" fillcolor="#000000" stroked="false">
                <v:path arrowok="t"/>
                <v:fill type="solid"/>
              </v:shape>
            </v:group>
            <v:group style="position:absolute;left:9433;top:3742;width:21;height:22" coordorigin="9433,3742" coordsize="21,22">
              <v:shape style="position:absolute;left:9433;top:3742;width:21;height:22" coordorigin="9433,3742" coordsize="21,22" path="m9444,3742l9448,3742,9452,3744,9454,3748,9454,3752,9454,3757,9452,3761,9448,3763,9444,3763,9438,3763,9435,3759,9433,3754,9433,3752,9435,3748,9438,3744,9440,3742,9444,3742xe" filled="false" stroked="true" strokeweight="0pt" strokecolor="#000000">
                <v:path arrowok="t"/>
              </v:shape>
            </v:group>
            <v:group style="position:absolute;left:9429;top:3738;width:32;height:30" coordorigin="9429,3738" coordsize="32,30">
              <v:shape style="position:absolute;left:9429;top:3738;width:32;height:30" coordorigin="9429,3738" coordsize="32,30" path="m9461,3754l9459,3748,9456,3744,9454,3740,9450,3738,9446,3738,9440,3738,9435,3740,9433,3744,9431,3748,9429,3752,9429,3759,9433,3763,9438,3767,9444,3767,9450,3767,9454,3765,9459,3761,9461,3754xe" filled="false" stroked="true" strokeweight="0pt" strokecolor="#000000">
                <v:path arrowok="t"/>
              </v:shape>
            </v:group>
            <v:group style="position:absolute;left:9351;top:3742;width:53;height:93" coordorigin="9351,3742" coordsize="53,93">
              <v:shape style="position:absolute;left:9351;top:3742;width:53;height:93" coordorigin="9351,3742" coordsize="53,93" path="m9398,3822l9402,3807,9404,3788,9402,3769,9398,3754,9391,3748,9385,3744,9379,3742,9370,3744,9364,3748,9358,3754,9354,3765,9351,3776,9351,3788,9351,3809,9358,3824,9364,3830,9370,3835,9379,3835,9385,3835,9391,3830,9398,3822xe" filled="false" stroked="true" strokeweight="0pt" strokecolor="#000000">
                <v:path arrowok="t"/>
              </v:shape>
            </v:group>
            <v:group style="position:absolute;left:9360;top:3746;width:36;height:85" coordorigin="9360,3746" coordsize="36,85">
              <v:shape style="position:absolute;left:9360;top:3746;width:36;height:85" coordorigin="9360,3746" coordsize="36,85" path="m9391,3759l9393,3767,9396,3778,9396,3788,9396,3801,9393,3811,9391,3820,9387,3826,9383,3830,9379,3830,9372,3830,9368,3826,9364,3820,9362,3811,9360,3801,9360,3788,9360,3778,9379,3746,9383,3748,9387,3752,9391,3759xe" filled="false" stroked="true" strokeweight="0pt" strokecolor="#000000">
                <v:path arrowok="t"/>
              </v:shape>
            </v:group>
            <v:group style="position:absolute;left:9347;top:1849;width:177;height:98" coordorigin="9347,1849" coordsize="177,98">
              <v:shape style="position:absolute;left:9347;top:1849;width:177;height:98" coordorigin="9347,1849" coordsize="177,98" path="m9448,1946l9433,1946,9427,1942,9423,1935,9417,1921,9414,1899,9414,1887,9417,1876,9421,1868,9427,1859,9433,1855,9448,1855,9454,1859,9438,1859,9431,1864,9429,1870,9425,1878,9425,1889,9423,1899,9425,1912,9425,1923,9429,1931,9431,1937,9438,1942,9454,1942,9448,1946xe" filled="true" fillcolor="#000000" stroked="false">
                <v:path arrowok="t"/>
                <v:fill type="solid"/>
              </v:shape>
              <v:shape style="position:absolute;left:9347;top:1849;width:177;height:98" coordorigin="9347,1849" coordsize="177,98" path="m9454,1942l9446,1942,9450,1937,9454,1931,9456,1923,9459,1912,9459,1889,9456,1878,9454,1870,9450,1864,9446,1859,9454,1859,9461,1866,9467,1881,9469,1899,9467,1921,9461,1935,9454,1942xe" filled="true" fillcolor="#000000" stroked="false">
                <v:path arrowok="t"/>
                <v:fill type="solid"/>
              </v:shape>
              <v:shape style="position:absolute;left:9347;top:1849;width:177;height:98" coordorigin="9347,1849" coordsize="177,98" path="m9358,1885l9351,1885,9349,1883,9349,1870,9351,1864,9356,1859,9364,1855,9381,1855,9387,1857,9366,1857,9358,1866,9356,1870,9358,1872,9358,1876,9360,1881,9360,1883,9358,1885xe" filled="true" fillcolor="#000000" stroked="false">
                <v:path arrowok="t"/>
                <v:fill type="solid"/>
              </v:shape>
              <v:shape style="position:absolute;left:9347;top:1849;width:177;height:98" coordorigin="9347,1849" coordsize="177,98" path="m9396,1946l9347,1946,9347,1940,9356,1927,9362,1918,9372,1910,9379,1899,9385,1893,9389,1876,9387,1872,9387,1866,9385,1862,9377,1857,9387,1857,9396,1866,9398,1870,9398,1883,9396,1889,9391,1895,9362,1925,9358,1931,9356,1935,9354,1937,9397,1937,9396,1946xe" filled="true" fillcolor="#000000" stroked="false">
                <v:path arrowok="t"/>
                <v:fill type="solid"/>
              </v:shape>
              <v:shape style="position:absolute;left:9347;top:1849;width:177;height:98" coordorigin="9347,1849" coordsize="177,98" path="m9397,1937l9389,1937,9393,1929,9396,1923,9400,1923,9397,1937xe" filled="true" fillcolor="#000000" stroked="false">
                <v:path arrowok="t"/>
                <v:fill type="solid"/>
              </v:shape>
              <v:shape style="position:absolute;left:9347;top:1849;width:177;height:98" coordorigin="9347,1849" coordsize="177,98" path="m9507,1881l9501,1878,9496,1874,9494,1870,9492,1864,9496,1855,9501,1851,9505,1849,9513,1849,9517,1851,9519,1853,9507,1853,9505,1855,9501,1857,9498,1859,9496,1864,9496,1868,9503,1874,9519,1874,9517,1876,9513,1878,9507,1881xe" filled="true" fillcolor="#000000" stroked="false">
                <v:path arrowok="t"/>
                <v:fill type="solid"/>
              </v:shape>
              <v:shape style="position:absolute;left:9347;top:1849;width:177;height:98" coordorigin="9347,1849" coordsize="177,98" path="m9519,1874l9511,1874,9515,1872,9517,1870,9519,1864,9515,1855,9511,1853,9519,1853,9522,1855,9524,1859,9524,1866,9522,1872,9519,1874xe" filled="true" fillcolor="#000000" stroked="false">
                <v:path arrowok="t"/>
                <v:fill type="solid"/>
              </v:shape>
            </v:group>
            <v:group style="position:absolute;left:9496;top:1853;width:24;height:22" coordorigin="9496,1853" coordsize="24,22">
              <v:shape style="position:absolute;left:9496;top:1853;width:24;height:22" coordorigin="9496,1853" coordsize="24,22" path="m9507,1853l9511,1853,9515,1855,9517,1859,9519,1864,9517,1870,9515,1872,9511,1874,9507,1874,9503,1874,9498,1870,9496,1868,9496,1864,9498,1859,9501,1857,9505,1855,9507,1853xe" filled="false" stroked="true" strokeweight="0pt" strokecolor="#000000">
                <v:path arrowok="t"/>
              </v:shape>
            </v:group>
            <v:group style="position:absolute;left:9492;top:1849;width:32;height:32" coordorigin="9492,1849" coordsize="32,32">
              <v:shape style="position:absolute;left:9492;top:1849;width:32;height:32" coordorigin="9492,1849" coordsize="32,32" path="m9524,1866l9524,1859,9522,1855,9517,1851,9513,1849,9509,1849,9505,1849,9501,1851,9496,1855,9494,1859,9492,1864,9494,1870,9496,1874,9501,1878,9507,1881,9513,1878,9517,1876,9522,1872,9524,1866xe" filled="false" stroked="true" strokeweight="0pt" strokecolor="#000000">
                <v:path arrowok="t"/>
              </v:shape>
            </v:group>
            <v:group style="position:absolute;left:9414;top:1855;width:55;height:91" coordorigin="9414,1855" coordsize="55,91">
              <v:shape style="position:absolute;left:9414;top:1855;width:55;height:91" coordorigin="9414,1855" coordsize="55,91" path="m9461,1935l9467,1921,9469,1899,9467,1881,9461,1866,9454,1859,9448,1855,9442,1855,9433,1855,9427,1859,9421,1868,9417,1876,9414,1887,9414,1899,9417,1921,9423,1935,9427,1942,9433,1946,9442,1946,9448,1946,9454,1942,9461,1935xe" filled="false" stroked="true" strokeweight="0pt" strokecolor="#000000">
                <v:path arrowok="t"/>
              </v:shape>
            </v:group>
            <v:group style="position:absolute;left:9423;top:1859;width:36;height:83" coordorigin="9423,1859" coordsize="36,83">
              <v:shape style="position:absolute;left:9423;top:1859;width:36;height:83" coordorigin="9423,1859" coordsize="36,83" path="m9454,1870l9456,1878,9459,1889,9459,1899,9459,1912,9456,1923,9454,1931,9450,1937,9446,1942,9442,1942,9438,1942,9431,1937,9429,1931,9425,1923,9425,1912,9423,1899,9425,1889,9425,1878,9429,1870,9431,1864,9438,1859,9442,1859,9446,1859,9450,1864,9454,1870xe" filled="false" stroked="true" strokeweight="0pt" strokecolor="#000000">
                <v:path arrowok="t"/>
              </v:shape>
            </v:group>
            <v:group style="position:absolute;left:9347;top:1855;width:53;height:91" coordorigin="9347,1855" coordsize="53,91">
              <v:shape style="position:absolute;left:9347;top:1855;width:53;height:91" coordorigin="9347,1855" coordsize="53,91" path="m9385,1893l9379,1899,9372,1910,9362,1918,9356,1927,9351,1933,9347,1940,9347,1946,9396,1946,9400,1923,9396,1923,9393,1929,9391,1933,9389,1937,9383,1937,9354,1937,9356,1935,9358,1931,9362,1925,9368,1918,9377,1910,9385,1902,9391,1895,9396,1889,9398,1883,9398,1876,9398,1870,9396,1866,9391,1862,9387,1857,9381,1855,9372,1855,9364,1855,9356,1859,9351,1864,9349,1870,9349,1876,9349,1881,9349,1883,9351,1885,9356,1885,9358,1885,9360,1883,9360,1881,9358,1876,9358,1872,9356,1870,9358,1866,9362,1862,9366,1857,9372,1857,9377,1857,9381,1859,9385,1862,9387,1866,9387,1872,9389,1876,9387,1885,9385,1893xe" filled="false" stroked="true" strokeweight="0pt" strokecolor="#000000">
                <v:path arrowok="t"/>
              </v:shape>
            </v:group>
            <v:group style="position:absolute;left:6068;top:945;width:3261;height:2" coordorigin="6068,945" coordsize="3261,2">
              <v:shape style="position:absolute;left:6068;top:945;width:3261;height:2" coordorigin="6068,945" coordsize="3261,0" path="m6068,945l9328,945e" filled="false" stroked="true" strokeweight=".60151pt" strokecolor="#000000">
                <v:path arrowok="t"/>
              </v:shape>
            </v:group>
            <v:group style="position:absolute;left:6073;top:951;width:2;height:2986" coordorigin="6073,951" coordsize="2,2986">
              <v:shape style="position:absolute;left:6073;top:951;width:2;height:2986" coordorigin="6073,951" coordsize="0,2986" path="m6073,951l6073,3936e" filled="false" stroked="true" strokeweight=".524916pt" strokecolor="#000000">
                <v:path arrowok="t"/>
              </v:shape>
            </v:group>
            <v:group style="position:absolute;left:6068;top:3938;width:3257;height:2" coordorigin="6068,3938" coordsize="3257,2">
              <v:shape style="position:absolute;left:6068;top:3938;width:3257;height:2" coordorigin="6068,3938" coordsize="3257,0" path="m6068,3938l9324,3938e" filled="false" stroked="true" strokeweight=".200503pt" strokecolor="#000000">
                <v:path arrowok="t"/>
              </v:shape>
            </v:group>
            <v:group style="position:absolute;left:6068;top:3942;width:3261;height:2" coordorigin="6068,3942" coordsize="3261,2">
              <v:shape style="position:absolute;left:6068;top:3942;width:3261;height:2" coordorigin="6068,3942" coordsize="3261,0" path="m6068,3942l9328,3942e" filled="false" stroked="true" strokeweight=".200503pt" strokecolor="#000000">
                <v:path arrowok="t"/>
              </v:shape>
            </v:group>
            <v:group style="position:absolute;left:9324;top:951;width:2;height:2986" coordorigin="9324,951" coordsize="2,2986">
              <v:shape style="position:absolute;left:9324;top:951;width:2;height:2986" coordorigin="9324,951" coordsize="0,2986" path="m9324,951l9324,3936e" filled="false" stroked="true" strokeweight=".419933pt" strokecolor="#000000">
                <v:path arrowok="t"/>
              </v:shape>
            </v:group>
            <v:group style="position:absolute;left:9324;top:3938;width:5;height:2" coordorigin="9324,3938" coordsize="5,2">
              <v:shape style="position:absolute;left:9324;top:3938;width:5;height:2" coordorigin="9324,3938" coordsize="5,0" path="m9324,3938l9328,3938e" filled="false" stroked="true" strokeweight=".200503pt" strokecolor="#000000">
                <v:path arrowok="t"/>
              </v:shape>
            </v:group>
            <v:group style="position:absolute;left:6068;top:939;width:3261;height:3005" coordorigin="6068,939" coordsize="3261,3005">
              <v:shape style="position:absolute;left:6068;top:939;width:3261;height:3005" coordorigin="6068,939" coordsize="3261,3005" path="m9324,3940l9324,3936,6078,3936,6078,950,9320,950,9320,3940,9324,3940,9324,3936,9324,3940,9328,3940,9328,939,6068,939,6068,3944,9328,3944,9328,3940,9324,3940xe" filled="false" stroked="true" strokeweight="0pt" strokecolor="#000000">
                <v:path arrowok="t"/>
              </v:shape>
              <v:shape style="position:absolute;left:2569;top:1566;width:2776;height:2095" type="#_x0000_t75" alt="C:\Users\apple\AppData\Local\Temp\WeChat Files\644485668167388562.jpg" stroked="false">
                <v:imagedata r:id="rId72" o:title=""/>
              </v:shape>
            </v:group>
            <v:group style="position:absolute;left:5348;top:1686;width:1573;height:1203" coordorigin="5348,1686" coordsize="1573,1203">
              <v:shape style="position:absolute;left:5348;top:1686;width:1573;height:1203" coordorigin="5348,1686" coordsize="1573,1203" path="m6921,2889l5348,1686e" filled="false" stroked="true" strokeweight=".75pt" strokecolor="#000000">
                <v:path arrowok="t"/>
              </v:shape>
            </v:group>
            <v:group style="position:absolute;left:5348;top:2796;width:1573;height:93" coordorigin="5348,2796" coordsize="1573,93">
              <v:shape style="position:absolute;left:5348;top:2796;width:1573;height:93" coordorigin="5348,2796" coordsize="1573,93" path="m6921,2889l5348,2796e" filled="false" stroked="true" strokeweight=".75pt" strokecolor="#000000">
                <v:path arrowok="t"/>
              </v:shape>
            </v:group>
            <v:group style="position:absolute;left:5179;top:1779;width:2;height:300" coordorigin="5179,1779" coordsize="2,300">
              <v:shape style="position:absolute;left:5179;top:1779;width:2;height:300" coordorigin="5179,1779" coordsize="0,300" path="m5179,2079l5179,1779e" filled="false" stroked="true" strokeweight=".5pt" strokecolor="#000000">
                <v:path arrowok="t"/>
              </v:shape>
            </v:group>
            <v:group style="position:absolute;left:5134;top:1779;width:45;height:90" coordorigin="5134,1779" coordsize="45,90">
              <v:shape style="position:absolute;left:5134;top:1779;width:45;height:90" coordorigin="5134,1779" coordsize="45,90" path="m5179,1779l5134,1869e" filled="false" stroked="true" strokeweight=".5pt" strokecolor="#000000">
                <v:path arrowok="t"/>
              </v:shape>
            </v:group>
            <v:group style="position:absolute;left:5179;top:1779;width:53;height:90" coordorigin="5179,1779" coordsize="53,90">
              <v:shape style="position:absolute;left:5179;top:1779;width:53;height:90" coordorigin="5179,1779" coordsize="53,90" path="m5179,1779l5232,1869e" filled="false" stroked="true" strokeweight=".5pt" strokecolor="#000000">
                <v:path arrowok="t"/>
              </v:shape>
              <v:shape style="position:absolute;left:2559;top:1556;width:2796;height:2115" type="#_x0000_t202" filled="false" stroked="true" strokeweight="1pt" strokecolor="#000000">
                <v:textbox inset="0,0,0,0">
                  <w:txbxContent>
                    <w:p>
                      <w:pPr>
                        <w:spacing w:line="187" w:lineRule="exact" w:before="0"/>
                        <w:ind w:left="0" w:right="70" w:firstLine="0"/>
                        <w:jc w:val="right"/>
                        <w:rPr>
                          <w:rFonts w:ascii="方正舒体" w:hAnsi="方正舒体" w:cs="方正舒体" w:eastAsia="方正舒体"/>
                          <w:sz w:val="18"/>
                          <w:szCs w:val="18"/>
                        </w:rPr>
                      </w:pPr>
                      <w:r>
                        <w:rPr>
                          <w:rFonts w:ascii="方正舒体" w:hAnsi="方正舒体" w:cs="方正舒体" w:eastAsia="方正舒体"/>
                          <w:sz w:val="18"/>
                          <w:szCs w:val="18"/>
                        </w:rPr>
                        <w:t>北</w:t>
                      </w:r>
                    </w:p>
                  </w:txbxContent>
                </v:textbox>
                <w10:wrap type="none"/>
              </v:shape>
            </v:group>
            <w10:wrap type="none"/>
          </v:group>
        </w:pict>
      </w:r>
      <w:r>
        <w:rPr>
          <w:rFonts w:ascii="宋体" w:hAnsi="宋体" w:cs="宋体" w:eastAsia="宋体"/>
        </w:rPr>
        <w:t>春节期间，北京的地理老师小王到泰国苏梅岛（</w:t>
      </w:r>
      <w:r>
        <w:rPr>
          <w:rFonts w:ascii="Times New Roman" w:hAnsi="Times New Roman" w:cs="Times New Roman" w:eastAsia="Times New Roman"/>
        </w:rPr>
        <w:t>9</w:t>
      </w:r>
      <w:r>
        <w:rPr>
          <w:rFonts w:ascii="宋体" w:hAnsi="宋体" w:cs="宋体" w:eastAsia="宋体"/>
        </w:rPr>
        <w:t>°</w:t>
      </w:r>
      <w:r>
        <w:rPr>
          <w:rFonts w:ascii="Times New Roman" w:hAnsi="Times New Roman" w:cs="Times New Roman" w:eastAsia="Times New Roman"/>
        </w:rPr>
        <w:t>N</w:t>
      </w:r>
      <w:r>
        <w:rPr>
          <w:rFonts w:ascii="宋体" w:hAnsi="宋体" w:cs="宋体" w:eastAsia="宋体"/>
        </w:rPr>
        <w:t>，</w:t>
      </w:r>
      <w:r>
        <w:rPr>
          <w:rFonts w:ascii="Times New Roman" w:hAnsi="Times New Roman" w:cs="Times New Roman" w:eastAsia="Times New Roman"/>
        </w:rPr>
        <w:t>100</w:t>
      </w:r>
      <w:r>
        <w:rPr>
          <w:rFonts w:ascii="宋体" w:hAnsi="宋体" w:cs="宋体" w:eastAsia="宋体"/>
        </w:rPr>
        <w:t>°</w:t>
      </w:r>
      <w:r>
        <w:rPr>
          <w:rFonts w:ascii="Times New Roman" w:hAnsi="Times New Roman" w:cs="Times New Roman" w:eastAsia="Times New Roman"/>
        </w:rPr>
        <w:t>E</w:t>
      </w:r>
      <w:r>
        <w:rPr>
          <w:rFonts w:ascii="宋体" w:hAnsi="宋体" w:cs="宋体" w:eastAsia="宋体"/>
        </w:rPr>
        <w:t>）旅游，享受阳光海 滩。图</w:t>
      </w:r>
      <w:r>
        <w:rPr>
          <w:rFonts w:ascii="宋体" w:hAnsi="宋体" w:cs="宋体" w:eastAsia="宋体"/>
          <w:spacing w:val="-54"/>
        </w:rPr>
        <w:t> </w:t>
      </w:r>
      <w:r>
        <w:rPr>
          <w:rFonts w:ascii="Times New Roman" w:hAnsi="Times New Roman" w:cs="Times New Roman" w:eastAsia="Times New Roman"/>
        </w:rPr>
        <w:t>13</w:t>
      </w:r>
      <w:r>
        <w:rPr>
          <w:rFonts w:ascii="Times New Roman" w:hAnsi="Times New Roman" w:cs="Times New Roman" w:eastAsia="Times New Roman"/>
          <w:spacing w:val="-2"/>
        </w:rPr>
        <w:t> </w:t>
      </w:r>
      <w:r>
        <w:rPr>
          <w:rFonts w:ascii="宋体" w:hAnsi="宋体" w:cs="宋体" w:eastAsia="宋体"/>
        </w:rPr>
        <w:t>为苏梅岛位置图和小王手绘的苏梅岛地图。</w:t>
      </w:r>
      <w:r>
        <w:rPr/>
        <w:t>读图，完成第</w:t>
      </w:r>
      <w:r>
        <w:rPr>
          <w:spacing w:val="-54"/>
        </w:rPr>
        <w:t> </w:t>
      </w:r>
      <w:r>
        <w:rPr>
          <w:rFonts w:ascii="Times New Roman" w:hAnsi="Times New Roman" w:cs="Times New Roman" w:eastAsia="Times New Roman"/>
        </w:rPr>
        <w:t>38</w:t>
      </w:r>
      <w:r>
        <w:rPr/>
        <w:t>～</w:t>
      </w:r>
      <w:r>
        <w:rPr>
          <w:rFonts w:ascii="Times New Roman" w:hAnsi="Times New Roman" w:cs="Times New Roman" w:eastAsia="Times New Roman"/>
        </w:rPr>
        <w:t>40</w:t>
      </w:r>
      <w:r>
        <w:rPr>
          <w:rFonts w:ascii="Times New Roman" w:hAnsi="Times New Roman" w:cs="Times New Roman" w:eastAsia="Times New Roman"/>
          <w:spacing w:val="-1"/>
        </w:rPr>
        <w:t> </w:t>
      </w:r>
      <w:r>
        <w:rPr/>
        <w:t>题。</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2"/>
        <w:rPr>
          <w:rFonts w:ascii="宋体" w:hAnsi="宋体" w:cs="宋体" w:eastAsia="宋体"/>
          <w:sz w:val="16"/>
          <w:szCs w:val="16"/>
        </w:rPr>
      </w:pPr>
    </w:p>
    <w:p>
      <w:pPr>
        <w:spacing w:after="0" w:line="240" w:lineRule="auto"/>
        <w:rPr>
          <w:rFonts w:ascii="宋体" w:hAnsi="宋体" w:cs="宋体" w:eastAsia="宋体"/>
          <w:sz w:val="16"/>
          <w:szCs w:val="16"/>
        </w:rPr>
        <w:sectPr>
          <w:pgSz w:w="11910" w:h="16840"/>
          <w:pgMar w:header="0" w:footer="1993" w:top="1580" w:bottom="2180" w:left="1680" w:right="1680"/>
        </w:sectPr>
      </w:pPr>
    </w:p>
    <w:p>
      <w:pPr>
        <w:spacing w:line="240" w:lineRule="auto" w:before="13"/>
        <w:rPr>
          <w:rFonts w:ascii="宋体" w:hAnsi="宋体" w:cs="宋体" w:eastAsia="宋体"/>
          <w:sz w:val="24"/>
          <w:szCs w:val="24"/>
        </w:rPr>
      </w:pPr>
    </w:p>
    <w:p>
      <w:pPr>
        <w:pStyle w:val="BodyText"/>
        <w:spacing w:line="240" w:lineRule="auto"/>
        <w:ind w:left="249" w:right="0"/>
        <w:jc w:val="left"/>
      </w:pPr>
      <w:r>
        <w:rPr>
          <w:rFonts w:ascii="Times New Roman" w:hAnsi="Times New Roman" w:cs="Times New Roman" w:eastAsia="Times New Roman"/>
        </w:rPr>
        <w:t>38</w:t>
      </w:r>
      <w:r>
        <w:rPr/>
        <w:t>．去苏梅岛之前，小王需要准备</w:t>
      </w:r>
    </w:p>
    <w:p>
      <w:pPr>
        <w:pStyle w:val="BodyText"/>
        <w:spacing w:line="240" w:lineRule="auto" w:before="35"/>
        <w:ind w:left="249" w:right="0"/>
        <w:jc w:val="left"/>
        <w:rPr>
          <w:rFonts w:ascii="Times New Roman" w:hAnsi="Times New Roman" w:cs="Times New Roman" w:eastAsia="Times New Roman"/>
        </w:rPr>
      </w:pPr>
      <w:r>
        <w:rPr/>
        <w:br w:type="column"/>
      </w:r>
      <w:r>
        <w:rPr/>
        <w:t>图</w:t>
      </w:r>
      <w:r>
        <w:rPr>
          <w:spacing w:val="-53"/>
        </w:rPr>
        <w:t> </w:t>
      </w:r>
      <w:r>
        <w:rPr>
          <w:rFonts w:ascii="Times New Roman" w:hAnsi="Times New Roman" w:cs="Times New Roman" w:eastAsia="Times New Roman"/>
        </w:rPr>
        <w:t>13</w:t>
      </w:r>
    </w:p>
    <w:p>
      <w:pPr>
        <w:spacing w:after="0" w:line="240" w:lineRule="auto"/>
        <w:jc w:val="left"/>
        <w:rPr>
          <w:rFonts w:ascii="Times New Roman" w:hAnsi="Times New Roman" w:cs="Times New Roman" w:eastAsia="Times New Roman"/>
        </w:rPr>
        <w:sectPr>
          <w:type w:val="continuous"/>
          <w:pgSz w:w="11910" w:h="16840"/>
          <w:pgMar w:top="1580" w:bottom="2180" w:left="1680" w:right="1680"/>
          <w:cols w:num="2" w:equalWidth="0">
            <w:col w:w="3400" w:space="389"/>
            <w:col w:w="4761"/>
          </w:cols>
        </w:sectPr>
      </w:pPr>
    </w:p>
    <w:p>
      <w:pPr>
        <w:pStyle w:val="BodyText"/>
        <w:tabs>
          <w:tab w:pos="2558" w:val="left" w:leader="none"/>
          <w:tab w:pos="4448" w:val="left" w:leader="none"/>
          <w:tab w:pos="6338" w:val="left" w:leader="none"/>
        </w:tabs>
        <w:spacing w:line="272" w:lineRule="exact" w:before="7"/>
        <w:ind w:left="248" w:right="794" w:firstLine="420"/>
        <w:jc w:val="left"/>
      </w:pPr>
      <w:r>
        <w:rPr>
          <w:rFonts w:ascii="Times New Roman" w:hAnsi="Times New Roman" w:cs="Times New Roman" w:eastAsia="Times New Roman"/>
          <w:spacing w:val="-1"/>
        </w:rPr>
        <w:t>A</w:t>
      </w:r>
      <w:r>
        <w:rPr>
          <w:spacing w:val="-1"/>
        </w:rPr>
        <w:t>．矿泉水</w:t>
        <w:tab/>
      </w:r>
      <w:r>
        <w:rPr>
          <w:rFonts w:ascii="Times New Roman" w:hAnsi="Times New Roman" w:cs="Times New Roman" w:eastAsia="Times New Roman"/>
        </w:rPr>
        <w:t>B</w:t>
      </w:r>
      <w:r>
        <w:rPr/>
        <w:t>．遮阳帽</w:t>
        <w:tab/>
      </w:r>
      <w:r>
        <w:rPr>
          <w:rFonts w:ascii="Times New Roman" w:hAnsi="Times New Roman" w:cs="Times New Roman" w:eastAsia="Times New Roman"/>
        </w:rPr>
        <w:t>C</w:t>
      </w:r>
      <w:r>
        <w:rPr/>
        <w:t>．羽绒服</w:t>
        <w:tab/>
      </w:r>
      <w:r>
        <w:rPr>
          <w:rFonts w:ascii="Times New Roman" w:hAnsi="Times New Roman" w:cs="Times New Roman" w:eastAsia="Times New Roman"/>
          <w:spacing w:val="-1"/>
        </w:rPr>
        <w:t>D</w:t>
      </w:r>
      <w:r>
        <w:rPr>
          <w:spacing w:val="-1"/>
        </w:rPr>
        <w:t>．防风沙眼镜</w:t>
      </w:r>
      <w:r>
        <w:rPr/>
        <w:t> </w:t>
      </w:r>
      <w:r>
        <w:rPr>
          <w:rFonts w:ascii="Times New Roman" w:hAnsi="Times New Roman" w:cs="Times New Roman" w:eastAsia="Times New Roman"/>
        </w:rPr>
        <w:t>39</w:t>
      </w:r>
      <w:r>
        <w:rPr/>
        <w:t>．抵达苏梅岛后，小王发现</w:t>
      </w:r>
    </w:p>
    <w:p>
      <w:pPr>
        <w:pStyle w:val="BodyText"/>
        <w:tabs>
          <w:tab w:pos="4448" w:val="left" w:leader="none"/>
        </w:tabs>
        <w:spacing w:line="253" w:lineRule="exact"/>
        <w:ind w:left="459" w:right="47"/>
        <w:jc w:val="left"/>
      </w:pPr>
      <w:r>
        <w:rPr>
          <w:rFonts w:ascii="Times New Roman" w:hAnsi="Times New Roman" w:cs="Times New Roman" w:eastAsia="Times New Roman"/>
          <w:spacing w:val="-1"/>
        </w:rPr>
        <w:t>A</w:t>
      </w:r>
      <w:r>
        <w:rPr>
          <w:spacing w:val="-1"/>
        </w:rPr>
        <w:t>．码头建在岛东岸，靠近马来半岛</w:t>
        <w:tab/>
      </w:r>
      <w:r>
        <w:rPr>
          <w:rFonts w:ascii="Times New Roman" w:hAnsi="Times New Roman" w:cs="Times New Roman" w:eastAsia="Times New Roman"/>
        </w:rPr>
        <w:t>B</w:t>
      </w:r>
      <w:r>
        <w:rPr/>
        <w:t>．在海滩可以东眺印度洋</w:t>
      </w:r>
    </w:p>
    <w:p>
      <w:pPr>
        <w:pStyle w:val="BodyText"/>
        <w:tabs>
          <w:tab w:pos="4448" w:val="left" w:leader="none"/>
        </w:tabs>
        <w:spacing w:line="272" w:lineRule="exact" w:before="18"/>
        <w:ind w:left="248" w:right="2264" w:firstLine="211"/>
        <w:jc w:val="left"/>
      </w:pPr>
      <w:r>
        <w:rPr>
          <w:rFonts w:ascii="Times New Roman" w:hAnsi="Times New Roman" w:cs="Times New Roman" w:eastAsia="Times New Roman"/>
          <w:spacing w:val="-1"/>
        </w:rPr>
        <w:t>C</w:t>
      </w:r>
      <w:r>
        <w:rPr>
          <w:spacing w:val="-1"/>
        </w:rPr>
        <w:t>．酒店区在岛西岸，靠近旅游景点</w:t>
        <w:tab/>
      </w:r>
      <w:r>
        <w:rPr>
          <w:rFonts w:ascii="Times New Roman" w:hAnsi="Times New Roman" w:cs="Times New Roman" w:eastAsia="Times New Roman"/>
          <w:spacing w:val="-1"/>
        </w:rPr>
        <w:t>D</w:t>
      </w:r>
      <w:r>
        <w:rPr>
          <w:spacing w:val="-1"/>
        </w:rPr>
        <w:t>．公路呈环状分布</w:t>
      </w:r>
      <w:r>
        <w:rPr/>
        <w:t> </w:t>
      </w:r>
      <w:r>
        <w:rPr>
          <w:rFonts w:ascii="Times New Roman" w:hAnsi="Times New Roman" w:cs="Times New Roman" w:eastAsia="Times New Roman"/>
        </w:rPr>
        <w:t>40</w:t>
      </w:r>
      <w:r>
        <w:rPr/>
        <w:t>．旅行结束，小王要尽快回到北京，需选择的交通方式</w:t>
      </w:r>
    </w:p>
    <w:p>
      <w:pPr>
        <w:pStyle w:val="BodyText"/>
        <w:tabs>
          <w:tab w:pos="2558" w:val="left" w:leader="none"/>
          <w:tab w:pos="4448" w:val="left" w:leader="none"/>
          <w:tab w:pos="6338" w:val="left" w:leader="none"/>
        </w:tabs>
        <w:spacing w:line="263" w:lineRule="exact"/>
        <w:ind w:left="459" w:right="47"/>
        <w:jc w:val="left"/>
      </w:pPr>
      <w:r>
        <w:rPr>
          <w:rFonts w:ascii="Times New Roman" w:hAnsi="Times New Roman" w:cs="Times New Roman" w:eastAsia="Times New Roman"/>
          <w:spacing w:val="-1"/>
        </w:rPr>
        <w:t>A</w:t>
      </w:r>
      <w:r>
        <w:rPr>
          <w:spacing w:val="-1"/>
        </w:rPr>
        <w:t>．铁路</w:t>
        <w:tab/>
      </w:r>
      <w:r>
        <w:rPr>
          <w:rFonts w:ascii="Times New Roman" w:hAnsi="Times New Roman" w:cs="Times New Roman" w:eastAsia="Times New Roman"/>
        </w:rPr>
        <w:t>B</w:t>
      </w:r>
      <w:r>
        <w:rPr/>
        <w:t>．公路</w:t>
        <w:tab/>
      </w:r>
      <w:r>
        <w:rPr>
          <w:rFonts w:ascii="Times New Roman" w:hAnsi="Times New Roman" w:cs="Times New Roman" w:eastAsia="Times New Roman"/>
        </w:rPr>
        <w:t>C</w:t>
      </w:r>
      <w:r>
        <w:rPr/>
        <w:t>．航空</w:t>
        <w:tab/>
      </w:r>
      <w:r>
        <w:rPr>
          <w:rFonts w:ascii="Times New Roman" w:hAnsi="Times New Roman" w:cs="Times New Roman" w:eastAsia="Times New Roman"/>
          <w:spacing w:val="-1"/>
        </w:rPr>
        <w:t>D</w:t>
      </w:r>
      <w:r>
        <w:rPr>
          <w:spacing w:val="-1"/>
        </w:rPr>
        <w:t>．水路</w:t>
      </w:r>
    </w:p>
    <w:p>
      <w:pPr>
        <w:spacing w:after="0" w:line="263" w:lineRule="exact"/>
        <w:jc w:val="left"/>
        <w:sectPr>
          <w:type w:val="continuous"/>
          <w:pgSz w:w="11910" w:h="16840"/>
          <w:pgMar w:top="1580" w:bottom="2180" w:left="1680" w:right="1680"/>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pStyle w:val="Heading1"/>
        <w:tabs>
          <w:tab w:pos="1422" w:val="left" w:leader="none"/>
        </w:tabs>
        <w:spacing w:line="240" w:lineRule="auto" w:before="156"/>
        <w:ind w:left="24" w:right="0"/>
        <w:jc w:val="center"/>
      </w:pPr>
      <w:bookmarkStart w:name="第二部分  非选择题" w:id="4"/>
      <w:bookmarkEnd w:id="4"/>
      <w:r>
        <w:rPr/>
      </w:r>
      <w:r>
        <w:rPr>
          <w:w w:val="95"/>
        </w:rPr>
        <w:t>第二部分</w:t>
        <w:tab/>
      </w:r>
      <w:r>
        <w:rPr/>
        <w:t>非选择题</w:t>
      </w:r>
    </w:p>
    <w:p>
      <w:pPr>
        <w:pStyle w:val="BodyText"/>
        <w:spacing w:line="309" w:lineRule="auto" w:before="215"/>
        <w:ind w:right="325" w:hanging="420"/>
        <w:jc w:val="both"/>
      </w:pPr>
      <w:r>
        <w:rPr/>
        <w:pict>
          <v:group style="position:absolute;margin-left:142.799805pt;margin-top:60.789608pt;width:308.5pt;height:242.55pt;mso-position-horizontal-relative:page;mso-position-vertical-relative:paragraph;z-index:-48880" coordorigin="2856,1216" coordsize="6170,4851">
            <v:shape style="position:absolute;left:3030;top:1394;width:5354;height:4269" type="#_x0000_t75" stroked="false">
              <v:imagedata r:id="rId73" o:title=""/>
            </v:shape>
            <v:group style="position:absolute;left:3028;top:2847;width:3176;height:2625" coordorigin="3028,2847" coordsize="3176,2625">
              <v:shape style="position:absolute;left:3028;top:2847;width:3176;height:2625" coordorigin="3028,2847" coordsize="3176,2625" path="m3062,2847l3028,2876,3030,2882,3032,2886,3036,2890,3038,2893,3041,2895,3047,2897,3051,2899,3090,2935,3124,2974,3135,2991,3139,3006,3137,3013,3133,3028,3129,3043,3127,3060,3127,3066,3163,3114,3178,3122,3183,3127,3187,3131,3193,3139,3197,3144,3202,3150,3210,3157,3213,3161,3217,3165,3223,3170,3230,3174,3236,3176,3242,3178,3245,3178,3262,3199,3266,3210,3268,3219,3270,3228,3270,3238,3270,3247,3270,3266,3273,3283,3281,3300,3288,3309,3294,3315,3296,3318,3300,3322,3300,3328,3301,3335,3301,3343,3300,3365,3296,3388,3292,3399,3288,3410,3285,3419,3283,3429,3283,3438,3285,3468,3288,3496,3290,3522,3290,3532,3290,3541,3288,3550,3266,3575,3264,3577,3262,3577,3260,3579,3262,3577,3260,3579,3262,3577,3262,3579,3262,3577,3262,3579,3262,3577,3260,3573,3256,3569,3253,3564,3245,3560,3240,3556,3232,3556,3227,3556,3221,3558,3217,3562,3210,3569,3204,3579,3198,3588,3191,3614,3185,3640,3183,3665,3182,3682,3182,3683,3183,3702,3189,3725,3193,3740,3200,3753,3210,3764,3213,3768,3219,3770,3223,3770,3230,3771,3234,3773,3242,3775,3251,3781,3256,3786,3264,3792,3277,3809,3292,3826,3300,3829,3305,3833,3313,3837,3318,3841,3322,3843,3326,3846,3328,3852,3328,3859,3329,3865,3329,3873,3331,3878,3335,3887,3341,3897,3346,3904,3354,3912,3359,3917,3367,3925,3373,3931,3380,3934,3386,3936,3393,3938,3399,3938,3419,3936,3436,3934,3442,3934,3444,3931,3444,3929,3445,3927,3447,3927,3451,3925,3453,3925,3455,3925,3459,3925,3460,3925,3462,3927,3464,3931,3468,3934,3474,3946,3479,3955,3483,3962,3489,3970,3496,3975,3511,3990,3522,4009,3537,4028,3554,4043,3560,4049,3565,4052,3571,4056,3576,4060,3582,4065,3605,4093,3606,4099,3608,4105,3610,4110,3614,4116,3620,4122,3625,4125,3631,4127,3636,4129,3642,4129,3649,4129,3657,4129,3663,4129,3668,4131,3670,4133,3672,4137,3676,4142,3678,4151,3679,4159,3679,4168,3681,4172,3681,4176,3683,4180,3687,4183,3689,4185,3691,4187,3693,4191,3696,4195,3698,4200,3700,4206,3702,4211,3706,4219,3707,4225,3711,4230,3717,4236,3721,4239,3724,4243,3728,4243,3734,4245,3737,4243,3741,4243,3745,4243,3749,4241,3752,4241,3752,4243,3754,4243,3754,4247,3756,4251,3756,4256,3758,4264,3760,4271,3762,4275,3766,4279,3769,4281,3775,4283,3780,4284,3788,4284,3795,4284,3799,4284,3801,4286,3803,4286,3805,4286,3803,4286,3805,4286,3803,4286,3805,4284,3803,4286,3805,4284,3803,4286,3805,4290,3805,4292,3807,4298,3809,4303,3812,4311,3818,4316,3822,4320,3825,4324,3825,4326,3827,4329,3831,4333,3853,4356,3882,4376,3913,4391,3945,4399,3973,4404,4003,4414,4033,4423,4065,4427,4072,4427,4080,4425,4087,4423,4093,4421,4097,4419,4100,4417,4104,4417,4106,4417,4108,4419,4110,4423,4110,4427,4112,4434,4112,4442,4112,4449,4114,4459,4142,4485,4144,4485,4149,4483,4155,4481,4160,4477,4164,4474,4166,4470,4170,4462,4173,4457,4175,4451,4177,4447,4179,4447,4181,4447,4183,4445,4187,4445,4188,4444,4192,4440,4194,4436,4194,4432,4187,4432,4188,4440,4194,4438,4200,4434,4205,4430,4231,4404,4235,4402,4239,4402,4243,4402,4246,4404,4252,4408,4258,4410,4267,4415,4276,4421,4291,4429,4306,4432,4323,4434,4340,4436,4348,4438,4353,4440,4359,4444,4362,4449,4368,4457,4374,4464,4377,4468,4381,4472,4387,4475,4392,4475,4394,4475,4398,4475,4402,4475,4404,4474,4406,4474,4407,4474,4411,4474,4413,4475,4415,4479,4417,4485,4419,4492,4422,4502,4426,4507,4434,4513,4439,4518,4445,4522,4452,4528,4458,4533,4462,4539,4462,4543,4462,4545,4462,4552,4460,4560,4458,4567,4458,4576,4458,4578,4458,4588,4460,4595,4464,4601,4469,4608,4475,4612,4482,4616,4490,4620,4507,4621,4522,4621,4531,4621,4540,4621,4548,4621,4553,4621,4610,4627,4639,4625,4669,4618,4697,4605,4752,4575,4810,4548,4868,4524,4886,4517,4903,4515,4909,4515,4915,4515,4918,4517,4922,4520,4926,4522,4931,4526,4939,4530,4945,4532,4950,4533,4956,4535,4961,4539,4967,4543,4971,4548,4978,4558,4988,4567,4991,4571,4999,4575,5004,4578,5016,4582,5027,4582,5031,4582,5040,4580,5046,4576,5051,4571,5055,4563,5059,4558,5062,4548,5064,4541,5070,4532,5074,4524,5077,4522,5081,4520,5087,4518,5094,4518,5102,4518,5109,4518,5119,4518,5124,4520,5128,4524,5134,4528,5135,4533,5137,4541,5137,4548,5137,4558,5135,4567,5135,4576,5139,4595,5147,4608,5152,4616,5158,4623,5163,4631,5178,4663,5190,4698,5192,4736,5188,4775,5175,4814,5154,4854,5148,4859,5145,4865,5141,4869,5135,4872,5126,4876,5117,4880,5109,4884,5104,4887,5096,4893,5090,4900,5083,4906,5076,4912,5068,4917,5061,4921,5055,4923,5049,4928,5044,4934,5038,4942,5036,4951,5036,4960,5034,4972,5038,5001,5038,5007,5036,5026,5034,5048,5034,5056,5036,5063,5038,5069,5040,5075,5046,5078,5049,5082,5055,5082,5061,5082,5076,5082,5090,5078,5107,5076,5122,5076,5130,5076,5154,5095,5156,5099,5156,5103,5156,5110,5154,5119,5150,5129,5150,5140,5150,5149,5156,5164,5165,5176,5175,5185,5193,5194,5208,5204,5214,5207,5216,5211,5218,5213,5218,5215,5218,5221,5214,5226,5210,5232,5207,5239,5201,5247,5197,5256,5195,5265,5192,5275,5192,5286,5192,5292,5193,5299,5197,5305,5203,5310,5208,5314,5218,5318,5227,5318,5236,5320,5265,5350,5274,5370,5313,5417,5321,5417,5339,5415,5356,5410,5373,5406,5388,5404,5396,5404,5401,5408,5407,5410,5410,5415,5416,5421,5422,5432,5427,5441,5429,5445,5433,5449,5435,5453,5439,5458,5442,5462,5448,5466,5452,5470,5455,5471,5461,5471,5465,5471,5469,5470,5478,5464,5483,5456,5489,5449,5493,5441,5495,5432,5495,5425,5493,5406,5489,5389,5485,5372,5483,5357,5483,5350,5483,5335,5485,5316,5485,5310,5485,5305,5487,5303,5487,5301,5489,5299,5493,5299,5497,5299,5502,5297,5504,5297,5515,5299,5528,5299,5536,5299,5545,5297,5562,5294,5577,5290,5581,5290,5594,5292,5611,5299,5620,5301,5628,5303,5637,5303,5656,5301,5672,5301,5680,5301,5686,5301,5693,5305,5695,5305,5699,5307,5702,5309,5708,5312,5716,5316,5723,5320,5731,5324,5738,5325,5745,5327,5751,5325,5755,5325,5759,5322,5762,5318,5768,5310,5772,5303,5774,5297,5775,5295,5779,5294,5781,5294,5783,5292,5787,5292,5794,5292,5802,5294,5811,5295,5820,5294,5830,5292,5837,5288,5847,5280,5856,5273,5910,5250,5938,5247,5961,5249,5985,5256,6011,5269,6032,5282,6047,5292,6060,5297,6067,5303,6071,5307,6073,5309,6075,5310,6075,5314,6077,5318,6077,5324,6077,5327,6077,5337,6075,5346,6073,5352,6071,5359,6071,5365,6109,5415,6168,5445,6200,5458,6204,5443,6174,5432,6144,5417,6125,5408,6109,5397,6097,5389,6094,5383,6090,5378,6088,5374,6086,5368,6086,5365,6088,5357,6090,5350,6090,5342,6092,5335,6092,5327,6092,5324,6092,5312,6088,5305,6084,5299,6080,5294,6071,5286,6058,5279,6041,5269,6021,5256,5991,5241,5964,5234,5938,5232,5918,5234,5854,5254,5845,5262,5837,5269,5830,5275,5820,5279,5811,5279,5805,5279,5796,5277,5787,5277,5779,5277,5755,5303,5749,5309,5749,5310,5745,5310,5742,5310,5736,5309,5729,5307,5723,5303,5716,5299,5710,5295,5704,5292,5699,5290,5689,5286,5682,5284,5672,5284,5654,5286,5637,5288,5628,5286,5616,5284,5600,5277,5581,5273,5577,5273,5558,5279,5541,5282,5495,5282,5487,5284,5482,5286,5476,5290,5472,5295,5470,5301,5470,5309,5469,5316,5469,5333,5467,5350,5469,5359,5470,5376,5474,5393,5478,5408,5480,5425,5461,5455,5461,5456,5459,5456,5457,5455,5454,5451,5452,5449,5448,5445,5444,5438,5440,5434,5435,5423,5429,5413,5396,5389,5388,5389,5369,5391,5352,5395,5336,5400,5321,5402,5313,5400,5308,5398,5304,5395,5298,5389,5294,5382,5287,5365,5279,5344,5272,5329,5263,5318,5250,5309,5240,5305,5233,5303,5225,5303,5220,5301,5216,5299,5212,5299,5210,5295,5208,5292,5207,5286,5208,5277,5210,5269,5212,5262,5214,5254,5220,5249,5223,5241,5227,5236,5231,5230,5233,5222,5233,5215,5233,5209,5229,5202,5223,5196,5216,5191,5199,5181,5184,5172,5178,5166,5173,5163,5169,5155,5165,5148,5165,5140,5167,5133,5169,5123,5171,5112,5171,5103,5171,5095,5135,5061,5122,5061,5105,5061,5089,5063,5081,5065,5072,5065,5066,5067,5061,5067,5057,5067,5055,5065,5053,5065,5051,5063,5051,5060,5049,5054,5049,5048,5051,5028,5053,5007,5053,5000,5051,4985,5051,4972,5051,4962,5051,4953,5053,4947,5055,4943,5059,4940,5062,4938,5068,4934,5076,4930,5094,4919,5109,4902,5115,4897,5122,4893,5132,4891,5141,4885,5150,4882,5156,4876,5162,4869,5167,4861,5188,4822,5203,4779,5208,4736,5205,4696,5193,4657,5177,4623,5169,4614,5163,4605,5158,4599,5156,4595,5154,4590,5152,4584,5150,4576,5152,4569,5152,4558,5152,4548,5152,4539,5150,4528,5147,4522,5143,4517,5137,4511,5132,4507,5126,4505,5120,4503,5111,4503,5102,4503,5092,4503,5085,4503,5077,4505,5068,4509,5062,4513,5059,4520,5053,4526,5051,4533,5047,4543,5044,4550,5042,4556,5038,4562,5036,4563,5032,4565,5029,4567,5027,4567,5021,4567,5016,4565,5010,4563,5006,4562,5001,4558,4997,4556,4991,4548,4984,4539,4978,4532,4971,4526,4961,4520,4956,4518,4948,4517,4943,4515,4939,4513,4935,4511,4931,4507,4926,4503,4918,4500,4911,4500,4903,4498,4881,4502,4862,4511,4802,4533,4744,4560,4688,4591,4666,4603,4638,4608,4610,4610,4555,4606,4548,4606,4540,4606,4522,4606,4503,4605,4473,4584,4473,4578,4473,4576,4473,4571,4475,4563,4477,4554,4479,4545,4477,4539,4475,4533,4471,4524,4465,4518,4460,4513,4454,4509,4447,4503,4439,4500,4435,4494,4434,4488,4432,4483,4411,4459,4407,4457,4402,4459,4398,4460,4394,4460,4391,4460,4389,4459,4385,4455,4381,4449,4376,4442,4372,4436,4366,4430,4361,4427,4351,4423,4342,4421,4334,4421,4325,4419,4318,4419,4310,4417,4297,4414,4284,4408,4278,4404,4273,4400,4265,4397,4260,4393,4252,4389,4245,4387,4239,4387,4231,4387,4226,4391,4220,4393,4213,4400,4207,4406,4202,4414,4196,4417,4190,4423,4185,4425,4179,4425,4179,4430,4179,4432,4181,4434,4179,4430,4179,4432,4181,4434,4179,4430,4175,4432,4172,4432,4168,4436,4164,4440,4162,4444,4160,4447,4159,4451,4155,4457,4151,4464,4149,4466,4147,4468,4145,4470,4144,4470,4142,4470,4138,4468,4136,4468,4132,4466,4130,4460,4129,4455,4127,4447,4127,4440,4127,4432,4125,4425,4123,4417,4121,4412,4117,4408,4114,4404,4110,4402,4104,4402,4099,4402,4093,4404,4087,4406,4078,4408,4072,4410,4065,4410,4037,4408,4007,4399,3977,4389,3891,4361,3842,4322,3840,4320,3838,4316,3837,4312,3831,4307,3825,4301,3824,4298,3822,4296,3822,4292,3820,4288,3818,4281,3816,4277,3812,4273,3809,4271,3805,4271,3799,4269,3792,4269,3788,4269,3784,4269,3779,4268,3775,4266,3773,4266,3773,4264,3773,4260,3771,4251,3769,4239,3767,4238,3766,4234,3762,4230,3758,4228,3754,4226,3749,4226,3743,4226,3737,4228,3736,4228,3734,4228,3732,4228,3730,4228,3728,4225,3724,4223,3722,4217,3719,4211,3717,4208,3715,4200,3713,4195,3709,4187,3704,4180,3700,4176,3698,4174,3698,4172,3696,4170,3696,4168,3694,4165,3694,4159,3693,4150,3691,4142,3689,4135,3687,4129,3683,4123,3679,4120,3676,4118,3668,4114,3663,4114,3657,4112,3649,4114,3642,4114,3636,4114,3633,4112,3629,4110,3625,4107,3623,4101,3621,4095,3620,4088,3618,4080,3612,4073,3605,4063,3595,4054,3586,4047,3578,4043,3573,4039,3569,4035,3565,4032,3548,4017,3535,4002,3522,3981,3505,3964,3500,3959,3496,3955,3492,3947,3489,3942,3485,3934,3481,3927,3477,3921,3472,3916,3468,3912,3462,3910,3455,3908,3447,3910,3440,3912,3436,3916,3432,3919,3429,3923,3436,3927,3436,3919,3417,3921,3399,3923,3393,3923,3387,3921,3382,3917,3378,3916,3373,3910,3369,3904,3363,3899,3359,3895,3356,3889,3352,3884,3348,3878,3346,3874,3344,3869,3344,3865,3344,3859,3343,3852,3341,3844,3337,3839,3331,3831,3326,3828,3318,3824,3313,3820,3307,3816,3301,3813,3288,3800,3275,3783,3258,3768,3240,3758,3232,3756,3227,3755,3223,3753,3219,3751,3210,3740,3202,3721,3198,3700,3197,3683,3197,3682,3198,3667,3200,3642,3219,3582,3227,3575,3230,3573,3232,3571,3234,3571,3238,3573,3243,3577,3245,3579,3247,3582,3249,3584,3251,3586,3253,3590,3256,3592,3262,3592,3266,3592,3270,3590,3307,3532,3305,3522,3301,3479,3298,3438,3298,3431,3300,3423,3303,3416,3305,3408,3309,3399,3311,3389,3314,3367,3316,3343,3316,3333,3314,3324,3313,3316,3309,3311,3305,3305,3300,3298,3294,3292,3286,3272,3285,3247,3285,3238,3285,3227,3285,3217,3283,3210,3281,3202,3277,3193,3275,3185,3271,3180,3268,3174,3264,3169,3258,3165,3253,3163,3247,3163,3242,3161,3236,3161,3230,3157,3225,3152,3219,3146,3212,3139,3206,3129,3200,3122,3195,3116,3187,3111,3176,3103,3167,3097,3157,3090,3152,3084,3148,3079,3144,3073,3144,3066,3142,3060,3146,3039,3152,3017,3154,3011,3154,3006,3152,2991,3144,2978,3137,2964,3101,2923,3060,2886,3052,2882,3047,2880,3045,2878,3045,2876,3045,2875,3045,2873,3047,2869,3049,2867,3051,2865,3056,2863,3064,2862,3062,2847xe" filled="false" stroked="true" strokeweight="0pt" strokecolor="#131313">
                <v:path arrowok="t"/>
              </v:shape>
              <v:shape style="position:absolute;left:3032;top:1351;width:5495;height:1700" type="#_x0000_t75" stroked="false">
                <v:imagedata r:id="rId74" o:title=""/>
              </v:shape>
            </v:group>
            <v:group style="position:absolute;left:3034;top:1351;width:5493;height:1700" coordorigin="3034,1351" coordsize="5493,1700">
              <v:shape style="position:absolute;left:3034;top:1351;width:5493;height:1700" coordorigin="3034,1351" coordsize="5493,1700" path="m7827,3051l7830,3047,7836,3041,7840,3032,7845,3024,7866,2993,7885,2959,7892,2949,7898,2940,7903,2931,7907,2927,7909,2921,7913,2918,7914,2916,7918,2912,7922,2910,7928,2908,7935,2906,7941,2903,7961,2871,7961,2858,7963,2839,7963,2824,7965,2818,7967,2815,7969,2813,7971,2813,7989,2809,8008,2803,8025,2796,8044,2794,8053,2796,8060,2798,8066,2800,8070,2800,8074,2802,8081,2803,8090,2803,8096,2803,8103,2803,8122,2802,8137,2800,8143,2798,8150,2796,8156,2792,8160,2788,8163,2785,8163,2779,8165,2770,8167,2759,8167,2742,8169,2723,8171,2715,8173,2710,8176,2704,8178,2702,8195,2686,8214,2661,8225,2646,8234,2631,8240,2622,8246,2612,8249,2605,8253,2598,8257,2592,8259,2590,8261,2588,8264,2588,8278,2588,8296,2590,8317,2588,8371,2556,8386,2500,8386,2487,8382,2463,8377,2440,8369,2416,8364,2392,8354,2367,8341,2347,8332,2326,8326,2305,8330,2290,8343,2274,8354,2261,8367,2253,8375,2249,8384,2246,8394,2246,8401,2246,8409,2247,8418,2249,8435,2255,8453,2259,8463,2257,8472,2255,8480,2251,8485,2246,8489,2238,8493,2232,8495,2221,8495,2208,8498,2133,8506,2062,8510,1987,8508,1965,8506,1946,8506,1938,8508,1931,8511,1922,8515,1912,8523,1899,8526,1882,8526,1880,8525,1873,8523,1865,8523,1858,8521,1852,8521,1849,8521,1813,8519,1807,8515,1802,8510,1796,8502,1794,8496,1794,8489,1794,8483,1796,8478,1798,8470,1802,8465,1804,8457,1807,8450,1811,8442,1817,8437,1822,8435,1824,8433,1828,8433,1830,8433,1832,8435,1834,8433,1832,8435,1834,8433,1832,8431,1832,8427,1832,8423,1836,8414,1841,8405,1847,8384,1864,8365,1884,8351,1899,8334,1914,8322,1925,8313,1933,8306,1938,8300,1940,8292,1942,8274,1946,8255,1946,8246,1946,8238,1946,8233,1944,8225,1942,8218,1940,8214,1937,8210,1933,8208,1925,8203,1914,8199,1903,8191,1884,8186,1862,8173,1845,8158,1830,8143,1819,8126,1807,8107,1794,8087,1787,8066,1785,8049,1783,8025,1776,7997,1768,7986,1768,7976,1768,7941,1768,7931,1768,7922,1766,7885,1742,7879,1734,7875,1729,7873,1725,7873,1721,7873,1714,7871,1708,7866,1699,7858,1689,7853,1682,7845,1674,7840,1667,7834,1660,7827,1637,7817,1615,7806,1583,7802,1573,7797,1562,7787,1553,7774,1536,7761,1517,7755,1510,7750,1504,7744,1497,7739,1491,7737,1484,7733,1474,7731,1467,7727,1459,7725,1448,7724,1439,7720,1431,7718,1424,7658,1390,7641,1386,7634,1388,7626,1390,7619,1392,7613,1394,7609,1394,7608,1394,7602,1394,7596,1392,7591,1388,7581,1381,7570,1375,7548,1364,7523,1358,7499,1354,7467,1351,7458,1352,7450,1352,7443,1354,7435,1358,7430,1360,7422,1366,7415,1371,7409,1373,7404,1373,7396,1375,7389,1377,7379,1379,7372,1382,7364,1384,7359,1386,7353,1386,7346,1388,7338,1392,7331,1396,7325,1401,7271,1420,7261,1424,7252,1425,7244,1431,7239,1435,7235,1440,7231,1448,7228,1455,7228,1467,7230,1482,7235,1493,7244,1504,7252,1510,7259,1517,7267,1525,7273,1534,7276,1543,7278,1553,7282,1553,7278,1553,7282,1553,7278,1553,7274,1573,7267,1592,7261,1598,7254,1603,7244,1607,7239,1611,7233,1615,7228,1618,7224,1624,7220,1630,7213,1648,7209,1667,7207,1686,7203,1704,7188,1777,7145,1826,7057,1856,7026,1858,7007,1858,6992,1860,6984,1862,6979,1864,6971,1869,6968,1875,6960,1884,6921,1955,6911,2017,6910,2049,6910,2060,6911,2070,6913,2079,6915,2085,6917,2090,6921,2094,6981,2114,7005,2116,7024,2114,7039,2111,7057,2103,7082,2096,7110,2086,7138,2081,7164,2075,7185,2073,7190,2073,7243,2109,7244,2118,7248,2137,7258,2152,7271,2163,7288,2176,7295,2182,7299,2186,7299,2189,7301,2191,7301,2195,7299,2197,7295,2201,7289,2204,7288,2206,7284,2208,7276,2208,7252,2212,7181,2223,7119,2240,7059,2285,7046,2298,7041,2304,7035,2309,7031,2311,7024,2313,7016,2317,7009,2320,7001,2324,6994,2330,6986,2337,6982,2341,6981,2347,6979,2352,6977,2362,6977,2371,6975,2380,6975,2386,6973,2390,6969,2393,6968,2395,6962,2397,6956,2397,6951,2399,6932,2401,6913,2403,6904,2405,6896,2405,6891,2405,6885,2407,6880,2408,6872,2412,6865,2416,6859,2420,6853,2425,6851,2429,6848,2433,6848,2438,6846,2440,6844,2444,6835,2455,6823,2466,6808,2480,6803,2485,6795,2491,6790,2495,6786,2498,6782,2500,6780,2500,6779,2500,6779,2502,6780,2500,6779,2500,6779,2502,6780,2500,6777,2500,6771,2498,6764,2496,6743,2491,6719,2485,6691,2481,6664,2480,6655,2480,6648,2481,6640,2483,6614,2495,6595,2510,6584,2528,6578,2549,6578,2554,6576,2558,6575,2562,6571,2568,6569,2571,6569,2575,6569,2581,6571,2586,6575,2592,6578,2598,6586,2605,6591,2611,6597,2616,6601,2620,6603,2626,6604,2629,6606,2635,6608,2644,6608,2648,6608,2652,6608,2654,6606,2657,6603,2659,6599,2663,6595,2665,6588,2667,6580,2669,6575,2671,6569,2674,6565,2678,6560,2684,6556,2689,6552,2695,6546,2704,6545,2708,6541,2714,6535,2719,6530,2727,6507,2751,6481,2774,6473,2779,6464,2785,6457,2790,6449,2792,6442,2794,6436,2796,6406,2794,6376,2790,6348,2790,6339,2790,6329,2792,6326,2792,6322,2794,6316,2796,6309,2798,6281,2803,6243,2813,6200,2822,6153,2833,6105,2843,6047,2856,5994,2867,5966,2871,5944,2875,5929,2876,5927,2876,5850,2850,5792,2820,5768,2807,5747,2798,5661,2764,5596,2745,5538,2736,5513,2736,5482,2734,5403,2729,5309,2715,5242,2700,5212,2687,5207,2684,5156,2592,5126,2517,5117,2498,5111,2487,5107,2478,5102,2470,5062,2418,5010,2378,4901,2335,4832,2309,4814,2300,4789,2289,4780,2283,4772,2275,4769,2272,4767,2266,4765,2262,4765,2261,4767,2257,4769,2251,4774,2247,4782,2240,4789,2232,4817,2158,4819,2103,4817,2064,4804,2026,4793,2006,4782,1987,4774,1972,4767,1957,4761,1950,4755,1942,4748,1937,4739,1931,4701,1916,4668,1897,4664,1894,4660,1892,4658,1888,4656,1886,4654,1880,4651,1875,4647,1867,4643,1862,4638,1858,4632,1850,4628,1843,4626,1824,4624,1804,4623,1787,4617,1768,4613,1762,4610,1757,4606,1751,4600,1746,4595,1744,4587,1742,4581,1742,4572,1742,4563,1746,4555,1751,4550,1757,4542,1764,4537,1772,4531,1779,4523,1789,4516,1796,4508,1802,4503,1804,4497,1804,4480,1802,4462,1798,4456,1800,4396,1849,4379,1918,4377,1929,4351,1953,4344,1955,4340,1955,4316,1950,4290,1942,4278,1940,4269,1940,4263,1938,4260,1937,4254,1935,4254,1933,4250,1933,4218,1927,4185,1924,4179,1924,4175,1924,4170,1925,4166,1927,4162,1929,4159,1933,4155,1935,4151,1938,4149,1938,4140,1946,4130,1952,4123,1961,4115,1967,4106,1974,4100,1980,4095,1983,4091,1991,4082,2006,4076,2025,4071,2040,4063,2058,4056,2081,4056,2088,4056,2094,4056,2099,4054,2103,4050,2109,4048,2111,4044,2113,4039,2113,4033,2113,4028,2111,4020,2109,4011,2105,3999,2101,3994,2099,3988,2098,3983,2096,3975,2092,3968,2090,3960,2090,3958,2090,3960,2098,3960,2090,3951,2090,3936,2090,3926,2090,3917,2090,3898,2092,3880,2099,3874,2105,3867,2111,3861,2120,3855,2128,3850,2135,3846,2144,3838,2176,3835,2212,3833,2246,3833,2249,3833,2285,3803,2339,3795,2343,3767,2369,3764,2377,3762,2386,3760,2395,3752,2414,3672,2444,3642,2446,3610,2450,3576,2457,3548,2468,3530,2483,3517,2498,3511,2504,3505,2508,3500,2511,3494,2511,3490,2511,3487,2511,3481,2508,3475,2504,3451,2491,3423,2485,3416,2485,3408,2487,3402,2491,3395,2495,3389,2500,3386,2508,3371,2523,3354,2530,3333,2534,3311,2536,3307,2536,3298,2536,3290,2532,3286,2530,3285,2526,3281,2521,3281,2517,3281,2511,3281,2506,3279,2500,3279,2495,3275,2491,3273,2487,3270,2485,3264,2483,3258,2483,3253,2483,3245,2485,3242,2485,3238,2487,3208,2487,3200,2489,3193,2491,3187,2495,3180,2496,3174,2496,3167,2498,3155,2496,3144,2496,3135,2496,3124,2500,3118,2502,3111,2508,3105,2513,3099,2519,3096,2526,3092,2534,3088,2541,3086,2547,3082,2551,3079,2553,3077,2554,3077,2562,3077,2554,3071,2554,3067,2553,3062,2553,3056,2553,3034,2598,3034,2607,3036,2616,3036,2624,3036,2629,3051,2631,3051,2624,3051,2611,3049,2598,3051,2588,3052,2579,3054,2573,3058,2569,3060,2569,3062,2568,3066,2568,3069,2569,3077,2569,3082,2568,3088,2566,3094,2562,3099,2554,3103,2547,3107,2541,3109,2534,3112,2528,3116,2524,3120,2519,3125,2517,3129,2515,3137,2513,3144,2511,3154,2513,3167,2513,3176,2513,3182,2511,3187,2510,3193,2508,3198,2506,3206,2504,3210,2502,3215,2502,3223,2502,3232,2502,3238,2502,3243,2502,3249,2500,3255,2498,3258,2498,3260,2498,3262,2498,3264,2500,3264,2506,3266,2511,3266,2519,3268,2526,3298,2551,3307,2551,3311,2551,3374,2539,3402,2510,3406,2506,3410,2504,3416,2502,3423,2500,3436,2504,3453,2510,3466,2517,3477,2523,3487,2526,3494,2528,3502,2526,3509,2524,3515,2521,3522,2515,3528,2508,3535,2500,3541,2493,3548,2487,3556,2481,3644,2461,3704,2457,3734,2448,3751,2438,3766,2422,3775,2399,3777,2390,3779,2380,3782,2373,3786,2367,3794,2362,3801,2358,3809,2354,3816,2350,3824,2345,3831,2341,3837,2334,3844,2319,3848,2302,3850,2285,3848,2266,3848,2249,3848,2246,3850,2221,3852,2195,3870,2135,3874,2129,3878,2124,3882,2118,3885,2114,3889,2113,3895,2109,3902,2107,3908,2105,3917,2105,3926,2105,3936,2105,3951,2105,3960,2105,3960,2099,3960,2105,3960,2099,3960,2105,3966,2107,3971,2107,3977,2109,3983,2113,3988,2114,3996,2116,4001,2118,4009,2122,4016,2124,4024,2126,4031,2128,4039,2128,4044,2128,4050,2128,4056,2124,4059,2120,4065,2116,4069,2109,4071,2101,4071,2094,4071,2088,4071,2083,4076,2064,4086,2045,4091,2028,4097,2013,4104,1998,4110,1993,4117,1985,4125,1980,4134,1970,4140,1965,4144,1961,4151,1957,4157,1953,4162,1948,4168,1944,4172,1942,4173,1940,4175,1940,4179,1938,4183,1938,4248,1948,4260,1953,4267,1955,4276,1955,4286,1957,4303,1961,4319,1967,4338,1970,4344,1970,4364,1967,4398,1903,4400,1888,4411,1856,4415,1847,4422,1837,4432,1828,4437,1824,4445,1819,4450,1817,4458,1815,4462,1815,4479,1817,4497,1819,4505,1819,4514,1815,4523,1811,4529,1806,4535,1800,4544,1789,4552,1779,4557,1770,4563,1764,4568,1761,4576,1757,4581,1757,4585,1757,4591,1759,4595,1762,4598,1768,4602,1774,4606,1781,4608,1794,4610,1806,4626,1867,4632,1875,4638,1882,4639,1888,4643,1892,4645,1897,4649,1901,4653,1907,4658,1910,4696,1929,4733,1946,4741,1952,4748,1957,4754,1965,4759,1974,4763,1983,4769,1995,4780,2013,4791,2032,4802,2066,4804,2103,4802,2156,4800,2173,4770,2229,4763,2236,4755,2246,4752,2253,4750,2262,4750,2270,4812,2317,4827,2322,4898,2350,4969,2377,5031,2410,5074,2455,5092,2483,5094,2487,5098,2493,5107,2513,5117,2539,5130,2568,5143,2598,5156,2627,5169,2656,5182,2678,5195,2695,5203,2700,5210,2706,5221,2710,5253,2721,5294,2729,5339,2736,5386,2742,5433,2747,5512,2751,5592,2760,5656,2779,5687,2790,5716,2802,5742,2813,5760,2822,5785,2835,5813,2848,5845,2863,5875,2876,5903,2886,5925,2891,5929,2891,5942,2890,5961,2888,5994,2882,6036,2875,6082,2865,6129,2854,6178,2843,6215,2835,6251,2826,6281,2820,6301,2815,6316,2811,6324,2809,6329,2807,6333,2807,6337,2805,6342,2805,6348,2805,6374,2807,6406,2809,6436,2811,6455,2807,6526,2753,6560,2712,6565,2704,6569,2697,6573,2693,6575,2689,6578,2687,6582,2686,6586,2684,6589,2682,6595,2680,6601,2678,6606,2676,6614,2672,6618,2667,6621,2661,6623,2656,6625,2648,6623,2642,6619,2624,6612,2611,6608,2607,6603,2601,6597,2594,6591,2586,6588,2583,6586,2579,6584,2577,6584,2575,6586,2571,6588,2568,6591,2564,6593,2558,6595,2549,6597,2539,6644,2498,6649,2496,6657,2496,6664,2495,6687,2496,6709,2500,6732,2504,6747,2508,6760,2511,6767,2513,6773,2515,6777,2515,6779,2515,6784,2515,6790,2513,6803,2504,6818,2493,6833,2478,6844,2468,6851,2459,6855,2453,6859,2450,6861,2446,6863,2440,6863,2438,6865,2435,6870,2431,6878,2427,6885,2423,6891,2422,6893,2422,6895,2420,6911,2420,6934,2418,6945,2416,6954,2414,6966,2412,6990,2390,6990,2382,6992,2375,6992,2367,6992,2360,6994,2356,6996,2352,6997,2347,7011,2337,7024,2330,7035,2326,7041,2322,7048,2319,7054,2315,7057,2309,7067,2300,7076,2290,7087,2279,7104,2264,7185,2238,7254,2227,7267,2225,7280,2223,7288,2223,7293,2219,7299,2217,7304,2212,7310,2206,7314,2202,7316,2197,7316,2191,7316,2184,7312,2178,7304,2171,7297,2163,7288,2158,7280,2152,7274,2146,7269,2141,7265,2137,7261,2131,7259,2126,7259,2116,7256,2101,7248,2086,7237,2075,7216,2064,7192,2058,7185,2058,7162,2060,7134,2066,7106,2071,7078,2081,7052,2088,7033,2096,7026,2099,7016,2099,7005,2101,6982,2099,6962,2096,6953,2092,6943,2090,6938,2086,6934,2085,6932,2083,6930,2081,6928,2075,6926,2068,6926,2058,6926,2049,6926,2019,6930,1983,6953,1922,6994,1875,7007,1873,7026,1873,7057,1873,7132,1852,7185,1815,7215,1733,7218,1706,7224,1671,7246,1624,7252,1620,7258,1616,7265,1613,7273,1609,7278,1601,7288,1586,7291,1570,7293,1553,7289,1553,7293,1553,7289,1553,7293,1553,7289,1532,7280,1515,7271,1506,7261,1499,7254,1491,7248,1487,7244,1482,7243,1474,7243,1467,7243,1459,7246,1452,7248,1448,7254,1444,7267,1437,7286,1433,7306,1429,7325,1422,7331,1418,7336,1412,7340,1409,7346,1405,7349,1403,7355,1403,7361,1401,7368,1399,7377,1397,7385,1394,7392,1392,7405,1390,7422,1384,7430,1379,7437,1373,7445,1369,7454,1367,7460,1367,7467,1367,7531,1377,7581,1401,7589,1405,7598,1409,7608,1411,7609,1411,7615,1409,7621,1409,7624,1407,7630,1405,7636,1403,7641,1403,7654,1405,7671,1409,7681,1412,7688,1416,7694,1420,7697,1422,7701,1425,7703,1429,7707,1435,7709,1442,7710,1452,7712,1463,7716,1470,7718,1480,7722,1489,7725,1499,7731,1506,7737,1513,7744,1521,7750,1527,7763,1545,7776,1564,7804,1620,7812,1643,7821,1667,7827,1676,7834,1684,7841,1691,7847,1699,7853,1706,7856,1714,7858,1718,7858,1721,7858,1729,7860,1734,7866,1744,7873,1753,7879,1759,7888,1768,7898,1776,7909,1779,7924,1783,7941,1783,7976,1783,7986,1783,7995,1785,8019,1791,8047,1798,8066,1800,8083,1802,8100,1809,8117,1819,8133,1832,8148,1843,8161,1854,8171,1869,8176,1888,8184,1909,8188,1916,8190,1924,8193,1933,8197,1938,8201,1944,8206,1950,8212,1953,8220,1957,8229,1959,8236,1961,8246,1961,8255,1963,8276,1961,8294,1959,8302,1957,8309,1953,8317,1950,8322,1946,8334,1937,8343,1927,8360,1912,8379,1894,8395,1875,8414,1860,8423,1854,8433,1847,8435,1847,8438,1845,8444,1843,8446,1839,8448,1836,8448,1834,8448,1832,8446,1830,8448,1832,8446,1830,8448,1832,8452,1828,8457,1824,8463,1821,8470,1819,8476,1815,8483,1813,8487,1811,8493,1809,8496,1809,8500,1809,8502,1811,8504,1811,8504,1813,8506,1819,8506,1824,8506,1832,8506,1841,8504,1849,8506,1854,8508,1864,8510,1873,8510,1880,8510,1882,8510,1890,8506,1897,8502,1907,8498,1914,8493,1925,8491,1935,8489,1946,8493,1968,8495,1987,8491,2060,8483,2133,8478,2208,8478,2217,8478,2227,8476,2232,8474,2234,8470,2238,8467,2240,8459,2242,8453,2242,8438,2240,8422,2234,8407,2231,8394,2231,8377,2232,8360,2238,8351,2246,8341,2253,8332,2262,8317,2285,8311,2305,8317,2330,8328,2354,8339,2375,8349,2397,8354,2420,8362,2444,8365,2459,8369,2474,8371,2487,8371,2496,8352,2558,8315,2573,8296,2573,8278,2573,8264,2573,8259,2573,8253,2575,8249,2579,8244,2583,8240,2590,8236,2596,8233,2605,8227,2612,8221,2624,8212,2637,8201,2652,8190,2669,8178,2682,8169,2689,8165,2693,8150,2755,8150,2764,8150,2772,8148,2775,8148,2777,8148,2779,8150,2779,8148,2779,8150,2779,8148,2779,8145,2781,8141,2783,8133,2785,8120,2787,8103,2788,8096,2788,8090,2788,8087,2788,8083,2788,8079,2787,8075,2785,8070,2785,8064,2783,8057,2781,8049,2779,8044,2779,8021,2781,8002,2788,7984,2794,7971,2798,7965,2798,7959,2802,7954,2805,7952,2811,7950,2818,7946,2833,7946,2848,7946,2860,7944,2869,7944,2876,7943,2882,7941,2884,7937,2888,7935,2890,7929,2891,7924,2893,7918,2895,7913,2897,7907,2901,7901,2906,7899,2910,7894,2916,7890,2923,7885,2931,7866,2963,7845,2994,7838,3006,7832,3015,7827,3024,7823,3032,7817,3037,7815,3041,7827,3051xe" filled="false" stroked="true" strokeweight="0pt" strokecolor="#131313">
                <v:path arrowok="t"/>
              </v:shape>
            </v:group>
            <v:group style="position:absolute;left:6279;top:5659;width:309;height:231" coordorigin="6279,5659" coordsize="309,231">
              <v:shape style="position:absolute;left:6279;top:5659;width:309;height:231" coordorigin="6279,5659" coordsize="309,231" path="m6402,5889l6395,5889,6372,5885,6303,5851,6279,5784,6279,5777,6301,5719,6318,5711,6327,5707,6350,5702,6376,5694,6415,5685,6457,5675,6492,5668,6511,5664,6526,5662,6533,5661,6539,5659,6560,5659,6567,5661,6575,5664,6580,5668,6581,5670,6543,5670,6535,5672,6528,5672,6513,5675,6492,5679,6468,5685,6430,5692,6395,5702,6313,5724,6290,5777,6290,5782,6311,5844,6367,5872,6395,5878,6400,5878,6400,5883,6414,5883,6410,5885,6402,5889xe" filled="true" fillcolor="#212121" stroked="false">
                <v:path arrowok="t"/>
                <v:fill type="solid"/>
              </v:shape>
              <v:shape style="position:absolute;left:6279;top:5659;width:309;height:231" coordorigin="6279,5659" coordsize="309,231" path="m6414,5883l6400,5883,6400,5878,6402,5876,6406,5876,6410,5874,6419,5870,6430,5865,6455,5853,6485,5838,6490,5835,6494,5831,6498,5829,6505,5818,6509,5810,6515,5797,6524,5780,6539,5762,6554,5741,6569,5719,6576,5694,6576,5689,6575,5683,6575,5679,6569,5674,6565,5672,6558,5670,6581,5670,6584,5674,6588,5689,6586,5696,6582,5715,6575,5732,6563,5747,6546,5767,6533,5786,6528,5793,6524,5801,6522,5808,6518,5814,6473,5855,6440,5872,6423,5880,6414,5883xe" filled="true" fillcolor="#212121" stroked="false">
                <v:path arrowok="t"/>
                <v:fill type="solid"/>
              </v:shape>
            </v:group>
            <v:group style="position:absolute;left:6279;top:5659;width:309;height:231" coordorigin="6279,5659" coordsize="309,231">
              <v:shape style="position:absolute;left:6279;top:5659;width:309;height:231" coordorigin="6279,5659" coordsize="309,231" path="m6400,5883l6402,5889,6406,5887,6410,5885,6423,5880,6440,5872,6458,5863,6473,5855,6487,5850,6494,5846,6500,5842,6505,5838,6509,5833,6513,5827,6517,5822,6518,5814,6522,5808,6524,5801,6528,5793,6533,5786,6546,5767,6563,5747,6575,5732,6582,5715,6586,5696,6588,5689,6586,5681,6584,5674,6580,5668,6575,5664,6567,5661,6560,5659,6552,5659,6545,5659,6539,5659,6533,5661,6526,5662,6457,5675,6376,5694,6350,5702,6327,5707,6318,5711,6311,5713,6305,5715,6303,5717,6301,5719,6294,5728,6286,5741,6281,5758,6279,5777,6279,5784,6303,5851,6372,5885,6395,5889,6402,5889,6400,5883,6400,5878,6395,5878,6382,5876,6311,5844,6305,5835,6299,5825,6296,5818,6292,5801,6290,5782,6290,5777,6292,5756,6301,5739,6311,5726,6309,5724,6309,5726,6311,5726,6309,5724,6309,5726,6311,5726,6313,5724,6324,5720,6341,5715,6359,5709,6395,5702,6430,5692,6468,5685,6492,5679,6513,5675,6520,5674,6528,5672,6531,5672,6535,5672,6543,5670,6552,5670,6558,5670,6565,5672,6569,5674,6571,5675,6575,5679,6575,5683,6576,5689,6576,5694,6569,5719,6554,5741,6539,5762,6524,5780,6515,5797,6509,5810,6505,5818,6502,5823,6498,5829,6494,5831,6490,5835,6485,5838,6477,5842,6455,5853,6430,5865,6419,5870,6410,5874,6406,5876,6402,5876,6400,5878,6400,5883xe" filled="false" stroked="true" strokeweight="0pt" strokecolor="#212121">
                <v:path arrowok="t"/>
              </v:shape>
              <v:shape style="position:absolute;left:3515;top:1463;width:4632;height:4091" type="#_x0000_t75" stroked="false">
                <v:imagedata r:id="rId75" o:title=""/>
              </v:shape>
              <v:shape style="position:absolute;left:7978;top:4730;width:1047;height:1337" type="#_x0000_t75" stroked="false">
                <v:imagedata r:id="rId76" o:title=""/>
              </v:shape>
            </v:group>
            <v:group style="position:absolute;left:7600;top:5726;width:53;height:111" coordorigin="7600,5726" coordsize="53,111">
              <v:shape style="position:absolute;left:7600;top:5726;width:53;height:111" coordorigin="7600,5726" coordsize="53,111" path="m7615,5837l7600,5831,7637,5726,7652,5732,7615,5837xe" filled="true" fillcolor="#131313" stroked="false">
                <v:path arrowok="t"/>
                <v:fill type="solid"/>
              </v:shape>
            </v:group>
            <v:group style="position:absolute;left:7600;top:5726;width:53;height:111" coordorigin="7600,5726" coordsize="53,111">
              <v:shape style="position:absolute;left:7600;top:5726;width:53;height:111" coordorigin="7600,5726" coordsize="53,111" path="m7637,5726l7600,5831,7615,5837,7652,5732,7637,5726xe" filled="false" stroked="true" strokeweight="0pt" strokecolor="#131313">
                <v:path arrowok="t"/>
              </v:shape>
            </v:group>
            <v:group style="position:absolute;left:3193;top:5148;width:227;height:120" coordorigin="3193,5148" coordsize="227,120">
              <v:shape style="position:absolute;left:3193;top:5148;width:227;height:120" coordorigin="3193,5148" coordsize="227,120" path="m3198,5267l3193,5262,3213,5237,3230,5217,3240,5202,3243,5196,3247,5189,3285,5148,3300,5151,3307,5155,3309,5157,3285,5157,3279,5159,3273,5163,3270,5168,3264,5176,3256,5192,3238,5222,3221,5243,3198,5267xe" filled="true" fillcolor="#303030" stroked="false">
                <v:path arrowok="t"/>
                <v:fill type="solid"/>
              </v:shape>
              <v:shape style="position:absolute;left:3193;top:5148;width:227;height:120" coordorigin="3193,5148" coordsize="227,120" path="m3414,5262l3391,5245,3367,5226,3307,5166,3300,5161,3285,5157,3309,5157,3313,5161,3320,5166,3374,5221,3397,5237,3419,5256,3414,5262xe" filled="true" fillcolor="#303030" stroked="false">
                <v:path arrowok="t"/>
                <v:fill type="solid"/>
              </v:shape>
            </v:group>
            <v:group style="position:absolute;left:3193;top:5148;width:227;height:120" coordorigin="3193,5148" coordsize="227,120">
              <v:shape style="position:absolute;left:3193;top:5148;width:227;height:120" coordorigin="3193,5148" coordsize="227,120" path="m3198,5267l3221,5243,3238,5222,3247,5207,3256,5192,3264,5176,3270,5168,3273,5163,3279,5159,3285,5157,3292,5159,3300,5161,3307,5166,3318,5177,3328,5187,3348,5207,3367,5226,3391,5245,3414,5262,3419,5256,3397,5237,3374,5221,3354,5200,3333,5179,3328,5174,3320,5166,3313,5161,3307,5155,3300,5151,3292,5149,3285,5148,3277,5149,3273,5151,3268,5155,3262,5163,3256,5170,3251,5179,3247,5189,3243,5196,3240,5202,3230,5217,3213,5237,3193,5262,3198,5267xe" filled="false" stroked="true" strokeweight="0pt" strokecolor="#303030">
                <v:path arrowok="t"/>
              </v:shape>
            </v:group>
            <v:group style="position:absolute;left:3238;top:5189;width:53;height:79" coordorigin="3238,5189" coordsize="53,79">
              <v:shape style="position:absolute;left:3238;top:5189;width:53;height:79" coordorigin="3238,5189" coordsize="53,79" path="m3243,5267l3238,5260,3251,5245,3264,5228,3275,5207,3281,5189,3290,5191,3279,5217,3262,5245,3243,5267xe" filled="true" fillcolor="#303030" stroked="false">
                <v:path arrowok="t"/>
                <v:fill type="solid"/>
              </v:shape>
            </v:group>
            <v:group style="position:absolute;left:3238;top:5189;width:53;height:79" coordorigin="3238,5189" coordsize="53,79">
              <v:shape style="position:absolute;left:3238;top:5189;width:53;height:79" coordorigin="3238,5189" coordsize="53,79" path="m3243,5267l3262,5245,3279,5217,3290,5191,3281,5189,3275,5207,3264,5228,3251,5245,3238,5260,3243,5267xe" filled="false" stroked="true" strokeweight="0pt" strokecolor="#303030">
                <v:path arrowok="t"/>
              </v:shape>
            </v:group>
            <v:group style="position:absolute;left:3329;top:5204;width:51;height:72" coordorigin="3329,5204" coordsize="51,72">
              <v:shape style="position:absolute;left:3329;top:5204;width:51;height:72" coordorigin="3329,5204" coordsize="51,72" path="m3376,5275l3359,5264,3346,5247,3333,5226,3329,5206,3329,5204,3339,5204,3339,5206,3341,5215,3374,5265,3380,5267,3376,5275xe" filled="true" fillcolor="#303030" stroked="false">
                <v:path arrowok="t"/>
                <v:fill type="solid"/>
              </v:shape>
            </v:group>
            <v:group style="position:absolute;left:3329;top:5204;width:51;height:72" coordorigin="3329,5204" coordsize="51,72">
              <v:shape style="position:absolute;left:3329;top:5204;width:51;height:72" coordorigin="3329,5204" coordsize="51,72" path="m3380,5267l3374,5265,3369,5260,3363,5254,3339,5206,3339,5204,3329,5204,3329,5206,3333,5226,3346,5247,3359,5264,3376,5275,3380,5267xe" filled="false" stroked="true" strokeweight="0pt" strokecolor="#303030">
                <v:path arrowok="t"/>
              </v:shape>
            </v:group>
            <v:group style="position:absolute;left:3283;top:5189;width:58;height:87" coordorigin="3283,5189" coordsize="58,87">
              <v:shape style="position:absolute;left:3283;top:5189;width:58;height:87" coordorigin="3283,5189" coordsize="58,87" path="m3286,5275l3283,5267,3307,5247,3322,5224,3328,5206,3331,5189,3341,5191,3339,5204,3333,5221,3324,5237,3309,5258,3286,5275xe" filled="true" fillcolor="#303030" stroked="false">
                <v:path arrowok="t"/>
                <v:fill type="solid"/>
              </v:shape>
            </v:group>
            <v:group style="position:absolute;left:3283;top:5189;width:58;height:87" coordorigin="3283,5189" coordsize="58,87">
              <v:shape style="position:absolute;left:3283;top:5189;width:58;height:87" coordorigin="3283,5189" coordsize="58,87" path="m3286,5275l3333,5221,3341,5191,3331,5189,3328,5206,3322,5224,3307,5247,3283,5267,3286,5275xe" filled="false" stroked="true" strokeweight="0pt" strokecolor="#303030">
                <v:path arrowok="t"/>
              </v:shape>
            </v:group>
            <v:group style="position:absolute;left:2966;top:5148;width:227;height:120" coordorigin="2966,5148" coordsize="227,120">
              <v:shape style="position:absolute;left:2966;top:5148;width:227;height:120" coordorigin="2966,5148" coordsize="227,120" path="m2972,5267l2966,5262,2987,5237,3004,5217,3013,5202,3017,5196,3021,5189,3058,5148,3073,5151,3081,5155,3082,5157,3058,5157,3052,5159,3047,5163,3041,5168,3038,5176,3028,5192,3021,5207,3009,5222,2994,5243,2972,5267xe" filled="true" fillcolor="#303030" stroked="false">
                <v:path arrowok="t"/>
                <v:fill type="solid"/>
              </v:shape>
              <v:shape style="position:absolute;left:2966;top:5148;width:227;height:120" coordorigin="2966,5148" coordsize="227,120" path="m3187,5262l3165,5245,3140,5226,3120,5207,3101,5187,3081,5166,3073,5161,3058,5157,3082,5157,3086,5161,3094,5166,3127,5200,3146,5221,3170,5237,3193,5256,3187,5262xe" filled="true" fillcolor="#303030" stroked="false">
                <v:path arrowok="t"/>
                <v:fill type="solid"/>
              </v:shape>
            </v:group>
            <v:group style="position:absolute;left:2966;top:5148;width:227;height:120" coordorigin="2966,5148" coordsize="227,120">
              <v:shape style="position:absolute;left:2966;top:5148;width:227;height:120" coordorigin="2966,5148" coordsize="227,120" path="m2972,5267l2994,5243,3009,5222,3021,5207,3028,5192,3038,5176,3041,5168,3047,5163,3052,5159,3058,5157,3066,5159,3073,5161,3081,5166,3092,5177,3101,5187,3120,5207,3140,5226,3165,5245,3187,5262,3193,5256,3170,5237,3146,5221,3127,5200,3107,5179,3101,5174,3094,5166,3086,5161,3081,5155,3073,5151,3066,5149,3058,5148,3051,5149,3045,5151,3041,5155,3036,5163,3030,5170,3024,5179,3021,5189,3017,5196,3013,5202,3004,5217,2987,5237,2966,5262,2972,5267xe" filled="false" stroked="true" strokeweight="0pt" strokecolor="#303030">
                <v:path arrowok="t"/>
              </v:shape>
            </v:group>
            <v:group style="position:absolute;left:3011;top:5189;width:53;height:79" coordorigin="3011,5189" coordsize="53,79">
              <v:shape style="position:absolute;left:3011;top:5189;width:53;height:79" coordorigin="3011,5189" coordsize="53,79" path="m3017,5267l3011,5260,3024,5245,3038,5228,3047,5207,3054,5189,3064,5191,3052,5217,3036,5245,3017,5267xe" filled="true" fillcolor="#303030" stroked="false">
                <v:path arrowok="t"/>
                <v:fill type="solid"/>
              </v:shape>
            </v:group>
            <v:group style="position:absolute;left:3011;top:5189;width:53;height:79" coordorigin="3011,5189" coordsize="53,79">
              <v:shape style="position:absolute;left:3011;top:5189;width:53;height:79" coordorigin="3011,5189" coordsize="53,79" path="m3017,5267l3036,5245,3052,5217,3064,5191,3054,5189,3047,5207,3038,5228,3024,5245,3011,5260,3017,5267xe" filled="false" stroked="true" strokeweight="0pt" strokecolor="#303030">
                <v:path arrowok="t"/>
              </v:shape>
            </v:group>
            <v:group style="position:absolute;left:3103;top:5204;width:51;height:72" coordorigin="3103,5204" coordsize="51,72">
              <v:shape style="position:absolute;left:3103;top:5204;width:51;height:72" coordorigin="3103,5204" coordsize="51,72" path="m3150,5275l3133,5264,3118,5247,3107,5226,3103,5206,3103,5204,3111,5204,3111,5206,3112,5215,3148,5265,3154,5267,3150,5275xe" filled="true" fillcolor="#303030" stroked="false">
                <v:path arrowok="t"/>
                <v:fill type="solid"/>
              </v:shape>
            </v:group>
            <v:group style="position:absolute;left:3103;top:5204;width:51;height:72" coordorigin="3103,5204" coordsize="51,72">
              <v:shape style="position:absolute;left:3103;top:5204;width:51;height:72" coordorigin="3103,5204" coordsize="51,72" path="m3154,5267l3148,5265,3142,5260,3137,5254,3111,5206,3111,5204,3103,5204,3103,5206,3107,5226,3118,5247,3133,5264,3150,5275,3154,5267xe" filled="false" stroked="true" strokeweight="0pt" strokecolor="#303030">
                <v:path arrowok="t"/>
              </v:shape>
            </v:group>
            <v:group style="position:absolute;left:3056;top:5189;width:58;height:87" coordorigin="3056,5189" coordsize="58,87">
              <v:shape style="position:absolute;left:3056;top:5189;width:58;height:87" coordorigin="3056,5189" coordsize="58,87" path="m3060,5275l3056,5267,3081,5247,3094,5224,3101,5206,3105,5189,3114,5191,3111,5204,3107,5221,3097,5237,3082,5258,3060,5275xe" filled="true" fillcolor="#303030" stroked="false">
                <v:path arrowok="t"/>
                <v:fill type="solid"/>
              </v:shape>
            </v:group>
            <v:group style="position:absolute;left:3056;top:5189;width:58;height:87" coordorigin="3056,5189" coordsize="58,87">
              <v:shape style="position:absolute;left:3056;top:5189;width:58;height:87" coordorigin="3056,5189" coordsize="58,87" path="m3060,5275l3082,5258,3097,5237,3107,5221,3111,5204,3114,5191,3105,5189,3101,5206,3094,5224,3081,5247,3056,5267,3060,5275xe" filled="false" stroked="true" strokeweight="0pt" strokecolor="#303030">
                <v:path arrowok="t"/>
              </v:shape>
            </v:group>
            <v:group style="position:absolute;left:3307;top:5513;width:75;height:27" coordorigin="3307,5513" coordsize="75,27">
              <v:shape style="position:absolute;left:3307;top:5513;width:75;height:27" coordorigin="3307,5513" coordsize="75,27" path="m3339,5539l3307,5539,3311,5522,3328,5522,3341,5520,3352,5518,3371,5514,3382,5513,3382,5531,3373,5531,3365,5533,3356,5535,3348,5537,3339,5539xe" filled="true" fillcolor="#212121" stroked="false">
                <v:path arrowok="t"/>
                <v:fill type="solid"/>
              </v:shape>
            </v:group>
            <v:group style="position:absolute;left:3307;top:5513;width:75;height:27" coordorigin="3307,5513" coordsize="75,27">
              <v:shape style="position:absolute;left:3307;top:5513;width:75;height:27" coordorigin="3307,5513" coordsize="75,27" path="m3307,5539l3324,5539,3328,5539,3339,5539,3348,5537,3356,5535,3365,5533,3373,5531,3382,5531,3382,5513,3371,5514,3361,5516,3352,5518,3341,5520,3328,5522,3324,5522,3311,5522,3307,5539xe" filled="false" stroked="true" strokeweight="0pt" strokecolor="#212121">
                <v:path arrowok="t"/>
              </v:shape>
            </v:group>
            <v:group style="position:absolute;left:2974;top:5507;width:90;height:25" coordorigin="2974,5507" coordsize="90,25">
              <v:shape style="position:absolute;left:2974;top:5507;width:90;height:25" coordorigin="2974,5507" coordsize="90,25" path="m2974,5531l2974,5513,3034,5507,3049,5507,3064,5509,3062,5524,3034,5524,3015,5526,2996,5529,2974,5531xe" filled="true" fillcolor="#212121" stroked="false">
                <v:path arrowok="t"/>
                <v:fill type="solid"/>
              </v:shape>
              <v:shape style="position:absolute;left:2974;top:5507;width:90;height:25" coordorigin="2974,5507" coordsize="90,25" path="m3062,5526l3047,5524,3062,5524,3062,5526xe" filled="true" fillcolor="#212121" stroked="false">
                <v:path arrowok="t"/>
                <v:fill type="solid"/>
              </v:shape>
            </v:group>
            <v:group style="position:absolute;left:2974;top:5507;width:90;height:25" coordorigin="2974,5507" coordsize="90,25">
              <v:shape style="position:absolute;left:2974;top:5507;width:90;height:25" coordorigin="2974,5507" coordsize="90,25" path="m2974,5531l2996,5529,3015,5526,3034,5524,3047,5524,3062,5526,3064,5509,3049,5507,3034,5507,3013,5509,2993,5511,2974,5513,2974,5531xe" filled="false" stroked="true" strokeweight="0pt" strokecolor="#212121">
                <v:path arrowok="t"/>
              </v:shape>
            </v:group>
            <v:group style="position:absolute;left:3183;top:4955;width:45;height:44" coordorigin="3183,4955" coordsize="45,44">
              <v:shape style="position:absolute;left:3183;top:4955;width:45;height:44" coordorigin="3183,4955" coordsize="45,44" path="m3213,4998l3198,4998,3193,4994,3187,4988,3185,4983,3183,4975,3185,4970,3187,4962,3198,4955,3213,4955,3225,4962,3227,4970,3228,4975,3227,4983,3225,4988,3219,4994,3213,4998xe" filled="true" fillcolor="#000000" stroked="false">
                <v:path arrowok="t"/>
                <v:fill type="solid"/>
              </v:shape>
            </v:group>
            <v:group style="position:absolute;left:3183;top:4955;width:45;height:44" coordorigin="3183,4955" coordsize="45,44">
              <v:shape style="position:absolute;left:3183;top:4955;width:45;height:44" coordorigin="3183,4955" coordsize="45,44" path="m3228,4975l3227,4983,3225,4988,3219,4994,3213,4998,3206,4998,3198,4998,3193,4994,3187,4988,3185,4983,3183,4975,3185,4970,3187,4962,3193,4958,3198,4955,3206,4955,3213,4955,3219,4958,3225,4962,3227,4970,3228,4975xe" filled="false" stroked="true" strokeweight="0pt" strokecolor="#000000">
                <v:path arrowok="t"/>
              </v:shape>
            </v:group>
            <v:group style="position:absolute;left:3088;top:5468;width:199;height:100" coordorigin="3088,5468" coordsize="199,100">
              <v:shape style="position:absolute;left:3088;top:5468;width:199;height:100" coordorigin="3088,5468" coordsize="199,100" path="m3258,5567l3230,5518,3232,5498,3260,5470,3271,5473,3273,5475,3255,5475,3251,5479,3245,5486,3242,5500,3240,5518,3242,5537,3245,5550,3249,5558,3253,5561,3271,5561,3266,5565,3258,5567xe" filled="true" fillcolor="#000000" stroked="false">
                <v:path arrowok="t"/>
                <v:fill type="solid"/>
              </v:shape>
              <v:shape style="position:absolute;left:3088;top:5468;width:199;height:100" coordorigin="3088,5468" coordsize="199,100" path="m3271,5561l3262,5561,3268,5558,3271,5550,3275,5537,3277,5518,3275,5501,3273,5486,3266,5475,3273,5475,3275,5477,3279,5483,3285,5500,3286,5518,3285,5539,3277,5554,3271,5561xe" filled="true" fillcolor="#000000" stroked="false">
                <v:path arrowok="t"/>
                <v:fill type="solid"/>
              </v:shape>
              <v:shape style="position:absolute;left:3088;top:5468;width:199;height:100" coordorigin="3088,5468" coordsize="199,100" path="m3187,5565l3159,5516,3163,5496,3169,5481,3172,5475,3178,5471,3183,5470,3195,5470,3200,5471,3202,5473,3189,5473,3183,5475,3180,5479,3176,5485,3170,5498,3170,5535,3174,5548,3178,5556,3182,5559,3187,5561,3198,5561,3195,5563,3187,5565xe" filled="true" fillcolor="#000000" stroked="false">
                <v:path arrowok="t"/>
                <v:fill type="solid"/>
              </v:shape>
              <v:shape style="position:absolute;left:3088;top:5468;width:199;height:100" coordorigin="3088,5468" coordsize="199,100" path="m3198,5561l3187,5561,3193,5559,3197,5556,3200,5550,3204,5535,3206,5516,3206,5500,3202,5485,3198,5479,3195,5475,3189,5473,3202,5473,3204,5477,3210,5483,3215,5498,3217,5516,3213,5537,3208,5552,3202,5559,3198,5561xe" filled="true" fillcolor="#000000" stroked="false">
                <v:path arrowok="t"/>
                <v:fill type="solid"/>
              </v:shape>
              <v:shape style="position:absolute;left:3088;top:5468;width:199;height:100" coordorigin="3088,5468" coordsize="199,100" path="m3148,5535l3133,5533,3088,5533,3088,5529,3129,5468,3135,5468,3134,5481,3125,5481,3092,5529,3124,5531,3148,5531,3148,5535xe" filled="true" fillcolor="#000000" stroked="false">
                <v:path arrowok="t"/>
                <v:fill type="solid"/>
              </v:shape>
              <v:shape style="position:absolute;left:3088;top:5468;width:199;height:100" coordorigin="3088,5468" coordsize="199,100" path="m3133,5531l3124,5531,3125,5481,3134,5481,3133,5531xe" filled="true" fillcolor="#000000" stroked="false">
                <v:path arrowok="t"/>
                <v:fill type="solid"/>
              </v:shape>
              <v:shape style="position:absolute;left:3088;top:5468;width:199;height:100" coordorigin="3088,5468" coordsize="199,100" path="m3137,5559l3120,5559,3124,5556,3124,5533,3133,5533,3133,5556,3137,5559xe" filled="true" fillcolor="#000000" stroked="false">
                <v:path arrowok="t"/>
                <v:fill type="solid"/>
              </v:shape>
              <v:shape style="position:absolute;left:3088;top:5468;width:199;height:100" coordorigin="3088,5468" coordsize="199,100" path="m3146,5563l3109,5561,3109,5559,3146,5559,3146,5563xe" filled="true" fillcolor="#000000" stroked="false">
                <v:path arrowok="t"/>
                <v:fill type="solid"/>
              </v:shape>
            </v:group>
            <v:group style="position:absolute;left:3230;top:5470;width:57;height:98" coordorigin="3230,5470" coordsize="57,98">
              <v:shape style="position:absolute;left:3230;top:5470;width:57;height:98" coordorigin="3230,5470" coordsize="57,98" path="m3277,5554l3285,5539,3286,5518,3285,5500,3279,5483,3275,5477,3271,5473,3266,5471,3260,5470,3230,5518,3232,5539,3238,5554,3243,5561,3249,5565,3258,5567,3266,5565,3271,5561,3277,5554xe" filled="false" stroked="true" strokeweight="0pt" strokecolor="#000000">
                <v:path arrowok="t"/>
              </v:shape>
            </v:group>
            <v:group style="position:absolute;left:3240;top:5475;width:38;height:87" coordorigin="3240,5475" coordsize="38,87">
              <v:shape style="position:absolute;left:3240;top:5475;width:38;height:87" coordorigin="3240,5475" coordsize="38,87" path="m3273,5486l3275,5501,3277,5518,3275,5537,3271,5550,3268,5558,3262,5561,3258,5561,3253,5561,3249,5558,3245,5550,3242,5537,3240,5518,3242,5500,3245,5486,3251,5479,3255,5475,3260,5475,3266,5475,3270,5481,3273,5486xe" filled="false" stroked="true" strokeweight="0pt" strokecolor="#000000">
                <v:path arrowok="t"/>
              </v:shape>
            </v:group>
            <v:group style="position:absolute;left:3159;top:5470;width:58;height:96" coordorigin="3159,5470" coordsize="58,96">
              <v:shape style="position:absolute;left:3159;top:5470;width:58;height:96" coordorigin="3159,5470" coordsize="58,96" path="m3208,5552l3213,5537,3217,5516,3215,5498,3210,5483,3204,5477,3200,5471,3195,5470,3189,5470,3183,5470,3159,5516,3161,5537,3167,5552,3172,5559,3180,5563,3187,5565,3195,5563,3202,5559,3208,5552xe" filled="false" stroked="true" strokeweight="0pt" strokecolor="#000000">
                <v:path arrowok="t"/>
              </v:shape>
            </v:group>
            <v:group style="position:absolute;left:3170;top:5473;width:36;height:88" coordorigin="3170,5473" coordsize="36,88">
              <v:shape style="position:absolute;left:3170;top:5473;width:36;height:88" coordorigin="3170,5473" coordsize="36,88" path="m3202,5485l3206,5500,3206,5516,3187,5561,3182,5559,3178,5556,3174,5548,3170,5535,3170,5516,3170,5498,3176,5485,3180,5479,3183,5475,3189,5473,3195,5475,3198,5479,3202,5485xe" filled="false" stroked="true" strokeweight="0pt" strokecolor="#000000">
                <v:path arrowok="t"/>
              </v:shape>
            </v:group>
            <v:group style="position:absolute;left:3092;top:5481;width:34;height:51" coordorigin="3092,5481" coordsize="34,51">
              <v:shape style="position:absolute;left:3092;top:5481;width:34;height:51" coordorigin="3092,5481" coordsize="34,51" path="m3125,5481l3124,5531,3092,5529,3125,5481xe" filled="false" stroked="true" strokeweight="0pt" strokecolor="#000000">
                <v:path arrowok="t"/>
              </v:shape>
            </v:group>
            <v:group style="position:absolute;left:3088;top:5468;width:60;height:96" coordorigin="3088,5468" coordsize="60,96">
              <v:shape style="position:absolute;left:3088;top:5468;width:60;height:96" coordorigin="3088,5468" coordsize="60,96" path="m3133,5533l3148,5535,3148,5531,3133,5531,3135,5468,3129,5468,3088,5529,3088,5533,3124,5533,3124,5552,3124,5556,3122,5558,3120,5559,3116,5559,3109,5559,3109,5561,3146,5563,3146,5559,3140,5559,3137,5559,3135,5558,3133,5556,3133,5552,3133,5533xe" filled="false" stroked="true" strokeweight="0pt" strokecolor="#000000">
                <v:path arrowok="t"/>
              </v:shape>
            </v:group>
            <v:group style="position:absolute;left:3041;top:2487;width:4978;height:611" coordorigin="3041,2487" coordsize="4978,611">
              <v:shape style="position:absolute;left:3041;top:2487;width:4978;height:611" coordorigin="3041,2487" coordsize="4978,611" path="m6595,3097l6226,3092,6043,3086,5860,3077,5678,3066,5500,3051,5160,3017,4999,2996,4845,2974,4701,2949,4568,2923,4452,2899,4333,2871,4211,2841,4089,2809,3726,2708,3393,2607,3292,2575,3041,2493,3043,2487,3202,2539,3395,2599,3500,2633,3848,2736,4091,2803,4213,2833,4334,2865,4570,2918,4703,2944,4999,2989,5160,3009,5328,3028,5678,3058,5860,3069,6043,3079,6226,3086,6412,3090,6595,3092,6958,3092,6779,3096,6595,3097xe" filled="true" fillcolor="#131313" stroked="false">
                <v:path arrowok="t"/>
                <v:fill type="solid"/>
              </v:shape>
              <v:shape style="position:absolute;left:3041;top:2487;width:4978;height:611" coordorigin="3041,2487" coordsize="4978,611" path="m6958,3092l6595,3092,6779,3090,6958,3084,7134,3077,7303,3067,7617,3037,7759,3021,8017,2983,8019,2991,7894,3009,7467,3060,7304,3073,7134,3084,6958,3092xe" filled="true" fillcolor="#131313" stroked="false">
                <v:path arrowok="t"/>
                <v:fill type="solid"/>
              </v:shape>
            </v:group>
            <v:group style="position:absolute;left:3041;top:2487;width:4978;height:611" coordorigin="3041,2487" coordsize="4978,611">
              <v:shape style="position:absolute;left:3041;top:2487;width:4978;height:611" coordorigin="3041,2487" coordsize="4978,611" path="m3041,2493l3116,2517,3200,2545,3292,2575,3393,2607,3498,2639,3610,2672,3726,2708,3846,2742,3968,2775,4089,2809,4211,2841,4333,2871,4452,2899,4568,2923,4701,2949,4845,2974,4999,2996,5160,3017,5326,3034,5500,3051,5678,3066,5860,3077,6043,3086,6226,3092,6412,3096,6595,3097,6779,3096,6958,3092,7134,3084,7304,3073,7467,3060,7617,3043,7759,3026,7894,3009,8019,2991,8017,2983,7892,3002,7759,3021,7617,3037,7465,3052,7303,3067,7134,3077,6958,3084,6779,3090,6595,3092,6412,3090,6226,3086,6043,3079,5860,3069,5678,3058,5500,3043,5328,3028,5160,3009,4999,2989,4847,2966,4703,2944,4570,2918,4454,2891,4334,2865,4213,2833,4091,2803,3969,2770,3848,2736,3728,2700,3612,2667,3500,2633,3395,2599,3294,2568,3202,2539,3118,2511,3043,2487,3041,2493xe" filled="false" stroked="true" strokeweight="0pt" strokecolor="#131313">
                <v:path arrowok="t"/>
              </v:shape>
            </v:group>
            <v:group style="position:absolute;left:3240;top:3897;width:4580;height:444" coordorigin="3240,3897" coordsize="4580,444">
              <v:shape style="position:absolute;left:3240;top:3897;width:4580;height:444" coordorigin="3240,3897" coordsize="4580,444" path="m6870,4341l6591,4341,6174,4335,5899,4327,5766,4322,5637,4318,5090,4290,4939,4279,4881,4275,4761,4258,4688,4245,4430,4193,4134,4125,3543,3981,3305,3919,3240,3904,3242,3897,3459,3953,3545,3974,3636,3998,3732,4020,4033,4095,4134,4118,4235,4142,4334,4165,4522,4206,4688,4238,4761,4251,4881,4268,5010,4279,5285,4296,5513,4307,5637,4311,5766,4316,6174,4327,6313,4329,6453,4333,7202,4333,7009,4339,6870,4341xe" filled="true" fillcolor="#131313" stroked="false">
                <v:path arrowok="t"/>
                <v:fill type="solid"/>
              </v:shape>
              <v:shape style="position:absolute;left:3240;top:3897;width:4580;height:444" coordorigin="3240,3897" coordsize="4580,444" path="m7202,4333l6870,4333,7140,4329,7265,4326,7381,4320,7581,4305,7819,4279,7819,4284,7581,4311,7486,4320,7265,4331,7202,4333xe" filled="true" fillcolor="#131313" stroked="false">
                <v:path arrowok="t"/>
                <v:fill type="solid"/>
              </v:shape>
            </v:group>
            <v:group style="position:absolute;left:3240;top:3897;width:4580;height:444" coordorigin="3240,3897" coordsize="4580,444">
              <v:shape style="position:absolute;left:3240;top:3897;width:4580;height:444" coordorigin="3240,3897" coordsize="4580,444" path="m3240,3904l3305,3919,3376,3938,3457,3959,3543,3981,3635,4004,3730,4028,3829,4052,3930,4077,4031,4101,4134,4125,4235,4148,4333,4170,4430,4193,4522,4211,4608,4228,4688,4245,4761,4258,4827,4268,4881,4275,4939,4279,5010,4284,5090,4290,5184,4296,5285,4301,5396,4307,5513,4312,5637,4318,5766,4322,5899,4327,6036,4331,6174,4335,6313,4337,6453,4339,6591,4341,6728,4341,6870,4341,7009,4339,7140,4335,7265,4331,7381,4326,7486,4320,7581,4311,7705,4298,7819,4284,7819,4279,7703,4292,7581,4305,7486,4312,7381,4320,7265,4326,7140,4329,7009,4331,6870,4333,6728,4333,6591,4333,6453,4333,6313,4329,6174,4327,6036,4324,5899,4320,5766,4316,5637,4311,5513,4307,5396,4301,5285,4296,5184,4290,5092,4284,5010,4279,4939,4273,4827,4260,4761,4251,4688,4238,4610,4223,4522,4206,4430,4185,4334,4165,4235,4142,4134,4118,4033,4095,3930,4069,3829,4045,3732,4020,3636,3998,3545,3974,3459,3953,3378,3932,3305,3914,3242,3897,3240,3904xe" filled="false" stroked="true" strokeweight="0pt" strokecolor="#131313">
                <v:path arrowok="t"/>
              </v:shape>
            </v:group>
            <v:group style="position:absolute;left:4449;top:5056;width:45;height:14" coordorigin="4449,5056" coordsize="45,14">
              <v:shape style="position:absolute;left:4449;top:5056;width:45;height:14" coordorigin="4449,5056" coordsize="45,14" path="m4492,5069l4449,5063,4449,5056,4493,5061,4492,5069xe" filled="true" fillcolor="#131313" stroked="false">
                <v:path arrowok="t"/>
                <v:fill type="solid"/>
              </v:shape>
            </v:group>
            <v:group style="position:absolute;left:4449;top:5056;width:45;height:14" coordorigin="4449,5056" coordsize="45,14">
              <v:shape style="position:absolute;left:4449;top:5056;width:45;height:14" coordorigin="4449,5056" coordsize="45,14" path="m4449,5063l4492,5069,4493,5061,4449,5056,4449,5063xe" filled="false" stroked="true" strokeweight="0pt" strokecolor="#131313">
                <v:path arrowok="t"/>
              </v:shape>
            </v:group>
            <v:group style="position:absolute;left:4537;top:5067;width:3466;height:152" coordorigin="4537,5067" coordsize="3466,152">
              <v:shape style="position:absolute;left:4537;top:5067;width:3466;height:152" coordorigin="4537,5067" coordsize="3466,152" path="m6455,5219l6427,5219,6427,5211,6455,5211,6517,5209,6517,5217,6455,5219xe" filled="true" fillcolor="#131313" stroked="false">
                <v:path arrowok="t"/>
                <v:fill type="solid"/>
              </v:shape>
              <v:shape style="position:absolute;left:4537;top:5067;width:3466;height:152" coordorigin="4537,5067" coordsize="3466,152" path="m6382,5217l6339,5217,6292,5215,6292,5207,6382,5211,6382,5217xe" filled="true" fillcolor="#131313" stroked="false">
                <v:path arrowok="t"/>
                <v:fill type="solid"/>
              </v:shape>
              <v:shape style="position:absolute;left:4537;top:5067;width:3466;height:152" coordorigin="4537,5067" coordsize="3466,152" path="m6561,5215l6561,5207,6651,5204,6653,5211,6561,5215xe" filled="true" fillcolor="#131313" stroked="false">
                <v:path arrowok="t"/>
                <v:fill type="solid"/>
              </v:shape>
              <v:shape style="position:absolute;left:4537;top:5067;width:3466;height:152" coordorigin="4537,5067" coordsize="3466,152" path="m6245,5213l6155,5209,6155,5202,6247,5206,6245,5213xe" filled="true" fillcolor="#131313" stroked="false">
                <v:path arrowok="t"/>
                <v:fill type="solid"/>
              </v:shape>
              <v:shape style="position:absolute;left:4537;top:5067;width:3466;height:152" coordorigin="4537,5067" coordsize="3466,152" path="m6698,5209l6696,5202,6788,5198,6788,5204,6698,5209xe" filled="true" fillcolor="#131313" stroked="false">
                <v:path arrowok="t"/>
                <v:fill type="solid"/>
              </v:shape>
              <v:shape style="position:absolute;left:4537;top:5067;width:3466;height:152" coordorigin="4537,5067" coordsize="3466,152" path="m6110,5206l6021,5202,6021,5194,6110,5200,6110,5206xe" filled="true" fillcolor="#131313" stroked="false">
                <v:path arrowok="t"/>
                <v:fill type="solid"/>
              </v:shape>
              <v:shape style="position:absolute;left:4537;top:5067;width:3466;height:152" coordorigin="4537,5067" coordsize="3466,152" path="m6833,5202l6833,5194,6923,5189,6923,5196,6833,5202xe" filled="true" fillcolor="#131313" stroked="false">
                <v:path arrowok="t"/>
                <v:fill type="solid"/>
              </v:shape>
              <v:shape style="position:absolute;left:4537;top:5067;width:3466;height:152" coordorigin="4537,5067" coordsize="3466,152" path="m5976,5198l5886,5192,5886,5185,5976,5192,5976,5198xe" filled="true" fillcolor="#131313" stroked="false">
                <v:path arrowok="t"/>
                <v:fill type="solid"/>
              </v:shape>
              <v:shape style="position:absolute;left:4537;top:5067;width:3466;height:152" coordorigin="4537,5067" coordsize="3466,152" path="m6968,5192l6968,5187,7057,5181,7057,5187,6968,5192xe" filled="true" fillcolor="#131313" stroked="false">
                <v:path arrowok="t"/>
                <v:fill type="solid"/>
              </v:shape>
              <v:shape style="position:absolute;left:4537;top:5067;width:3466;height:152" coordorigin="4537,5067" coordsize="3466,152" path="m5841,5189l5751,5183,5751,5176,5841,5183,5841,5189xe" filled="true" fillcolor="#131313" stroked="false">
                <v:path arrowok="t"/>
                <v:fill type="solid"/>
              </v:shape>
              <v:shape style="position:absolute;left:4537;top:5067;width:3466;height:152" coordorigin="4537,5067" coordsize="3466,152" path="m7102,5185l7102,5177,7192,5172,7192,5177,7102,5185xe" filled="true" fillcolor="#131313" stroked="false">
                <v:path arrowok="t"/>
                <v:fill type="solid"/>
              </v:shape>
              <v:shape style="position:absolute;left:4537;top:5067;width:3466;height:152" coordorigin="4537,5067" coordsize="3466,152" path="m5706,5179l5614,5174,5616,5166,5706,5174,5706,5179xe" filled="true" fillcolor="#131313" stroked="false">
                <v:path arrowok="t"/>
                <v:fill type="solid"/>
              </v:shape>
              <v:shape style="position:absolute;left:4537;top:5067;width:3466;height:152" coordorigin="4537,5067" coordsize="3466,152" path="m7237,5176l7237,5168,7327,5163,7329,5168,7237,5176xe" filled="true" fillcolor="#131313" stroked="false">
                <v:path arrowok="t"/>
                <v:fill type="solid"/>
              </v:shape>
              <v:shape style="position:absolute;left:4537;top:5067;width:3466;height:152" coordorigin="4537,5067" coordsize="3466,152" path="m5570,5170l5480,5163,5482,5157,5571,5163,5570,5170xe" filled="true" fillcolor="#131313" stroked="false">
                <v:path arrowok="t"/>
                <v:fill type="solid"/>
              </v:shape>
              <v:shape style="position:absolute;left:4537;top:5067;width:3466;height:152" coordorigin="4537,5067" coordsize="3466,152" path="m7374,5166l7372,5159,7462,5153,7463,5159,7374,5166xe" filled="true" fillcolor="#131313" stroked="false">
                <v:path arrowok="t"/>
                <v:fill type="solid"/>
              </v:shape>
              <v:shape style="position:absolute;left:4537;top:5067;width:3466;height:152" coordorigin="4537,5067" coordsize="3466,152" path="m5435,5159l5345,5151,5345,5146,5437,5153,5435,5159xe" filled="true" fillcolor="#131313" stroked="false">
                <v:path arrowok="t"/>
                <v:fill type="solid"/>
              </v:shape>
              <v:shape style="position:absolute;left:4537;top:5067;width:3466;height:152" coordorigin="4537,5067" coordsize="3466,152" path="m7508,5155l7506,5149,7598,5142,7598,5149,7508,5155xe" filled="true" fillcolor="#131313" stroked="false">
                <v:path arrowok="t"/>
                <v:fill type="solid"/>
              </v:shape>
              <v:shape style="position:absolute;left:4537;top:5067;width:3466;height:152" coordorigin="4537,5067" coordsize="3466,152" path="m5300,5148l5210,5140,5210,5134,5302,5142,5300,5148xe" filled="true" fillcolor="#131313" stroked="false">
                <v:path arrowok="t"/>
                <v:fill type="solid"/>
              </v:shape>
              <v:shape style="position:absolute;left:4537;top:5067;width:3466;height:152" coordorigin="4537,5067" coordsize="3466,152" path="m7643,5146l7643,5138,7733,5133,7733,5138,7643,5146xe" filled="true" fillcolor="#131313" stroked="false">
                <v:path arrowok="t"/>
                <v:fill type="solid"/>
              </v:shape>
              <v:shape style="position:absolute;left:4537;top:5067;width:3466;height:152" coordorigin="4537,5067" coordsize="3466,152" path="m5165,5136l5076,5129,5076,5121,5165,5131,5165,5136xe" filled="true" fillcolor="#131313" stroked="false">
                <v:path arrowok="t"/>
                <v:fill type="solid"/>
              </v:shape>
              <v:shape style="position:absolute;left:4537;top:5067;width:3466;height:152" coordorigin="4537,5067" coordsize="3466,152" path="m7778,5134l7778,5129,7868,5121,7868,5127,7778,5134xe" filled="true" fillcolor="#131313" stroked="false">
                <v:path arrowok="t"/>
                <v:fill type="solid"/>
              </v:shape>
              <v:shape style="position:absolute;left:4537;top:5067;width:3466;height:152" coordorigin="4537,5067" coordsize="3466,152" path="m5031,5125l4941,5116,4941,5110,5031,5118,5031,5125xe" filled="true" fillcolor="#131313" stroked="false">
                <v:path arrowok="t"/>
                <v:fill type="solid"/>
              </v:shape>
              <v:shape style="position:absolute;left:4537;top:5067;width:3466;height:152" coordorigin="4537,5067" coordsize="3466,152" path="m7913,5123l7913,5118,7961,5114,8002,5110,8002,5116,7961,5119,7913,5123xe" filled="true" fillcolor="#131313" stroked="false">
                <v:path arrowok="t"/>
                <v:fill type="solid"/>
              </v:shape>
              <v:shape style="position:absolute;left:4537;top:5067;width:3466;height:152" coordorigin="4537,5067" coordsize="3466,152" path="m4896,5112l4806,5103,4806,5097,4896,5104,4896,5112xe" filled="true" fillcolor="#131313" stroked="false">
                <v:path arrowok="t"/>
                <v:fill type="solid"/>
              </v:shape>
              <v:shape style="position:absolute;left:4537;top:5067;width:3466;height:152" coordorigin="4537,5067" coordsize="3466,152" path="m4761,5099l4671,5089,4673,5082,4761,5091,4761,5099xe" filled="true" fillcolor="#131313" stroked="false">
                <v:path arrowok="t"/>
                <v:fill type="solid"/>
              </v:shape>
              <v:shape style="position:absolute;left:4537;top:5067;width:3466;height:152" coordorigin="4537,5067" coordsize="3466,152" path="m4626,5084l4537,5075,4538,5067,4628,5078,4626,5084xe" filled="true" fillcolor="#131313" stroked="false">
                <v:path arrowok="t"/>
                <v:fill type="solid"/>
              </v:shape>
            </v:group>
            <v:group style="position:absolute;left:7913;top:5110;width:90;height:14" coordorigin="7913,5110" coordsize="90,14">
              <v:shape style="position:absolute;left:7913;top:5110;width:90;height:14" coordorigin="7913,5110" coordsize="90,14" path="m7913,5123l7961,5119,8002,5116,8002,5110,7961,5114,7913,5118,7913,5123xe" filled="false" stroked="true" strokeweight="0pt" strokecolor="#131313">
                <v:path arrowok="t"/>
              </v:shape>
            </v:group>
            <v:group style="position:absolute;left:7778;top:5121;width:90;height:14" coordorigin="7778,5121" coordsize="90,14">
              <v:shape style="position:absolute;left:7778;top:5121;width:90;height:14" coordorigin="7778,5121" coordsize="90,14" path="m7778,5134l7868,5127,7868,5121,7778,5129,7778,5134xe" filled="false" stroked="true" strokeweight="0pt" strokecolor="#131313">
                <v:path arrowok="t"/>
              </v:shape>
            </v:group>
            <v:group style="position:absolute;left:7643;top:5133;width:90;height:14" coordorigin="7643,5133" coordsize="90,14">
              <v:shape style="position:absolute;left:7643;top:5133;width:90;height:14" coordorigin="7643,5133" coordsize="90,14" path="m7643,5146l7733,5138,7733,5133,7643,5138,7643,5146xe" filled="false" stroked="true" strokeweight="0pt" strokecolor="#131313">
                <v:path arrowok="t"/>
              </v:shape>
            </v:group>
            <v:group style="position:absolute;left:7506;top:5142;width:92;height:14" coordorigin="7506,5142" coordsize="92,14">
              <v:shape style="position:absolute;left:7506;top:5142;width:92;height:14" coordorigin="7506,5142" coordsize="92,14" path="m7508,5155l7598,5149,7598,5142,7506,5149,7508,5155xe" filled="false" stroked="true" strokeweight="0pt" strokecolor="#131313">
                <v:path arrowok="t"/>
              </v:shape>
            </v:group>
            <v:group style="position:absolute;left:7372;top:5153;width:92;height:14" coordorigin="7372,5153" coordsize="92,14">
              <v:shape style="position:absolute;left:7372;top:5153;width:92;height:14" coordorigin="7372,5153" coordsize="92,14" path="m7374,5166l7463,5159,7462,5153,7372,5159,7374,5166xe" filled="false" stroked="true" strokeweight="0pt" strokecolor="#131313">
                <v:path arrowok="t"/>
              </v:shape>
            </v:group>
            <v:group style="position:absolute;left:7237;top:5163;width:92;height:14" coordorigin="7237,5163" coordsize="92,14">
              <v:shape style="position:absolute;left:7237;top:5163;width:92;height:14" coordorigin="7237,5163" coordsize="92,14" path="m7237,5176l7329,5168,7327,5163,7237,5168,7237,5176xe" filled="false" stroked="true" strokeweight="0pt" strokecolor="#131313">
                <v:path arrowok="t"/>
              </v:shape>
            </v:group>
            <v:group style="position:absolute;left:7102;top:5172;width:90;height:14" coordorigin="7102,5172" coordsize="90,14">
              <v:shape style="position:absolute;left:7102;top:5172;width:90;height:14" coordorigin="7102,5172" coordsize="90,14" path="m7102,5185l7192,5177,7192,5172,7102,5177,7102,5185xe" filled="false" stroked="true" strokeweight="0pt" strokecolor="#131313">
                <v:path arrowok="t"/>
              </v:shape>
            </v:group>
            <v:group style="position:absolute;left:6968;top:5181;width:90;height:12" coordorigin="6968,5181" coordsize="90,12">
              <v:shape style="position:absolute;left:6968;top:5181;width:90;height:12" coordorigin="6968,5181" coordsize="90,12" path="m6968,5192l7057,5187,7057,5181,6968,5187,6968,5192xe" filled="false" stroked="true" strokeweight="0pt" strokecolor="#131313">
                <v:path arrowok="t"/>
              </v:shape>
            </v:group>
            <v:group style="position:absolute;left:6833;top:5189;width:90;height:14" coordorigin="6833,5189" coordsize="90,14">
              <v:shape style="position:absolute;left:6833;top:5189;width:90;height:14" coordorigin="6833,5189" coordsize="90,14" path="m6833,5202l6923,5196,6923,5189,6833,5194,6833,5202xe" filled="false" stroked="true" strokeweight="0pt" strokecolor="#131313">
                <v:path arrowok="t"/>
              </v:shape>
            </v:group>
            <v:group style="position:absolute;left:6696;top:5198;width:92;height:12" coordorigin="6696,5198" coordsize="92,12">
              <v:shape style="position:absolute;left:6696;top:5198;width:92;height:12" coordorigin="6696,5198" coordsize="92,12" path="m6698,5209l6788,5204,6788,5198,6696,5202,6698,5209xe" filled="false" stroked="true" strokeweight="0pt" strokecolor="#131313">
                <v:path arrowok="t"/>
              </v:shape>
            </v:group>
            <v:group style="position:absolute;left:6561;top:5204;width:92;height:12" coordorigin="6561,5204" coordsize="92,12">
              <v:shape style="position:absolute;left:6561;top:5204;width:92;height:12" coordorigin="6561,5204" coordsize="92,12" path="m6561,5215l6653,5211,6651,5204,6561,5207,6561,5215xe" filled="false" stroked="true" strokeweight="0pt" strokecolor="#131313">
                <v:path arrowok="t"/>
              </v:shape>
            </v:group>
            <v:group style="position:absolute;left:6427;top:5209;width:90;height:10" coordorigin="6427,5209" coordsize="90,10">
              <v:shape style="position:absolute;left:6427;top:5209;width:90;height:10" coordorigin="6427,5209" coordsize="90,10" path="m6427,5219l6432,5219,6455,5219,6517,5217,6517,5209,6455,5211,6432,5211,6427,5211,6427,5219xe" filled="false" stroked="true" strokeweight="0pt" strokecolor="#131313">
                <v:path arrowok="t"/>
              </v:shape>
            </v:group>
            <v:group style="position:absolute;left:6292;top:5207;width:90;height:10" coordorigin="6292,5207" coordsize="90,10">
              <v:shape style="position:absolute;left:6292;top:5207;width:90;height:10" coordorigin="6292,5207" coordsize="90,10" path="m6292,5215l6339,5217,6382,5217,6382,5211,6339,5209,6292,5207,6292,5215xe" filled="false" stroked="true" strokeweight="0pt" strokecolor="#131313">
                <v:path arrowok="t"/>
              </v:shape>
            </v:group>
            <v:group style="position:absolute;left:6155;top:5202;width:92;height:12" coordorigin="6155,5202" coordsize="92,12">
              <v:shape style="position:absolute;left:6155;top:5202;width:92;height:12" coordorigin="6155,5202" coordsize="92,12" path="m6155,5209l6245,5213,6247,5206,6155,5202,6155,5209xe" filled="false" stroked="true" strokeweight="0pt" strokecolor="#131313">
                <v:path arrowok="t"/>
              </v:shape>
            </v:group>
            <v:group style="position:absolute;left:6021;top:5194;width:90;height:12" coordorigin="6021,5194" coordsize="90,12">
              <v:shape style="position:absolute;left:6021;top:5194;width:90;height:12" coordorigin="6021,5194" coordsize="90,12" path="m6021,5202l6110,5206,6110,5200,6021,5194,6021,5202xe" filled="false" stroked="true" strokeweight="0pt" strokecolor="#131313">
                <v:path arrowok="t"/>
              </v:shape>
            </v:group>
            <v:group style="position:absolute;left:5886;top:5185;width:90;height:14" coordorigin="5886,5185" coordsize="90,14">
              <v:shape style="position:absolute;left:5886;top:5185;width:90;height:14" coordorigin="5886,5185" coordsize="90,14" path="m5886,5192l5976,5198,5976,5192,5886,5185,5886,5192xe" filled="false" stroked="true" strokeweight="0pt" strokecolor="#131313">
                <v:path arrowok="t"/>
              </v:shape>
            </v:group>
            <v:group style="position:absolute;left:5751;top:5176;width:90;height:14" coordorigin="5751,5176" coordsize="90,14">
              <v:shape style="position:absolute;left:5751;top:5176;width:90;height:14" coordorigin="5751,5176" coordsize="90,14" path="m5751,5183l5841,5189,5841,5183,5751,5176,5751,5183xe" filled="false" stroked="true" strokeweight="0pt" strokecolor="#131313">
                <v:path arrowok="t"/>
              </v:shape>
            </v:group>
            <v:group style="position:absolute;left:5614;top:5166;width:92;height:14" coordorigin="5614,5166" coordsize="92,14">
              <v:shape style="position:absolute;left:5614;top:5166;width:92;height:14" coordorigin="5614,5166" coordsize="92,14" path="m5614,5174l5706,5179,5706,5174,5616,5166,5614,5174xe" filled="false" stroked="true" strokeweight="0pt" strokecolor="#131313">
                <v:path arrowok="t"/>
              </v:shape>
            </v:group>
            <v:group style="position:absolute;left:5480;top:5157;width:92;height:14" coordorigin="5480,5157" coordsize="92,14">
              <v:shape style="position:absolute;left:5480;top:5157;width:92;height:14" coordorigin="5480,5157" coordsize="92,14" path="m5480,5163l5570,5170,5571,5163,5482,5157,5480,5163xe" filled="false" stroked="true" strokeweight="0pt" strokecolor="#131313">
                <v:path arrowok="t"/>
              </v:shape>
            </v:group>
            <v:group style="position:absolute;left:5345;top:5146;width:92;height:14" coordorigin="5345,5146" coordsize="92,14">
              <v:shape style="position:absolute;left:5345;top:5146;width:92;height:14" coordorigin="5345,5146" coordsize="92,14" path="m5345,5151l5435,5159,5437,5153,5345,5146,5345,5151xe" filled="false" stroked="true" strokeweight="0pt" strokecolor="#131313">
                <v:path arrowok="t"/>
              </v:shape>
            </v:group>
            <v:group style="position:absolute;left:5210;top:5134;width:92;height:14" coordorigin="5210,5134" coordsize="92,14">
              <v:shape style="position:absolute;left:5210;top:5134;width:92;height:14" coordorigin="5210,5134" coordsize="92,14" path="m5210,5140l5300,5148,5302,5142,5210,5134,5210,5140xe" filled="false" stroked="true" strokeweight="0pt" strokecolor="#131313">
                <v:path arrowok="t"/>
              </v:shape>
            </v:group>
            <v:group style="position:absolute;left:5076;top:5121;width:90;height:15" coordorigin="5076,5121" coordsize="90,15">
              <v:shape style="position:absolute;left:5076;top:5121;width:90;height:15" coordorigin="5076,5121" coordsize="90,15" path="m5076,5129l5165,5136,5165,5131,5076,5121,5076,5129xe" filled="false" stroked="true" strokeweight="0pt" strokecolor="#131313">
                <v:path arrowok="t"/>
              </v:shape>
            </v:group>
            <v:group style="position:absolute;left:4941;top:5110;width:90;height:15" coordorigin="4941,5110" coordsize="90,15">
              <v:shape style="position:absolute;left:4941;top:5110;width:90;height:15" coordorigin="4941,5110" coordsize="90,15" path="m4941,5116l5031,5125,5031,5118,4941,5110,4941,5116xe" filled="false" stroked="true" strokeweight="0pt" strokecolor="#131313">
                <v:path arrowok="t"/>
              </v:shape>
            </v:group>
            <v:group style="position:absolute;left:4806;top:5097;width:90;height:15" coordorigin="4806,5097" coordsize="90,15">
              <v:shape style="position:absolute;left:4806;top:5097;width:90;height:15" coordorigin="4806,5097" coordsize="90,15" path="m4806,5103l4896,5112,4896,5104,4806,5097,4806,5103xe" filled="false" stroked="true" strokeweight="0pt" strokecolor="#131313">
                <v:path arrowok="t"/>
              </v:shape>
            </v:group>
            <v:group style="position:absolute;left:4671;top:5082;width:90;height:17" coordorigin="4671,5082" coordsize="90,17">
              <v:shape style="position:absolute;left:4671;top:5082;width:90;height:17" coordorigin="4671,5082" coordsize="90,17" path="m4671,5089l4761,5099,4761,5091,4673,5082,4671,5089xe" filled="false" stroked="true" strokeweight="0pt" strokecolor="#131313">
                <v:path arrowok="t"/>
              </v:shape>
            </v:group>
            <v:group style="position:absolute;left:4537;top:5067;width:92;height:17" coordorigin="4537,5067" coordsize="92,17">
              <v:shape style="position:absolute;left:4537;top:5067;width:92;height:17" coordorigin="4537,5067" coordsize="92,17" path="m4537,5075l4626,5084,4628,5078,4538,5067,4537,5075xe" filled="false" stroked="true" strokeweight="0pt" strokecolor="#131313">
                <v:path arrowok="t"/>
              </v:shape>
            </v:group>
            <v:group style="position:absolute;left:8042;top:5103;width:45;height:10" coordorigin="8042,5103" coordsize="45,10">
              <v:shape style="position:absolute;left:8042;top:5103;width:45;height:10" coordorigin="8042,5103" coordsize="45,10" path="m8044,5112l8042,5106,8068,5104,8087,5103,8087,5108,8068,5110,8044,5112xe" filled="true" fillcolor="#131313" stroked="false">
                <v:path arrowok="t"/>
                <v:fill type="solid"/>
              </v:shape>
            </v:group>
            <v:group style="position:absolute;left:8042;top:5103;width:45;height:10" coordorigin="8042,5103" coordsize="45,10">
              <v:shape style="position:absolute;left:8042;top:5103;width:45;height:10" coordorigin="8042,5103" coordsize="45,10" path="m8044,5112l8068,5110,8087,5108,8087,5103,8068,5104,8042,5106,8044,5112xe" filled="false" stroked="true" strokeweight="0pt" strokecolor="#131313">
                <v:path arrowok="t"/>
              </v:shape>
            </v:group>
            <v:group style="position:absolute;left:4437;top:5060;width:12;height:2" coordorigin="4437,5060" coordsize="12,2">
              <v:shape style="position:absolute;left:4437;top:5060;width:12;height:2" coordorigin="4437,5060" coordsize="12,0" path="m4437,5060l4449,5060e" filled="false" stroked="true" strokeweight=".374357pt" strokecolor="#131313">
                <v:path arrowok="t"/>
              </v:shape>
            </v:group>
            <v:group style="position:absolute;left:4437;top:5056;width:12;height:8" coordorigin="4437,5056" coordsize="12,8">
              <v:shape style="position:absolute;left:4437;top:5056;width:12;height:8" coordorigin="4437,5056" coordsize="12,8" path="m4437,5061l4449,5063,4449,5056,4439,5056,4437,5061xe" filled="false" stroked="true" strokeweight="0pt" strokecolor="#131313">
                <v:path arrowok="t"/>
              </v:shape>
            </v:group>
            <v:group style="position:absolute;left:6129;top:5674;width:700;height:2" coordorigin="6129,5674" coordsize="700,2">
              <v:shape style="position:absolute;left:6129;top:5674;width:700;height:2" coordorigin="6129,5674" coordsize="700,0" path="m6129,5674l6829,5674e" filled="false" stroked="true" strokeweight="1.684933pt" strokecolor="#131313">
                <v:path arrowok="t"/>
              </v:shape>
            </v:group>
            <v:group style="position:absolute;left:6129;top:5657;width:700;height:34" coordorigin="6129,5657" coordsize="700,34">
              <v:shape style="position:absolute;left:6129;top:5657;width:700;height:34" coordorigin="6129,5657" coordsize="700,34" path="m6129,5683l6185,5687,6234,5689,6273,5690,6283,5690,6292,5690,6335,5689,6387,5689,6447,5685,6515,5683,6588,5679,6664,5674,6745,5670,6829,5664,6827,5657,6745,5662,6664,5668,6588,5672,6515,5675,6447,5679,6387,5681,6335,5683,6292,5683,6283,5683,6273,5683,6234,5681,6185,5679,6129,5675,6129,5683xe" filled="false" stroked="true" strokeweight="0pt" strokecolor="#131313">
                <v:path arrowok="t"/>
              </v:shape>
            </v:group>
            <v:group style="position:absolute;left:8040;top:1573;width:233;height:1090" coordorigin="8040,1573" coordsize="233,1090">
              <v:shape style="position:absolute;left:8040;top:1573;width:233;height:1090" coordorigin="8040,1573" coordsize="233,1090" path="m8264,2663l8040,1575,8045,1573,8272,2661,8264,2663xe" filled="true" fillcolor="#131313" stroked="false">
                <v:path arrowok="t"/>
                <v:fill type="solid"/>
              </v:shape>
            </v:group>
            <v:group style="position:absolute;left:8040;top:1573;width:233;height:1090" coordorigin="8040,1573" coordsize="233,1090">
              <v:shape style="position:absolute;left:8040;top:1573;width:233;height:1090" coordorigin="8040,1573" coordsize="233,1090" path="m8040,1575l8264,2663,8272,2661,8045,1573,8040,1575xe" filled="false" stroked="true" strokeweight="0pt" strokecolor="#131313">
                <v:path arrowok="t"/>
              </v:shape>
            </v:group>
            <v:group style="position:absolute;left:7207;top:1388;width:418;height:3970" coordorigin="7207,1388" coordsize="418,3970">
              <v:shape style="position:absolute;left:7207;top:1388;width:418;height:3970" coordorigin="7207,1388" coordsize="418,3970" path="m7617,5357l7207,1388,7213,1388,7624,5355,7617,5357xe" filled="true" fillcolor="#131313" stroked="false">
                <v:path arrowok="t"/>
                <v:fill type="solid"/>
              </v:shape>
            </v:group>
            <v:group style="position:absolute;left:7207;top:1388;width:418;height:3970" coordorigin="7207,1388" coordsize="418,3970">
              <v:shape style="position:absolute;left:7207;top:1388;width:418;height:3970" coordorigin="7207,1388" coordsize="418,3970" path="m7207,1388l7617,5357,7624,5355,7213,1388,7207,1388xe" filled="false" stroked="true" strokeweight="0pt" strokecolor="#131313">
                <v:path arrowok="t"/>
              </v:shape>
            </v:group>
            <v:group style="position:absolute;left:6462;top:2577;width:2;height:3352" coordorigin="6462,2577" coordsize="2,3352">
              <v:shape style="position:absolute;left:6462;top:2577;width:2;height:3352" coordorigin="6462,2577" coordsize="0,3352" path="m6462,2577l6462,5928e" filled="false" stroked="true" strokeweight="1.497142pt" strokecolor="#131313">
                <v:path arrowok="t"/>
              </v:shape>
            </v:group>
            <v:group style="position:absolute;left:6447;top:2577;width:30;height:3352" coordorigin="6447,2577" coordsize="30,3352">
              <v:shape style="position:absolute;left:6447;top:2577;width:30;height:3352" coordorigin="6447,2577" coordsize="30,3352" path="m6447,2577l6470,5928,6477,5928,6453,2577,6447,2577xe" filled="false" stroked="true" strokeweight="0pt" strokecolor="#131313">
                <v:path arrowok="t"/>
              </v:shape>
              <v:shape style="position:absolute;left:5152;top:2545;width:561;height:3031" type="#_x0000_t75" stroked="false">
                <v:imagedata r:id="rId77" o:title=""/>
              </v:shape>
            </v:group>
            <v:group style="position:absolute;left:4226;top:1850;width:566;height:2702" coordorigin="4226,1850" coordsize="566,2702">
              <v:shape style="position:absolute;left:4226;top:1850;width:566;height:2702" coordorigin="4226,1850" coordsize="566,2702" path="m4231,4552l4226,4550,4784,1850,4791,1852,4231,4552xe" filled="true" fillcolor="#131313" stroked="false">
                <v:path arrowok="t"/>
                <v:fill type="solid"/>
              </v:shape>
            </v:group>
            <v:group style="position:absolute;left:4226;top:1850;width:566;height:2702" coordorigin="4226,1850" coordsize="566,2702">
              <v:shape style="position:absolute;left:4226;top:1850;width:566;height:2702" coordorigin="4226,1850" coordsize="566,2702" path="m4784,1850l4226,4550,4231,4552,4791,1852,4784,1850xe" filled="false" stroked="true" strokeweight="0pt" strokecolor="#131313">
                <v:path arrowok="t"/>
              </v:shape>
              <v:shape style="position:absolute;left:3049;top:1807;width:992;height:2329" type="#_x0000_t75" stroked="false">
                <v:imagedata r:id="rId78" o:title=""/>
              </v:shape>
              <v:shape style="position:absolute;left:7933;top:1407;width:400;height:331" type="#_x0000_t75" stroked="false">
                <v:imagedata r:id="rId79" o:title=""/>
              </v:shape>
            </v:group>
            <v:group style="position:absolute;left:6752;top:1792;width:178;height:113" coordorigin="6752,1792" coordsize="178,113">
              <v:shape style="position:absolute;left:6752;top:1792;width:178;height:113" coordorigin="6752,1792" coordsize="178,113" path="m6760,1862l6754,1862,6754,1811,6799,1807,6797,1817,6758,1819,6758,1856,6764,1856,6760,1862xe" filled="true" fillcolor="#000000" stroked="false">
                <v:path arrowok="t"/>
                <v:fill type="solid"/>
              </v:shape>
              <v:shape style="position:absolute;left:6752;top:1792;width:178;height:113" coordorigin="6752,1792" coordsize="178,113" path="m6764,1856l6758,1856,6764,1850,6769,1847,6773,1845,6779,1843,6786,1843,6794,1849,6777,1849,6771,1850,6767,1852,6764,1856xe" filled="true" fillcolor="#000000" stroked="false">
                <v:path arrowok="t"/>
                <v:fill type="solid"/>
              </v:shape>
              <v:shape style="position:absolute;left:6752;top:1792;width:178;height:113" coordorigin="6752,1792" coordsize="178,113" path="m6792,1901l6784,1901,6790,1897,6792,1894,6795,1888,6795,1873,6793,1865,6790,1854,6786,1852,6782,1849,6794,1849,6797,1850,6801,1856,6803,1862,6805,1871,6805,1880,6801,1895,6795,1899,6792,1901xe" filled="true" fillcolor="#000000" stroked="false">
                <v:path arrowok="t"/>
                <v:fill type="solid"/>
              </v:shape>
              <v:shape style="position:absolute;left:6752;top:1792;width:178;height:113" coordorigin="6752,1792" coordsize="178,113" path="m6780,1905l6773,1905,6762,1901,6754,1894,6752,1888,6752,1884,6756,1880,6760,1879,6762,1879,6764,1880,6765,1884,6765,1888,6764,1890,6762,1894,6764,1897,6767,1901,6792,1901,6788,1903,6780,1905xe" filled="true" fillcolor="#000000" stroked="false">
                <v:path arrowok="t"/>
                <v:fill type="solid"/>
              </v:shape>
              <v:shape style="position:absolute;left:6752;top:1792;width:178;height:113" coordorigin="6752,1792" coordsize="178,113" path="m6851,1899l6844,1899,6837,1895,6831,1888,6823,1873,6820,1854,6820,1834,6823,1819,6827,1811,6838,1804,6851,1804,6859,1807,6844,1807,6838,1809,6835,1813,6831,1821,6829,1836,6829,1852,6833,1871,6837,1884,6846,1894,6851,1895,6863,1895,6851,1899xe" filled="true" fillcolor="#000000" stroked="false">
                <v:path arrowok="t"/>
                <v:fill type="solid"/>
              </v:shape>
              <v:shape style="position:absolute;left:6752;top:1792;width:178;height:113" coordorigin="6752,1792" coordsize="178,113" path="m6863,1895l6851,1895,6857,1894,6861,1888,6863,1882,6866,1867,6866,1849,6863,1832,6859,1819,6855,1811,6844,1807,6859,1807,6865,1815,6872,1828,6876,1849,6876,1869,6870,1884,6863,1895xe" filled="true" fillcolor="#000000" stroked="false">
                <v:path arrowok="t"/>
                <v:fill type="solid"/>
              </v:shape>
              <v:shape style="position:absolute;left:6752;top:1792;width:178;height:113" coordorigin="6752,1792" coordsize="178,113" path="m6913,1824l6902,1821,6898,1815,6898,1804,6900,1798,6904,1796,6908,1792,6917,1792,6923,1794,6924,1796,6913,1796,6908,1798,6906,1800,6902,1807,6902,1811,6904,1815,6908,1819,6926,1819,6924,1821,6921,1822,6913,1824xe" filled="true" fillcolor="#000000" stroked="false">
                <v:path arrowok="t"/>
                <v:fill type="solid"/>
              </v:shape>
              <v:shape style="position:absolute;left:6752;top:1792;width:178;height:113" coordorigin="6752,1792" coordsize="178,113" path="m6926,1819l6919,1819,6923,1817,6924,1811,6924,1802,6921,1798,6917,1796,6924,1796,6926,1798,6928,1802,6930,1809,6928,1815,6926,1819xe" filled="true" fillcolor="#000000" stroked="false">
                <v:path arrowok="t"/>
                <v:fill type="solid"/>
              </v:shape>
            </v:group>
            <v:group style="position:absolute;left:6902;top:1796;width:23;height:23" coordorigin="6902,1796" coordsize="23,23">
              <v:shape style="position:absolute;left:6902;top:1796;width:23;height:23" coordorigin="6902,1796" coordsize="23,23" path="m6913,1796l6917,1796,6921,1798,6924,1802,6924,1807,6924,1811,6923,1817,6919,1819,6913,1819,6908,1819,6904,1815,6902,1811,6902,1807,6904,1804,6906,1800,6908,1798,6913,1796xe" filled="false" stroked="true" strokeweight="0pt" strokecolor="#000000">
                <v:path arrowok="t"/>
              </v:shape>
            </v:group>
            <v:group style="position:absolute;left:6898;top:1792;width:32;height:32" coordorigin="6898,1792" coordsize="32,32">
              <v:shape style="position:absolute;left:6898;top:1792;width:32;height:32" coordorigin="6898,1792" coordsize="32,32" path="m6930,1809l6928,1802,6926,1798,6923,1794,6917,1792,6913,1792,6908,1792,6904,1796,6900,1798,6898,1804,6898,1809,6898,1815,6902,1821,6908,1822,6913,1824,6921,1822,6924,1821,6928,1815,6930,1809xe" filled="false" stroked="true" strokeweight="0pt" strokecolor="#000000">
                <v:path arrowok="t"/>
              </v:shape>
            </v:group>
            <v:group style="position:absolute;left:6820;top:1804;width:57;height:96" coordorigin="6820,1804" coordsize="57,96">
              <v:shape style="position:absolute;left:6820;top:1804;width:57;height:96" coordorigin="6820,1804" coordsize="57,96" path="m6870,1884l6876,1869,6876,1849,6872,1828,6865,1815,6859,1807,6851,1804,6844,1804,6838,1804,6833,1807,6827,1811,6823,1819,6820,1834,6820,1854,6823,1873,6831,1888,6837,1895,6844,1899,6851,1899,6857,1897,6863,1895,6866,1890,6870,1884xe" filled="false" stroked="true" strokeweight="0pt" strokecolor="#000000">
                <v:path arrowok="t"/>
              </v:shape>
            </v:group>
            <v:group style="position:absolute;left:6829;top:1807;width:38;height:88" coordorigin="6829,1807" coordsize="38,88">
              <v:shape style="position:absolute;left:6829;top:1807;width:38;height:88" coordorigin="6829,1807" coordsize="38,88" path="m6859,1819l6863,1832,6866,1849,6866,1867,6863,1882,6861,1888,6857,1894,6851,1895,6846,1894,6842,1890,6837,1884,6833,1871,6829,1852,6829,1836,6831,1821,6835,1813,6838,1809,6844,1807,6850,1809,6855,1811,6859,1819xe" filled="false" stroked="true" strokeweight="0pt" strokecolor="#000000">
                <v:path arrowok="t"/>
              </v:shape>
            </v:group>
            <v:group style="position:absolute;left:6752;top:1807;width:53;height:98" coordorigin="6752,1807" coordsize="53,98">
              <v:shape style="position:absolute;left:6752;top:1807;width:53;height:98" coordorigin="6752,1807" coordsize="53,98" path="m6769,1847l6764,1850,6758,1856,6758,1819,6797,1817,6799,1807,6754,1811,6754,1862,6760,1862,6764,1856,6767,1852,6771,1850,6777,1849,6782,1849,6786,1852,6790,1854,6792,1860,6793,1865,6795,1873,6795,1880,6795,1888,6792,1894,6790,1897,6784,1901,6780,1901,6773,1901,6767,1901,6765,1899,6764,1897,6762,1894,6764,1890,6765,1888,6765,1884,6764,1880,6762,1879,6760,1879,6756,1880,6754,1882,6752,1884,6752,1888,6754,1894,6758,1897,6762,1901,6767,1903,6773,1905,6780,1905,6788,1903,6795,1899,6801,1895,6803,1888,6805,1880,6805,1871,6803,1862,6801,1856,6797,1850,6792,1847,6786,1843,6779,1843,6773,1845,6769,1847xe" filled="false" stroked="true" strokeweight="0pt" strokecolor="#000000">
                <v:path arrowok="t"/>
              </v:shape>
              <v:shape style="position:absolute;left:8038;top:2678;width:400;height:346" type="#_x0000_t75" stroked="false">
                <v:imagedata r:id="rId80" o:title=""/>
              </v:shape>
              <v:shape style="position:absolute;left:7862;top:4210;width:180;height:112" type="#_x0000_t75" stroked="false">
                <v:imagedata r:id="rId81" o:title=""/>
              </v:shape>
            </v:group>
            <v:group style="position:absolute;left:6850;top:5606;width:182;height:109" coordorigin="6850,5606" coordsize="182,109">
              <v:shape style="position:absolute;left:6850;top:5606;width:182;height:109" coordorigin="6850,5606" coordsize="182,109" path="m6861,5651l6853,5651,6850,5644,6876,5619,6883,5619,6889,5621,6892,5623,6866,5623,6859,5631,6859,5640,6863,5644,6863,5649,6861,5651xe" filled="true" fillcolor="#000000" stroked="false">
                <v:path arrowok="t"/>
                <v:fill type="solid"/>
              </v:shape>
              <v:shape style="position:absolute;left:6850;top:5606;width:182;height:109" coordorigin="6850,5606" coordsize="182,109" path="m6851,5715l6851,5709,6855,5704,6861,5696,6866,5687,6876,5675,6883,5666,6889,5659,6891,5649,6893,5642,6889,5631,6887,5627,6880,5623,6892,5623,6895,5625,6898,5629,6900,5634,6902,5642,6902,5647,6900,5655,6896,5661,6891,5668,6881,5677,6874,5687,6868,5694,6859,5704,6857,5707,6904,5707,6904,5713,6851,5715xe" filled="true" fillcolor="#000000" stroked="false">
                <v:path arrowok="t"/>
                <v:fill type="solid"/>
              </v:shape>
              <v:shape style="position:absolute;left:6850;top:5606;width:182;height:109" coordorigin="6850,5606" coordsize="182,109" path="m6904,5707l6857,5707,6891,5705,6898,5702,6900,5696,6902,5689,6906,5689,6904,5707xe" filled="true" fillcolor="#000000" stroked="false">
                <v:path arrowok="t"/>
                <v:fill type="solid"/>
              </v:shape>
              <v:shape style="position:absolute;left:6850;top:5606;width:182;height:109" coordorigin="6850,5606" coordsize="182,109" path="m6956,5711l6943,5711,6936,5707,6930,5700,6923,5685,6919,5664,6921,5646,6926,5631,6930,5623,6934,5619,6945,5616,6953,5617,6956,5619,6945,5619,6941,5621,6938,5625,6934,5632,6930,5646,6930,5664,6951,5707,6962,5707,6956,5711xe" filled="true" fillcolor="#000000" stroked="false">
                <v:path arrowok="t"/>
                <v:fill type="solid"/>
              </v:shape>
              <v:shape style="position:absolute;left:6850;top:5606;width:182;height:109" coordorigin="6850,5606" coordsize="182,109" path="m6962,5707l6951,5707,6956,5705,6960,5702,6964,5694,6966,5681,6966,5662,6945,5619,6956,5619,6960,5621,6966,5627,6973,5642,6977,5662,6975,5683,6969,5698,6966,5704,6962,5707xe" filled="true" fillcolor="#000000" stroked="false">
                <v:path arrowok="t"/>
                <v:fill type="solid"/>
              </v:shape>
              <v:shape style="position:absolute;left:6850;top:5606;width:182;height:109" coordorigin="6850,5606" coordsize="182,109" path="m7022,5638l7009,5638,7005,5634,7001,5629,6999,5623,7001,5617,7003,5614,7007,5610,7011,5608,7016,5606,7020,5606,7026,5608,7027,5610,7014,5610,7007,5614,7005,5617,7005,5625,7007,5629,7011,5632,7014,5634,7027,5634,7022,5638xe" filled="true" fillcolor="#000000" stroked="false">
                <v:path arrowok="t"/>
                <v:fill type="solid"/>
              </v:shape>
              <v:shape style="position:absolute;left:6850;top:5606;width:182;height:109" coordorigin="6850,5606" coordsize="182,109" path="m7027,5634l7014,5634,7020,5632,7024,5631,7026,5627,7027,5621,7024,5614,7020,5612,7014,5610,7027,5610,7029,5612,7031,5617,7031,5631,7027,5634xe" filled="true" fillcolor="#000000" stroked="false">
                <v:path arrowok="t"/>
                <v:fill type="solid"/>
              </v:shape>
            </v:group>
            <v:group style="position:absolute;left:7005;top:5610;width:23;height:25" coordorigin="7005,5610" coordsize="23,25">
              <v:shape style="position:absolute;left:7005;top:5610;width:23;height:25" coordorigin="7005,5610" coordsize="23,25" path="m7014,5610l7020,5612,7024,5614,7026,5617,7027,5621,7026,5627,7024,5631,7020,5632,7014,5634,7011,5632,7007,5629,7005,5625,7005,5621,7005,5617,7007,5614,7011,5612,7014,5610xe" filled="false" stroked="true" strokeweight="0pt" strokecolor="#000000">
                <v:path arrowok="t"/>
              </v:shape>
            </v:group>
            <v:group style="position:absolute;left:6999;top:5606;width:32;height:32" coordorigin="6999,5606" coordsize="32,32">
              <v:shape style="position:absolute;left:6999;top:5606;width:32;height:32" coordorigin="6999,5606" coordsize="32,32" path="m7031,5623l7031,5617,7029,5612,7026,5608,7020,5606,7016,5606,6999,5623,7001,5629,7005,5634,7009,5638,7016,5638,7022,5638,7027,5634,7031,5631,7031,5623xe" filled="false" stroked="true" strokeweight="0pt" strokecolor="#000000">
                <v:path arrowok="t"/>
              </v:shape>
            </v:group>
            <v:group style="position:absolute;left:6919;top:5616;width:58;height:96" coordorigin="6919,5616" coordsize="58,96">
              <v:shape style="position:absolute;left:6919;top:5616;width:58;height:96" coordorigin="6919,5616" coordsize="58,96" path="m6969,5698l6975,5683,6977,5662,6973,5642,6966,5627,6960,5621,6953,5617,6945,5616,6939,5617,6934,5619,6930,5623,6926,5631,6921,5646,6919,5664,6923,5685,6930,5700,6936,5707,6943,5711,6951,5711,6956,5711,6962,5707,6966,5704,6969,5698xe" filled="false" stroked="true" strokeweight="0pt" strokecolor="#000000">
                <v:path arrowok="t"/>
              </v:shape>
            </v:group>
            <v:group style="position:absolute;left:6930;top:5619;width:36;height:88" coordorigin="6930,5619" coordsize="36,88">
              <v:shape style="position:absolute;left:6930;top:5619;width:36;height:88" coordorigin="6930,5619" coordsize="36,88" path="m6960,5631l6964,5646,6966,5662,6966,5681,6964,5694,6960,5702,6956,5705,6951,5707,6945,5705,6941,5704,6936,5696,6932,5683,6930,5664,6930,5646,6934,5632,6938,5625,6941,5621,6945,5619,6951,5621,6956,5625,6960,5631xe" filled="false" stroked="true" strokeweight="0pt" strokecolor="#000000">
                <v:path arrowok="t"/>
              </v:shape>
            </v:group>
            <v:group style="position:absolute;left:6850;top:5619;width:57;height:96" coordorigin="6850,5619" coordsize="57,96">
              <v:shape style="position:absolute;left:6850;top:5619;width:57;height:96" coordorigin="6850,5619" coordsize="57,96" path="m6889,5659l6883,5666,6876,5675,6866,5687,6861,5696,6855,5704,6851,5709,6851,5715,6904,5713,6906,5689,6902,5689,6900,5696,6898,5702,6895,5704,6891,5705,6857,5707,6859,5704,6863,5700,6868,5694,6874,5687,6881,5677,6891,5668,6896,5661,6900,5655,6902,5647,6902,5642,6883,5619,6876,5619,6850,5644,6851,5647,6853,5651,6855,5651,6857,5651,6859,5651,6861,5651,6863,5649,6863,5646,6863,5644,6861,5642,6859,5640,6859,5636,6859,5631,6863,5627,6866,5623,6874,5623,6880,5623,6883,5625,6887,5627,6889,5631,6891,5636,6893,5642,6891,5649,6889,5659xe" filled="false" stroked="true" strokeweight="0pt" strokecolor="#000000">
                <v:path arrowok="t"/>
              </v:shape>
              <v:shape style="position:absolute;left:7106;top:1216;width:245;height:124" type="#_x0000_t75" stroked="false">
                <v:imagedata r:id="rId82" o:title=""/>
              </v:shape>
            </v:group>
            <v:group style="position:absolute;left:6367;top:2418;width:246;height:102" coordorigin="6367,2418" coordsize="246,102">
              <v:shape style="position:absolute;left:6367;top:2418;width:246;height:102" coordorigin="6367,2418" coordsize="246,102" path="m6533,2519l6518,2519,6507,2508,6500,2493,6498,2472,6500,2451,6505,2437,6509,2431,6520,2423,6526,2423,6533,2425,6537,2427,6526,2427,6520,2429,6517,2433,6513,2440,6509,2453,6507,2472,6509,2489,6513,2504,6517,2510,6522,2513,6526,2515,6539,2515,6537,2517,6533,2519xe" filled="true" fillcolor="#000000" stroked="false">
                <v:path arrowok="t"/>
                <v:fill type="solid"/>
              </v:shape>
              <v:shape style="position:absolute;left:6367;top:2418;width:246;height:102" coordorigin="6367,2418" coordsize="246,102" path="m6539,2515l6526,2515,6531,2513,6537,2510,6541,2504,6543,2489,6545,2470,6543,2453,6539,2440,6535,2433,6531,2429,6526,2427,6537,2427,6541,2429,6546,2437,6552,2451,6554,2470,6552,2491,6546,2506,6543,2511,6539,2515xe" filled="true" fillcolor="#000000" stroked="false">
                <v:path arrowok="t"/>
                <v:fill type="solid"/>
              </v:shape>
              <v:shape style="position:absolute;left:6367;top:2418;width:246;height:102" coordorigin="6367,2418" coordsize="246,102" path="m6468,2515l6447,2515,6451,2511,6453,2508,6451,2440,6451,2437,6436,2437,6436,2433,6447,2433,6453,2431,6457,2427,6458,2423,6460,2423,6460,2508,6462,2511,6464,2513,6468,2515xe" filled="true" fillcolor="#000000" stroked="false">
                <v:path arrowok="t"/>
                <v:fill type="solid"/>
              </v:shape>
              <v:shape style="position:absolute;left:6367;top:2418;width:246;height:102" coordorigin="6367,2418" coordsize="246,102" path="m6477,2519l6438,2519,6438,2515,6477,2515,6477,2519xe" filled="true" fillcolor="#000000" stroked="false">
                <v:path arrowok="t"/>
                <v:fill type="solid"/>
              </v:shape>
              <v:shape style="position:absolute;left:6367;top:2418;width:246;height:102" coordorigin="6367,2418" coordsize="246,102" path="m6400,2517l6372,2517,6380,2513,6382,2511,6382,2440,6378,2437,6367,2437,6367,2433,6376,2433,6382,2431,6386,2429,6387,2425,6391,2425,6391,2511,6393,2513,6400,2517xe" filled="true" fillcolor="#000000" stroked="false">
                <v:path arrowok="t"/>
                <v:fill type="solid"/>
              </v:shape>
              <v:shape style="position:absolute;left:6367;top:2418;width:246;height:102" coordorigin="6367,2418" coordsize="246,102" path="m6406,2519l6367,2519,6367,2517,6406,2517,6406,2519xe" filled="true" fillcolor="#000000" stroked="false">
                <v:path arrowok="t"/>
                <v:fill type="solid"/>
              </v:shape>
              <v:shape style="position:absolute;left:6367;top:2418;width:246;height:102" coordorigin="6367,2418" coordsize="246,102" path="m6595,2450l6588,2448,6580,2440,6580,2427,6588,2420,6591,2418,6601,2418,6604,2420,6606,2422,6595,2422,6588,2425,6584,2433,6584,2437,6586,2440,6593,2444,6608,2444,6606,2446,6595,2450xe" filled="true" fillcolor="#000000" stroked="false">
                <v:path arrowok="t"/>
                <v:fill type="solid"/>
              </v:shape>
              <v:shape style="position:absolute;left:6367;top:2418;width:246;height:102" coordorigin="6367,2418" coordsize="246,102" path="m6608,2444l6599,2444,6603,2442,6606,2438,6606,2427,6603,2423,6599,2422,6606,2422,6608,2423,6612,2429,6612,2435,6610,2442,6608,2444xe" filled="true" fillcolor="#000000" stroked="false">
                <v:path arrowok="t"/>
                <v:fill type="solid"/>
              </v:shape>
            </v:group>
            <v:group style="position:absolute;left:6584;top:2422;width:23;height:23" coordorigin="6584,2422" coordsize="23,23">
              <v:shape style="position:absolute;left:6584;top:2422;width:23;height:23" coordorigin="6584,2422" coordsize="23,23" path="m6595,2422l6599,2422,6603,2423,6606,2427,6606,2433,6606,2438,6603,2442,6599,2444,6593,2444,6589,2442,6586,2440,6584,2437,6584,2433,6586,2429,6588,2425,6591,2423,6595,2422xe" filled="false" stroked="true" strokeweight="0pt" strokecolor="#000000">
                <v:path arrowok="t"/>
              </v:shape>
            </v:group>
            <v:group style="position:absolute;left:6580;top:2418;width:32;height:32" coordorigin="6580,2418" coordsize="32,32">
              <v:shape style="position:absolute;left:6580;top:2418;width:32;height:32" coordorigin="6580,2418" coordsize="32,32" path="m6612,2435l6612,2429,6608,2423,6604,2420,6601,2418,6597,2418,6591,2418,6588,2420,6584,2423,6580,2427,6580,2433,6580,2440,6584,2444,6588,2448,6595,2450,6601,2448,6606,2446,6610,2442,6612,2435xe" filled="false" stroked="true" strokeweight="0pt" strokecolor="#000000">
                <v:path arrowok="t"/>
              </v:shape>
            </v:group>
            <v:group style="position:absolute;left:6498;top:2423;width:57;height:96" coordorigin="6498,2423" coordsize="57,96">
              <v:shape style="position:absolute;left:6498;top:2423;width:57;height:96" coordorigin="6498,2423" coordsize="57,96" path="m6546,2506l6552,2491,6554,2470,6552,2451,6546,2437,6541,2429,6533,2425,6526,2423,6520,2423,6515,2427,6509,2431,6505,2437,6500,2451,6498,2472,6500,2493,6507,2508,6513,2513,6518,2519,6526,2519,6533,2519,6537,2517,6543,2511,6546,2506xe" filled="false" stroked="true" strokeweight="0pt" strokecolor="#000000">
                <v:path arrowok="t"/>
              </v:shape>
            </v:group>
            <v:group style="position:absolute;left:6507;top:2427;width:38;height:88" coordorigin="6507,2427" coordsize="38,88">
              <v:shape style="position:absolute;left:6507;top:2427;width:38;height:88" coordorigin="6507,2427" coordsize="38,88" path="m6539,2440l6543,2453,6545,2470,6543,2489,6541,2504,6537,2510,6531,2513,6526,2515,6522,2513,6517,2510,6513,2504,6509,2489,6507,2472,6509,2453,6513,2440,6517,2433,6520,2429,6526,2427,6531,2429,6535,2433,6539,2440xe" filled="false" stroked="true" strokeweight="0pt" strokecolor="#000000">
                <v:path arrowok="t"/>
              </v:shape>
            </v:group>
            <v:group style="position:absolute;left:6436;top:2423;width:42;height:96" coordorigin="6436,2423" coordsize="42,96">
              <v:shape style="position:absolute;left:6436;top:2423;width:42;height:96" coordorigin="6436,2423" coordsize="42,96" path="m6458,2423l6457,2427,6453,2431,6447,2433,6442,2433,6436,2433,6436,2437,6447,2437,6449,2437,6451,2437,6451,2438,6451,2440,6453,2508,6451,2511,6449,2513,6447,2515,6442,2515,6438,2515,6438,2519,6477,2519,6477,2515,6472,2515,6468,2515,6464,2513,6462,2511,6460,2508,6460,2423,6458,2423xe" filled="false" stroked="true" strokeweight="0pt" strokecolor="#000000">
                <v:path arrowok="t"/>
              </v:shape>
            </v:group>
            <v:group style="position:absolute;left:6367;top:2425;width:40;height:94" coordorigin="6367,2425" coordsize="40,94">
              <v:shape style="position:absolute;left:6367;top:2425;width:40;height:94" coordorigin="6367,2425" coordsize="40,94" path="m6387,2425l6386,2429,6382,2431,6376,2433,6371,2433,6367,2433,6367,2437,6376,2437,6378,2437,6380,2438,6382,2440,6382,2442,6382,2508,6382,2511,6380,2513,6376,2515,6372,2517,6367,2517,6367,2519,6406,2519,6406,2517,6400,2517,6397,2515,6393,2513,6391,2511,6391,2508,6391,2425,6387,2425xe" filled="false" stroked="true" strokeweight="0pt" strokecolor="#000000">
                <v:path arrowok="t"/>
              </v:shape>
            </v:group>
            <v:group style="position:absolute;left:2856;top:2403;width:195;height:113" coordorigin="2856,2403" coordsize="195,113">
              <v:shape style="position:absolute;left:2856;top:2403;width:195;height:113" coordorigin="2856,2403" coordsize="195,113" path="m2948,2515l2923,2478,2929,2459,2965,2422,2972,2423,2978,2427,2966,2427,2961,2429,2955,2435,2944,2450,2938,2463,2933,2480,2933,2495,2935,2502,2936,2506,2940,2510,2963,2510,2955,2513,2948,2515xe" filled="true" fillcolor="#000000" stroked="false">
                <v:path arrowok="t"/>
                <v:fill type="solid"/>
              </v:shape>
              <v:shape style="position:absolute;left:2856;top:2403;width:195;height:113" coordorigin="2856,2403" coordsize="195,113" path="m2963,2510l2946,2510,2951,2508,2957,2504,2980,2444,2980,2438,2978,2433,2976,2429,2972,2427,2978,2427,2981,2431,2985,2437,2987,2442,2987,2459,2983,2478,2974,2496,2963,2510xe" filled="true" fillcolor="#000000" stroked="false">
                <v:path arrowok="t"/>
                <v:fill type="solid"/>
              </v:shape>
              <v:shape style="position:absolute;left:2856;top:2403;width:195;height:113" coordorigin="2856,2403" coordsize="195,113" path="m2892,2485l2880,2485,2884,2481,2890,2463,2856,2451,2856,2448,2916,2403,2921,2405,2918,2414,2908,2414,2862,2450,2892,2461,2900,2461,2899,2463,2909,2466,2899,2466,2892,2483,2892,2485xe" filled="true" fillcolor="#000000" stroked="false">
                <v:path arrowok="t"/>
                <v:fill type="solid"/>
              </v:shape>
              <v:shape style="position:absolute;left:2856;top:2403;width:195;height:113" coordorigin="2856,2403" coordsize="195,113" path="m2900,2461l2892,2461,2908,2414,2918,2414,2900,2461xe" filled="true" fillcolor="#000000" stroked="false">
                <v:path arrowok="t"/>
                <v:fill type="solid"/>
              </v:shape>
              <v:shape style="position:absolute;left:2856;top:2403;width:195;height:113" coordorigin="2856,2403" coordsize="195,113" path="m2912,2472l2899,2466,2909,2466,2914,2468,2912,2472xe" filled="true" fillcolor="#000000" stroked="false">
                <v:path arrowok="t"/>
                <v:fill type="solid"/>
              </v:shape>
              <v:shape style="position:absolute;left:2856;top:2403;width:195;height:113" coordorigin="2856,2403" coordsize="195,113" path="m2901,2498l2867,2485,2867,2481,2873,2485,2892,2485,2892,2489,2893,2491,2901,2495,2901,2498xe" filled="true" fillcolor="#000000" stroked="false">
                <v:path arrowok="t"/>
                <v:fill type="solid"/>
              </v:shape>
              <v:shape style="position:absolute;left:2856;top:2403;width:195;height:113" coordorigin="2856,2403" coordsize="195,113" path="m3039,2474l3034,2474,3028,2472,3023,2468,3019,2465,3019,2451,3026,2444,3030,2442,3036,2442,3041,2444,3045,2446,3034,2446,3026,2450,3023,2457,3023,2461,3024,2465,3028,2468,3034,2470,3045,2470,3039,2474xe" filled="true" fillcolor="#000000" stroked="false">
                <v:path arrowok="t"/>
                <v:fill type="solid"/>
              </v:shape>
              <v:shape style="position:absolute;left:2856;top:2403;width:195;height:113" coordorigin="2856,2403" coordsize="195,113" path="m3045,2470l3034,2470,3039,2468,3043,2466,3045,2461,3047,2457,3045,2451,3041,2448,3038,2446,3045,2446,3049,2448,3051,2453,3051,2459,3049,2465,3045,2470xe" filled="true" fillcolor="#000000" stroked="false">
                <v:path arrowok="t"/>
                <v:fill type="solid"/>
              </v:shape>
            </v:group>
            <v:group style="position:absolute;left:3023;top:2446;width:25;height:25" coordorigin="3023,2446" coordsize="25,25">
              <v:shape style="position:absolute;left:3023;top:2446;width:25;height:25" coordorigin="3023,2446" coordsize="25,25" path="m3038,2446l3041,2448,3045,2451,3047,2457,3045,2461,3043,2466,3039,2468,3034,2470,3028,2468,3024,2465,3023,2461,3023,2457,3024,2453,3026,2450,3030,2448,3034,2446,3038,2446xe" filled="false" stroked="true" strokeweight="0pt" strokecolor="#000000">
                <v:path arrowok="t"/>
              </v:shape>
            </v:group>
            <v:group style="position:absolute;left:3019;top:2442;width:32;height:32" coordorigin="3019,2442" coordsize="32,32">
              <v:shape style="position:absolute;left:3019;top:2442;width:32;height:32" coordorigin="3019,2442" coordsize="32,32" path="m3049,2465l3051,2459,3051,2453,3049,2448,3045,2446,3041,2444,3036,2442,3030,2442,3026,2444,3023,2448,3019,2451,3019,2459,3019,2465,3023,2468,3028,2472,3034,2474,3039,2474,3045,2470,3049,2465xe" filled="false" stroked="true" strokeweight="0pt" strokecolor="#000000">
                <v:path arrowok="t"/>
              </v:shape>
            </v:group>
            <v:group style="position:absolute;left:2923;top:2422;width:64;height:94" coordorigin="2923,2422" coordsize="64,94">
              <v:shape style="position:absolute;left:2923;top:2422;width:64;height:94" coordorigin="2923,2422" coordsize="64,94" path="m2963,2510l2974,2496,2983,2478,2987,2459,2987,2442,2965,2422,2957,2423,2923,2478,2925,2495,2948,2515,2955,2513,2963,2510xe" filled="false" stroked="true" strokeweight="0pt" strokecolor="#000000">
                <v:path arrowok="t"/>
              </v:shape>
            </v:group>
            <v:group style="position:absolute;left:2933;top:2427;width:47;height:83" coordorigin="2933,2427" coordsize="47,83">
              <v:shape style="position:absolute;left:2933;top:2427;width:47;height:83" coordorigin="2933,2427" coordsize="47,83" path="m2980,2444l2957,2504,2946,2510,2940,2510,2936,2506,2935,2502,2933,2495,2933,2480,2938,2463,2944,2450,2950,2442,2955,2435,2961,2429,2966,2427,2972,2427,2976,2429,2978,2433,2980,2438,2980,2444xe" filled="false" stroked="true" strokeweight="0pt" strokecolor="#000000">
                <v:path arrowok="t"/>
              </v:shape>
            </v:group>
            <v:group style="position:absolute;left:2862;top:2414;width:47;height:47" coordorigin="2862,2414" coordsize="47,47">
              <v:shape style="position:absolute;left:2862;top:2414;width:47;height:47" coordorigin="2862,2414" coordsize="47,47" path="m2908,2414l2892,2461,2862,2450,2908,2414xe" filled="false" stroked="true" strokeweight="0pt" strokecolor="#000000">
                <v:path arrowok="t"/>
              </v:shape>
            </v:group>
            <v:group style="position:absolute;left:2856;top:2403;width:66;height:96" coordorigin="2856,2403" coordsize="66,96">
              <v:shape style="position:absolute;left:2856;top:2403;width:66;height:96" coordorigin="2856,2403" coordsize="66,96" path="m2899,2466l2912,2472,2914,2468,2899,2463,2921,2405,2916,2403,2856,2448,2856,2451,2890,2463,2884,2481,2882,2483,2880,2485,2877,2485,2873,2485,2867,2481,2867,2485,2901,2498,2901,2495,2897,2493,2893,2491,2892,2489,2892,2487,2892,2483,2899,2466xe" filled="false" stroked="true" strokeweight="0pt" strokecolor="#000000">
                <v:path arrowok="t"/>
              </v:shape>
            </v:group>
            <v:group style="position:absolute;left:4147;top:4584;width:191;height:107" coordorigin="4147,4584" coordsize="191,107">
              <v:shape style="position:absolute;left:4147;top:4584;width:191;height:107" coordorigin="4147,4584" coordsize="191,107" path="m4246,4691l4239,4691,4228,4687,4220,4676,4217,4659,4218,4638,4224,4620,4231,4606,4239,4599,4246,4597,4260,4597,4265,4601,4248,4601,4239,4610,4233,4623,4228,4640,4226,4659,4228,4674,4235,4685,4239,4687,4254,4687,4246,4691xe" filled="true" fillcolor="#000000" stroked="false">
                <v:path arrowok="t"/>
                <v:fill type="solid"/>
              </v:shape>
              <v:shape style="position:absolute;left:4147;top:4584;width:191;height:107" coordorigin="4147,4584" coordsize="191,107" path="m4254,4687l4245,4687,4250,4683,4254,4678,4260,4664,4265,4646,4267,4629,4265,4614,4263,4608,4261,4605,4254,4601,4265,4601,4273,4612,4276,4627,4275,4648,4269,4668,4261,4681,4254,4687xe" filled="true" fillcolor="#000000" stroked="false">
                <v:path arrowok="t"/>
                <v:fill type="solid"/>
              </v:shape>
              <v:shape style="position:absolute;left:4147;top:4584;width:191;height:107" coordorigin="4147,4584" coordsize="191,107" path="m4179,4642l4170,4642,4159,4638,4151,4627,4151,4610,4175,4584,4183,4584,4190,4586,4193,4588,4177,4588,4172,4590,4168,4591,4164,4597,4162,4603,4160,4610,4160,4623,4162,4629,4164,4633,4168,4636,4173,4638,4188,4638,4185,4640,4179,4642xe" filled="true" fillcolor="#000000" stroked="false">
                <v:path arrowok="t"/>
                <v:fill type="solid"/>
              </v:shape>
              <v:shape style="position:absolute;left:4147;top:4584;width:191;height:107" coordorigin="4147,4584" coordsize="191,107" path="m4188,4638l4179,4638,4183,4636,4188,4633,4194,4625,4198,4620,4198,4605,4196,4597,4194,4593,4188,4590,4183,4588,4193,4588,4196,4590,4200,4593,4203,4599,4207,4612,4205,4631,4196,4631,4190,4636,4188,4638xe" filled="true" fillcolor="#000000" stroked="false">
                <v:path arrowok="t"/>
                <v:fill type="solid"/>
              </v:shape>
              <v:shape style="position:absolute;left:4147;top:4584;width:191;height:107" coordorigin="4147,4584" coordsize="191,107" path="m4181,4676l4170,4676,4175,4672,4181,4666,4188,4653,4196,4631,4205,4631,4200,4651,4190,4668,4185,4674,4181,4676xe" filled="true" fillcolor="#000000" stroked="false">
                <v:path arrowok="t"/>
                <v:fill type="solid"/>
              </v:shape>
              <v:shape style="position:absolute;left:4147;top:4584;width:191;height:107" coordorigin="4147,4584" coordsize="191,107" path="m4177,4678l4162,4678,4157,4676,4151,4672,4147,4668,4147,4663,4149,4659,4151,4657,4155,4657,4159,4661,4159,4674,4160,4674,4164,4676,4181,4676,4177,4678xe" filled="true" fillcolor="#000000" stroked="false">
                <v:path arrowok="t"/>
                <v:fill type="solid"/>
              </v:shape>
              <v:shape style="position:absolute;left:4147;top:4584;width:191;height:107" coordorigin="4147,4584" coordsize="191,107" path="m4323,4635l4318,4635,4312,4631,4308,4627,4306,4621,4306,4616,4308,4610,4310,4606,4316,4603,4325,4603,4333,4606,4319,4606,4316,4608,4310,4614,4310,4623,4314,4627,4318,4629,4334,4629,4329,4633,4323,4635xe" filled="true" fillcolor="#000000" stroked="false">
                <v:path arrowok="t"/>
                <v:fill type="solid"/>
              </v:shape>
              <v:shape style="position:absolute;left:4147;top:4584;width:191;height:107" coordorigin="4147,4584" coordsize="191,107" path="m4334,4629l4327,4629,4331,4625,4333,4620,4333,4614,4331,4610,4323,4606,4333,4606,4336,4610,4338,4616,4336,4623,4334,4629xe" filled="true" fillcolor="#000000" stroked="false">
                <v:path arrowok="t"/>
                <v:fill type="solid"/>
              </v:shape>
            </v:group>
            <v:group style="position:absolute;left:4310;top:4606;width:23;height:23" coordorigin="4310,4606" coordsize="23,23">
              <v:shape style="position:absolute;left:4310;top:4606;width:23;height:23" coordorigin="4310,4606" coordsize="23,23" path="m4323,4606l4327,4608,4331,4610,4333,4614,4333,4620,4331,4625,4327,4629,4323,4629,4318,4629,4314,4627,4310,4623,4310,4620,4310,4614,4312,4612,4316,4608,4319,4606,4323,4606xe" filled="false" stroked="true" strokeweight="0pt" strokecolor="#000000">
                <v:path arrowok="t"/>
              </v:shape>
            </v:group>
            <v:group style="position:absolute;left:4306;top:4603;width:32;height:32" coordorigin="4306,4603" coordsize="32,32">
              <v:shape style="position:absolute;left:4306;top:4603;width:32;height:32" coordorigin="4306,4603" coordsize="32,32" path="m4336,4623l4338,4616,4336,4610,4333,4606,4329,4605,4325,4603,4319,4603,4316,4603,4310,4606,4308,4610,4306,4616,4306,4621,4308,4627,4312,4631,4318,4635,4323,4635,4329,4633,4334,4629,4336,4623xe" filled="false" stroked="true" strokeweight="0pt" strokecolor="#000000">
                <v:path arrowok="t"/>
              </v:shape>
            </v:group>
            <v:group style="position:absolute;left:4217;top:4597;width:60;height:94" coordorigin="4217,4597" coordsize="60,94">
              <v:shape style="position:absolute;left:4217;top:4597;width:60;height:94" coordorigin="4217,4597" coordsize="60,94" path="m4261,4681l4269,4668,4275,4648,4276,4627,4273,4612,4269,4606,4265,4601,4260,4597,4254,4597,4246,4597,4217,4659,4220,4676,4224,4681,4228,4687,4233,4689,4239,4691,4246,4691,4254,4687,4261,4681xe" filled="false" stroked="true" strokeweight="0pt" strokecolor="#000000">
                <v:path arrowok="t"/>
              </v:shape>
            </v:group>
            <v:group style="position:absolute;left:4226;top:4601;width:42;height:87" coordorigin="4226,4601" coordsize="42,87">
              <v:shape style="position:absolute;left:4226;top:4601;width:42;height:87" coordorigin="4226,4601" coordsize="42,87" path="m4265,4614l4267,4629,4265,4646,4260,4664,4254,4678,4250,4683,4245,4687,4239,4687,4235,4685,4231,4679,4228,4674,4226,4659,4228,4640,4233,4623,4239,4610,4245,4605,4248,4601,4254,4601,4258,4603,4261,4605,4263,4608,4265,4614xe" filled="false" stroked="true" strokeweight="0pt" strokecolor="#000000">
                <v:path arrowok="t"/>
              </v:shape>
            </v:group>
            <v:group style="position:absolute;left:4147;top:4584;width:60;height:94" coordorigin="4147,4584" coordsize="60,94">
              <v:shape style="position:absolute;left:4147;top:4584;width:60;height:94" coordorigin="4147,4584" coordsize="60,94" path="m4185,4640l4190,4636,4196,4631,4188,4653,4181,4666,4175,4672,4170,4676,4164,4676,4160,4674,4159,4674,4159,4670,4159,4666,4159,4661,4157,4659,4155,4657,4151,4657,4149,4659,4147,4663,4147,4668,4151,4672,4157,4676,4162,4678,4170,4678,4177,4678,4207,4612,4203,4599,4200,4593,4196,4590,4190,4586,4183,4584,4175,4584,4151,4610,4151,4620,4151,4627,4155,4633,4159,4638,4164,4640,4170,4642,4179,4642,4185,4640xe" filled="false" stroked="true" strokeweight="0pt" strokecolor="#000000">
                <v:path arrowok="t"/>
              </v:shape>
            </v:group>
            <v:group style="position:absolute;left:4160;top:4588;width:38;height:51" coordorigin="4160,4588" coordsize="38,51">
              <v:shape style="position:absolute;left:4160;top:4588;width:38;height:51" coordorigin="4160,4588" coordsize="38,51" path="m4168,4591l4172,4590,4177,4588,4183,4588,4188,4590,4194,4593,4196,4597,4198,4605,4198,4610,4198,4620,4194,4625,4188,4633,4183,4636,4179,4638,4173,4638,4168,4636,4164,4633,4162,4629,4160,4623,4160,4618,4160,4610,4162,4603,4164,4597,4168,4591xe" filled="false" stroked="true" strokeweight="0pt" strokecolor="#000000">
                <v:path arrowok="t"/>
              </v:shape>
            </v:group>
            <v:group style="position:absolute;left:6393;top:5964;width:246;height:103" coordorigin="6393,5964" coordsize="246,103">
              <v:shape style="position:absolute;left:6393;top:5964;width:246;height:103" coordorigin="6393,5964" coordsize="246,103" path="m6552,6067l6524,6018,6526,5998,6531,5983,6541,5973,6552,5969,6563,5973,6566,5975,6548,5975,6543,5979,6539,5986,6535,5999,6533,6018,6535,6037,6539,6050,6543,6057,6546,6061,6566,6061,6563,6063,6552,6067xe" filled="true" fillcolor="#000000" stroked="false">
                <v:path arrowok="t"/>
                <v:fill type="solid"/>
              </v:shape>
              <v:shape style="position:absolute;left:6393;top:5964;width:246;height:103" coordorigin="6393,5964" coordsize="246,103" path="m6566,6061l6558,6061,6561,6057,6565,6050,6569,6037,6571,6018,6569,5999,6565,5986,6563,5979,6558,5975,6566,5975,6569,5977,6573,5983,6578,5998,6580,6018,6578,6039,6573,6054,6569,6059,6566,6061xe" filled="true" fillcolor="#000000" stroked="false">
                <v:path arrowok="t"/>
                <v:fill type="solid"/>
              </v:shape>
              <v:shape style="position:absolute;left:6393;top:5964;width:246;height:103" coordorigin="6393,5964" coordsize="246,103" path="m6492,6061l6472,6061,6475,6059,6477,6057,6479,6054,6479,5986,6477,5984,6477,5983,6462,5983,6462,5979,6473,5979,6479,5977,6483,5973,6485,5969,6487,5969,6487,6054,6488,6057,6492,6061xe" filled="true" fillcolor="#000000" stroked="false">
                <v:path arrowok="t"/>
                <v:fill type="solid"/>
              </v:shape>
              <v:shape style="position:absolute;left:6393;top:5964;width:246;height:103" coordorigin="6393,5964" coordsize="246,103" path="m6503,6065l6462,6065,6462,6061,6503,6061,6503,6065xe" filled="true" fillcolor="#000000" stroked="false">
                <v:path arrowok="t"/>
                <v:fill type="solid"/>
              </v:shape>
              <v:shape style="position:absolute;left:6393;top:5964;width:246;height:103" coordorigin="6393,5964" coordsize="246,103" path="m6423,6061l6402,6061,6406,6059,6408,6057,6408,5984,6406,5983,6393,5983,6393,5979,6404,5979,6408,5977,6415,5969,6417,5969,6417,6057,6419,6059,6423,6061xe" filled="true" fillcolor="#000000" stroked="false">
                <v:path arrowok="t"/>
                <v:fill type="solid"/>
              </v:shape>
              <v:shape style="position:absolute;left:6393;top:5964;width:246;height:103" coordorigin="6393,5964" coordsize="246,103" path="m6432,6065l6393,6065,6393,6061,6432,6061,6432,6065xe" filled="true" fillcolor="#000000" stroked="false">
                <v:path arrowok="t"/>
                <v:fill type="solid"/>
              </v:shape>
              <v:shape style="position:absolute;left:6393;top:5964;width:246;height:103" coordorigin="6393,5964" coordsize="246,103" path="m6627,5996l6614,5996,6610,5992,6606,5986,6606,5975,6610,5969,6618,5966,6623,5964,6627,5966,6633,5968,6634,5969,6618,5969,6612,5975,6610,5979,6610,5983,6612,5986,6616,5990,6621,5992,6634,5992,6633,5994,6627,5996xe" filled="true" fillcolor="#000000" stroked="false">
                <v:path arrowok="t"/>
                <v:fill type="solid"/>
              </v:shape>
              <v:shape style="position:absolute;left:6393;top:5964;width:246;height:103" coordorigin="6393,5964" coordsize="246,103" path="m6634,5992l6625,5992,6629,5990,6633,5986,6633,5975,6631,5971,6625,5969,6634,5969,6636,5971,6638,5977,6638,5983,6636,5988,6634,5992xe" filled="true" fillcolor="#000000" stroked="false">
                <v:path arrowok="t"/>
                <v:fill type="solid"/>
              </v:shape>
            </v:group>
            <v:group style="position:absolute;left:6610;top:5969;width:23;height:23" coordorigin="6610,5969" coordsize="23,23">
              <v:shape style="position:absolute;left:6610;top:5969;width:23;height:23" coordorigin="6610,5969" coordsize="23,23" path="m6621,5969l6625,5969,6631,5971,6633,5975,6633,5981,6633,5986,6629,5990,6625,5992,6621,5992,6616,5990,6612,5986,6610,5983,6610,5979,6612,5975,6614,5973,6618,5969,6621,5969xe" filled="false" stroked="true" strokeweight="0pt" strokecolor="#000000">
                <v:path arrowok="t"/>
              </v:shape>
            </v:group>
            <v:group style="position:absolute;left:6606;top:5964;width:32;height:32" coordorigin="6606,5964" coordsize="32,32">
              <v:shape style="position:absolute;left:6606;top:5964;width:32;height:32" coordorigin="6606,5964" coordsize="32,32" path="m6638,5983l6638,5977,6636,5971,6633,5968,6627,5966,6623,5964,6618,5966,6614,5968,6610,5969,6606,5975,6606,5981,6606,5986,6610,5992,6614,5996,6621,5996,6627,5996,6633,5994,6636,5988,6638,5983xe" filled="false" stroked="true" strokeweight="0pt" strokecolor="#000000">
                <v:path arrowok="t"/>
              </v:shape>
            </v:group>
            <v:group style="position:absolute;left:6524;top:5969;width:57;height:98" coordorigin="6524,5969" coordsize="57,98">
              <v:shape style="position:absolute;left:6524;top:5969;width:57;height:98" coordorigin="6524,5969" coordsize="57,98" path="m6573,6054l6578,6039,6580,6018,6578,5998,6573,5983,6569,5977,6563,5973,6558,5971,6552,5969,6546,5971,6541,5973,6537,5977,6531,5983,6526,5998,6524,6018,6526,6039,6531,6054,6537,6061,6545,6065,6552,6067,6558,6065,6563,6063,6569,6059,6573,6054xe" filled="false" stroked="true" strokeweight="0pt" strokecolor="#000000">
                <v:path arrowok="t"/>
              </v:shape>
            </v:group>
            <v:group style="position:absolute;left:6533;top:5975;width:38;height:87" coordorigin="6533,5975" coordsize="38,87">
              <v:shape style="position:absolute;left:6533;top:5975;width:38;height:87" coordorigin="6533,5975" coordsize="38,87" path="m6565,5986l6569,5999,6571,6018,6569,6037,6565,6050,6561,6057,6558,6061,6552,6061,6546,6061,6543,6057,6539,6050,6535,6037,6533,6018,6535,5999,6539,5986,6543,5979,6548,5975,6552,5975,6558,5975,6563,5979,6565,5986xe" filled="false" stroked="true" strokeweight="0pt" strokecolor="#000000">
                <v:path arrowok="t"/>
              </v:shape>
            </v:group>
            <v:group style="position:absolute;left:6462;top:5969;width:42;height:96" coordorigin="6462,5969" coordsize="42,96">
              <v:shape style="position:absolute;left:6462;top:5969;width:42;height:96" coordorigin="6462,5969" coordsize="42,96" path="m6485,5969l6483,5973,6479,5977,6473,5979,6468,5979,6462,5979,6462,5983,6473,5983,6475,5983,6477,5983,6477,5984,6479,5986,6479,6054,6477,6057,6475,6059,6472,6061,6468,6061,6462,6061,6462,6065,6503,6065,6503,6061,6498,6061,6492,6061,6490,6059,6488,6057,6487,6054,6487,5969,6485,5969xe" filled="false" stroked="true" strokeweight="0pt" strokecolor="#000000">
                <v:path arrowok="t"/>
              </v:shape>
            </v:group>
            <v:group style="position:absolute;left:6393;top:5969;width:40;height:96" coordorigin="6393,5969" coordsize="40,96">
              <v:shape style="position:absolute;left:6393;top:5969;width:40;height:96" coordorigin="6393,5969" coordsize="40,96" path="m6415,5969l6412,5973,6408,5977,6404,5979,6397,5979,6393,5979,6393,5983,6402,5983,6404,5983,6406,5983,6408,5984,6408,5986,6408,6054,6408,6057,6406,6059,6402,6061,6397,6061,6393,6061,6393,6065,6432,6065,6432,6061,6427,6061,6423,6061,6419,6059,6417,6057,6417,6054,6417,5969,6415,5969xe" filled="false" stroked="true" strokeweight="0pt" strokecolor="#000000">
                <v:path arrowok="t"/>
              </v:shape>
              <v:shape style="position:absolute;left:7540;top:5372;width:245;height:125" type="#_x0000_t75" stroked="false">
                <v:imagedata r:id="rId83" o:title=""/>
              </v:shape>
              <v:shape style="position:absolute;left:4460;top:4913;width:546;height:189" type="#_x0000_t75" stroked="false">
                <v:imagedata r:id="rId84" o:title=""/>
              </v:shape>
            </v:group>
            <v:group style="position:absolute;left:4737;top:1718;width:191;height:111" coordorigin="4737,1718" coordsize="191,111">
              <v:shape style="position:absolute;left:4737;top:1718;width:191;height:111" coordorigin="4737,1718" coordsize="191,111" path="m4832,1828l4825,1828,4819,1826,4815,1822,4808,1811,4806,1794,4808,1774,4814,1755,4823,1742,4830,1736,4838,1733,4847,1734,4853,1736,4855,1738,4840,1738,4830,1748,4825,1755,4821,1764,4817,1776,4815,1794,4815,1809,4821,1821,4827,1822,4842,1822,4840,1824,4832,1828xe" filled="true" fillcolor="#000000" stroked="false">
                <v:path arrowok="t"/>
                <v:fill type="solid"/>
              </v:shape>
              <v:shape style="position:absolute;left:4737;top:1718;width:191;height:111" coordorigin="4737,1718" coordsize="191,111" path="m4842,1822l4832,1822,4838,1821,4842,1815,4849,1802,4855,1785,4857,1766,4857,1753,4853,1742,4845,1738,4855,1738,4860,1744,4864,1751,4866,1766,4864,1787,4857,1806,4847,1819,4842,1822xe" filled="true" fillcolor="#000000" stroked="false">
                <v:path arrowok="t"/>
                <v:fill type="solid"/>
              </v:shape>
              <v:shape style="position:absolute;left:4737;top:1718;width:191;height:111" coordorigin="4737,1718" coordsize="191,111" path="m4769,1776l4761,1776,4754,1774,4748,1770,4744,1764,4742,1759,4742,1742,4750,1727,4755,1721,4761,1718,4776,1718,4782,1719,4785,1721,4765,1721,4761,1725,4754,1736,4752,1742,4750,1749,4750,1757,4752,1762,4755,1766,4763,1770,4780,1770,4774,1774,4769,1776xe" filled="true" fillcolor="#000000" stroked="false">
                <v:path arrowok="t"/>
                <v:fill type="solid"/>
              </v:shape>
              <v:shape style="position:absolute;left:4737;top:1718;width:191;height:111" coordorigin="4737,1718" coordsize="191,111" path="m4780,1770l4774,1770,4778,1766,4785,1761,4789,1746,4789,1738,4785,1727,4782,1723,4776,1721,4785,1721,4787,1723,4791,1727,4795,1733,4797,1748,4795,1766,4785,1766,4780,1770xe" filled="true" fillcolor="#000000" stroked="false">
                <v:path arrowok="t"/>
                <v:fill type="solid"/>
              </v:shape>
              <v:shape style="position:absolute;left:4737;top:1718;width:191;height:111" coordorigin="4737,1718" coordsize="191,111" path="m4772,1807l4757,1807,4765,1806,4770,1800,4778,1787,4785,1766,4795,1766,4789,1787,4778,1802,4772,1807xe" filled="true" fillcolor="#000000" stroked="false">
                <v:path arrowok="t"/>
                <v:fill type="solid"/>
              </v:shape>
              <v:shape style="position:absolute;left:4737;top:1718;width:191;height:111" coordorigin="4737,1718" coordsize="191,111" path="m4757,1811l4750,1811,4744,1807,4739,1806,4737,1800,4737,1794,4739,1791,4746,1791,4746,1806,4748,1806,4752,1807,4772,1807,4757,1811xe" filled="true" fillcolor="#000000" stroked="false">
                <v:path arrowok="t"/>
                <v:fill type="solid"/>
              </v:shape>
              <v:shape style="position:absolute;left:4737;top:1718;width:191;height:111" coordorigin="4737,1718" coordsize="191,111" path="m4915,1776l4907,1774,4901,1772,4898,1768,4896,1762,4896,1755,4900,1749,4901,1748,4907,1744,4916,1744,4924,1748,4911,1748,4903,1751,4901,1755,4901,1764,4903,1768,4909,1770,4924,1770,4920,1774,4915,1776xe" filled="true" fillcolor="#000000" stroked="false">
                <v:path arrowok="t"/>
                <v:fill type="solid"/>
              </v:shape>
              <v:shape style="position:absolute;left:4737;top:1718;width:191;height:111" coordorigin="4737,1718" coordsize="191,111" path="m4924,1770l4918,1770,4922,1766,4924,1761,4924,1757,4922,1751,4915,1748,4924,1748,4928,1753,4928,1764,4924,1770xe" filled="true" fillcolor="#000000" stroked="false">
                <v:path arrowok="t"/>
                <v:fill type="solid"/>
              </v:shape>
            </v:group>
            <v:group style="position:absolute;left:4901;top:1748;width:23;height:23" coordorigin="4901,1748" coordsize="23,23">
              <v:shape style="position:absolute;left:4901;top:1748;width:23;height:23" coordorigin="4901,1748" coordsize="23,23" path="m4915,1748l4918,1749,4922,1751,4924,1757,4924,1761,4922,1766,4918,1770,4913,1770,4909,1770,4903,1768,4901,1764,4901,1759,4901,1755,4903,1751,4907,1749,4911,1748,4915,1748xe" filled="false" stroked="true" strokeweight="0pt" strokecolor="#000000">
                <v:path arrowok="t"/>
              </v:shape>
            </v:group>
            <v:group style="position:absolute;left:4896;top:1744;width:32;height:32" coordorigin="4896,1744" coordsize="32,32">
              <v:shape style="position:absolute;left:4896;top:1744;width:32;height:32" coordorigin="4896,1744" coordsize="32,32" path="m4928,1764l4928,1759,4928,1753,4924,1748,4920,1746,4916,1744,4911,1744,4907,1744,4901,1748,4900,1749,4896,1755,4896,1762,4898,1768,4901,1772,4907,1774,4915,1776,4920,1774,4924,1770,4928,1764xe" filled="false" stroked="true" strokeweight="0pt" strokecolor="#000000">
                <v:path arrowok="t"/>
              </v:shape>
            </v:group>
            <v:group style="position:absolute;left:4806;top:1733;width:60;height:96" coordorigin="4806,1733" coordsize="60,96">
              <v:shape style="position:absolute;left:4806;top:1733;width:60;height:96" coordorigin="4806,1733" coordsize="60,96" path="m4847,1819l4857,1806,4864,1787,4866,1766,4864,1751,4860,1744,4857,1740,4853,1736,4847,1734,4838,1733,4830,1736,4823,1742,4814,1755,4808,1774,4806,1794,4808,1811,4812,1817,4815,1822,4819,1826,4825,1828,4832,1828,4840,1824,4847,1819xe" filled="false" stroked="true" strokeweight="0pt" strokecolor="#000000">
                <v:path arrowok="t"/>
              </v:shape>
            </v:group>
            <v:group style="position:absolute;left:4815;top:1738;width:42;height:85" coordorigin="4815,1738" coordsize="42,85">
              <v:shape style="position:absolute;left:4815;top:1738;width:42;height:85" coordorigin="4815,1738" coordsize="42,85" path="m4857,1753l4857,1766,4855,1785,4849,1802,4842,1815,4838,1821,4832,1822,4827,1822,4821,1821,4819,1817,4815,1809,4815,1794,4817,1776,4821,1764,4825,1755,4830,1748,4836,1742,4840,1738,4845,1738,4849,1740,4853,1742,4855,1748,4857,1753xe" filled="false" stroked="true" strokeweight="0pt" strokecolor="#000000">
                <v:path arrowok="t"/>
              </v:shape>
            </v:group>
            <v:group style="position:absolute;left:4737;top:1718;width:60;height:94" coordorigin="4737,1718" coordsize="60,94">
              <v:shape style="position:absolute;left:4737;top:1718;width:60;height:94" coordorigin="4737,1718" coordsize="60,94" path="m4774,1774l4780,1770,4785,1766,4778,1787,4770,1800,4765,1806,4757,1807,4752,1807,4748,1806,4746,1806,4746,1804,4746,1800,4746,1792,4746,1791,4742,1791,4741,1791,4739,1791,4737,1794,4737,1800,4739,1806,4744,1807,4750,1811,4757,1811,4765,1809,4772,1807,4778,1802,4789,1787,4795,1766,4797,1748,4795,1733,4791,1727,4787,1723,4782,1719,4776,1718,4769,1718,4761,1718,4755,1721,4750,1727,4746,1734,4742,1742,4742,1751,4742,1759,4744,1764,4748,1770,4754,1774,4761,1776,4769,1776,4774,1774xe" filled="false" stroked="true" strokeweight="0pt" strokecolor="#000000">
                <v:path arrowok="t"/>
              </v:shape>
            </v:group>
            <v:group style="position:absolute;left:4750;top:1721;width:40;height:49" coordorigin="4750,1721" coordsize="40,49">
              <v:shape style="position:absolute;left:4750;top:1721;width:40;height:49" coordorigin="4750,1721" coordsize="40,49" path="m4761,1725l4765,1721,4770,1721,4776,1721,4782,1723,4785,1727,4787,1733,4789,1738,4789,1746,4787,1753,4785,1761,4778,1766,4774,1770,4769,1770,4763,1770,4759,1768,4755,1766,4752,1762,4750,1757,4750,1749,4752,1742,4754,1736,4757,1731,4761,1725xe" filled="false" stroked="true" strokeweight="0pt" strokecolor="#000000">
                <v:path arrowok="t"/>
              </v:shape>
            </v:group>
            <w10:wrap type="none"/>
          </v:group>
        </w:pict>
      </w:r>
      <w:r>
        <w:rPr>
          <w:rFonts w:ascii="Times New Roman" w:hAnsi="Times New Roman" w:cs="Times New Roman" w:eastAsia="Times New Roman"/>
          <w:spacing w:val="-2"/>
        </w:rPr>
        <w:t>41</w:t>
      </w:r>
      <w:r>
        <w:rPr>
          <w:spacing w:val="-2"/>
        </w:rPr>
        <w:t>．</w:t>
      </w:r>
      <w:r>
        <w:rPr>
          <w:rFonts w:ascii="楷体" w:hAnsi="楷体" w:cs="楷体" w:eastAsia="楷体"/>
          <w:spacing w:val="-2"/>
        </w:rPr>
        <w:t>《爸爸去哪儿第五季》是某</w:t>
      </w:r>
      <w:r>
        <w:rPr>
          <w:rFonts w:ascii="楷体" w:hAnsi="楷体" w:cs="楷体" w:eastAsia="楷体"/>
          <w:color w:val="303030"/>
          <w:spacing w:val="-2"/>
        </w:rPr>
        <w:t>综艺</w:t>
      </w:r>
      <w:r>
        <w:rPr>
          <w:rFonts w:ascii="楷体" w:hAnsi="楷体" w:cs="楷体" w:eastAsia="楷体"/>
          <w:spacing w:val="-2"/>
        </w:rPr>
        <w:t>节目，节目中的拍摄地</w:t>
      </w:r>
      <w:r>
        <w:rPr>
          <w:rFonts w:ascii="楷体" w:hAnsi="楷体" w:cs="楷体" w:eastAsia="楷体"/>
          <w:color w:val="303030"/>
          <w:spacing w:val="-2"/>
        </w:rPr>
        <w:t>张壁古堡（</w:t>
      </w:r>
      <w:r>
        <w:rPr>
          <w:rFonts w:ascii="Times New Roman" w:hAnsi="Times New Roman" w:cs="Times New Roman" w:eastAsia="Times New Roman"/>
          <w:color w:val="303030"/>
          <w:spacing w:val="-2"/>
        </w:rPr>
        <w:t>112°E</w:t>
      </w:r>
      <w:r>
        <w:rPr>
          <w:rFonts w:ascii="楷体" w:hAnsi="楷体" w:cs="楷体" w:eastAsia="楷体"/>
          <w:color w:val="303030"/>
          <w:spacing w:val="-2"/>
        </w:rPr>
        <w:t>，</w:t>
      </w:r>
      <w:r>
        <w:rPr>
          <w:rFonts w:ascii="Times New Roman" w:hAnsi="Times New Roman" w:cs="Times New Roman" w:eastAsia="Times New Roman"/>
          <w:color w:val="303030"/>
          <w:spacing w:val="-2"/>
        </w:rPr>
        <w:t>37°N</w:t>
      </w:r>
      <w:r>
        <w:rPr>
          <w:rFonts w:ascii="楷体" w:hAnsi="楷体" w:cs="楷体" w:eastAsia="楷体"/>
          <w:color w:val="303030"/>
          <w:spacing w:val="-2"/>
        </w:rPr>
        <w:t>）、</w:t>
      </w:r>
      <w:r>
        <w:rPr>
          <w:rFonts w:ascii="楷体" w:hAnsi="楷体" w:cs="楷体" w:eastAsia="楷体"/>
          <w:color w:val="303030"/>
          <w:spacing w:val="-96"/>
        </w:rPr>
        <w:t> </w:t>
      </w:r>
      <w:r>
        <w:rPr>
          <w:rFonts w:ascii="楷体" w:hAnsi="楷体" w:cs="楷体" w:eastAsia="楷体"/>
          <w:color w:val="303030"/>
          <w:spacing w:val="-96"/>
        </w:rPr>
      </w:r>
      <w:r>
        <w:rPr>
          <w:rFonts w:ascii="楷体" w:hAnsi="楷体" w:cs="楷体" w:eastAsia="楷体"/>
          <w:color w:val="303030"/>
          <w:spacing w:val="-9"/>
        </w:rPr>
        <w:t>雨补鲁村（</w:t>
      </w:r>
      <w:r>
        <w:rPr>
          <w:rFonts w:ascii="Times New Roman" w:hAnsi="Times New Roman" w:cs="Times New Roman" w:eastAsia="Times New Roman"/>
          <w:color w:val="303030"/>
          <w:spacing w:val="-9"/>
        </w:rPr>
        <w:t>105°E</w:t>
      </w:r>
      <w:r>
        <w:rPr>
          <w:rFonts w:ascii="楷体" w:hAnsi="楷体" w:cs="楷体" w:eastAsia="楷体"/>
          <w:color w:val="303030"/>
          <w:spacing w:val="-9"/>
        </w:rPr>
        <w:t>，</w:t>
      </w:r>
      <w:r>
        <w:rPr>
          <w:rFonts w:ascii="Times New Roman" w:hAnsi="Times New Roman" w:cs="Times New Roman" w:eastAsia="Times New Roman"/>
          <w:color w:val="303030"/>
          <w:spacing w:val="-9"/>
        </w:rPr>
        <w:t>25°N</w:t>
      </w:r>
      <w:r>
        <w:rPr>
          <w:rFonts w:ascii="楷体" w:hAnsi="楷体" w:cs="楷体" w:eastAsia="楷体"/>
          <w:color w:val="303030"/>
          <w:spacing w:val="-9"/>
        </w:rPr>
        <w:t>）和东庠岛（</w:t>
      </w:r>
      <w:r>
        <w:rPr>
          <w:rFonts w:ascii="Times New Roman" w:hAnsi="Times New Roman" w:cs="Times New Roman" w:eastAsia="Times New Roman"/>
          <w:color w:val="303030"/>
          <w:spacing w:val="-9"/>
        </w:rPr>
        <w:t>119°E</w:t>
      </w:r>
      <w:r>
        <w:rPr>
          <w:rFonts w:ascii="楷体" w:hAnsi="楷体" w:cs="楷体" w:eastAsia="楷体"/>
          <w:color w:val="303030"/>
          <w:spacing w:val="-9"/>
        </w:rPr>
        <w:t>，</w:t>
      </w:r>
      <w:r>
        <w:rPr>
          <w:rFonts w:ascii="Times New Roman" w:hAnsi="Times New Roman" w:cs="Times New Roman" w:eastAsia="Times New Roman"/>
          <w:color w:val="303030"/>
          <w:spacing w:val="-9"/>
        </w:rPr>
        <w:t>25°N</w:t>
      </w:r>
      <w:r>
        <w:rPr>
          <w:rFonts w:ascii="楷体" w:hAnsi="楷体" w:cs="楷体" w:eastAsia="楷体"/>
          <w:color w:val="303030"/>
          <w:spacing w:val="-9"/>
        </w:rPr>
        <w:t>）较有特色。图 </w:t>
      </w:r>
      <w:r>
        <w:rPr>
          <w:rFonts w:ascii="Times New Roman" w:hAnsi="Times New Roman" w:cs="Times New Roman" w:eastAsia="Times New Roman"/>
          <w:color w:val="303030"/>
        </w:rPr>
        <w:t>14</w:t>
      </w:r>
      <w:r>
        <w:rPr>
          <w:rFonts w:ascii="Times New Roman" w:hAnsi="Times New Roman" w:cs="Times New Roman" w:eastAsia="Times New Roman"/>
          <w:color w:val="303030"/>
          <w:spacing w:val="-23"/>
        </w:rPr>
        <w:t> </w:t>
      </w:r>
      <w:r>
        <w:rPr>
          <w:rFonts w:ascii="楷体" w:hAnsi="楷体" w:cs="楷体" w:eastAsia="楷体"/>
          <w:color w:val="303030"/>
        </w:rPr>
        <w:t>为中国区域图。 </w:t>
      </w:r>
      <w:r>
        <w:rPr>
          <w:color w:val="303030"/>
          <w:spacing w:val="-9"/>
        </w:rPr>
        <w:t>读图，回答</w:t>
      </w:r>
      <w:r>
        <w:rPr>
          <w:spacing w:val="-9"/>
        </w:rPr>
        <w:t>下列问题。（</w:t>
      </w:r>
      <w:r>
        <w:rPr>
          <w:rFonts w:ascii="Times New Roman" w:hAnsi="Times New Roman" w:cs="Times New Roman" w:eastAsia="Times New Roman"/>
          <w:spacing w:val="-9"/>
        </w:rPr>
        <w:t>14</w:t>
      </w:r>
      <w:r>
        <w:rPr>
          <w:rFonts w:ascii="Times New Roman" w:hAnsi="Times New Roman" w:cs="Times New Roman" w:eastAsia="Times New Roman"/>
          <w:spacing w:val="10"/>
        </w:rPr>
        <w:t> </w:t>
      </w:r>
      <w:r>
        <w:rPr/>
        <w:t>分）</w:t>
      </w: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0"/>
        <w:rPr>
          <w:rFonts w:ascii="宋体" w:hAnsi="宋体" w:cs="宋体" w:eastAsia="宋体"/>
          <w:sz w:val="22"/>
          <w:szCs w:val="22"/>
        </w:rPr>
      </w:pPr>
    </w:p>
    <w:p>
      <w:pPr>
        <w:spacing w:line="240" w:lineRule="auto" w:before="3"/>
        <w:rPr>
          <w:rFonts w:ascii="宋体" w:hAnsi="宋体" w:cs="宋体" w:eastAsia="宋体"/>
          <w:sz w:val="21"/>
          <w:szCs w:val="21"/>
        </w:rPr>
      </w:pPr>
    </w:p>
    <w:p>
      <w:pPr>
        <w:pStyle w:val="BodyText"/>
        <w:spacing w:line="240" w:lineRule="auto"/>
        <w:ind w:left="111" w:right="0"/>
        <w:jc w:val="center"/>
        <w:rPr>
          <w:rFonts w:ascii="Times New Roman" w:hAnsi="Times New Roman" w:cs="Times New Roman" w:eastAsia="Times New Roman"/>
        </w:rPr>
      </w:pPr>
      <w:r>
        <w:rPr/>
        <w:t>图</w:t>
      </w:r>
      <w:r>
        <w:rPr>
          <w:spacing w:val="-54"/>
        </w:rPr>
        <w:t> </w:t>
      </w:r>
      <w:r>
        <w:rPr>
          <w:rFonts w:ascii="Times New Roman" w:hAnsi="Times New Roman" w:cs="Times New Roman" w:eastAsia="Times New Roman"/>
        </w:rPr>
        <w:t>14</w:t>
      </w:r>
    </w:p>
    <w:p>
      <w:pPr>
        <w:spacing w:line="240" w:lineRule="auto" w:before="0"/>
        <w:rPr>
          <w:rFonts w:ascii="Times New Roman" w:hAnsi="Times New Roman" w:cs="Times New Roman" w:eastAsia="Times New Roman"/>
          <w:sz w:val="8"/>
          <w:szCs w:val="8"/>
        </w:rPr>
      </w:pPr>
    </w:p>
    <w:p>
      <w:pPr>
        <w:spacing w:line="1778" w:lineRule="exact"/>
        <w:ind w:left="2208" w:right="0" w:firstLine="0"/>
        <w:rPr>
          <w:rFonts w:ascii="Times New Roman" w:hAnsi="Times New Roman" w:cs="Times New Roman" w:eastAsia="Times New Roman"/>
          <w:sz w:val="20"/>
          <w:szCs w:val="20"/>
        </w:rPr>
      </w:pPr>
      <w:r>
        <w:rPr>
          <w:rFonts w:ascii="Times New Roman" w:hAnsi="Times New Roman" w:cs="Times New Roman" w:eastAsia="Times New Roman"/>
          <w:position w:val="-35"/>
          <w:sz w:val="20"/>
          <w:szCs w:val="20"/>
        </w:rPr>
        <w:pict>
          <v:group style="width:226.55pt;height:88.95pt;mso-position-horizontal-relative:char;mso-position-vertical-relative:line" coordorigin="0,0" coordsize="4531,1779">
            <v:group style="position:absolute;left:761;top:1591;width:3672;height:2" coordorigin="761,1591" coordsize="3672,2">
              <v:shape style="position:absolute;left:761;top:1591;width:3672;height:2" coordorigin="761,1591" coordsize="3672,0" path="m761,1591l4433,1591e" filled="false" stroked="true" strokeweight=".689403pt" strokecolor="#000000">
                <v:path arrowok="t"/>
              </v:shape>
            </v:group>
            <v:group style="position:absolute;left:761;top:1591;width:3672;height:2" coordorigin="761,1591" coordsize="3672,2">
              <v:shape style="position:absolute;left:761;top:1591;width:3672;height:2" coordorigin="761,1591" coordsize="3672,0" path="m761,1591l4433,1591e" filled="false" stroked="true" strokeweight=".689403pt" strokecolor="#000000">
                <v:path arrowok="t"/>
              </v:shape>
            </v:group>
            <v:group style="position:absolute;left:4393;top:1535;width:138;height:114" coordorigin="4393,1535" coordsize="138,114">
              <v:shape style="position:absolute;left:4393;top:1535;width:138;height:114" coordorigin="4393,1535" coordsize="138,114" path="m4393,1648l4426,1591,4393,1535,4530,1591,4393,1648xe" filled="true" fillcolor="#000000" stroked="false">
                <v:path arrowok="t"/>
                <v:fill type="solid"/>
              </v:shape>
            </v:group>
            <v:group style="position:absolute;left:4393;top:1535;width:138;height:114" coordorigin="4393,1535" coordsize="138,114">
              <v:shape style="position:absolute;left:4393;top:1535;width:138;height:114" coordorigin="4393,1535" coordsize="138,114" path="m4530,1591l4393,1648,4426,1591,4393,1535,4530,1591xe" filled="false" stroked="true" strokeweight="0pt" strokecolor="#000000">
                <v:path arrowok="t"/>
              </v:shape>
              <v:shape style="position:absolute;left:0;top:0;width:4212;height:1623" type="#_x0000_t75" stroked="false">
                <v:imagedata r:id="rId85" o:title=""/>
              </v:shape>
            </v:group>
            <v:group style="position:absolute;left:764;top:740;width:3448;height:774" coordorigin="764,740" coordsize="3448,774">
              <v:shape style="position:absolute;left:764;top:740;width:3448;height:774" coordorigin="764,740" coordsize="3448,774" path="m764,1451l826,1490,914,1508,922,1508,993,1495,1060,1457,1115,1404,1153,1335,1176,1267,1203,1184,1218,1142,1234,1098,1249,1058,1262,1019,1275,986,1287,958,1300,928,1309,906,1319,891,1321,885,1324,881,1327,878,1330,877,1331,877,1332,877,1334,877,1337,877,1341,880,1343,881,1346,884,1350,888,1354,892,1367,911,1381,931,1386,940,1393,947,1396,951,1400,954,1403,956,1405,957,1409,957,1414,956,1418,954,1422,951,1425,947,1426,943,1429,935,1431,924,1437,892,1444,856,1457,793,1470,764,1471,761,1474,760,1475,760,1477,760,1528,818,1541,887,1544,904,1548,927,1552,953,1562,1000,1573,1051,1587,1104,1600,1160,1631,1259,1665,1329,1720,1394,1780,1438,1839,1470,1864,1482,1879,1486,1896,1492,1925,1496,1959,1500,1997,1504,2037,1507,2077,1510,2118,1511,2157,1513,2192,1513,2224,1513,2249,1514,2290,1513,2372,1508,2469,1496,2576,1475,2661,1444,2728,1404,2778,1362,2790,1348,2806,1333,2824,1314,2845,1291,2868,1266,2905,1226,2947,1180,2988,1135,3032,1088,3074,1041,3110,1004,3143,969,3175,939,3197,917,3250,871,3306,833,3378,804,3438,798,3467,800,3541,809,3606,844,3618,851,3632,856,3649,860,3668,862,3671,862,3754,851,3867,826,3925,812,3966,804,4003,797,4025,793,4044,791,4059,790,4091,790,4122,790,4151,789,4176,789,4195,789,4208,787,4212,787,4212,769,4208,769,4198,769,4183,769,4164,771,4132,771,4096,771,4059,771,4036,774,4007,776,3975,783,3921,794,3863,808,3805,822,3764,830,3727,837,3705,841,3687,842,3671,844,3668,844,3609,823,3585,808,3570,800,3551,793,3529,787,3502,783,3469,780,3438,780,3375,786,3297,816,3239,856,3191,898,3131,957,3089,998,3047,1044,3004,1091,2960,1138,2919,1183,2890,1215,2863,1244,2838,1271,2815,1296,2795,1318,2779,1335,2717,1388,2653,1426,2570,1457,2474,1477,2390,1488,2353,1492,2317,1493,2283,1495,2249,1495,2220,1495,2183,1495,2142,1493,2050,1489,1975,1484,1900,1473,1819,1439,1761,1404,1705,1351,1669,1302,1659,1278,1648,1252,1639,1222,1622,1172,1609,1118,1595,1064,1584,1012,1577,980,1572,950,1566,924,1562,902,1548,818,1511,758,1479,740,1475,740,1434,808,1419,892,1415,910,1412,925,1411,931,1409,935,1408,938,1408,939,1409,942,1409,938,1408,939,1409,942,1409,938,1409,940,1411,939,1409,938,1409,940,1411,939,1409,938,1408,936,1407,935,1403,931,1398,927,1394,920,1385,903,1374,887,1368,880,1361,873,1357,869,1353,865,1349,862,1343,860,1338,859,1332,858,1326,859,1320,860,1315,865,1305,876,1295,893,1289,909,1279,928,1269,950,1258,979,1245,1012,1231,1051,1216,1092,1201,1135,1186,1179,1172,1220,1158,1260,1135,1329,1100,1393,1050,1442,986,1477,920,1490,914,1490,834,1474,786,1445,782,1442,779,1439,778,1438,778,1437,764,1451xe" filled="false" stroked="true" strokeweight="0pt" strokecolor="#131313">
                <v:path arrowok="t"/>
              </v:shape>
            </v:group>
            <v:group style="position:absolute;left:1338;top:1124;width:171;height:170" coordorigin="1338,1124" coordsize="171,170">
              <v:shape style="position:absolute;left:1338;top:1124;width:171;height:170" coordorigin="1338,1124" coordsize="171,170" path="m1423,1293l1364,1269,1338,1209,1341,1187,1381,1135,1423,1124,1445,1126,1466,1135,1423,1135,1404,1138,1352,1190,1349,1209,1352,1229,1404,1281,1423,1282,1466,1282,1445,1291,1423,1293xe" filled="true" fillcolor="#000000" stroked="false">
                <v:path arrowok="t"/>
                <v:fill type="solid"/>
              </v:shape>
              <v:shape style="position:absolute;left:1338;top:1124;width:171;height:170" coordorigin="1338,1124" coordsize="171,170" path="m1466,1282l1423,1282,1442,1281,1460,1273,1475,1262,1488,1245,1495,1229,1497,1209,1495,1190,1442,1138,1423,1135,1466,1135,1484,1149,1497,1166,1506,1187,1508,1209,1506,1231,1497,1251,1484,1269,1466,1282xe" filled="true" fillcolor="#000000" stroked="false">
                <v:path arrowok="t"/>
                <v:fill type="solid"/>
              </v:shape>
              <v:shape style="position:absolute;left:1338;top:1124;width:171;height:170" coordorigin="1338,1124" coordsize="171,170" path="m1396,1176l1396,1162,1434,1153,1434,1169,1419,1169,1411,1172,1396,1176xe" filled="true" fillcolor="#000000" stroked="false">
                <v:path arrowok="t"/>
                <v:fill type="solid"/>
              </v:shape>
              <v:shape style="position:absolute;left:1338;top:1124;width:171;height:170" coordorigin="1338,1124" coordsize="171,170" path="m1434,1244l1419,1244,1419,1169,1434,1169,1434,1244xe" filled="true" fillcolor="#000000" stroked="false">
                <v:path arrowok="t"/>
                <v:fill type="solid"/>
              </v:shape>
              <v:shape style="position:absolute;left:1338;top:1124;width:171;height:170" coordorigin="1338,1124" coordsize="171,170" path="m1456,1256l1397,1256,1397,1244,1456,1244,1456,1256xe" filled="true" fillcolor="#000000" stroked="false">
                <v:path arrowok="t"/>
                <v:fill type="solid"/>
              </v:shape>
            </v:group>
            <v:group style="position:absolute;left:1396;top:1153;width:61;height:104" coordorigin="1396,1153" coordsize="61,104">
              <v:shape style="position:absolute;left:1396;top:1153;width:61;height:104" coordorigin="1396,1153" coordsize="61,104" path="m1456,1256l1456,1244,1434,1244,1434,1153,1396,1162,1396,1176,1411,1172,1419,1169,1419,1244,1397,1244,1397,1256,1456,1256xe" filled="false" stroked="true" strokeweight="0pt" strokecolor="#000000">
                <v:path arrowok="t"/>
              </v:shape>
            </v:group>
            <v:group style="position:absolute;left:1349;top:1135;width:149;height:148" coordorigin="1349,1135" coordsize="149,148">
              <v:shape style="position:absolute;left:1349;top:1135;width:149;height:148" coordorigin="1349,1135" coordsize="149,148" path="m1371,1262l1359,1245,1352,1229,1349,1209,1352,1190,1404,1138,1423,1135,1442,1138,1495,1190,1497,1209,1495,1229,1442,1281,1423,1282,1404,1281,1386,1273,1371,1262xe" filled="false" stroked="true" strokeweight="0pt" strokecolor="#000000">
                <v:path arrowok="t"/>
              </v:shape>
            </v:group>
            <v:group style="position:absolute;left:1338;top:1124;width:171;height:170" coordorigin="1338,1124" coordsize="171,170">
              <v:shape style="position:absolute;left:1338;top:1124;width:171;height:170" coordorigin="1338,1124" coordsize="171,170" path="m1364,1149l1349,1166,1341,1187,1338,1209,1341,1231,1381,1282,1423,1293,1445,1291,1497,1251,1508,1209,1506,1187,1466,1135,1423,1124,1401,1126,1381,1135,1364,1149xe" filled="false" stroked="true" strokeweight="0pt" strokecolor="#000000">
                <v:path arrowok="t"/>
              </v:shape>
            </v:group>
            <v:group style="position:absolute;left:3470;top:1124;width:169;height:170" coordorigin="3470,1124" coordsize="169,170">
              <v:shape style="position:absolute;left:3470;top:1124;width:169;height:170" coordorigin="3470,1124" coordsize="169,170" path="m3554,1293l3495,1269,3470,1209,3473,1187,3513,1135,3554,1124,3577,1126,3596,1135,3554,1135,3535,1138,3484,1190,3481,1209,3484,1229,3535,1281,3554,1282,3596,1282,3577,1291,3554,1293xe" filled="true" fillcolor="#000000" stroked="false">
                <v:path arrowok="t"/>
                <v:fill type="solid"/>
              </v:shape>
              <v:shape style="position:absolute;left:3470;top:1124;width:169;height:170" coordorigin="3470,1124" coordsize="169,170" path="m3596,1282l3554,1282,3574,1281,3591,1273,3606,1262,3618,1245,3625,1229,3628,1209,3625,1190,3574,1138,3554,1135,3596,1135,3614,1149,3628,1166,3636,1187,3639,1209,3636,1231,3628,1251,3614,1269,3596,1282xe" filled="true" fillcolor="#000000" stroked="false">
                <v:path arrowok="t"/>
                <v:fill type="solid"/>
              </v:shape>
              <v:shape style="position:absolute;left:3470;top:1124;width:169;height:170" coordorigin="3470,1124" coordsize="169,170" path="m3525,1177l3525,1162,3540,1155,3555,1153,3567,1154,3577,1160,3581,1164,3582,1165,3552,1165,3540,1169,3525,1177xe" filled="true" fillcolor="#000000" stroked="false">
                <v:path arrowok="t"/>
                <v:fill type="solid"/>
              </v:shape>
              <v:shape style="position:absolute;left:3470;top:1124;width:169;height:170" coordorigin="3470,1124" coordsize="169,170" path="m3585,1256l3521,1256,3521,1244,3558,1206,3562,1201,3566,1197,3570,1190,3570,1176,3565,1168,3559,1166,3552,1165,3582,1165,3584,1169,3585,1175,3585,1189,3583,1195,3578,1202,3573,1209,3539,1244,3585,1244,3585,1256xe" filled="true" fillcolor="#000000" stroked="false">
                <v:path arrowok="t"/>
                <v:fill type="solid"/>
              </v:shape>
            </v:group>
            <v:group style="position:absolute;left:3521;top:1153;width:65;height:104" coordorigin="3521,1153" coordsize="65,104">
              <v:shape style="position:absolute;left:3521;top:1153;width:65;height:104" coordorigin="3521,1153" coordsize="65,104" path="m3585,1256l3585,1244,3539,1244,3550,1233,3563,1219,3573,1209,3578,1202,3583,1195,3585,1189,3585,1180,3585,1175,3555,1153,3540,1155,3525,1162,3525,1178,3540,1169,3552,1165,3559,1166,3565,1168,3567,1172,3570,1176,3570,1182,3570,1190,3566,1197,3562,1201,3558,1206,3552,1212,3521,1244,3521,1256,3585,1256xe" filled="false" stroked="true" strokeweight="0pt" strokecolor="#000000">
                <v:path arrowok="t"/>
              </v:shape>
            </v:group>
            <v:group style="position:absolute;left:3481;top:1135;width:147;height:148" coordorigin="3481,1135" coordsize="147,148">
              <v:shape style="position:absolute;left:3481;top:1135;width:147;height:148" coordorigin="3481,1135" coordsize="147,148" path="m3503,1262l3491,1245,3484,1229,3481,1209,3484,1190,3535,1138,3554,1135,3574,1138,3625,1190,3628,1209,3625,1229,3574,1281,3554,1282,3535,1281,3518,1273,3503,1262xe" filled="false" stroked="true" strokeweight="0pt" strokecolor="#000000">
                <v:path arrowok="t"/>
              </v:shape>
            </v:group>
            <v:group style="position:absolute;left:3470;top:1124;width:169;height:170" coordorigin="3470,1124" coordsize="169,170">
              <v:shape style="position:absolute;left:3470;top:1124;width:169;height:170" coordorigin="3470,1124" coordsize="169,170" path="m3495,1149l3481,1166,3473,1187,3470,1209,3473,1231,3513,1282,3554,1293,3577,1291,3628,1251,3639,1209,3636,1187,3596,1135,3554,1124,3532,1126,3513,1135,3495,1149xe" filled="false" stroked="true" strokeweight="0pt" strokecolor="#000000">
                <v:path arrowok="t"/>
              </v:shape>
            </v:group>
            <v:group style="position:absolute;left:692;top:1644;width:112;height:136" coordorigin="692,1644" coordsize="112,136">
              <v:shape style="position:absolute;left:692;top:1644;width:112;height:136" coordorigin="692,1644" coordsize="112,136" path="m692,1735l692,1644,702,1649,800,1649,804,1652,802,1653,701,1653,701,1684,798,1684,798,1688,701,1688,701,1715,798,1715,798,1719,701,1719,701,1729,692,1735xe" filled="true" fillcolor="#000000" stroked="false">
                <v:path arrowok="t"/>
                <v:fill type="solid"/>
              </v:shape>
              <v:shape style="position:absolute;left:692;top:1644;width:112;height:136" coordorigin="692,1644" coordsize="112,136" path="m800,1649l789,1649,794,1644,800,1649xe" filled="true" fillcolor="#000000" stroked="false">
                <v:path arrowok="t"/>
                <v:fill type="solid"/>
              </v:shape>
              <v:shape style="position:absolute;left:692;top:1644;width:112;height:136" coordorigin="692,1644" coordsize="112,136" path="m750,1684l740,1684,740,1653,750,1653,750,1684xe" filled="true" fillcolor="#000000" stroked="false">
                <v:path arrowok="t"/>
                <v:fill type="solid"/>
              </v:shape>
              <v:shape style="position:absolute;left:692;top:1644;width:112;height:136" coordorigin="692,1644" coordsize="112,136" path="m798,1684l789,1684,789,1653,802,1653,798,1656,798,1684xe" filled="true" fillcolor="#000000" stroked="false">
                <v:path arrowok="t"/>
                <v:fill type="solid"/>
              </v:shape>
              <v:shape style="position:absolute;left:692;top:1644;width:112;height:136" coordorigin="692,1644" coordsize="112,136" path="m750,1715l740,1715,740,1688,750,1688,750,1715xe" filled="true" fillcolor="#000000" stroked="false">
                <v:path arrowok="t"/>
                <v:fill type="solid"/>
              </v:shape>
              <v:shape style="position:absolute;left:692;top:1644;width:112;height:136" coordorigin="692,1644" coordsize="112,136" path="m798,1715l789,1715,789,1688,798,1688,798,1715xe" filled="true" fillcolor="#000000" stroked="false">
                <v:path arrowok="t"/>
                <v:fill type="solid"/>
              </v:shape>
              <v:shape style="position:absolute;left:692;top:1644;width:112;height:136" coordorigin="692,1644" coordsize="112,136" path="m740,1779l740,1719,750,1719,750,1775,740,1779xe" filled="true" fillcolor="#000000" stroked="false">
                <v:path arrowok="t"/>
                <v:fill type="solid"/>
              </v:shape>
              <v:shape style="position:absolute;left:692;top:1644;width:112;height:136" coordorigin="692,1644" coordsize="112,136" path="m789,1729l789,1719,798,1719,798,1725,789,1729xe" filled="true" fillcolor="#000000" stroked="false">
                <v:path arrowok="t"/>
                <v:fill type="solid"/>
              </v:shape>
            </v:group>
            <v:group style="position:absolute;left:750;top:1688;width:39;height:28" coordorigin="750,1688" coordsize="39,28">
              <v:shape style="position:absolute;left:750;top:1688;width:39;height:28" coordorigin="750,1688" coordsize="39,28" path="m789,1715l750,1715,750,1688,789,1688,789,1715xe" filled="false" stroked="true" strokeweight="0pt" strokecolor="#000000">
                <v:path arrowok="t"/>
              </v:shape>
            </v:group>
            <v:group style="position:absolute;left:701;top:1688;width:40;height:28" coordorigin="701,1688" coordsize="40,28">
              <v:shape style="position:absolute;left:701;top:1688;width:40;height:28" coordorigin="701,1688" coordsize="40,28" path="m740,1715l701,1715,701,1688,740,1688,740,1715xe" filled="false" stroked="true" strokeweight="0pt" strokecolor="#000000">
                <v:path arrowok="t"/>
              </v:shape>
            </v:group>
            <v:group style="position:absolute;left:750;top:1653;width:39;height:31" coordorigin="750,1653" coordsize="39,31">
              <v:shape style="position:absolute;left:750;top:1653;width:39;height:31" coordorigin="750,1653" coordsize="39,31" path="m789,1684l750,1684,750,1653,789,1653,789,1684xe" filled="false" stroked="true" strokeweight="0pt" strokecolor="#000000">
                <v:path arrowok="t"/>
              </v:shape>
            </v:group>
            <v:group style="position:absolute;left:701;top:1653;width:40;height:31" coordorigin="701,1653" coordsize="40,31">
              <v:shape style="position:absolute;left:701;top:1653;width:40;height:31" coordorigin="701,1653" coordsize="40,31" path="m740,1684l701,1684,701,1653,740,1653,740,1684xe" filled="false" stroked="true" strokeweight="0pt" strokecolor="#000000">
                <v:path arrowok="t"/>
              </v:shape>
            </v:group>
            <v:group style="position:absolute;left:692;top:1644;width:112;height:136" coordorigin="692,1644" coordsize="112,136">
              <v:shape style="position:absolute;left:692;top:1644;width:112;height:136" coordorigin="692,1644" coordsize="112,136" path="m789,1719l789,1729,798,1725,798,1715,798,1700,798,1656,804,1652,794,1644,789,1649,702,1649,692,1644,692,1689,692,1735,701,1729,701,1719,740,1719,740,1766,740,1779,750,1775,750,1748,750,1719,789,1719xe" filled="false" stroked="true" strokeweight="0pt" strokecolor="#000000">
                <v:path arrowok="t"/>
              </v:shape>
            </v:group>
            <v:group style="position:absolute;left:4245;top:1648;width:124;height:120" coordorigin="4245,1648" coordsize="124,120">
              <v:shape style="position:absolute;left:4245;top:1648;width:124;height:120" coordorigin="4245,1648" coordsize="124,120" path="m4250,1660l4245,1655,4315,1655,4323,1648,4333,1659,4257,1659,4250,1660xe" filled="true" fillcolor="#000000" stroked="false">
                <v:path arrowok="t"/>
                <v:fill type="solid"/>
              </v:shape>
              <v:shape style="position:absolute;left:4245;top:1648;width:124;height:120" coordorigin="4245,1648" coordsize="124,120" path="m4353,1768l4258,1768,4254,1766,4250,1763,4247,1761,4245,1754,4246,1746,4296,1681,4316,1659,4333,1659,4334,1660,4327,1663,4315,1672,4300,1689,4283,1708,4271,1722,4263,1735,4258,1740,4254,1752,4257,1758,4260,1759,4264,1761,4366,1761,4363,1763,4359,1766,4353,1768xe" filled="true" fillcolor="#000000" stroked="false">
                <v:path arrowok="t"/>
                <v:fill type="solid"/>
              </v:shape>
              <v:shape style="position:absolute;left:4245;top:1648;width:124;height:120" coordorigin="4245,1648" coordsize="124,120" path="m4366,1761l4344,1761,4348,1759,4351,1755,4352,1752,4353,1741,4355,1722,4357,1722,4357,1736,4359,1747,4360,1751,4364,1755,4368,1757,4366,1761xe" filled="true" fillcolor="#000000" stroked="false">
                <v:path arrowok="t"/>
                <v:fill type="solid"/>
              </v:shape>
            </v:group>
            <v:group style="position:absolute;left:4245;top:1648;width:124;height:120" coordorigin="4245,1648" coordsize="124,120">
              <v:shape style="position:absolute;left:4245;top:1648;width:124;height:120" coordorigin="4245,1648" coordsize="124,120" path="m4250,1660l4257,1659,4264,1659,4316,1659,4265,1715,4245,1754,4247,1761,4250,1763,4254,1766,4258,1768,4264,1768,4348,1768,4353,1768,4359,1766,4363,1763,4366,1761,4368,1757,4364,1755,4363,1754,4360,1751,4359,1747,4357,1736,4357,1722,4355,1722,4344,1761,4268,1761,4264,1761,4260,1759,4257,1758,4256,1755,4254,1752,4256,1748,4257,1744,4258,1740,4263,1735,4271,1722,4283,1708,4300,1689,4315,1672,4327,1663,4334,1660,4323,1648,4315,1655,4245,1655,4250,1660xe" filled="false" stroked="true" strokeweight="0pt" strokecolor="#000000">
                <v:path arrowok="t"/>
              </v:shape>
            </v:group>
            <v:group style="position:absolute;left:1833;top:1245;width:718;height:178" coordorigin="1833,1245" coordsize="718,178">
              <v:shape style="position:absolute;left:1833;top:1245;width:718;height:178" coordorigin="1833,1245" coordsize="718,178" path="m2012,1423l2008,1417,2003,1411,2018,1391,2028,1371,2030,1354,2032,1332,2033,1306,2033,1248,2047,1248,2047,1336,2044,1360,2041,1379,2030,1401,2012,1423xe" filled="true" fillcolor="#000000" stroked="false">
                <v:path arrowok="t"/>
                <v:fill type="solid"/>
              </v:shape>
              <v:shape style="position:absolute;left:1833;top:1245;width:718;height:178" coordorigin="1833,1245" coordsize="718,178" path="m2164,1422l2148,1422,2148,1248,2164,1248,2164,1422xe" filled="true" fillcolor="#000000" stroked="false">
                <v:path arrowok="t"/>
                <v:fill type="solid"/>
              </v:shape>
              <v:shape style="position:absolute;left:1833;top:1245;width:718;height:178" coordorigin="1833,1245" coordsize="718,178" path="m1848,1422l1833,1422,1833,1259,1988,1259,1988,1274,1848,1274,1848,1397,1988,1397,1988,1411,1848,1411,1848,1422xe" filled="true" fillcolor="#000000" stroked="false">
                <v:path arrowok="t"/>
                <v:fill type="solid"/>
              </v:shape>
              <v:shape style="position:absolute;left:1833;top:1245;width:718;height:178" coordorigin="1833,1245" coordsize="718,178" path="m1860,1377l1854,1371,1849,1365,1868,1350,1878,1333,1881,1322,1882,1302,1882,1274,1897,1274,1892,1340,1875,1365,1860,1377xe" filled="true" fillcolor="#000000" stroked="false">
                <v:path arrowok="t"/>
                <v:fill type="solid"/>
              </v:shape>
              <v:shape style="position:absolute;left:1833;top:1245;width:718;height:178" coordorigin="1833,1245" coordsize="718,178" path="m1967,1362l1947,1362,1933,1361,1926,1353,1923,1342,1923,1274,1937,1274,1937,1339,1938,1343,1940,1346,1944,1348,1970,1348,1967,1362xe" filled="true" fillcolor="#000000" stroked="false">
                <v:path arrowok="t"/>
                <v:fill type="solid"/>
              </v:shape>
              <v:shape style="position:absolute;left:1833;top:1245;width:718;height:178" coordorigin="1833,1245" coordsize="718,178" path="m1988,1397l1973,1397,1973,1274,1988,1274,1988,1397xe" filled="true" fillcolor="#000000" stroked="false">
                <v:path arrowok="t"/>
                <v:fill type="solid"/>
              </v:shape>
              <v:shape style="position:absolute;left:1833;top:1245;width:718;height:178" coordorigin="1833,1245" coordsize="718,178" path="m1988,1422l1973,1422,1973,1411,1988,1411,1988,1422xe" filled="true" fillcolor="#000000" stroked="false">
                <v:path arrowok="t"/>
                <v:fill type="solid"/>
              </v:shape>
              <v:shape style="position:absolute;left:1833;top:1245;width:718;height:178" coordorigin="1833,1245" coordsize="718,178" path="m2407,1297l2393,1297,2393,1246,2407,1246,2407,1297xe" filled="true" fillcolor="#000000" stroked="false">
                <v:path arrowok="t"/>
                <v:fill type="solid"/>
              </v:shape>
              <v:shape style="position:absolute;left:1833;top:1245;width:718;height:178" coordorigin="1833,1245" coordsize="718,178" path="m2495,1306l2453,1306,2481,1297,2481,1246,2495,1246,2495,1293,2538,1293,2538,1297,2523,1297,2495,1306xe" filled="true" fillcolor="#000000" stroked="false">
                <v:path arrowok="t"/>
                <v:fill type="solid"/>
              </v:shape>
              <v:shape style="position:absolute;left:1833;top:1245;width:718;height:178" coordorigin="1833,1245" coordsize="718,178" path="m2426,1328l2423,1314,2440,1310,2440,1267,2453,1267,2453,1306,2495,1306,2495,1310,2481,1310,2453,1320,2453,1324,2440,1324,2426,1328xe" filled="true" fillcolor="#000000" stroked="false">
                <v:path arrowok="t"/>
                <v:fill type="solid"/>
              </v:shape>
              <v:shape style="position:absolute;left:1833;top:1245;width:718;height:178" coordorigin="1833,1245" coordsize="718,178" path="m2538,1293l2495,1293,2539,1280,2538,1293xe" filled="true" fillcolor="#000000" stroked="false">
                <v:path arrowok="t"/>
                <v:fill type="solid"/>
              </v:shape>
              <v:shape style="position:absolute;left:1833;top:1245;width:718;height:178" coordorigin="1833,1245" coordsize="718,178" path="m2427,1310l2371,1310,2371,1297,2427,1297,2427,1310xe" filled="true" fillcolor="#000000" stroked="false">
                <v:path arrowok="t"/>
                <v:fill type="solid"/>
              </v:shape>
              <v:shape style="position:absolute;left:1833;top:1245;width:718;height:178" coordorigin="1833,1245" coordsize="718,178" path="m2534,1348l2512,1348,2518,1346,2521,1343,2522,1339,2522,1335,2523,1297,2538,1297,2537,1311,2536,1337,2534,1348xe" filled="true" fillcolor="#000000" stroked="false">
                <v:path arrowok="t"/>
                <v:fill type="solid"/>
              </v:shape>
              <v:shape style="position:absolute;left:1833;top:1245;width:718;height:178" coordorigin="1833,1245" coordsize="718,178" path="m2372,1404l2368,1390,2393,1382,2393,1310,2407,1310,2407,1377,2430,1377,2431,1383,2372,1404xe" filled="true" fillcolor="#000000" stroked="false">
                <v:path arrowok="t"/>
                <v:fill type="solid"/>
              </v:shape>
              <v:shape style="position:absolute;left:1833;top:1245;width:718;height:178" coordorigin="1833,1245" coordsize="718,178" path="m2495,1384l2481,1384,2481,1310,2495,1310,2495,1384xe" filled="true" fillcolor="#000000" stroked="false">
                <v:path arrowok="t"/>
                <v:fill type="solid"/>
              </v:shape>
              <v:shape style="position:absolute;left:1833;top:1245;width:718;height:178" coordorigin="1833,1245" coordsize="718,178" path="m2517,1416l2466,1416,2453,1415,2447,1411,2441,1402,2440,1391,2440,1324,2453,1324,2453,1394,2456,1398,2459,1401,2463,1402,2542,1402,2540,1408,2530,1415,2517,1416xe" filled="true" fillcolor="#000000" stroked="false">
                <v:path arrowok="t"/>
                <v:fill type="solid"/>
              </v:shape>
              <v:shape style="position:absolute;left:1833;top:1245;width:718;height:178" coordorigin="1833,1245" coordsize="718,178" path="m2517,1362l2500,1362,2499,1355,2497,1347,2506,1347,2512,1348,2534,1348,2533,1351,2526,1360,2517,1362xe" filled="true" fillcolor="#000000" stroked="false">
                <v:path arrowok="t"/>
                <v:fill type="solid"/>
              </v:shape>
              <v:shape style="position:absolute;left:1833;top:1245;width:718;height:178" coordorigin="1833,1245" coordsize="718,178" path="m2542,1402l2518,1402,2523,1401,2528,1398,2530,1390,2534,1362,2550,1368,2547,1383,2544,1395,2542,1402xe" filled="true" fillcolor="#000000" stroked="false">
                <v:path arrowok="t"/>
                <v:fill type="solid"/>
              </v:shape>
              <v:shape style="position:absolute;left:1833;top:1245;width:718;height:178" coordorigin="1833,1245" coordsize="718,178" path="m2430,1377l2407,1377,2430,1369,2430,1376,2430,1377xe" filled="true" fillcolor="#000000" stroked="false">
                <v:path arrowok="t"/>
                <v:fill type="solid"/>
              </v:shape>
              <v:shape style="position:absolute;left:1833;top:1245;width:718;height:178" coordorigin="1833,1245" coordsize="718,178" path="m2221,1404l2208,1404,2208,1353,2342,1353,2342,1366,2221,1366,2221,1404xe" filled="true" fillcolor="#000000" stroked="false">
                <v:path arrowok="t"/>
                <v:fill type="solid"/>
              </v:shape>
              <v:shape style="position:absolute;left:1833;top:1245;width:718;height:178" coordorigin="1833,1245" coordsize="718,178" path="m2261,1404l2249,1404,2249,1366,2261,1366,2261,1404xe" filled="true" fillcolor="#000000" stroked="false">
                <v:path arrowok="t"/>
                <v:fill type="solid"/>
              </v:shape>
              <v:shape style="position:absolute;left:1833;top:1245;width:718;height:178" coordorigin="1833,1245" coordsize="718,178" path="m2301,1404l2289,1404,2289,1366,2301,1366,2301,1404xe" filled="true" fillcolor="#000000" stroked="false">
                <v:path arrowok="t"/>
                <v:fill type="solid"/>
              </v:shape>
              <v:shape style="position:absolute;left:1833;top:1245;width:718;height:178" coordorigin="1833,1245" coordsize="718,178" path="m2342,1404l2328,1404,2328,1366,2342,1366,2342,1404xe" filled="true" fillcolor="#000000" stroked="false">
                <v:path arrowok="t"/>
                <v:fill type="solid"/>
              </v:shape>
              <v:shape style="position:absolute;left:1833;top:1245;width:718;height:178" coordorigin="1833,1245" coordsize="718,178" path="m2363,1416l2187,1416,2187,1404,2363,1404,2363,1416xe" filled="true" fillcolor="#000000" stroked="false">
                <v:path arrowok="t"/>
                <v:fill type="solid"/>
              </v:shape>
              <v:shape style="position:absolute;left:1833;top:1245;width:718;height:178" coordorigin="1833,1245" coordsize="718,178" path="m2105,1409l2091,1409,2091,1256,2105,1256,2105,1409xe" filled="true" fillcolor="#000000" stroked="false">
                <v:path arrowok="t"/>
                <v:fill type="solid"/>
              </v:shape>
              <v:shape style="position:absolute;left:1833;top:1245;width:718;height:178" coordorigin="1833,1245" coordsize="718,178" path="m2360,1288l2324,1288,2302,1271,2284,1251,2295,1245,2313,1264,2337,1280,2360,1288xe" filled="true" fillcolor="#000000" stroked="false">
                <v:path arrowok="t"/>
                <v:fill type="solid"/>
              </v:shape>
              <v:shape style="position:absolute;left:1833;top:1245;width:718;height:178" coordorigin="1833,1245" coordsize="718,178" path="m2194,1303l2190,1296,2186,1291,2213,1280,2235,1264,2253,1246,2264,1253,2246,1271,2224,1288,2360,1288,2364,1289,2221,1289,2194,1303xe" filled="true" fillcolor="#000000" stroked="false">
                <v:path arrowok="t"/>
                <v:fill type="solid"/>
              </v:shape>
              <v:shape style="position:absolute;left:1833;top:1245;width:718;height:178" coordorigin="1833,1245" coordsize="718,178" path="m2327,1329l2302,1329,2308,1328,2312,1326,2315,1324,2316,1320,2316,1300,2221,1300,2221,1289,2364,1289,2361,1292,2331,1292,2331,1310,2330,1321,2327,1329xe" filled="true" fillcolor="#000000" stroked="false">
                <v:path arrowok="t"/>
                <v:fill type="solid"/>
              </v:shape>
              <v:shape style="position:absolute;left:1833;top:1245;width:718;height:178" coordorigin="1833,1245" coordsize="718,178" path="m2356,1302l2331,1292,2361,1292,2359,1295,2356,1302xe" filled="true" fillcolor="#000000" stroked="false">
                <v:path arrowok="t"/>
                <v:fill type="solid"/>
              </v:shape>
              <v:shape style="position:absolute;left:1833;top:1245;width:718;height:178" coordorigin="1833,1245" coordsize="718,178" path="m2198,1350l2192,1343,2188,1336,2212,1332,2228,1324,2241,1313,2247,1300,2261,1300,2254,1317,2241,1332,2223,1342,2198,1350xe" filled="true" fillcolor="#000000" stroked="false">
                <v:path arrowok="t"/>
                <v:fill type="solid"/>
              </v:shape>
              <v:shape style="position:absolute;left:1833;top:1245;width:718;height:178" coordorigin="1833,1245" coordsize="718,178" path="m2304,1342l2273,1342,2271,1328,2302,1329,2327,1329,2326,1333,2317,1340,2304,1342xe" filled="true" fillcolor="#000000" stroked="false">
                <v:path arrowok="t"/>
                <v:fill type="solid"/>
              </v:shape>
            </v:group>
            <v:group style="position:absolute;left:2368;top:1246;width:64;height:158" coordorigin="2368,1246" coordsize="64,158">
              <v:shape style="position:absolute;left:2368;top:1246;width:64;height:158" coordorigin="2368,1246" coordsize="64,158" path="m2372,1404l2431,1383,2430,1376,2430,1369,2407,1377,2407,1310,2427,1310,2427,1297,2407,1297,2407,1246,2393,1246,2393,1297,2371,1297,2371,1310,2393,1310,2393,1382,2368,1390,2372,1404xe" filled="false" stroked="true" strokeweight="0pt" strokecolor="#000000">
                <v:path arrowok="t"/>
              </v:shape>
            </v:group>
            <v:group style="position:absolute;left:2423;top:1246;width:127;height:170" coordorigin="2423,1246" coordsize="127,170">
              <v:shape style="position:absolute;left:2423;top:1246;width:127;height:170" coordorigin="2423,1246" coordsize="127,170" path="m2481,1297l2453,1306,2453,1267,2440,1267,2440,1310,2423,1314,2426,1328,2440,1324,2440,1391,2441,1402,2447,1411,2453,1415,2466,1416,2517,1416,2550,1368,2534,1362,2530,1390,2529,1394,2528,1398,2523,1401,2518,1402,2512,1402,2469,1402,2463,1402,2459,1401,2456,1398,2453,1394,2453,1388,2453,1320,2481,1310,2481,1384,2495,1384,2495,1306,2523,1297,2522,1335,2522,1339,2521,1343,2518,1346,2515,1347,2512,1348,2506,1347,2497,1347,2499,1355,2500,1362,2517,1362,2539,1280,2495,1293,2495,1246,2481,1246,2481,1297xe" filled="false" stroked="true" strokeweight="0pt" strokecolor="#000000">
                <v:path arrowok="t"/>
              </v:shape>
            </v:group>
            <v:group style="position:absolute;left:2261;top:1366;width:28;height:38" coordorigin="2261,1366" coordsize="28,38">
              <v:shape style="position:absolute;left:2261;top:1366;width:28;height:38" coordorigin="2261,1366" coordsize="28,38" path="m2261,1366l2289,1366,2289,1404,2261,1404,2261,1366xe" filled="false" stroked="true" strokeweight="0pt" strokecolor="#000000">
                <v:path arrowok="t"/>
              </v:shape>
            </v:group>
            <v:group style="position:absolute;left:2221;top:1366;width:28;height:38" coordorigin="2221,1366" coordsize="28,38">
              <v:shape style="position:absolute;left:2221;top:1366;width:28;height:38" coordorigin="2221,1366" coordsize="28,38" path="m2221,1366l2249,1366,2249,1404,2221,1404,2221,1366xe" filled="false" stroked="true" strokeweight="0pt" strokecolor="#000000">
                <v:path arrowok="t"/>
              </v:shape>
            </v:group>
            <v:group style="position:absolute;left:2301;top:1366;width:28;height:38" coordorigin="2301,1366" coordsize="28,38">
              <v:shape style="position:absolute;left:2301;top:1366;width:28;height:38" coordorigin="2301,1366" coordsize="28,38" path="m2328,1404l2301,1404,2301,1366,2328,1366,2328,1404xe" filled="false" stroked="true" strokeweight="0pt" strokecolor="#000000">
                <v:path arrowok="t"/>
              </v:shape>
            </v:group>
            <v:group style="position:absolute;left:2186;top:1245;width:179;height:105" coordorigin="2186,1245" coordsize="179,105">
              <v:shape style="position:absolute;left:2186;top:1245;width:179;height:105" coordorigin="2186,1245" coordsize="179,105" path="m2194,1303l2221,1289,2221,1300,2247,1300,2241,1313,2228,1324,2212,1332,2188,1336,2192,1343,2254,1317,2261,1300,2316,1300,2316,1308,2316,1315,2316,1320,2315,1324,2312,1326,2308,1328,2302,1329,2271,1328,2272,1335,2273,1342,2286,1342,2304,1342,2317,1340,2326,1333,2330,1321,2331,1310,2331,1292,2356,1302,2359,1295,2364,1289,2337,1280,2313,1264,2295,1245,2284,1251,2302,1271,2324,1288,2224,1288,2246,1271,2264,1253,2253,1246,2235,1264,2213,1280,2186,1291,2190,1296,2194,1303xe" filled="false" stroked="true" strokeweight="0pt" strokecolor="#000000">
                <v:path arrowok="t"/>
              </v:shape>
            </v:group>
            <v:group style="position:absolute;left:2187;top:1353;width:176;height:64" coordorigin="2187,1353" coordsize="176,64">
              <v:shape style="position:absolute;left:2187;top:1353;width:176;height:64" coordorigin="2187,1353" coordsize="176,64" path="m2187,1416l2363,1416,2363,1404,2342,1404,2342,1353,2208,1353,2208,1404,2187,1404,2187,1416xe" filled="false" stroked="true" strokeweight="0pt" strokecolor="#000000">
                <v:path arrowok="t"/>
              </v:shape>
            </v:group>
            <v:group style="position:absolute;left:2098;top:1256;width:2;height:154" coordorigin="2098,1256" coordsize="2,154">
              <v:shape style="position:absolute;left:2098;top:1256;width:2;height:154" coordorigin="2098,1256" coordsize="0,154" path="m2098,1256l2098,1409e" filled="false" stroked="true" strokeweight=".68685pt" strokecolor="#000000">
                <v:path arrowok="t"/>
              </v:shape>
            </v:group>
            <v:group style="position:absolute;left:2003;top:1248;width:44;height:176" coordorigin="2003,1248" coordsize="44,176">
              <v:shape style="position:absolute;left:2003;top:1248;width:44;height:176" coordorigin="2003,1248" coordsize="44,176" path="m2033,1306l2028,1371,2003,1411,2008,1417,2044,1360,2047,1336,2047,1306,2047,1248,2033,1248,2033,1306xe" filled="false" stroked="true" strokeweight="0pt" strokecolor="#000000">
                <v:path arrowok="t"/>
              </v:shape>
            </v:group>
            <v:group style="position:absolute;left:2156;top:1248;width:2;height:174" coordorigin="2156,1248" coordsize="2,174">
              <v:shape style="position:absolute;left:2156;top:1248;width:2;height:174" coordorigin="2156,1248" coordsize="0,174" path="m2156,1248l2156,1422e" filled="false" stroked="true" strokeweight=".755535pt" strokecolor="#000000">
                <v:path arrowok="t"/>
              </v:shape>
            </v:group>
            <v:group style="position:absolute;left:1848;top:1274;width:125;height:123" coordorigin="1848,1274" coordsize="125,123">
              <v:shape style="position:absolute;left:1848;top:1274;width:125;height:123" coordorigin="1848,1274" coordsize="125,123" path="m1937,1339l1937,1274,1973,1274,1973,1397,1848,1397,1848,1274,1882,1274,1868,1350,1849,1365,1854,1371,1894,1325,1897,1274,1923,1274,1923,1342,1926,1353,1933,1361,1947,1362,1967,1362,1970,1348,1959,1348,1949,1348,1944,1348,1940,1346,1938,1343,1937,1339xe" filled="false" stroked="true" strokeweight="0pt" strokecolor="#000000">
                <v:path arrowok="t"/>
              </v:shape>
            </v:group>
            <v:group style="position:absolute;left:1833;top:1259;width:156;height:163" coordorigin="1833,1259" coordsize="156,163">
              <v:shape style="position:absolute;left:1833;top:1259;width:156;height:163" coordorigin="1833,1259" coordsize="156,163" path="m1833,1422l1848,1422,1848,1411,1973,1411,1973,1422,1988,1422,1988,1259,1833,1259,1833,1422xe" filled="false" stroked="true" strokeweight="0pt" strokecolor="#000000">
                <v:path arrowok="t"/>
              </v:shape>
            </v:group>
          </v:group>
        </w:pict>
      </w:r>
      <w:r>
        <w:rPr>
          <w:rFonts w:ascii="Times New Roman" w:hAnsi="Times New Roman" w:cs="Times New Roman" w:eastAsia="Times New Roman"/>
          <w:position w:val="-35"/>
          <w:sz w:val="20"/>
          <w:szCs w:val="20"/>
        </w:rPr>
      </w:r>
    </w:p>
    <w:p>
      <w:pPr>
        <w:pStyle w:val="BodyText"/>
        <w:spacing w:line="240" w:lineRule="auto" w:before="85"/>
        <w:ind w:left="318" w:right="0"/>
        <w:jc w:val="center"/>
        <w:rPr>
          <w:rFonts w:ascii="Times New Roman" w:hAnsi="Times New Roman" w:cs="Times New Roman" w:eastAsia="Times New Roman"/>
        </w:rPr>
      </w:pPr>
      <w:r>
        <w:rPr/>
        <w:t>图</w:t>
      </w:r>
      <w:r>
        <w:rPr>
          <w:spacing w:val="-55"/>
        </w:rPr>
        <w:t> </w:t>
      </w:r>
      <w:r>
        <w:rPr>
          <w:rFonts w:ascii="Times New Roman" w:hAnsi="Times New Roman" w:cs="Times New Roman" w:eastAsia="Times New Roman"/>
        </w:rPr>
        <w:t>15</w:t>
      </w:r>
    </w:p>
    <w:p>
      <w:pPr>
        <w:pStyle w:val="BodyText"/>
        <w:tabs>
          <w:tab w:pos="1615" w:val="left" w:leader="none"/>
          <w:tab w:pos="3083" w:val="left" w:leader="none"/>
          <w:tab w:pos="6627" w:val="left" w:leader="none"/>
        </w:tabs>
        <w:spacing w:line="247" w:lineRule="auto" w:before="32"/>
        <w:ind w:left="774" w:right="325" w:hanging="527"/>
        <w:jc w:val="left"/>
      </w:pPr>
      <w:r>
        <w:rPr>
          <w:spacing w:val="-2"/>
        </w:rPr>
        <w:t>（</w:t>
      </w:r>
      <w:r>
        <w:rPr>
          <w:rFonts w:ascii="Times New Roman" w:hAnsi="Times New Roman" w:cs="Times New Roman" w:eastAsia="Times New Roman"/>
          <w:spacing w:val="-2"/>
        </w:rPr>
        <w:t>1</w:t>
      </w:r>
      <w:r>
        <w:rPr>
          <w:spacing w:val="-2"/>
        </w:rPr>
        <w:t>）图中甲乙丙为三个拍摄地，根据三地的经纬度判断，图中</w:t>
      </w:r>
      <w:r>
        <w:rPr>
          <w:rFonts w:ascii="Times New Roman" w:hAnsi="Times New Roman" w:cs="Times New Roman" w:eastAsia="Times New Roman"/>
          <w:spacing w:val="-2"/>
        </w:rPr>
      </w:r>
      <w:r>
        <w:rPr>
          <w:rFonts w:ascii="Times New Roman" w:hAnsi="Times New Roman" w:cs="Times New Roman" w:eastAsia="Times New Roman"/>
          <w:spacing w:val="-2"/>
          <w:u w:val="single" w:color="000000"/>
        </w:rPr>
        <w:tab/>
      </w:r>
      <w:r>
        <w:rPr>
          <w:rFonts w:ascii="Times New Roman" w:hAnsi="Times New Roman" w:cs="Times New Roman" w:eastAsia="Times New Roman"/>
          <w:spacing w:val="-2"/>
        </w:rPr>
      </w:r>
      <w:r>
        <w:rPr>
          <w:spacing w:val="-2"/>
        </w:rPr>
        <w:t>地是张壁古堡，位</w:t>
      </w:r>
      <w:r>
        <w:rPr>
          <w:spacing w:val="-98"/>
        </w:rPr>
        <w:t> </w:t>
      </w:r>
      <w:r>
        <w:rPr>
          <w:spacing w:val="-98"/>
        </w:rPr>
      </w:r>
      <w:r>
        <w:rPr>
          <w:spacing w:val="-1"/>
        </w:rPr>
        <w:t>于</w:t>
      </w:r>
      <w:r>
        <w:rPr>
          <w:rFonts w:ascii="Times New Roman" w:hAnsi="Times New Roman" w:cs="Times New Roman" w:eastAsia="Times New Roman"/>
          <w:spacing w:val="-1"/>
        </w:rPr>
      </w:r>
      <w:r>
        <w:rPr>
          <w:rFonts w:ascii="Times New Roman" w:hAnsi="Times New Roman" w:cs="Times New Roman" w:eastAsia="Times New Roman"/>
          <w:spacing w:val="-1"/>
          <w:u w:val="single" w:color="000000"/>
        </w:rPr>
        <w:tab/>
      </w:r>
      <w:r>
        <w:rPr>
          <w:rFonts w:ascii="Times New Roman" w:hAnsi="Times New Roman" w:cs="Times New Roman" w:eastAsia="Times New Roman"/>
          <w:spacing w:val="-1"/>
        </w:rPr>
      </w:r>
      <w:r>
        <w:rPr>
          <w:spacing w:val="-1"/>
        </w:rPr>
        <w:t>省，简称</w:t>
      </w:r>
      <w:r>
        <w:rPr>
          <w:rFonts w:ascii="Times New Roman" w:hAnsi="Times New Roman" w:cs="Times New Roman" w:eastAsia="Times New Roman"/>
          <w:spacing w:val="-1"/>
        </w:rPr>
      </w:r>
      <w:r>
        <w:rPr>
          <w:rFonts w:ascii="Times New Roman" w:hAnsi="Times New Roman" w:cs="Times New Roman" w:eastAsia="Times New Roman"/>
          <w:spacing w:val="-1"/>
          <w:u w:val="single" w:color="000000"/>
        </w:rPr>
        <w:tab/>
      </w:r>
      <w:r>
        <w:rPr>
          <w:rFonts w:ascii="Times New Roman" w:hAnsi="Times New Roman" w:cs="Times New Roman" w:eastAsia="Times New Roman"/>
          <w:spacing w:val="-1"/>
        </w:rPr>
      </w:r>
      <w:r>
        <w:rPr/>
        <w:t>。</w:t>
      </w:r>
    </w:p>
    <w:p>
      <w:pPr>
        <w:pStyle w:val="BodyText"/>
        <w:tabs>
          <w:tab w:pos="6288" w:val="left" w:leader="none"/>
          <w:tab w:pos="7128" w:val="left" w:leader="none"/>
        </w:tabs>
        <w:spacing w:line="240" w:lineRule="auto" w:before="17"/>
        <w:ind w:left="128" w:right="0"/>
        <w:jc w:val="center"/>
      </w:pPr>
      <w:r>
        <w:rPr>
          <w:spacing w:val="-9"/>
        </w:rPr>
        <w:t>（</w:t>
      </w:r>
      <w:r>
        <w:rPr>
          <w:rFonts w:ascii="Times New Roman" w:hAnsi="Times New Roman" w:cs="Times New Roman" w:eastAsia="Times New Roman"/>
          <w:spacing w:val="-9"/>
        </w:rPr>
        <w:t>2</w:t>
      </w:r>
      <w:r>
        <w:rPr>
          <w:spacing w:val="-9"/>
        </w:rPr>
        <w:t>）</w:t>
      </w:r>
      <w:r>
        <w:rPr>
          <w:color w:val="303030"/>
          <w:spacing w:val="-9"/>
        </w:rPr>
        <w:t>图</w:t>
      </w:r>
      <w:r>
        <w:rPr>
          <w:color w:val="303030"/>
          <w:spacing w:val="-55"/>
        </w:rPr>
        <w:t> </w:t>
      </w:r>
      <w:r>
        <w:rPr>
          <w:rFonts w:ascii="Times New Roman" w:hAnsi="Times New Roman" w:cs="Times New Roman" w:eastAsia="Times New Roman"/>
          <w:color w:val="303030"/>
        </w:rPr>
        <w:t>15</w:t>
      </w:r>
      <w:r>
        <w:rPr>
          <w:rFonts w:ascii="Times New Roman" w:hAnsi="Times New Roman" w:cs="Times New Roman" w:eastAsia="Times New Roman"/>
          <w:color w:val="303030"/>
          <w:spacing w:val="-2"/>
        </w:rPr>
        <w:t> </w:t>
      </w:r>
      <w:r>
        <w:rPr>
          <w:color w:val="303030"/>
        </w:rPr>
        <w:t>是沿甲地到乙地绘制的地形剖面图</w:t>
      </w:r>
      <w:r>
        <w:rPr>
          <w:rFonts w:ascii="宋体" w:hAnsi="宋体" w:cs="宋体" w:eastAsia="宋体"/>
          <w:color w:val="303030"/>
        </w:rPr>
        <w:t>,</w:t>
      </w:r>
      <w:r>
        <w:rPr/>
        <w:t>剖面图是沿着</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t>至</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t>方向绘制的，</w:t>
      </w:r>
    </w:p>
    <w:p>
      <w:pPr>
        <w:pStyle w:val="BodyText"/>
        <w:tabs>
          <w:tab w:pos="2559" w:val="left" w:leader="none"/>
          <w:tab w:pos="3503" w:val="left" w:leader="none"/>
          <w:tab w:pos="6441" w:val="left" w:leader="none"/>
        </w:tabs>
        <w:spacing w:line="240" w:lineRule="auto" w:before="9"/>
        <w:ind w:left="773" w:right="325"/>
        <w:jc w:val="left"/>
      </w:pPr>
      <w:r>
        <w:rPr/>
        <w:t>依次穿过了</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spacing w:val="-2"/>
        </w:rPr>
        <w:t>、</w:t>
      </w:r>
      <w:r>
        <w:rPr>
          <w:rFonts w:ascii="Times New Roman" w:hAnsi="Times New Roman" w:cs="Times New Roman" w:eastAsia="Times New Roman"/>
          <w:spacing w:val="-2"/>
        </w:rPr>
      </w:r>
      <w:r>
        <w:rPr>
          <w:rFonts w:ascii="Times New Roman" w:hAnsi="Times New Roman" w:cs="Times New Roman" w:eastAsia="Times New Roman"/>
          <w:spacing w:val="-2"/>
          <w:u w:val="single" w:color="000000"/>
        </w:rPr>
        <w:tab/>
      </w:r>
      <w:r>
        <w:rPr>
          <w:rFonts w:ascii="Times New Roman" w:hAnsi="Times New Roman" w:cs="Times New Roman" w:eastAsia="Times New Roman"/>
          <w:spacing w:val="-2"/>
        </w:rPr>
      </w:r>
      <w:r>
        <w:rPr>
          <w:spacing w:val="-1"/>
        </w:rPr>
        <w:t>两条长河。图</w:t>
      </w:r>
      <w:r>
        <w:rPr>
          <w:spacing w:val="-50"/>
        </w:rPr>
        <w:t> </w:t>
      </w:r>
      <w:r>
        <w:rPr>
          <w:rFonts w:ascii="Times New Roman" w:hAnsi="Times New Roman" w:cs="Times New Roman" w:eastAsia="Times New Roman"/>
          <w:spacing w:val="-1"/>
        </w:rPr>
        <w:t>15</w:t>
      </w:r>
      <w:r>
        <w:rPr>
          <w:rFonts w:ascii="Times New Roman" w:hAnsi="Times New Roman" w:cs="Times New Roman" w:eastAsia="Times New Roman"/>
          <w:spacing w:val="3"/>
        </w:rPr>
        <w:t> </w:t>
      </w:r>
      <w:r>
        <w:rPr>
          <w:spacing w:val="-1"/>
        </w:rPr>
        <w:t>中①是</w:t>
      </w:r>
      <w:r>
        <w:rPr>
          <w:rFonts w:ascii="Times New Roman" w:hAnsi="Times New Roman" w:cs="Times New Roman" w:eastAsia="Times New Roman"/>
          <w:spacing w:val="-1"/>
        </w:rPr>
      </w:r>
      <w:r>
        <w:rPr>
          <w:rFonts w:ascii="Times New Roman" w:hAnsi="Times New Roman" w:cs="Times New Roman" w:eastAsia="Times New Roman"/>
          <w:spacing w:val="-1"/>
          <w:u w:val="single" w:color="000000"/>
        </w:rPr>
        <w:tab/>
      </w:r>
      <w:r>
        <w:rPr>
          <w:rFonts w:ascii="Times New Roman" w:hAnsi="Times New Roman" w:cs="Times New Roman" w:eastAsia="Times New Roman"/>
          <w:spacing w:val="-1"/>
        </w:rPr>
      </w:r>
      <w:r>
        <w:rPr>
          <w:spacing w:val="-12"/>
        </w:rPr>
        <w:t>（山脉名称），②是</w:t>
      </w:r>
    </w:p>
    <w:p>
      <w:pPr>
        <w:pStyle w:val="BodyText"/>
        <w:tabs>
          <w:tab w:pos="1509" w:val="left" w:leader="none"/>
        </w:tabs>
        <w:spacing w:line="240" w:lineRule="auto" w:before="9"/>
        <w:ind w:left="774" w:right="325"/>
        <w:jc w:val="left"/>
      </w:pPr>
      <w:r>
        <w:rPr>
          <w:rFonts w:ascii="Times New Roman" w:hAnsi="Times New Roman" w:cs="Times New Roman" w:eastAsia="Times New Roman"/>
        </w:rPr>
      </w:r>
      <w:r>
        <w:rPr>
          <w:rFonts w:ascii="Times New Roman" w:hAnsi="Times New Roman" w:cs="Times New Roman" w:eastAsia="Times New Roman"/>
          <w:u w:val="single" w:color="000000"/>
        </w:rPr>
        <w:t> </w:t>
        <w:tab/>
      </w:r>
      <w:r>
        <w:rPr>
          <w:rFonts w:ascii="Times New Roman" w:hAnsi="Times New Roman" w:cs="Times New Roman" w:eastAsia="Times New Roman"/>
        </w:rPr>
      </w:r>
      <w:r>
        <w:rPr>
          <w:spacing w:val="-14"/>
        </w:rPr>
        <w:t>（地形区名称）。</w:t>
      </w:r>
    </w:p>
    <w:p>
      <w:pPr>
        <w:pStyle w:val="BodyText"/>
        <w:tabs>
          <w:tab w:pos="4567" w:val="left" w:leader="none"/>
          <w:tab w:pos="7965" w:val="left" w:leader="none"/>
        </w:tabs>
        <w:spacing w:line="240" w:lineRule="auto" w:before="24"/>
        <w:ind w:left="23" w:right="0"/>
        <w:jc w:val="center"/>
      </w:pPr>
      <w:r>
        <w:rPr/>
        <w:t>（</w:t>
      </w:r>
      <w:r>
        <w:rPr>
          <w:rFonts w:ascii="Times New Roman" w:hAnsi="Times New Roman" w:cs="Times New Roman" w:eastAsia="Times New Roman"/>
        </w:rPr>
        <w:t>3</w:t>
      </w:r>
      <w:r>
        <w:rPr/>
        <w:t>）从</w:t>
      </w:r>
      <w:r>
        <w:rPr>
          <w:color w:val="303030"/>
        </w:rPr>
        <w:t>甲</w:t>
      </w:r>
      <w:r>
        <w:rPr/>
        <w:t>地到丙地的年降水量变化特点是</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t>，导致这种变化的主要原因是</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t>。</w:t>
      </w:r>
    </w:p>
    <w:p>
      <w:pPr>
        <w:pStyle w:val="BodyText"/>
        <w:tabs>
          <w:tab w:pos="2243" w:val="left" w:leader="none"/>
          <w:tab w:pos="3082" w:val="left" w:leader="none"/>
        </w:tabs>
        <w:spacing w:line="247" w:lineRule="auto" w:before="9"/>
        <w:ind w:left="774" w:right="326" w:hanging="526"/>
        <w:jc w:val="left"/>
      </w:pPr>
      <w:r>
        <w:rPr>
          <w:spacing w:val="-1"/>
        </w:rPr>
        <w:t>（</w:t>
      </w:r>
      <w:r>
        <w:rPr>
          <w:rFonts w:ascii="Times New Roman" w:hAnsi="Times New Roman" w:cs="Times New Roman" w:eastAsia="Times New Roman"/>
          <w:spacing w:val="-1"/>
        </w:rPr>
        <w:t>4</w:t>
      </w:r>
      <w:r>
        <w:rPr>
          <w:spacing w:val="-1"/>
        </w:rPr>
        <w:t>）乙地所在省区经济落后，以下是其地理环境特征的描述，请找出两条有利于经济发</w:t>
      </w:r>
      <w:r>
        <w:rPr>
          <w:spacing w:val="-102"/>
        </w:rPr>
        <w:t> </w:t>
      </w:r>
      <w:r>
        <w:rPr>
          <w:spacing w:val="-102"/>
        </w:rPr>
      </w:r>
      <w:r>
        <w:rPr>
          <w:spacing w:val="-1"/>
        </w:rPr>
        <w:t>展的条件</w:t>
      </w:r>
      <w:r>
        <w:rPr>
          <w:rFonts w:ascii="Times New Roman" w:hAnsi="Times New Roman" w:cs="Times New Roman" w:eastAsia="Times New Roman"/>
          <w:spacing w:val="-1"/>
        </w:rPr>
      </w:r>
      <w:r>
        <w:rPr>
          <w:rFonts w:ascii="Times New Roman" w:hAnsi="Times New Roman" w:cs="Times New Roman" w:eastAsia="Times New Roman"/>
          <w:spacing w:val="-1"/>
          <w:u w:val="single" w:color="000000"/>
        </w:rPr>
        <w:tab/>
      </w:r>
      <w:r>
        <w:rPr>
          <w:rFonts w:ascii="Times New Roman" w:hAnsi="Times New Roman" w:cs="Times New Roman" w:eastAsia="Times New Roman"/>
          <w:spacing w:val="-1"/>
        </w:rPr>
      </w:r>
      <w:r>
        <w:rPr/>
        <w:t>、</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spacing w:val="-16"/>
        </w:rPr>
        <w:t>（填写序号）。</w:t>
      </w:r>
    </w:p>
    <w:p>
      <w:pPr>
        <w:pStyle w:val="BodyText"/>
        <w:tabs>
          <w:tab w:pos="2579" w:val="left" w:leader="none"/>
          <w:tab w:pos="5727" w:val="left" w:leader="none"/>
        </w:tabs>
        <w:spacing w:line="240" w:lineRule="auto" w:before="17"/>
        <w:ind w:left="59" w:right="0"/>
        <w:jc w:val="center"/>
      </w:pPr>
      <w:r>
        <w:rPr/>
        <w:t>①水能丰富</w:t>
        <w:tab/>
      </w:r>
      <w:r>
        <w:rPr>
          <w:spacing w:val="-1"/>
        </w:rPr>
        <w:t>②交通闭塞，对外联系不便</w:t>
        <w:tab/>
        <w:t>③矿产资源丰富</w:t>
      </w:r>
    </w:p>
    <w:p>
      <w:pPr>
        <w:pStyle w:val="BodyText"/>
        <w:tabs>
          <w:tab w:pos="2579" w:val="left" w:leader="none"/>
          <w:tab w:pos="4677" w:val="left" w:leader="none"/>
        </w:tabs>
        <w:spacing w:line="240" w:lineRule="auto" w:before="25"/>
        <w:ind w:left="59" w:right="0"/>
        <w:jc w:val="center"/>
      </w:pPr>
      <w:r>
        <w:rPr/>
        <w:t>④地质灾害频发</w:t>
        <w:tab/>
      </w:r>
      <w:r>
        <w:rPr>
          <w:spacing w:val="-1"/>
        </w:rPr>
        <w:t>⑤地形崎岖</w:t>
        <w:tab/>
        <w:t>⑥景观独特，旅游资源丰富</w:t>
      </w:r>
    </w:p>
    <w:p>
      <w:pPr>
        <w:spacing w:after="0" w:line="240" w:lineRule="auto"/>
        <w:jc w:val="center"/>
        <w:sectPr>
          <w:pgSz w:w="11910" w:h="16840"/>
          <w:pgMar w:header="0" w:footer="1993" w:top="1580" w:bottom="2180" w:left="1680" w:right="1600"/>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8"/>
        <w:rPr>
          <w:rFonts w:ascii="宋体" w:hAnsi="宋体" w:cs="宋体" w:eastAsia="宋体"/>
          <w:sz w:val="15"/>
          <w:szCs w:val="15"/>
        </w:rPr>
      </w:pPr>
    </w:p>
    <w:p>
      <w:pPr>
        <w:pStyle w:val="BodyText"/>
        <w:spacing w:line="290" w:lineRule="auto"/>
        <w:ind w:right="242" w:hanging="420"/>
        <w:jc w:val="both"/>
      </w:pPr>
      <w:r>
        <w:rPr>
          <w:rFonts w:ascii="Times New Roman" w:hAnsi="Times New Roman" w:cs="Times New Roman" w:eastAsia="Times New Roman"/>
          <w:spacing w:val="-9"/>
        </w:rPr>
        <w:t>42</w:t>
      </w:r>
      <w:r>
        <w:rPr>
          <w:spacing w:val="-9"/>
        </w:rPr>
        <w:t>．</w:t>
      </w:r>
      <w:r>
        <w:rPr>
          <w:rFonts w:ascii="楷体" w:hAnsi="楷体" w:cs="楷体" w:eastAsia="楷体"/>
          <w:spacing w:val="-9"/>
        </w:rPr>
        <w:t>《鲁滨逊漂流记》讲述了鲁滨逊只身在荒岛</w:t>
      </w:r>
      <w:r>
        <w:rPr>
          <w:rFonts w:ascii="楷体" w:hAnsi="楷体" w:cs="楷体" w:eastAsia="楷体"/>
          <w:spacing w:val="-9"/>
        </w:rPr>
        <w:t>——“</w:t>
      </w:r>
      <w:r>
        <w:rPr>
          <w:rFonts w:ascii="楷体" w:hAnsi="楷体" w:cs="楷体" w:eastAsia="楷体"/>
          <w:spacing w:val="-9"/>
        </w:rPr>
        <w:t>绝望岛</w:t>
      </w:r>
      <w:r>
        <w:rPr>
          <w:rFonts w:ascii="楷体" w:hAnsi="楷体" w:cs="楷体" w:eastAsia="楷体"/>
          <w:spacing w:val="-9"/>
        </w:rPr>
        <w:t>”</w:t>
      </w:r>
      <w:r>
        <w:rPr>
          <w:rFonts w:ascii="楷体" w:hAnsi="楷体" w:cs="楷体" w:eastAsia="楷体"/>
          <w:spacing w:val="-9"/>
        </w:rPr>
        <w:t>生活的故事。实际上真实的</w:t>
      </w:r>
      <w:r>
        <w:rPr>
          <w:rFonts w:ascii="楷体" w:hAnsi="楷体" w:cs="楷体" w:eastAsia="楷体"/>
          <w:spacing w:val="-97"/>
        </w:rPr>
        <w:t> </w:t>
      </w:r>
      <w:r>
        <w:rPr>
          <w:rFonts w:ascii="楷体" w:hAnsi="楷体" w:cs="楷体" w:eastAsia="楷体"/>
          <w:spacing w:val="-97"/>
        </w:rPr>
      </w:r>
      <w:r>
        <w:rPr>
          <w:rFonts w:ascii="楷体" w:hAnsi="楷体" w:cs="楷体" w:eastAsia="楷体"/>
          <w:spacing w:val="-5"/>
        </w:rPr>
        <w:t>故事原型是发生在智利沿海的马斯地岛，这里森林茂密，气候宜人，主人公塞尔柯克</w:t>
      </w:r>
      <w:r>
        <w:rPr>
          <w:rFonts w:ascii="楷体" w:hAnsi="楷体" w:cs="楷体" w:eastAsia="楷体"/>
          <w:spacing w:val="-4"/>
        </w:rPr>
        <w:t> </w:t>
      </w:r>
      <w:r>
        <w:rPr>
          <w:rFonts w:ascii="楷体" w:hAnsi="楷体" w:cs="楷体" w:eastAsia="楷体"/>
          <w:spacing w:val="-5"/>
        </w:rPr>
        <w:t>曾与山羊为伴，最后被搭救回国。图 </w:t>
      </w:r>
      <w:r>
        <w:rPr>
          <w:rFonts w:ascii="Times New Roman" w:hAnsi="Times New Roman" w:cs="Times New Roman" w:eastAsia="Times New Roman"/>
        </w:rPr>
        <w:t>16</w:t>
      </w:r>
      <w:r>
        <w:rPr>
          <w:rFonts w:ascii="Times New Roman" w:hAnsi="Times New Roman" w:cs="Times New Roman" w:eastAsia="Times New Roman"/>
          <w:spacing w:val="-32"/>
        </w:rPr>
        <w:t> </w:t>
      </w:r>
      <w:r>
        <w:rPr>
          <w:rFonts w:ascii="楷体" w:hAnsi="楷体" w:cs="楷体" w:eastAsia="楷体"/>
          <w:spacing w:val="-3"/>
        </w:rPr>
        <w:t>为两岛所在区域略图。</w:t>
      </w:r>
      <w:r>
        <w:rPr>
          <w:spacing w:val="-3"/>
        </w:rPr>
        <w:t>读图和资料，</w:t>
      </w:r>
      <w:r>
        <w:rPr>
          <w:color w:val="303030"/>
          <w:spacing w:val="-3"/>
        </w:rPr>
        <w:t>回答</w:t>
      </w:r>
      <w:r>
        <w:rPr>
          <w:spacing w:val="-3"/>
        </w:rPr>
        <w:t>下</w:t>
      </w:r>
    </w:p>
    <w:p>
      <w:pPr>
        <w:pStyle w:val="BodyText"/>
        <w:spacing w:line="240" w:lineRule="auto" w:before="3"/>
        <w:ind w:right="47"/>
        <w:jc w:val="left"/>
      </w:pPr>
      <w:r>
        <w:rPr/>
        <w:pict>
          <v:group style="position:absolute;margin-left:170.968109pt;margin-top:19.588087pt;width:213.1pt;height:266.850pt;mso-position-horizontal-relative:page;mso-position-vertical-relative:paragraph;z-index:-48832" coordorigin="3419,392" coordsize="4262,5337">
            <v:group style="position:absolute;left:3436;top:397;width:4239;height:5326" coordorigin="3436,397" coordsize="4239,5326">
              <v:shape style="position:absolute;left:3436;top:397;width:4239;height:5326" coordorigin="3436,397" coordsize="4239,5326" path="m7675,5723l3436,5723,3436,397,7675,409,7675,5723xe" filled="true" fillcolor="#e6e6e6" stroked="false">
                <v:path arrowok="t"/>
                <v:fill type="solid"/>
              </v:shape>
            </v:group>
            <v:group style="position:absolute;left:3436;top:397;width:4239;height:5326" coordorigin="3436,397" coordsize="4239,5326">
              <v:shape style="position:absolute;left:3436;top:397;width:4239;height:5326" coordorigin="3436,397" coordsize="4239,5326" path="m7675,5723l3436,5723,3436,397,7675,409,7675,5723xe" filled="false" stroked="true" strokeweight="0pt" strokecolor="#e6e6e6">
                <v:path arrowok="t"/>
              </v:shape>
            </v:group>
            <v:group style="position:absolute;left:3431;top:392;width:4251;height:5337" coordorigin="3431,392" coordsize="4251,5337">
              <v:shape style="position:absolute;left:3431;top:392;width:4251;height:5337" coordorigin="3431,392" coordsize="4251,5337" path="m7681,5729l3431,5729,3431,392,3440,401,3440,5719,7675,5719,7675,5723,7681,5723,7681,5729xe" filled="true" fillcolor="#000000" stroked="false">
                <v:path arrowok="t"/>
                <v:fill type="solid"/>
              </v:shape>
              <v:shape style="position:absolute;left:3431;top:392;width:4251;height:5337" coordorigin="3431,392" coordsize="4251,5337" path="m7681,5723l7675,5723,7675,5719,7671,5719,7671,413,3440,401,6973,401,7681,403,7681,5723xe" filled="true" fillcolor="#000000" stroked="false">
                <v:path arrowok="t"/>
                <v:fill type="solid"/>
              </v:shape>
            </v:group>
            <v:group style="position:absolute;left:3431;top:392;width:4251;height:5337" coordorigin="3431,392" coordsize="4251,5337">
              <v:shape style="position:absolute;left:3431;top:392;width:4251;height:5337" coordorigin="3431,392" coordsize="4251,5337" path="m7675,5723l7675,5719,3440,5719,3440,401,7671,413,7671,5723,7675,5723,7675,5719,7675,5723,7681,5723,7681,403,3431,392,3431,5729,7681,5729,7681,5723,7675,5723xe" filled="false" stroked="true" strokeweight="0pt" strokecolor="#000000">
                <v:path arrowok="t"/>
              </v:shape>
              <v:shape style="position:absolute;left:3436;top:397;width:4176;height:4927" type="#_x0000_t75" stroked="false">
                <v:imagedata r:id="rId86" o:title=""/>
              </v:shape>
              <v:shape style="position:absolute;left:3431;top:392;width:4186;height:4946" type="#_x0000_t75" stroked="false">
                <v:imagedata r:id="rId87" o:title=""/>
              </v:shape>
              <v:shape style="position:absolute;left:3431;top:392;width:4186;height:5049" type="#_x0000_t75" stroked="false">
                <v:imagedata r:id="rId88" o:title=""/>
              </v:shape>
            </v:group>
            <v:group style="position:absolute;left:3431;top:392;width:4186;height:4951" coordorigin="3431,392" coordsize="4186,4951">
              <v:shape style="position:absolute;left:3431;top:392;width:4186;height:4951" coordorigin="3431,392" coordsize="4186,4951" path="m3436,504l3433,505,3433,507,3435,509,3436,515,3440,521,3444,528,3448,534,3455,547,3459,557,3461,562,3463,566,3465,568,3465,570,3465,583,3465,602,3467,627,3467,650,3467,668,3469,676,3471,684,3474,691,3486,710,3499,727,3506,735,3512,740,3516,744,3520,748,3520,746,3520,748,3520,746,3520,748,3522,752,3522,758,3522,767,3524,776,3522,790,3522,799,3524,809,3524,812,3524,814,3524,818,3522,820,3518,828,3514,835,3512,839,3510,845,3508,850,3510,854,3512,858,3514,862,3518,864,3527,871,3539,875,3546,879,3548,879,3550,875,3546,879,3548,879,3550,881,3552,883,3556,886,3571,902,3586,921,3594,930,3599,939,3603,943,3603,947,3605,951,3603,958,3603,968,3601,977,3599,987,3599,994,3597,1002,3599,1008,3601,1011,3603,1015,3609,1025,3616,1038,3626,1053,3635,1066,3643,1078,3649,1087,3650,1089,3650,1091,3700,1116,3703,1112,3703,1110,3705,1108,3705,1102,3707,1097,3709,1091,3709,1083,3709,1076,3707,1068,3702,1063,3696,1057,3692,1053,3688,1051,3686,1049,3685,1047,3683,1044,3681,1040,3681,1032,3681,1023,3681,1000,3683,972,3683,943,3683,922,3681,905,3679,898,3677,890,3675,886,3673,885,3669,883,3666,879,3662,875,3658,869,3647,852,3635,833,3630,824,3626,816,3622,809,3618,805,3613,797,3605,784,3596,769,3590,756,3584,744,3582,737,3580,731,3580,598,3575,598,3573,602,3575,602,3578,604,3582,606,3597,613,3614,623,3622,629,3630,634,3635,638,3639,642,3641,648,3643,653,3645,663,3647,686,3647,710,3649,735,3649,752,3652,767,3660,786,3667,803,3671,811,3675,818,3679,824,3681,828,3683,831,3683,833,3685,833,3685,835,3686,835,3688,837,3692,841,3698,845,3702,850,3707,854,3711,860,3713,864,3717,867,3721,873,3724,881,3728,888,3732,894,3736,902,3738,907,3738,911,3738,919,3736,924,3736,932,3734,939,3736,945,3738,949,3739,955,3745,958,3753,964,3760,970,3770,977,3779,985,3785,991,3791,996,3794,1002,3796,1006,3798,1013,3804,1023,3811,1032,3834,1057,3855,1085,3863,1093,3868,1102,3874,1110,3876,1114,3880,1120,3880,1123,3882,1125,3883,1142,3889,1161,3893,1178,3895,1192,3895,1195,3893,1197,3891,1203,3885,1210,3882,1218,3878,1224,3874,1229,3872,1235,3870,1241,3870,1245,3872,1246,3874,1250,3878,1256,3889,1271,3906,1292,3925,1313,3935,1324,3944,1334,3953,1341,3961,1349,3969,1353,3976,1356,3995,1358,4018,1360,4027,1360,4037,1362,4042,1364,4044,1364,4048,1366,4052,1372,4061,1379,4073,1391,4086,1402,4096,1411,4105,1417,4114,1425,4122,1428,4130,1432,4137,1434,4154,1434,4171,1434,4179,1434,4186,1436,4192,1436,4198,1436,4198,1438,4200,1438,4202,1440,4211,1447,4226,1459,4241,1470,4255,1478,4266,1485,4274,1489,4279,1491,4287,1491,4300,1491,4321,1489,4346,1487,4372,1485,4399,1483,4421,1483,4429,1483,4436,1483,4442,1485,4508,1531,4525,1550,4531,1554,4537,1559,4544,1565,4554,1572,4584,1593,4618,1616,4630,1622,4639,1629,4647,1633,4654,1639,4662,1641,4666,1644,4685,1648,4709,1652,4732,1656,4749,1660,4757,1662,4762,1663,4768,1663,4774,1667,4779,1669,4785,1675,4787,1679,4793,1682,4798,1686,4804,1692,4829,1709,4851,1728,4859,1735,4864,1741,4870,1747,4872,1751,4876,1752,4876,1754,4876,1756,4876,1766,4876,1775,4876,1789,4878,1804,4880,1809,4882,1815,4885,1821,4889,1825,4893,1828,4897,1830,4899,1834,4902,1836,4904,1838,4908,1838,4912,1838,4914,1836,4918,1834,4919,1830,4921,1826,4921,1821,4923,1817,4923,1811,4925,1809,4925,1807,4927,1807,4929,1807,4935,1809,4940,1811,4946,1817,4952,1821,4955,1826,4959,1832,4961,1836,4961,1838,4961,1840,4961,1842,4961,1845,4959,1851,4959,1861,4957,1870,4959,1876,4961,1883,4963,1887,4965,1891,4969,1895,4986,1902,4999,1904,5005,1906,5005,1900,5001,1904,5003,1906,5005,1906,5008,1908,5014,1912,5018,1914,5025,1917,5033,1923,5043,1927,5050,1931,5056,1933,5063,1934,5071,1934,5079,1934,5084,1934,5090,1934,5092,1934,5094,1934,5094,1931,5094,1934,5096,1934,5097,1934,5103,1934,5111,1934,5120,1934,5124,1936,5128,1936,5130,1936,5130,1938,5132,1940,5133,1944,5137,1950,5141,1955,5145,1961,5149,1967,5152,1969,5158,1972,5162,1974,5168,1974,5171,1976,5173,1978,5175,1978,5179,1980,5185,1978,5186,1976,5188,1972,5188,1969,5188,1963,5190,1948,5190,1933,5192,1921,5192,1917,5186,1917,5188,1921,5190,1921,5192,1919,5194,1919,5209,1912,5228,1906,5243,1902,5253,1900,5260,1900,5266,1898,5272,1897,5275,1898,5277,1900,5279,1902,5279,1908,5279,1914,5277,1919,5274,1927,5274,1934,5274,1940,5275,1946,5279,1950,5294,1961,5313,1969,5321,1972,5327,1976,5330,1978,5330,1980,5332,1980,5332,1982,5332,1989,5332,1997,5332,2022,5330,2052,5330,2077,5329,2103,5327,2122,5327,2137,5327,2143,5325,2150,5323,2160,5321,2169,5319,2177,5315,2185,5311,2188,5308,2194,5302,2200,5296,2207,5289,2213,5283,2219,5279,2222,5275,2226,5272,2234,5270,2241,5268,2247,5266,2255,5221,2306,5200,2315,5196,2317,5192,2321,5188,2325,5185,2331,5185,2334,5183,2340,5179,2348,5177,2355,5175,2363,5173,2368,5171,2374,5171,2378,5175,2378,5171,2378,5175,2378,5171,2378,5169,2382,5169,2385,5168,2393,5160,2410,5154,2433,5149,2452,5147,2469,5149,2475,5150,2478,5158,2488,5166,2495,5171,2499,5177,2503,5181,2505,5185,2507,5188,2507,5194,2507,5196,2507,5198,2509,5198,2511,5198,2514,5196,2528,5194,2537,5192,2545,5188,2550,5183,2556,5179,2560,5173,2564,5168,2569,5160,2573,5154,2581,5143,2590,5135,2602,5130,2615,5130,2626,5130,2639,5132,2670,5133,2677,5135,2689,5135,2698,5137,2706,5139,2711,5143,2715,5145,2719,5149,2723,5150,2723,5152,2725,5156,2727,5169,2738,5186,2751,5205,2766,5226,2783,5243,2799,5260,2814,5266,2821,5270,2827,5272,2829,5274,2833,5275,2837,5277,2842,5279,2848,5289,2867,5300,2890,5313,2916,5329,2943,5340,2967,5351,2988,5355,2996,5359,3001,5361,3007,5363,3009,5365,3011,5368,3020,5372,3032,5380,3047,5385,3064,5389,3079,5391,3090,5391,3094,5391,3106,5391,3115,5391,3123,5393,3130,5444,3168,5448,3172,5452,3174,5454,3176,5454,3178,5455,3180,5457,3181,5471,3189,5490,3202,5514,3219,5543,3236,5569,3253,5590,3267,5607,3278,5620,3286,5628,3293,5652,3314,5675,3337,5688,3361,5698,3386,5707,3409,5711,3428,5713,3439,5713,3462,5715,3490,5715,3523,5717,3555,5717,3589,5719,3617,5719,3638,5719,3646,5719,3650,5717,3670,5713,3697,5711,3725,5707,3752,5705,3769,5702,3780,5698,3797,5692,3814,5681,3841,5673,3866,5664,3892,5658,3919,5656,3941,5656,3958,5656,3981,5658,4010,5658,4036,5658,4046,5658,4055,5656,4061,5656,4084,5654,4108,5651,4131,5647,4152,5643,4167,5639,4190,5632,4218,5624,4250,5618,4283,5611,4311,5607,4322,5605,4334,5603,4338,5601,4343,5601,4345,5596,4353,5590,4358,5586,4364,5582,4368,5580,4372,5579,4377,5577,4385,5577,4392,5577,4411,5577,4434,5577,4457,5575,4478,5573,4495,5569,4514,5563,4531,5561,4548,5561,4557,5563,4567,5565,4573,5565,4578,5567,4584,5571,4588,5577,4590,5582,4593,5590,4595,5599,4597,5607,4599,5611,4601,5613,4601,5615,4605,5616,4609,5618,4616,5620,4620,5620,4624,5622,4627,5622,4633,5622,4639,5620,4648,5620,4660,5618,4669,5616,4675,5616,4681,5615,4686,5615,4690,5613,4696,5613,4701,5613,4709,5613,4722,5615,4739,5616,4766,5618,4783,5618,4796,5618,4800,5616,4804,5616,4806,5613,4808,5609,4811,5603,4813,5596,4815,5590,4817,5582,4817,5575,4817,5567,4817,5561,4815,5558,4815,5552,4817,5548,4821,5546,4825,5543,4830,5539,4834,5537,4836,5535,4838,5533,4842,5533,4845,5533,4851,5537,4857,5541,4870,5544,4883,5550,4898,5558,4917,5567,4934,5575,4950,5579,4955,5580,4961,5580,4969,5582,4976,5582,4980,5580,4989,5579,4999,5577,5007,5575,5014,5573,5022,5571,5031,5571,5039,5575,5052,5580,5069,5588,5086,5594,5099,5599,5109,5601,5113,5603,5116,5605,5120,5607,5122,5609,5124,5611,5126,5613,5130,5616,5135,5618,5143,5622,5151,5624,5156,5626,5173,5628,5188,5628,5202,5628,5205,5626,5209,5624,5213,5622,5219,5622,5224,5620,5230,5622,5236,5624,5242,5628,5247,5632,5255,5635,5260,5637,5264,5639,5268,5641,5270,5643,5272,5645,5272,5651,5272,5654,5268,5658,5266,5662,5260,5669,5255,5673,5247,5677,5242,5679,5238,5681,5234,5683,5232,5686,5230,5690,5226,5698,5223,5704,5217,5705,5215,5709,5215,5713,5215,5715,5215,5717,5215,5724,5217,5732,5221,5738,5224,5743,5226,5745,5230,5747,5234,5747,5238,5747,5240,5743,5243,5740,5247,5734,5249,5728,5253,5719,5257,5717,5260,5713,5262,5715,5262,5713,5262,5715,5262,5713,5262,5711,5264,5707,5266,5704,5270,5700,5274,5698,5276,5698,5279,5698,5283,5702,5287,5705,5289,5711,5293,5719,5295,5726,5296,5734,5296,5738,5296,5741,5298,5745,5298,5747,5300,5749,5304,5751,5310,5753,5315,5753,5319,5753,5323,5755,5327,5757,5332,5760,5336,5766,5338,5774,5340,5779,5342,5783,5342,5787,5342,5791,5340,5793,5338,5794,5332,5796,5325,5798,5317,5800,5312,5800,5308,5802,5306,5802,5304,5802,5306,5802,5304,5802,5306,5804,5306,5806,5308,5810,5308,5825,5314,5844,5317,5863,5319,5870,5321,5876,5321,5880,5323,5885,5325,5889,5327,5895,5327,5897,5327,5901,5325,5902,5323,5904,5317,5906,5312,5908,5306,5910,5302,5914,5298,5918,5295,5919,5291,5921,5287,5919,5283,5918,5281,5916,5279,5912,5276,5906,5272,5842,5228,5798,5177,5791,5169,5787,5164,5783,5160,5783,5156,5783,5152,5783,5147,5781,5139,5781,5132,5781,5128,5779,5124,5779,5120,5779,5118,5781,5115,5783,5111,5785,5107,5789,5103,5806,5084,5815,5069,5821,5058,5825,5054,5830,5046,5834,5037,5840,5027,5844,5020,5847,5012,5851,5008,5853,5005,5855,5003,5857,5001,5863,4997,5874,4984,5885,4972,5893,4961,5901,4952,5906,4938,5910,4925,5910,4917,5906,4908,5901,4900,5893,4893,5889,4887,5887,4883,5883,4881,5882,4880,5882,4878,5880,4878,5876,4876,5872,4872,5866,4866,5861,4862,5857,4857,5853,4851,5849,4845,5849,4842,5849,4838,5851,4834,5857,4828,5861,4823,5863,4819,5865,4817,5868,4813,5872,4813,5876,4813,5883,4811,5891,4808,5899,4802,5908,4794,5919,4787,5955,4722,5957,4705,5957,4698,5957,4692,5959,4690,5957,4690,5959,4690,5957,4690,5955,4688,5957,4690,5955,4688,5957,4690,5955,4688,5955,4692,5957,4690,5955,4688,5955,4692,5959,4692,5961,4692,5967,4694,5974,4694,5980,4694,5988,4690,5991,4690,5999,4688,6005,4688,6010,4686,6016,4684,6018,4682,6020,4679,6020,4675,6020,4669,6016,4660,6014,4654,6010,4650,6007,4648,6005,4648,6001,4646,5995,4646,5990,4646,5980,4646,5972,4645,5969,4645,5965,4643,5963,4641,5963,4639,5961,4631,5961,4624,5961,4614,5961,4609,5963,4603,5965,4599,5967,4597,5988,4593,6003,4593,6008,4593,6016,4593,6026,4591,6035,4591,6043,4590,6046,4590,6046,4586,6046,4590,6046,4586,6046,4590,6046,4588,6046,4590,6046,4588,6046,4590,6048,4591,6050,4593,6054,4595,6058,4597,6062,4597,6067,4597,6073,4591,6077,4586,6080,4576,6084,4563,6084,4552,6084,4535,6082,4521,6082,4518,6132,4500,6135,4500,6137,4500,6139,4502,6141,4502,6147,4502,6166,4500,6190,4499,6219,4493,6247,4485,6274,4476,6293,4463,6313,4446,6332,4434,6340,4428,6346,4423,6349,4419,6351,4415,6351,4410,6351,4404,6349,4398,6344,4389,6340,4381,6323,4334,6323,4250,6323,4248,6325,4245,6327,4243,6329,4239,6332,4235,6334,4233,6336,4233,6336,4231,6334,4228,6330,4231,6332,4233,6338,4241,6346,4252,6357,4262,6368,4271,6385,4281,6402,4288,6421,4294,6435,4298,6438,4298,6446,4298,6455,4296,6463,4292,6471,4290,6478,4286,6484,4283,6490,4275,6501,4264,6514,4248,6531,4231,6548,4212,6563,4195,6582,4169,6594,4148,6598,4139,6601,4131,6605,4125,6607,4121,6611,4118,6615,4112,6618,4106,6626,4097,6633,4087,6641,4076,6645,4070,6649,4065,6652,4063,6651,4061,6651,4063,6652,4063,6651,4061,6651,4063,6651,4059,6651,4063,6651,4059,6651,4063,6652,4066,6654,4070,6654,4074,6654,4078,6652,4084,6651,4087,6649,4091,6643,4097,6639,4103,6635,4108,6632,4114,6628,4120,6626,4125,6626,4129,6624,4133,6620,4137,6618,4142,6616,4146,6615,4152,6615,4156,6616,4157,6618,4159,6622,4161,6626,4161,6632,4161,6637,4161,6641,4161,6645,4159,6649,4156,6651,4152,6654,4148,6658,4142,6664,4133,6671,4118,6685,4097,6696,4076,6709,4055,6723,4036,6728,4029,6734,4021,6736,4017,6740,4015,6741,4013,6751,4006,6764,3994,6776,3981,6783,3972,6791,3962,6794,3957,6796,3953,6798,3949,6800,3943,6800,3940,6802,3932,6804,3919,6806,3896,6810,3873,6815,3854,6823,3839,6832,3824,6840,3814,6846,3805,6851,3797,6857,3790,6865,3786,6874,3782,6899,3773,6925,3759,6946,3746,6959,3731,6976,3714,6986,3706,6993,3699,6999,3697,7003,3695,7007,3693,7020,3695,7037,3699,7056,3703,7077,3703,7103,3703,7130,3703,7152,3697,7171,3691,7185,3684,7196,3672,7205,3663,7219,3648,7234,3629,7249,3612,7262,3595,7274,3579,7285,3560,7296,3542,7306,3523,7313,3507,7321,3490,7327,3471,7329,3462,7332,3454,7336,3447,7340,3443,7344,3439,7346,3434,7348,3426,7351,3405,7355,3384,7355,3367,7357,3356,7355,3350,7355,3343,7353,3331,7353,3318,7353,3299,7359,3278,7370,3255,7389,3225,7402,3199,7408,3187,7412,3180,7416,3172,7420,3168,7438,3147,7459,3123,7478,3098,7499,3075,7510,3064,7524,3047,7537,3030,7548,3013,7560,2998,7565,2988,7569,2984,7575,2979,7581,2973,7586,2967,7594,2958,7601,2950,7605,2943,7609,2937,7611,2931,7611,2922,7613,2910,7615,2897,7615,2891,7613,2884,7613,2882,7613,2878,7613,2859,7615,2835,7616,2808,7616,2782,7616,2768,7616,2759,7615,2755,7615,2751,7613,2749,7611,2747,7609,2746,7590,2742,7573,2738,7563,2732,7554,2727,7543,2717,7529,2702,7501,2670,7474,2639,7467,2630,7461,2620,7454,2613,7438,2603,7421,2598,7402,2592,7382,2586,7363,2581,7346,2575,7334,2571,7321,2567,7302,2564,7283,2560,7268,2556,7260,2554,7253,2550,7245,2545,7240,2541,7234,2539,7226,2537,7219,2535,7217,2535,7202,2539,7185,2541,7179,2539,7173,2539,7168,2535,7160,2531,7152,2528,7147,2522,7143,2516,7139,2511,7135,2503,7134,2497,7128,2492,7115,2484,7096,2473,7073,2465,7060,2459,7043,2454,7026,2446,7009,2440,6995,2435,6984,2433,6974,2431,6965,2433,6957,2435,6954,2437,6950,2440,6946,2444,6944,2450,6942,2456,6940,2461,6938,2465,6935,2469,6931,2473,6925,2475,6908,2478,6895,2480,6880,2480,6857,2480,6840,2482,6825,2484,6817,2486,6810,2488,6802,2490,6798,2490,6796,2490,6794,2490,6794,2492,6796,2492,6794,2490,6794,2492,6796,2492,6796,2488,6794,2486,6793,2484,6789,2480,6785,2478,6783,2476,6783,2475,6787,2473,6793,2471,6812,2467,6823,2463,6904,2463,6908,2465,6912,2465,6916,2465,6918,2463,6921,2461,6923,2456,6923,2448,6925,2439,6927,2431,6927,2425,6929,2420,6929,2416,6927,2412,6923,2408,6919,2408,6910,2404,6891,2397,6870,2391,6861,2385,6849,2384,6842,2380,6834,2376,6830,2374,6829,2374,6827,2372,6825,2372,6821,2368,6817,2365,6815,2361,6813,2357,6815,2355,6817,2349,6821,2346,6827,2338,6832,2334,6838,2329,6842,2327,6844,2323,6846,2317,6848,2312,6848,2306,6846,2300,6842,2295,6842,2289,6842,2285,6840,2279,6840,2276,6838,2270,6832,2264,6827,2260,6817,2253,6791,2221,6793,2204,6796,2185,6794,2177,6793,2171,6789,2168,6781,2158,6772,2149,6766,2141,6760,2137,6755,2132,6749,2130,6741,2126,6732,2124,6724,2120,6719,2116,6715,2113,6711,2109,6709,2103,6707,2096,6705,2088,6702,2082,6700,2075,6696,2071,6692,2069,6688,2067,6681,2065,6671,2063,6664,2061,6658,2060,6652,2058,6649,2056,6645,2052,6639,2050,6628,2044,6613,2039,6599,2035,6592,2035,6582,2035,6573,2035,6563,2037,6554,2039,6550,2041,6544,2042,6537,2042,6531,2044,6529,2044,6526,2044,6524,2044,6520,2046,6512,2046,6505,2046,6495,2046,6486,2044,6474,2041,6465,2037,6459,2035,6457,2033,6455,2033,6454,2037,6457,2035,6454,2031,6446,2024,6435,2010,6421,1995,6406,1980,6385,1959,6368,1940,6361,1931,6353,1925,6348,1919,6346,1915,6338,1912,6332,1904,6327,1898,6321,1895,6315,1891,6310,1887,6304,1885,6294,1883,6283,1879,6270,1876,6260,1872,6251,1868,6247,1866,6243,1864,6241,1864,6241,1866,6241,1864,6241,1866,6241,1864,6240,1862,6230,1857,6217,1845,6204,1836,6160,1794,6156,1789,6152,1787,6151,1783,6147,1781,6141,1777,6137,1775,6133,1773,6132,1771,6130,1771,6130,1770,6128,1770,6126,1770,6124,1771,6120,1771,6105,1773,6082,1777,6056,1779,6048,1779,6012,1777,5986,1777,5961,1773,5954,1773,5950,1771,5946,1770,5942,1768,5937,1766,5933,1764,5925,1764,5918,1764,5893,1764,5874,1766,5866,1766,5859,1764,5846,1756,5830,1751,5821,1741,5815,1735,5810,1730,5804,1724,5796,1718,5789,1713,5781,1707,5776,1703,5770,1701,5764,1699,5758,1699,5751,1696,5743,1694,5738,1692,5734,1692,5730,1690,5726,1690,5721,1688,5721,1694,5719,1696,5719,1701,5717,1707,5717,1713,5715,1715,5713,1715,5711,1716,5709,1716,5702,1720,5692,1722,5686,1724,5681,1728,5677,1732,5671,1735,5668,1739,5662,1745,5654,1754,5652,1758,5651,1762,5652,1764,5652,1768,5654,1770,5658,1775,5664,1781,5668,1787,5673,1792,5679,1798,5683,1802,5686,1806,5686,1807,5688,1806,5686,1806,5686,1807,5688,1806,5686,1806,5686,1807,5686,1809,5685,1815,5683,1819,5683,1823,5681,1826,5679,1828,5677,1830,5673,1832,5668,1834,5662,1834,5656,1834,5652,1834,5651,1834,5649,1832,5649,1828,5647,1823,5647,1811,5647,1802,5649,1789,5649,1783,5649,1777,5649,1770,5649,1760,5647,1751,5647,1745,5647,1737,5651,1734,5658,1726,5666,1718,5671,1715,5673,1711,5677,1705,5677,1699,5679,1696,5679,1690,5681,1686,5681,1680,5681,1677,5679,1673,5677,1671,5671,1669,5664,1667,5658,1667,5652,1667,5647,1665,5641,1665,5637,1665,5630,1665,5622,1669,5616,1673,5611,1679,5607,1684,5603,1692,5599,1699,5599,1705,5597,1711,5597,1715,5597,1716,5594,1716,5590,1718,5582,1720,5575,1722,5550,1726,5524,1728,5512,1732,5497,1737,5482,1743,5474,1747,5469,1751,5463,1752,5459,1754,5455,1756,5454,1756,5454,1758,5450,1760,5446,1764,5442,1768,5436,1771,5433,1777,5431,1783,5429,1790,5427,1804,5423,1821,5397,1857,5389,1862,5383,1868,5380,1876,5376,1879,5374,1881,5372,1883,5370,1883,5366,1883,5363,1881,5359,1879,5355,1878,5351,1874,5347,1870,5344,1866,5336,1862,5329,1855,5323,1849,5317,1843,5313,1840,5308,1836,5300,1834,5293,1834,5240,1834,5236,1834,5230,1834,5222,1834,5209,1834,5194,1838,5179,1847,5160,1859,5143,1864,5128,1866,5122,1868,5118,1868,5115,1870,5113,1870,5111,1870,5109,1868,5105,1866,5058,1804,5050,1798,5043,1790,5035,1783,5027,1775,5022,1768,5007,1707,5007,1686,5007,1679,5007,1673,5007,1671,5014,1658,5024,1641,5029,1616,5033,1597,5035,1580,5035,1572,5035,1567,5037,1565,5037,1561,5037,1557,5039,1554,5041,1546,5041,1536,5041,1529,4976,1481,4919,1468,4899,1468,4872,1470,4861,1472,4851,1472,4842,1474,4840,1474,4836,1476,4834,1476,4832,1478,4829,1478,4813,1480,4798,1480,4785,1480,4775,1480,4766,1480,4760,1480,4757,1480,4755,1478,4753,1474,4753,1464,4751,1457,4753,1449,4755,1442,4757,1432,4762,1423,4768,1409,4775,1396,4781,1383,4787,1370,4789,1360,4791,1353,4793,1343,4794,1332,4794,1322,4796,1315,4798,1307,4800,1301,4804,1296,4810,1290,4813,1284,4817,1281,4821,1277,4823,1277,4823,1275,4825,1273,4827,1271,4829,1267,4832,1264,4836,1258,4842,1250,4847,1241,4853,1229,4857,1224,4859,1216,4859,1210,4859,1207,4857,1203,4855,1199,4849,1195,4844,1190,4840,1186,4836,1182,4832,1180,4827,1180,4819,1178,4815,1178,4783,1184,4749,1193,4732,1197,4713,1199,4704,1199,4696,1199,4690,1201,4686,1201,4683,1203,4677,1207,4671,1212,4664,1218,4656,1224,4649,1231,4643,1239,4641,1246,4637,1256,4635,1264,4633,1271,4632,1277,4628,1284,4624,1292,4614,1301,4609,1311,4601,1319,4596,1326,4588,1330,4580,1332,4573,1332,4561,1332,4550,1330,4541,1332,4533,1334,4516,1337,4499,1341,4480,1345,4467,1347,4461,1347,4455,1349,4452,1353,4444,1355,4440,1356,4436,1356,4435,1355,4429,1351,4423,1345,4408,1330,4393,1319,4383,1309,4374,1298,4363,1279,4346,1250,4308,1186,4306,1174,4302,1167,4300,1161,4296,1156,4294,1150,4293,1144,4291,1140,4293,1135,4293,1129,4294,1121,4302,1093,4308,1068,4311,1047,4317,1036,4321,1029,4340,960,4340,941,4340,922,4340,907,4338,890,4338,875,4338,869,4338,867,4338,866,4336,864,4338,867,4338,866,4336,864,4338,867,4344,864,4353,858,4368,850,4385,841,4410,826,4433,812,4450,799,4465,786,4480,775,4489,765,4497,759,4501,758,4497,754,4497,758,4616,767,4618,767,4622,767,4626,765,4633,765,4641,765,4650,765,4660,767,4666,767,4673,769,4681,769,4688,769,4696,769,4704,769,4711,771,4717,771,4721,773,4728,776,4736,780,4743,784,4751,784,4757,784,4760,782,4762,778,4762,773,4762,765,4762,758,4760,748,4758,740,4758,733,4758,727,4758,725,4757,725,4758,725,4757,725,4758,725,4757,723,4757,727,4758,725,4757,723,4757,727,4758,725,4762,725,4777,723,4798,720,4821,718,4840,716,4855,716,4857,716,4859,716,4866,718,4880,720,4897,722,4914,725,4933,729,4950,733,4955,735,4961,737,4965,739,4967,739,4965,739,4967,739,4965,739,4971,746,4978,754,4984,758,4991,759,4999,761,5007,759,5012,758,5020,754,5024,750,5027,746,5029,742,5033,739,5035,737,5037,735,5037,737,5039,737,5041,739,5054,750,5063,761,5069,769,5073,776,5073,784,5073,790,5071,797,5069,803,5067,811,5065,820,5065,828,5065,835,5067,843,5071,850,5084,869,5094,885,5099,902,5107,924,5115,945,5120,962,5124,970,5126,977,5132,985,5135,989,5141,993,5147,996,5154,996,5162,998,5169,1000,5179,1000,5185,1000,5190,998,5194,993,5198,987,5200,983,5202,979,5204,977,5205,975,5205,974,5207,970,5207,964,5209,958,5209,949,5209,932,5213,915,5215,894,5217,867,5217,856,5215,841,5211,805,5207,778,5202,759,5198,744,5188,725,5181,703,5173,680,5171,668,5169,661,5171,653,5173,650,5177,644,5183,640,5202,631,5222,619,5245,604,5257,595,5274,581,5293,566,5315,551,5334,536,5351,524,5359,519,5365,515,5368,511,5370,509,5376,504,5385,492,5395,481,5402,471,5404,469,5406,464,5408,458,5414,447,5419,435,5425,424,5429,415,5429,413,5433,405,3431,392,3431,504,3433,505,3436,504,3440,504,3440,401,5425,415,5425,411,5421,409,5419,409,5419,413,5418,416,5416,422,5412,428,5410,435,5404,445,5400,454,5397,460,5395,464,5395,468,5387,475,5378,487,5370,496,5365,502,5365,504,5363,504,5359,505,5355,509,5351,513,5346,517,5327,530,5308,545,5287,560,5268,574,5251,587,5240,596,5217,612,5198,623,5179,632,5173,634,5169,638,5166,644,5162,650,5162,655,5160,661,5162,670,5164,682,5171,704,5181,729,5188,748,5192,761,5198,780,5202,807,5205,841,5207,856,5207,867,5205,892,5204,913,5200,930,5200,949,5200,957,5200,962,5198,966,5198,968,5198,970,5196,972,5196,974,5192,977,5190,983,5186,987,5185,989,5183,991,5179,991,5173,991,5168,989,5162,989,5154,987,5147,987,5143,983,5139,979,5135,972,5132,966,5130,958,5124,941,5115,921,5109,900,5103,881,5092,864,5079,845,5075,837,5075,828,5077,818,5079,807,5082,795,5082,784,5082,776,5080,769,5077,761,5071,756,5063,746,5056,739,5048,731,5043,727,5037,725,5033,727,5029,729,5027,731,5024,735,5022,739,5018,742,5014,746,5008,748,5005,750,4999,752,4993,750,4989,748,4984,746,4978,740,4972,733,4969,731,4965,729,4950,723,4929,720,4906,714,4885,710,4868,708,4859,706,4855,706,4840,706,4821,708,4798,710,4781,712,4768,714,4762,716,4758,716,4755,718,4751,720,4749,722,4749,723,4749,727,4749,735,4749,742,4751,750,4753,759,4753,767,4753,773,4753,775,4751,775,4749,775,4745,775,4739,773,4732,769,4726,765,4719,761,4713,761,4704,759,4696,759,4688,759,4681,759,4675,759,4669,759,4660,758,4650,756,4641,756,4633,756,4626,756,4620,758,4616,758,4616,761,4616,758,4495,748,4493,750,4491,752,4484,758,4472,767,4459,778,4444,792,4427,803,4404,818,4382,831,4364,841,4349,850,4338,856,4332,858,4330,860,4330,862,4328,867,4328,875,4328,898,4330,922,4330,941,4330,960,4328,983,4328,993,4327,1000,4325,1006,4323,1011,4319,1017,4313,1023,4310,1030,4302,1046,4298,1066,4293,1091,4287,1118,4283,1127,4283,1133,4281,1140,4283,1146,4283,1150,4287,1156,4289,1159,4291,1165,4294,1171,4296,1178,4298,1188,4304,1207,4311,1222,4323,1235,4338,1256,4355,1284,4366,1303,4376,1317,4387,1326,4395,1332,4402,1337,4408,1343,4418,1351,4423,1358,4429,1362,4435,1366,4440,1366,4446,1364,4452,1362,4455,1360,4461,1356,4467,1356,4482,1355,4501,1351,4520,1345,4535,1341,4543,1341,4550,1339,4558,1341,4563,1341,4573,1341,4580,1341,4590,1339,4622,1307,4632,1298,4641,1281,4645,1267,4647,1258,4649,1250,4652,1243,4656,1237,4664,1231,4669,1226,4677,1220,4683,1214,4688,1210,4690,1210,4692,1209,4696,1209,4713,1209,4732,1207,4753,1203,4785,1193,4815,1188,4819,1188,4825,1188,4829,1190,4830,1192,4834,1193,4838,1197,4842,1201,4849,1207,4849,1209,4849,1210,4849,1214,4847,1220,4846,1226,4840,1235,4834,1245,4827,1254,4823,1260,4819,1265,4817,1267,4815,1269,4819,1271,4817,1267,4815,1269,4813,1271,4810,1275,4804,1279,4800,1284,4796,1292,4793,1298,4787,1313,4785,1330,4783,1337,4781,1347,4781,1353,4779,1358,4777,1366,4772,1377,4766,1392,4757,1413,4749,1428,4745,1440,4743,1449,4741,1457,4743,1466,4743,1476,4745,1480,4749,1485,4753,1487,4760,1489,4766,1489,4774,1489,4815,1489,4823,1487,4830,1487,4838,1485,4840,1485,4842,1483,4844,1483,4846,1483,4851,1481,4855,1481,4878,1480,4900,1478,4919,1478,4925,1478,4931,1480,4938,1480,4946,1481,5010,1508,5024,1517,5027,1519,5029,1521,5031,1531,5031,1536,5031,1544,5029,1550,5029,1555,5027,1557,5027,1561,5025,1567,5024,1588,5020,1614,5014,1637,5005,1654,4999,1667,4997,1673,4997,1679,4997,1686,4997,1709,4999,1730,5001,1747,5008,1766,5022,1783,5029,1790,5037,1798,5044,1806,5052,1811,5065,1826,5080,1847,5094,1866,5099,1872,5103,1878,5109,1879,5113,1879,5116,1879,5122,1878,5126,1876,5130,1876,5145,1874,5164,1866,5185,1853,5196,1847,5209,1843,5222,1843,5232,1843,5240,1843,5293,1843,5300,1843,5304,1845,5308,1847,5311,1851,5317,1855,5323,1862,5330,1870,5336,1874,5342,1878,5346,1881,5349,1885,5353,1887,5359,1891,5365,1893,5370,1893,5376,1893,5380,1889,5383,1885,5387,1879,5391,1874,5395,1870,5399,1868,5404,1864,5410,1861,5416,1855,5421,1851,5425,1845,5429,1840,5433,1823,5436,1806,5438,1790,5438,1787,5440,1783,5444,1779,5448,1773,5452,1770,5455,1768,5459,1766,5459,1764,5457,1760,5459,1766,5459,1764,5463,1764,5467,1762,5472,1758,5478,1756,5486,1752,5501,1747,5516,1741,5526,1737,5550,1735,5577,1732,5588,1730,5596,1726,5599,1724,5603,1722,5605,1718,5607,1715,5607,1713,5607,1707,5609,1701,5611,1696,5616,1688,5620,1680,5626,1677,5630,1675,5633,1675,5637,1675,5641,1675,5645,1675,5651,1677,5656,1677,5664,1677,5668,1679,5669,1679,5671,1679,5671,1680,5671,1684,5669,1688,5669,1694,5668,1699,5668,1703,5664,1707,5660,1711,5652,1718,5643,1726,5639,1732,5637,1737,5637,1745,5637,1752,5639,1760,5639,1770,5639,1777,5639,1783,5639,1789,5637,1802,5637,1811,5637,1823,5639,1830,5641,1836,5643,1840,5645,1842,5649,1843,5651,1843,5656,1843,5666,1843,5673,1842,5681,1840,5685,1836,5688,1832,5692,1825,5694,1817,5696,1809,5696,1806,5696,1804,5694,1802,5692,1798,5688,1792,5683,1787,5675,1781,5669,1775,5666,1770,5664,1766,5662,1764,5660,1762,5662,1762,5662,1758,5668,1754,5671,1749,5679,1743,5683,1737,5688,1735,5694,1732,5702,1730,5711,1726,5717,1724,5721,1722,5724,1718,5726,1715,5726,1709,5728,1703,5728,1699,5730,1696,5730,1694,5724,1694,5722,1698,5726,1699,5736,1701,5747,1705,5758,1709,5766,1711,5770,1713,5774,1715,5779,1716,5785,1722,5791,1726,5796,1732,5804,1737,5810,1743,5813,1747,5827,1758,5840,1766,5855,1771,5865,1775,5874,1775,5895,1773,5918,1773,5923,1773,5929,1773,5933,1773,5935,1775,5937,1775,5940,1777,5946,1779,5952,1781,5959,1783,5984,1787,6012,1787,6046,1789,6056,1789,6079,1787,6097,1785,6115,1783,6126,1781,6130,1779,6128,1775,6126,1779,6130,1781,6132,1783,6137,1785,6141,1789,6145,1790,6147,1792,6149,1794,6152,1802,6162,1813,6175,1826,6187,1836,6194,1840,6200,1845,6209,1851,6217,1857,6222,1862,6230,1868,6234,1870,6236,1872,6238,1872,6240,1874,6243,1876,6247,1876,6257,1879,6266,1883,6276,1887,6287,1891,6294,1895,6302,1895,6308,1897,6313,1900,6319,1906,6329,1915,6338,1923,6342,1925,6346,1929,6349,1934,6355,1940,6361,1946,6380,1965,6399,1986,6418,2006,6431,2020,6440,2031,6448,2039,6450,2041,6452,2042,6455,2044,6469,2048,6484,2054,6493,2056,6505,2056,6510,2056,6516,2056,6522,2056,6524,2054,6527,2054,6531,2054,6539,2052,6546,2052,6554,2050,6560,2048,6563,2046,6569,2044,6575,2044,6582,2044,6590,2044,6598,2044,6603,2046,6609,2048,6616,2050,6624,2054,6630,2056,6635,2058,6639,2060,6641,2061,6645,2063,6649,2065,6668,2071,6687,2075,6688,2077,6690,2080,6694,2086,6696,2092,6698,2099,6700,2105,6704,2113,6707,2118,6711,2124,6717,2128,6723,2130,6730,2133,6738,2135,6745,2139,6751,2141,6755,2145,6760,2149,6764,2154,6774,2164,6783,2173,6785,2177,6787,2185,6783,2202,6781,2221,6781,2228,6785,2236,6789,2241,6794,2247,6802,2255,6812,2260,6821,2268,6825,2270,6827,2274,6829,2276,6830,2279,6832,2285,6832,2291,6834,2296,6836,2304,6838,2310,6838,2312,6838,2315,6836,2317,6832,2321,6827,2325,6821,2331,6813,2338,6808,2346,6806,2351,6804,2357,6806,2363,6808,2367,6810,2370,6815,2376,6819,2380,6823,2382,6827,2384,6840,2389,6857,2395,6876,2403,6893,2408,6908,2414,6918,2416,6919,2418,6919,2420,6919,2421,6918,2425,6918,2429,6916,2437,6914,2448,6914,2452,6912,2454,6912,2456,6910,2456,6906,2454,6901,2454,6823,2454,6810,2457,6791,2461,6783,2463,6779,2467,6776,2469,6774,2473,6774,2475,6776,2480,6777,2482,6781,2486,6785,2490,6787,2492,6789,2492,6787,2492,6789,2492,6787,2492,6787,2494,6789,2497,6791,2499,6794,2499,6798,2499,6804,2499,6812,2497,6819,2495,6827,2494,6836,2492,6848,2490,6857,2490,6880,2490,6895,2490,6910,2488,6948,2465,6952,2459,6954,2454,6955,2448,6957,2446,6961,2444,6967,2442,6974,2442,6982,2442,6991,2444,7007,2448,7022,2456,7048,2465,7069,2475,7092,2482,7111,2492,7122,2499,7124,2503,7128,2509,7132,2514,7135,2522,7139,2528,7147,2533,7154,2541,7171,2547,7185,2550,7202,2548,7217,2545,7219,2545,7226,2547,7234,2548,7241,2554,7249,2558,7257,2562,7264,2566,7281,2569,7300,2573,7319,2577,7332,2581,7344,2584,7359,2590,7380,2596,7401,2602,7420,2607,7427,2609,7435,2611,7442,2615,7446,2619,7454,2626,7493,2677,7541,2727,7605,2755,7605,2753,7605,2755,7605,2753,7605,2755,7605,2759,7607,2763,7607,2770,7607,2782,7607,2806,7605,2835,7603,2859,7603,2878,7603,2882,7603,2886,7605,2891,7605,2897,7603,2909,7601,2922,7601,2927,7599,2935,7598,2939,7594,2943,7590,2948,7586,2954,7579,2960,7573,2967,7567,2973,7563,2979,7558,2982,7552,2992,7541,3007,7529,3024,7516,3041,7503,3058,7493,3068,7471,3092,7452,3117,7431,3142,7412,3163,7402,3176,7395,3195,7382,3219,7363,3250,7351,3274,7344,3297,7344,3318,7344,3333,7346,3344,7346,3350,7346,3354,7348,3356,7346,3365,7346,3379,7344,3398,7342,3411,7338,3422,7336,3428,7336,3432,7334,3435,7332,3437,7325,3451,7317,3468,7312,3487,7306,3504,7298,3519,7289,3536,7277,3555,7264,3574,7255,3589,7241,3604,7226,3623,7211,3640,7198,3655,7188,3667,7179,3676,7168,3682,7151,3689,7128,3693,7103,3693,7077,3693,7058,3693,7039,3689,7022,3686,7007,3684,7001,3686,6995,3687,6990,3691,6980,3699,6971,3706,6961,3716,6955,3723,6950,3729,6944,3735,6938,3739,6919,3750,6895,3763,6870,3773,6863,3777,6855,3780,6849,3784,6844,3790,6838,3799,6832,3809,6800,3869,6794,3919,6793,3932,6793,3938,6791,3941,6789,3945,6789,3947,6787,3951,6785,3953,6783,3957,6776,3966,6768,3976,6760,3985,6753,3991,6747,3998,6741,4002,6736,4006,6732,4010,6726,4015,6713,4032,6698,4057,6683,4082,6671,4101,6662,4116,6654,4129,6649,4139,6647,4144,6643,4148,6641,4150,6639,4152,6635,4152,6632,4152,6626,4152,6624,4152,6624,4150,6626,4148,6628,4144,6630,4142,6633,4135,6635,4127,6635,4125,6637,4123,6639,4120,6643,4114,6647,4108,6651,4103,6658,4095,6662,4085,6664,4080,6664,4074,6664,4068,6662,4063,6660,4059,6656,4055,6654,4053,6651,4053,6649,4053,6647,4055,6643,4059,6637,4065,6630,4074,6624,4084,6616,4093,6613,4101,6607,4106,6603,4112,6601,4114,6596,4120,6592,4127,6588,4135,6556,4190,6524,4226,6508,4243,6493,4258,6484,4269,6476,4275,6474,4277,6471,4279,6467,4281,6461,4284,6454,4286,6446,4288,6438,4288,6437,4288,6423,4284,6406,4279,6389,4273,6374,4264,6365,4256,6357,4248,6349,4241,6344,4235,6340,4229,6338,4228,6338,4226,6334,4222,6330,4224,6330,4226,6329,4228,6325,4229,6323,4233,6319,4237,6317,4241,6313,4245,6313,4250,6313,4334,6315,4351,6317,4364,6323,4374,6327,4381,6332,4387,6336,4394,6340,4402,6342,4406,6342,4410,6342,4413,6338,4417,6334,4421,6327,4425,6319,4430,6304,4442,6287,4455,6270,4468,6245,4478,6217,4483,6188,4489,6166,4491,6147,4493,6143,4493,6141,4493,6137,4491,6132,4491,6113,4493,6088,4500,6082,4502,6079,4506,6077,4508,6073,4516,6073,4521,6075,4536,6075,4552,6075,4563,6073,4573,6069,4578,6067,4584,6065,4586,6063,4588,6062,4588,6060,4588,6058,4586,6056,4586,6052,4582,6050,4580,6046,4580,6044,4580,6043,4580,6037,4582,6031,4582,6026,4582,6018,4584,6012,4584,6007,4584,6003,4584,5986,4584,5965,4588,5959,4591,5955,4595,5954,4599,5952,4607,5952,4614,5952,4624,5952,4633,5954,4639,5954,4645,5957,4648,5959,4650,5965,4654,5972,4654,5978,4656,5984,4656,5990,4656,5995,4656,5999,4656,6003,4658,6005,4658,6007,4660,6007,4662,6008,4665,6010,4671,6010,4673,6010,4675,6010,4677,6008,4679,6005,4679,5999,4679,5993,4679,5990,4681,5984,4682,5978,4684,5974,4684,5969,4684,5963,4682,5959,4682,5955,4682,5952,4682,5950,4684,5950,4686,5948,4688,5948,4694,5948,4701,5948,4711,5948,4718,5946,4726,5944,4734,5935,4751,5925,4768,5914,4779,5902,4787,5893,4794,5887,4800,5880,4802,5874,4804,5870,4804,5866,4806,5861,4808,5855,4813,5853,4817,5849,4823,5844,4828,5840,4834,5840,4842,5840,4847,5842,4853,5846,4859,5849,4864,5855,4868,5859,4874,5865,4878,5868,4881,5872,4883,5874,4885,5876,4885,5878,4881,5874,4885,5876,4885,5876,4887,5878,4889,5882,4893,5885,4898,5891,4904,5895,4910,5899,4916,5901,4919,5901,4925,5899,4934,5893,4946,5885,4955,5882,4961,5878,4967,5872,4972,5866,4978,5861,4984,5855,4989,5853,4993,5849,4995,5847,4997,5846,5001,5842,5005,5838,5012,5832,5020,5829,5027,5825,5037,5821,5043,5817,5048,5815,5050,5815,5052,5808,5063,5798,5079,5783,5097,5779,5101,5776,5105,5774,5109,5770,5115,5770,5120,5770,5124,5772,5130,5772,5133,5772,5139,5774,5147,5774,5154,5776,5162,5777,5169,5783,5175,5789,5181,5800,5194,5815,5213,5836,5236,5853,5251,5870,5262,5885,5272,5901,5281,5906,5283,5910,5285,5912,5287,5910,5287,5908,5289,5906,5293,5902,5296,5899,5302,5897,5310,5897,5315,5895,5317,5893,5317,5889,5315,5883,5314,5878,5312,5870,5312,5863,5310,5844,5308,5827,5304,5819,5302,5811,5298,5808,5296,5806,5296,5802,5296,5800,5296,5796,5298,5793,5302,5791,5308,5789,5315,5787,5325,5785,5331,5785,5332,5783,5332,5781,5332,5779,5332,5774,5331,5770,5329,5766,5327,5764,5327,5764,5323,5762,5319,5762,5314,5760,5308,5758,5300,5755,5295,5749,5291,5745,5289,5740,5287,5734,5287,5728,5287,5721,5285,5713,5283,5709,5281,5707,5279,5705,5279,5707,5279,5705,5279,5707,5279,5705,5279,5707,5279,5705,5279,5707,5279,5709,5278,5711,5276,5713,5274,5719,5272,5721,5270,5722,5268,5721,5266,5722,5268,5721,5266,5722,5268,5724,5266,5730,5262,5738,5259,5747,5253,5751,5251,5755,5247,5757,5242,5757,5238,5757,5230,5753,5224,5743,5217,5732,5209,5721,5205,5717,5205,5713,5205,5707,5205,5702,5207,5698,5209,5692,5215,5685,5219,5679,5224,5673,5228,5671,5234,5669,5238,5668,5240,5666,5243,5660,5249,5656,5255,5651,5259,5649,5260,5647,5262,5645,5262,5645,5264,5647,5262,5645,5262,5645,5264,5647,5262,5645,5262,5645,5259,5643,5255,5639,5249,5635,5242,5632,5238,5632,5234,5630,5230,5632,5223,5633,5217,5635,5209,5637,5202,5635,5181,5633,5154,5630,5143,5624,5132,5620,5124,5616,5118,5613,5115,5613,5116,5613,5115,5613,5116,5613,5115,5611,5111,5607,5103,5601,5090,5594,5075,5588,5061,5584,5048,5580,5037,5580,5031,5582,5024,5582,5016,5586,5008,5588,5001,5590,4991,5592,4980,5592,4976,5590,4959,5582,4944,5575,4931,5567,4914,5560,4895,5554,4881,5550,4866,5544,4853,5543,4849,5543,4847,5543,4845,5543,4844,5544,4842,5546,4838,5550,4834,5554,4828,5556,4826,5558,4825,5561,4825,5567,4826,5575,4826,5582,4826,5590,4826,5597,4825,5607,4823,5613,4819,5618,4815,5622,4811,5626,4808,5628,4802,5628,4796,5628,4783,5626,4764,5624,4739,5622,4728,5622,4717,5622,4709,5622,4701,5622,4696,5624,4692,5624,4688,5626,4682,5626,4677,5628,4671,5630,4660,5630,4648,5632,4639,5632,4633,5630,4624,5630,4618,5628,4612,5626,4607,5624,4599,5618,4593,5615,4591,5609,4590,5603,4588,5594,4588,5586,4584,5580,4582,5579,4580,5577,4578,5575,4576,5575,4573,5573,4569,5573,4563,5571,4555,5571,4548,5573,4533,5579,4518,5582,4497,5584,4480,5586,4457,5586,4434,5586,4411,5586,4392,5586,4387,5586,4381,5588,4375,5590,4374,5592,4370,5596,4366,5599,4360,5605,4356,5609,4349,5611,4343,5615,4336,5620,4309,5630,4275,5637,4237,5643,4209,5649,4186,5654,4165,5656,4154,5660,4133,5664,4108,5666,4084,5666,4063,5668,4055,5668,4046,5668,4036,5668,4010,5666,3981,5666,3958,5666,3941,5668,3921,5673,3896,5681,3868,5690,3845,5700,3816,5709,3792,5713,3771,5717,3752,5721,3727,5722,3699,5726,3672,5728,3650,5728,3646,5728,3638,5728,3617,5726,3589,5726,3555,5724,3521,5724,3488,5722,3460,5722,3439,5721,3428,5698,3358,5652,3301,5597,3261,5569,3242,5539,3223,5510,3204,5491,3193,5476,3181,5471,3178,5465,3176,5463,3172,5461,3172,5459,3174,5461,3172,5459,3174,5461,3172,5459,3168,5454,3164,5435,3153,5412,3138,5408,3134,5404,3130,5402,3126,5400,3121,5400,3115,5400,3106,5400,3094,5400,3089,5399,3075,5395,3060,5387,3043,5382,3028,5376,3017,5372,3007,5372,3005,5370,3003,5368,2998,5359,2981,5347,2960,5334,2933,5321,2907,5308,2882,5296,2859,5293,2852,5289,2844,5287,2838,5285,2835,5283,2831,5281,2825,5277,2819,5264,2806,5247,2791,5230,2774,5173,2729,5160,2719,5156,2715,5152,2713,5150,2711,5149,2708,5147,2702,5145,2696,5145,2689,5143,2677,5141,2668,5139,2655,5139,2639,5139,2628,5139,2615,5141,2609,5145,2603,5149,2598,5154,2592,5160,2586,5168,2581,5177,2573,5207,2516,5207,2511,5207,2507,5205,2505,5204,2501,5200,2499,5196,2497,5192,2497,5188,2497,5186,2497,5185,2497,5181,2495,5177,2492,5171,2488,5164,2480,5158,2473,5156,2473,5158,2473,5156,2473,5158,2473,5156,2473,5156,2469,5171,2408,5175,2401,5177,2393,5179,2387,5179,2384,5181,2382,5181,2378,5181,2374,5183,2370,5186,2357,5190,2344,5194,2332,5196,2331,5198,2329,5202,2325,5209,2323,5266,2276,5275,2257,5277,2251,5279,2243,5281,2238,5283,2234,5287,2230,5291,2224,5296,2219,5302,2213,5310,2205,5317,2198,5323,2190,5329,2181,5330,2171,5332,2162,5334,2152,5336,2143,5336,2137,5336,2124,5338,2103,5340,2077,5340,2052,5342,2024,5342,1997,5342,1989,5342,1982,5342,1978,5340,1974,5338,1972,5332,1969,5327,1965,5315,1961,5304,1955,5298,1951,5291,1948,5287,1944,5285,1940,5283,1938,5283,1934,5283,1929,5285,1923,5287,1915,5289,1908,5289,1900,5285,1895,5281,1891,5277,1889,5272,1887,5262,1889,5253,1891,5243,1893,5224,1897,5205,1904,5200,1906,5194,1910,5188,1912,5186,1912,5185,1914,5183,1914,5183,1917,5183,1921,5181,1933,5181,1948,5179,1963,5179,1969,5179,1970,5179,1972,5179,1970,5179,1972,5179,1970,5177,1969,5175,1969,5169,1965,5164,1965,5160,1963,5156,1961,5152,1955,5149,1950,5145,1944,5141,1938,5139,1934,5137,1931,5133,1929,5130,1927,5120,1925,5111,1925,5103,1925,5061,1925,5058,1923,5056,1923,5052,1921,5046,1919,5039,1914,5029,1910,5020,1904,5014,1900,5010,1898,5008,1897,5007,1897,5005,1897,5003,1897,5001,1895,4995,1895,4989,1893,4982,1891,4974,1887,4971,1883,4969,1879,4969,1876,4967,1870,4969,1861,4969,1853,4971,1845,4971,1840,4971,1834,4967,1826,4961,1819,4952,1809,4946,1804,4938,1800,4931,1798,4927,1798,4923,1798,4919,1800,4916,1804,4914,1809,4914,1815,4912,1819,4912,1823,4910,1826,4910,1828,4908,1828,4906,1828,4908,1830,4908,1828,4906,1828,4908,1830,4908,1828,4908,1830,4908,1828,4908,1830,4906,1828,4904,1825,4900,1821,4895,1817,4893,1813,4889,1807,4887,1802,4887,1792,4885,1785,4885,1775,4885,1766,4885,1756,4885,1751,4882,1745,4870,1732,4853,1716,4834,1701,4825,1694,4815,1688,4808,1680,4802,1677,4796,1673,4793,1671,4791,1667,4785,1662,4777,1658,4772,1656,4762,1652,4751,1650,4734,1646,4711,1643,4686,1639,4669,1635,4666,1633,4660,1629,4652,1626,4643,1620,4624,1608,4601,1593,4580,1578,4560,1565,4543,1552,4533,1542,4514,1523,4491,1504,4476,1491,4459,1481,4444,1476,4438,1474,4431,1474,4421,1474,4399,1474,4372,1476,4346,1478,4319,1480,4300,1481,4287,1481,4283,1481,4277,1480,4274,1478,4266,1474,4247,1463,4228,1447,4219,1440,4211,1434,4207,1432,4203,1428,4200,1428,4192,1427,4183,1427,4171,1425,4154,1425,4137,1425,4133,1425,4130,1423,4126,1421,4118,1417,4099,1402,4080,1385,4073,1377,4067,1372,4061,1366,4056,1362,4054,1358,4050,1356,4044,1355,4039,1353,4018,1351,3997,1349,3978,1347,3974,1347,3972,1345,3969,1341,3953,1330,3935,1311,3916,1288,3906,1279,3899,1269,3891,1260,3887,1254,3883,1248,3882,1245,3880,1243,3880,1241,3880,1237,3882,1233,3885,1228,3889,1224,3893,1216,3899,1209,3902,1201,3904,1195,3904,1192,3902,1176,3897,1157,3893,1140,3891,1125,3889,1118,3885,1112,3874,1093,3859,1072,3840,1051,3832,1042,3825,1032,3817,1023,3811,1017,3810,1011,3806,1006,3806,1004,3802,998,3798,991,3794,985,3785,977,3775,970,3766,962,3760,957,3755,953,3749,949,3747,947,3745,943,3743,939,3745,934,3745,926,3747,919,3747,911,3747,903,3745,898,3741,890,3738,883,3732,875,3728,869,3724,864,3722,858,3717,852,3711,845,3703,837,3700,833,3696,831,3692,828,3690,828,3690,826,3686,830,3692,828,3690,828,3688,824,3686,820,3679,805,3669,786,3662,767,3658,752,3658,737,3656,716,3656,693,3654,661,3652,651,3650,644,3647,638,3643,632,3637,627,3630,623,3616,613,3603,606,3590,600,3580,596,3577,595,3571,591,3571,646,3571,659,3571,733,3573,740,3577,748,3584,767,3594,784,3603,801,3611,811,3613,814,3616,820,3620,826,3630,845,3641,864,3649,871,3654,879,3660,886,3666,890,3667,892,3669,894,3671,905,3673,922,3673,943,3673,972,3671,1000,3671,1023,3671,1032,3671,1040,3673,1046,3675,1049,3677,1053,3681,1057,3683,1059,3686,1061,3688,1063,3692,1065,3694,1068,3698,1072,3700,1078,3700,1083,3700,1093,3698,1101,3696,1102,3696,1106,3694,1106,3694,1108,3698,1110,3700,1106,3650,1074,3643,1061,3633,1047,3628,1038,3622,1029,3616,1019,3613,1015,3611,1010,3609,1008,3609,1006,3609,1004,3607,1004,3607,1002,3609,996,3609,987,3611,979,3613,970,3613,960,3614,951,3613,943,3609,936,3603,928,3594,915,3584,902,3573,890,3563,881,3556,873,3554,871,3552,871,3552,869,3550,869,3546,869,3542,866,3535,864,3529,860,3525,858,3522,856,3520,852,3518,852,3518,850,3520,847,3520,843,3524,839,3525,833,3531,826,3533,820,3533,814,3533,812,3533,811,3533,809,3531,805,3531,799,3531,790,3533,776,3531,765,3531,756,3531,750,3529,746,3527,742,3525,740,3524,739,3522,737,3518,733,3514,729,3503,716,3489,699,3480,682,3476,668,3476,650,3476,627,3474,602,3474,581,3474,570,3474,566,3472,562,3465,545,3453,524,3450,519,3448,513,3444,507,3442,504,3440,502,3436,504,3440,504,3436,504xe" filled="false" stroked="true" strokeweight="0pt" strokecolor="#000000">
                <v:path arrowok="t"/>
              </v:shape>
              <v:shape style="position:absolute;left:3433;top:903;width:4231;height:479" type="#_x0000_t75" stroked="false">
                <v:imagedata r:id="rId89" o:title=""/>
              </v:shape>
              <v:shape style="position:absolute;left:6116;top:1377;width:205;height:423" type="#_x0000_t75" stroked="false">
                <v:imagedata r:id="rId90" o:title=""/>
              </v:shape>
            </v:group>
            <v:group style="position:absolute;left:6075;top:5111;width:65;height:67" coordorigin="6075,5111" coordsize="65,67">
              <v:shape style="position:absolute;left:6075;top:5111;width:65;height:67" coordorigin="6075,5111" coordsize="65,67" path="m6113,5177l6097,5177,6086,5173,6079,5166,6077,5162,6075,5156,6079,5145,6088,5135,6088,5132,6090,5128,6092,5122,6096,5118,6101,5115,6109,5113,6115,5111,6120,5113,6128,5115,6125,5120,6115,5120,6103,5124,6097,5135,6096,5141,6086,5151,6086,5154,6084,5156,6086,5160,6090,5164,6096,5166,6099,5168,6126,5168,6118,5175,6113,5177xe" filled="true" fillcolor="#000000" stroked="false">
                <v:path arrowok="t"/>
                <v:fill type="solid"/>
              </v:shape>
              <v:shape style="position:absolute;left:6075;top:5111;width:65;height:67" coordorigin="6075,5111" coordsize="65,67" path="m6126,5168l6111,5168,6113,5166,6116,5164,6124,5156,6128,5149,6130,5141,6130,5130,6128,5128,6126,5124,6124,5122,6128,5115,6133,5118,6137,5122,6139,5128,6139,5143,6135,5152,6132,5160,6128,5166,6126,5168xe" filled="true" fillcolor="#000000" stroked="false">
                <v:path arrowok="t"/>
                <v:fill type="solid"/>
              </v:shape>
              <v:shape style="position:absolute;left:6075;top:5111;width:65;height:67" coordorigin="6075,5111" coordsize="65,67" path="m6124,5122l6120,5122,6115,5120,6125,5120,6124,5122xe" filled="true" fillcolor="#000000" stroked="false">
                <v:path arrowok="t"/>
                <v:fill type="solid"/>
              </v:shape>
            </v:group>
            <v:group style="position:absolute;left:6075;top:5111;width:65;height:67" coordorigin="6075,5111" coordsize="65,67">
              <v:shape style="position:absolute;left:6075;top:5111;width:65;height:67" coordorigin="6075,5111" coordsize="65,67" path="m6126,5118l6124,5122,6126,5124,6128,5128,6130,5130,6130,5135,6130,5141,6128,5149,6124,5156,6120,5160,6116,5164,6113,5166,6111,5168,6105,5168,6099,5168,6096,5166,6090,5164,6086,5160,6084,5156,6086,5154,6086,5151,6088,5149,6090,5147,6092,5145,6096,5141,6097,5135,6099,5132,6101,5128,6103,5124,6109,5122,6115,5120,6120,5122,6124,5122,6126,5118,6128,5115,6120,5113,6115,5111,6109,5113,6101,5115,6096,5118,6092,5122,6090,5128,6088,5132,6088,5135,6086,5137,6084,5139,6080,5143,6079,5145,6077,5151,6075,5156,6077,5162,6079,5166,6082,5169,6086,5173,6092,5175,6097,5177,6105,5177,6113,5177,6118,5175,6122,5171,6128,5166,6132,5160,6135,5152,6139,5143,6139,5135,6139,5128,6137,5122,6133,5118,6128,5115,6126,5118xe" filled="false" stroked="true" strokeweight="0pt" strokecolor="#000000">
                <v:path arrowok="t"/>
              </v:shape>
            </v:group>
            <v:group style="position:absolute;left:6141;top:5132;width:65;height:63" coordorigin="6141,5132" coordsize="65,63">
              <v:shape style="position:absolute;left:6141;top:5132;width:65;height:63" coordorigin="6141,5132" coordsize="65,63" path="m6171,5194l6158,5194,6147,5187,6143,5181,6141,5173,6141,5168,6145,5149,6152,5137,6156,5133,6160,5132,6181,5132,6196,5135,6200,5135,6202,5139,6198,5141,6162,5141,6154,5152,6151,5168,6154,5179,6160,5185,6188,5185,6187,5187,6171,5194xe" filled="true" fillcolor="#000000" stroked="false">
                <v:path arrowok="t"/>
                <v:fill type="solid"/>
              </v:shape>
              <v:shape style="position:absolute;left:6141;top:5132;width:65;height:63" coordorigin="6141,5132" coordsize="65,63" path="m6188,5185l6169,5185,6175,5183,6181,5179,6187,5173,6194,5162,6196,5156,6196,5149,6194,5145,6198,5141,6202,5139,6205,5145,6205,5152,6204,5162,6200,5171,6192,5181,6188,5185xe" filled="true" fillcolor="#000000" stroked="false">
                <v:path arrowok="t"/>
                <v:fill type="solid"/>
              </v:shape>
              <v:shape style="position:absolute;left:6141;top:5132;width:65;height:63" coordorigin="6141,5132" coordsize="65,63" path="m6194,5145l6192,5143,6187,5141,6198,5141,6194,5145xe" filled="true" fillcolor="#000000" stroked="false">
                <v:path arrowok="t"/>
                <v:fill type="solid"/>
              </v:shape>
            </v:group>
            <v:group style="position:absolute;left:6141;top:5132;width:65;height:63" coordorigin="6141,5132" coordsize="65,63">
              <v:shape style="position:absolute;left:6141;top:5132;width:65;height:63" coordorigin="6141,5132" coordsize="65,63" path="m6198,5141l6202,5139,6200,5135,6196,5135,6188,5133,6181,5132,6173,5132,6164,5132,6160,5132,6156,5133,6152,5137,6149,5143,6145,5149,6143,5158,6141,5168,6141,5173,6143,5181,6147,5187,6152,5190,6158,5194,6164,5194,6171,5194,6179,5190,6205,5152,6205,5145,6202,5139,6198,5141,6194,5145,6196,5149,6196,5152,6196,5156,6194,5162,6190,5168,6187,5173,6181,5179,6175,5183,6169,5185,6164,5185,6160,5185,6158,5183,6154,5179,6152,5173,6151,5168,6152,5160,6154,5152,6158,5147,6162,5141,6166,5141,6169,5141,6173,5141,6181,5141,6187,5141,6192,5143,6194,5145,6198,5141xe" filled="false" stroked="true" strokeweight="0pt" strokecolor="#000000">
                <v:path arrowok="t"/>
              </v:shape>
            </v:group>
            <v:group style="position:absolute;left:6838;top:5361;width:71;height:80" coordorigin="6838,5361" coordsize="71,80">
              <v:shape style="position:absolute;left:6838;top:5361;width:71;height:80" coordorigin="6838,5361" coordsize="71,80" path="m6889,5440l6885,5439,6880,5435,6876,5433,6872,5427,6865,5420,6863,5416,6859,5414,6853,5410,6848,5404,6844,5403,6840,5395,6838,5389,6840,5384,6848,5370,6857,5365,6870,5361,6885,5365,6893,5368,6895,5370,6870,5370,6859,5374,6855,5376,6851,5380,6849,5386,6848,5387,6848,5389,6849,5393,6849,5395,6853,5397,6859,5401,6866,5406,6870,5412,6876,5418,6880,5423,6885,5427,6889,5431,6902,5431,6895,5439,6889,5440xe" filled="true" fillcolor="#000000" stroked="false">
                <v:path arrowok="t"/>
                <v:fill type="solid"/>
              </v:shape>
              <v:shape style="position:absolute;left:6838;top:5361;width:71;height:80" coordorigin="6838,5361" coordsize="71,80" path="m6902,5431l6889,5431,6891,5429,6893,5429,6897,5422,6899,5414,6899,5399,6870,5370,6895,5370,6899,5374,6906,5389,6908,5406,6908,5416,6906,5423,6902,5431xe" filled="true" fillcolor="#000000" stroked="false">
                <v:path arrowok="t"/>
                <v:fill type="solid"/>
              </v:shape>
            </v:group>
            <v:group style="position:absolute;left:6838;top:5361;width:71;height:80" coordorigin="6838,5361" coordsize="71,80">
              <v:shape style="position:absolute;left:6838;top:5361;width:71;height:80" coordorigin="6838,5361" coordsize="71,80" path="m6844,5384l6849,5386,6851,5380,6855,5376,6859,5374,6865,5372,6870,5370,6878,5372,6885,5374,6891,5380,6895,5386,6897,5391,6899,5399,6899,5406,6899,5414,6897,5422,6895,5425,6893,5429,6891,5429,6889,5431,6887,5429,6885,5427,6880,5423,6876,5418,6870,5412,6866,5406,6859,5401,6853,5397,6849,5395,6849,5393,6848,5389,6848,5387,6849,5386,6844,5384,6840,5384,6838,5389,6840,5395,6842,5399,6844,5403,6848,5404,6853,5410,6859,5414,6863,5416,6865,5420,6868,5423,6872,5427,6876,5433,6880,5435,6885,5439,6889,5440,6895,5439,6899,5435,6902,5431,6906,5423,6908,5416,6908,5406,6878,5363,6870,5361,6857,5365,6848,5370,6840,5384,6844,5384xe" filled="false" stroked="true" strokeweight="0pt" strokecolor="#000000">
                <v:path arrowok="t"/>
              </v:shape>
            </v:group>
            <v:group style="position:absolute;left:3419;top:2344;width:4256;height:114" coordorigin="3419,2344" coordsize="4256,114">
              <v:shape style="position:absolute;left:3419;top:2344;width:4256;height:114" coordorigin="3419,2344" coordsize="4256,114" path="m3423,2457l3419,2457,3419,2450,3425,2450,3444,2448,3474,2446,3516,2444,3567,2440,3696,2433,3772,2427,3853,2423,4328,2395,4431,2387,4635,2376,4734,2372,4927,2361,5185,2349,5382,2344,5491,2344,5563,2346,5645,2346,5929,2351,5376,2351,5232,2355,5052,2363,4952,2368,4846,2372,4736,2378,4622,2385,4393,2397,4277,2404,4166,2410,4058,2418,3762,2435,3605,2446,3541,2450,3489,2452,3459,2456,3438,2456,3423,2457xe" filled="true" fillcolor="#000000" stroked="false">
                <v:path arrowok="t"/>
                <v:fill type="solid"/>
              </v:shape>
              <v:shape style="position:absolute;left:3419;top:2344;width:4256;height:114" coordorigin="3419,2344" coordsize="4256,114" path="m7675,2435l7670,2435,7652,2433,7626,2431,7592,2427,7505,2420,7446,2414,7385,2410,7268,2399,7217,2395,7188,2395,7145,2391,6948,2385,6863,2382,6772,2380,6673,2376,6571,2374,6465,2370,6357,2368,6249,2365,5927,2359,5827,2355,5732,2355,5563,2351,5929,2351,6139,2355,6249,2359,6465,2363,6571,2367,6673,2368,6772,2372,6863,2374,6948,2378,7024,2380,7090,2384,7188,2387,7217,2389,7260,2391,7355,2399,7406,2404,7550,2416,7592,2420,7626,2423,7652,2425,7670,2427,7675,2427,7675,2435xe" filled="true" fillcolor="#000000" stroked="false">
                <v:path arrowok="t"/>
                <v:fill type="solid"/>
              </v:shape>
            </v:group>
            <v:group style="position:absolute;left:3419;top:2344;width:4256;height:114" coordorigin="3419,2344" coordsize="4256,114">
              <v:shape style="position:absolute;left:3419;top:2344;width:4256;height:114" coordorigin="3419,2344" coordsize="4256,114" path="m3419,2457l3423,2457,3438,2456,3459,2456,3489,2452,3541,2450,3605,2446,3679,2440,3762,2435,3853,2429,3953,2423,4058,2418,4166,2410,4277,2404,4393,2397,4508,2391,4622,2385,4736,2378,4846,2372,4952,2368,5052,2363,5145,2359,5232,2355,5308,2353,5376,2351,5431,2351,5491,2351,5563,2351,5643,2353,5732,2355,5827,2355,5927,2359,6033,2361,6139,2363,6249,2365,6357,2368,6465,2370,6571,2374,6673,2376,6772,2380,6863,2382,6948,2385,7024,2387,7090,2389,7145,2391,7188,2395,7217,2395,7268,2399,7325,2404,7385,2410,7446,2414,7505,2420,7550,2423,7592,2427,7626,2431,7652,2433,7670,2435,7675,2435,7675,2427,7670,2427,7652,2425,7626,2423,7592,2420,7550,2416,7505,2412,7457,2408,7406,2404,7355,2399,7306,2395,7260,2391,7217,2389,7188,2387,7145,2385,7090,2384,7024,2380,6948,2378,6863,2374,6772,2372,6673,2368,6571,2367,6465,2363,6357,2361,6249,2359,6139,2355,6033,2353,5929,2351,5829,2349,5732,2348,5645,2346,5563,2346,5491,2344,5431,2344,5382,2344,5325,2346,5258,2348,5185,2349,5105,2353,5018,2357,4927,2361,4832,2367,4734,2372,4635,2376,4533,2382,4431,2387,4328,2395,4228,2401,4130,2406,4033,2412,3940,2418,3853,2423,3772,2427,3696,2433,3628,2437,3567,2440,3516,2444,3474,2446,3444,2448,3425,2450,3419,2450,3419,2457xe" filled="false" stroked="true" strokeweight="0pt" strokecolor="#000000">
                <v:path arrowok="t"/>
              </v:shape>
            </v:group>
            <v:group style="position:absolute;left:3440;top:3824;width:50;height:14" coordorigin="3440,3824" coordsize="50,14">
              <v:shape style="position:absolute;left:3440;top:3824;width:50;height:14" coordorigin="3440,3824" coordsize="50,14" path="m3448,3837l3442,3837,3440,3831,3446,3830,3463,3828,3488,3824,3489,3831,3463,3835,3448,3837xe" filled="true" fillcolor="#000000" stroked="false">
                <v:path arrowok="t"/>
                <v:fill type="solid"/>
              </v:shape>
            </v:group>
            <v:group style="position:absolute;left:3440;top:3824;width:50;height:14" coordorigin="3440,3824" coordsize="50,14">
              <v:shape style="position:absolute;left:3440;top:3824;width:50;height:14" coordorigin="3440,3824" coordsize="50,14" path="m3442,3837l3448,3837,3463,3835,3489,3831,3488,3824,3463,3828,3446,3830,3440,3831,3442,3837xe" filled="false" stroked="true" strokeweight="0pt" strokecolor="#000000">
                <v:path arrowok="t"/>
              </v:shape>
            </v:group>
            <v:group style="position:absolute;left:3584;top:3634;width:3944;height:184" coordorigin="3584,3634" coordsize="3944,184">
              <v:shape style="position:absolute;left:3584;top:3634;width:3944;height:184" coordorigin="3584,3634" coordsize="3944,184" path="m3584,3818l3584,3811,3630,3805,3679,3797,3681,3805,3630,3813,3584,3818xe" filled="true" fillcolor="#000000" stroked="false">
                <v:path arrowok="t"/>
                <v:fill type="solid"/>
              </v:shape>
              <v:shape style="position:absolute;left:3584;top:3634;width:3944;height:184" coordorigin="3584,3634" coordsize="3944,184" path="m3775,3792l3775,3786,3870,3773,3872,3780,3775,3792xe" filled="true" fillcolor="#000000" stroked="false">
                <v:path arrowok="t"/>
                <v:fill type="solid"/>
              </v:shape>
              <v:shape style="position:absolute;left:3584;top:3634;width:3944;height:184" coordorigin="3584,3634" coordsize="3944,184" path="m7526,3775l7482,3765,7431,3758,7431,3750,7482,3759,7527,3767,7526,3775xe" filled="true" fillcolor="#000000" stroked="false">
                <v:path arrowok="t"/>
                <v:fill type="solid"/>
              </v:shape>
              <v:shape style="position:absolute;left:3584;top:3634;width:3944;height:184" coordorigin="3584,3634" coordsize="3944,184" path="m3969,3767l3967,3759,4063,3748,4063,3756,3969,3767xe" filled="true" fillcolor="#000000" stroked="false">
                <v:path arrowok="t"/>
                <v:fill type="solid"/>
              </v:shape>
              <v:shape style="position:absolute;left:3584;top:3634;width:3944;height:184" coordorigin="3584,3634" coordsize="3944,184" path="m4160,3742l4158,3737,4255,3723,4255,3731,4160,3742xe" filled="true" fillcolor="#000000" stroked="false">
                <v:path arrowok="t"/>
                <v:fill type="solid"/>
              </v:shape>
              <v:shape style="position:absolute;left:3584;top:3634;width:3944;height:184" coordorigin="3584,3634" coordsize="3944,184" path="m7336,3741l7240,3725,7241,3718,7336,3733,7336,3741xe" filled="true" fillcolor="#000000" stroked="false">
                <v:path arrowok="t"/>
                <v:fill type="solid"/>
              </v:shape>
              <v:shape style="position:absolute;left:3584;top:3634;width:3944;height:184" coordorigin="3584,3634" coordsize="3944,184" path="m4351,3720l4351,3712,4446,3701,4448,3708,4351,3720xe" filled="true" fillcolor="#000000" stroked="false">
                <v:path arrowok="t"/>
                <v:fill type="solid"/>
              </v:shape>
              <v:shape style="position:absolute;left:3584;top:3634;width:3944;height:184" coordorigin="3584,3634" coordsize="3944,184" path="m7145,3710l7054,3699,7048,3697,7050,3689,7056,3691,7145,3705,7145,3710xe" filled="true" fillcolor="#000000" stroked="false">
                <v:path arrowok="t"/>
                <v:fill type="solid"/>
              </v:shape>
              <v:shape style="position:absolute;left:3584;top:3634;width:3944;height:184" coordorigin="3584,3634" coordsize="3944,184" path="m4543,3697l4543,3689,4639,3678,4639,3686,4543,3697xe" filled="true" fillcolor="#000000" stroked="false">
                <v:path arrowok="t"/>
                <v:fill type="solid"/>
              </v:shape>
              <v:shape style="position:absolute;left:3584;top:3634;width:3944;height:184" coordorigin="3584,3634" coordsize="3944,184" path="m6954,3686l6857,3678,6857,3670,6954,3680,6954,3686xe" filled="true" fillcolor="#000000" stroked="false">
                <v:path arrowok="t"/>
                <v:fill type="solid"/>
              </v:shape>
              <v:shape style="position:absolute;left:3584;top:3634;width:3944;height:184" coordorigin="3584,3634" coordsize="3944,184" path="m4736,3676l4734,3669,4830,3659,4832,3667,4736,3676xe" filled="true" fillcolor="#000000" stroked="false">
                <v:path arrowok="t"/>
                <v:fill type="solid"/>
              </v:shape>
              <v:shape style="position:absolute;left:3584;top:3634;width:3944;height:184" coordorigin="3584,3634" coordsize="3944,184" path="m6760,3670l6664,3665,6666,3659,6762,3665,6760,3670xe" filled="true" fillcolor="#000000" stroked="false">
                <v:path arrowok="t"/>
                <v:fill type="solid"/>
              </v:shape>
              <v:shape style="position:absolute;left:3584;top:3634;width:3944;height:184" coordorigin="3584,3634" coordsize="3944,184" path="m6567,3661l6473,3657,6473,3650,6569,3653,6567,3661xe" filled="true" fillcolor="#000000" stroked="false">
                <v:path arrowok="t"/>
                <v:fill type="solid"/>
              </v:shape>
              <v:shape style="position:absolute;left:3584;top:3634;width:3944;height:184" coordorigin="3584,3634" coordsize="3944,184" path="m4927,3657l4927,3651,4988,3646,5024,3644,5024,3651,4927,3657xe" filled="true" fillcolor="#000000" stroked="false">
                <v:path arrowok="t"/>
                <v:fill type="solid"/>
              </v:shape>
              <v:shape style="position:absolute;left:3584;top:3634;width:3944;height:184" coordorigin="3584,3634" coordsize="3944,184" path="m6376,3653l6279,3650,6279,3644,6376,3646,6376,3653xe" filled="true" fillcolor="#000000" stroked="false">
                <v:path arrowok="t"/>
                <v:fill type="solid"/>
              </v:shape>
              <v:shape style="position:absolute;left:3584;top:3634;width:3944;height:184" coordorigin="3584,3634" coordsize="3944,184" path="m6183,3648l6086,3646,6086,3638,6183,3640,6183,3648xe" filled="true" fillcolor="#000000" stroked="false">
                <v:path arrowok="t"/>
                <v:fill type="solid"/>
              </v:shape>
              <v:shape style="position:absolute;left:3584;top:3634;width:3944;height:184" coordorigin="3584,3634" coordsize="3944,184" path="m5120,3648l5120,3640,5217,3638,5217,3646,5120,3648xe" filled="true" fillcolor="#000000" stroked="false">
                <v:path arrowok="t"/>
                <v:fill type="solid"/>
              </v:shape>
              <v:shape style="position:absolute;left:3584;top:3634;width:3944;height:184" coordorigin="3584,3634" coordsize="3944,184" path="m5990,3644l5893,3642,5893,3636,5990,3636,5990,3644xe" filled="true" fillcolor="#000000" stroked="false">
                <v:path arrowok="t"/>
                <v:fill type="solid"/>
              </v:shape>
              <v:shape style="position:absolute;left:3584;top:3634;width:3944;height:184" coordorigin="3584,3634" coordsize="3944,184" path="m5313,3644l5313,3636,5410,3634,5410,3642,5313,3644xe" filled="true" fillcolor="#000000" stroked="false">
                <v:path arrowok="t"/>
                <v:fill type="solid"/>
              </v:shape>
              <v:shape style="position:absolute;left:3584;top:3634;width:3944;height:184" coordorigin="3584,3634" coordsize="3944,184" path="m5796,3642l5700,3642,5700,3634,5796,3634,5796,3642xe" filled="true" fillcolor="#000000" stroked="false">
                <v:path arrowok="t"/>
                <v:fill type="solid"/>
              </v:shape>
              <v:shape style="position:absolute;left:3584;top:3634;width:3944;height:184" coordorigin="3584,3634" coordsize="3944,184" path="m5603,3642l5507,3642,5507,3634,5603,3634,5603,3642xe" filled="true" fillcolor="#000000" stroked="false">
                <v:path arrowok="t"/>
                <v:fill type="solid"/>
              </v:shape>
              <v:shape style="position:absolute;left:5893;top:3636;width:1773;height:345" type="#_x0000_t75" stroked="false">
                <v:imagedata r:id="rId91" o:title=""/>
              </v:shape>
            </v:group>
            <v:group style="position:absolute;left:5700;top:3638;width:97;height:2" coordorigin="5700,3638" coordsize="97,2">
              <v:shape style="position:absolute;left:5700;top:3638;width:97;height:2" coordorigin="5700,3638" coordsize="97,0" path="m5700,3638l5796,3638e" filled="false" stroked="true" strokeweight=".379034pt" strokecolor="#000000">
                <v:path arrowok="t"/>
              </v:shape>
            </v:group>
            <v:group style="position:absolute;left:5507;top:3638;width:97;height:2" coordorigin="5507,3638" coordsize="97,2">
              <v:shape style="position:absolute;left:5507;top:3638;width:97;height:2" coordorigin="5507,3638" coordsize="97,0" path="m5507,3638l5603,3638e" filled="false" stroked="true" strokeweight=".379034pt" strokecolor="#000000">
                <v:path arrowok="t"/>
              </v:shape>
            </v:group>
            <v:group style="position:absolute;left:5313;top:3634;width:97;height:10" coordorigin="5313,3634" coordsize="97,10">
              <v:shape style="position:absolute;left:5313;top:3634;width:97;height:10" coordorigin="5313,3634" coordsize="97,10" path="m5313,3644l5410,3642,5410,3634,5313,3636,5313,3644xe" filled="false" stroked="true" strokeweight="0pt" strokecolor="#000000">
                <v:path arrowok="t"/>
              </v:shape>
            </v:group>
            <v:group style="position:absolute;left:5120;top:3638;width:97;height:10" coordorigin="5120,3638" coordsize="97,10">
              <v:shape style="position:absolute;left:5120;top:3638;width:97;height:10" coordorigin="5120,3638" coordsize="97,10" path="m5120,3648l5217,3646,5217,3638,5120,3640,5120,3648xe" filled="false" stroked="true" strokeweight="0pt" strokecolor="#000000">
                <v:path arrowok="t"/>
              </v:shape>
            </v:group>
            <v:group style="position:absolute;left:4927;top:3644;width:97;height:14" coordorigin="4927,3644" coordsize="97,14">
              <v:shape style="position:absolute;left:4927;top:3644;width:97;height:14" coordorigin="4927,3644" coordsize="97,14" path="m4927,3657l4989,3653,5024,3651,5024,3644,4988,3646,4927,3651,4927,3657xe" filled="false" stroked="true" strokeweight="0pt" strokecolor="#000000">
                <v:path arrowok="t"/>
              </v:shape>
            </v:group>
            <v:group style="position:absolute;left:4734;top:3659;width:99;height:18" coordorigin="4734,3659" coordsize="99,18">
              <v:shape style="position:absolute;left:4734;top:3659;width:99;height:18" coordorigin="4734,3659" coordsize="99,18" path="m4736,3676l4832,3667,4830,3659,4734,3669,4736,3676xe" filled="false" stroked="true" strokeweight="0pt" strokecolor="#000000">
                <v:path arrowok="t"/>
              </v:shape>
            </v:group>
            <v:group style="position:absolute;left:4543;top:3678;width:97;height:19" coordorigin="4543,3678" coordsize="97,19">
              <v:shape style="position:absolute;left:4543;top:3678;width:97;height:19" coordorigin="4543,3678" coordsize="97,19" path="m4543,3697l4639,3686,4639,3678,4543,3689,4543,3697xe" filled="false" stroked="true" strokeweight="0pt" strokecolor="#000000">
                <v:path arrowok="t"/>
              </v:shape>
            </v:group>
            <v:group style="position:absolute;left:4351;top:3701;width:97;height:19" coordorigin="4351,3701" coordsize="97,19">
              <v:shape style="position:absolute;left:4351;top:3701;width:97;height:19" coordorigin="4351,3701" coordsize="97,19" path="m4351,3720l4448,3708,4446,3701,4351,3712,4351,3720xe" filled="false" stroked="true" strokeweight="0pt" strokecolor="#000000">
                <v:path arrowok="t"/>
              </v:shape>
            </v:group>
            <v:group style="position:absolute;left:4158;top:3723;width:97;height:19" coordorigin="4158,3723" coordsize="97,19">
              <v:shape style="position:absolute;left:4158;top:3723;width:97;height:19" coordorigin="4158,3723" coordsize="97,19" path="m4160,3742l4255,3731,4255,3723,4158,3737,4160,3742xe" filled="false" stroked="true" strokeweight="0pt" strokecolor="#000000">
                <v:path arrowok="t"/>
              </v:shape>
            </v:group>
            <v:group style="position:absolute;left:3967;top:3748;width:97;height:19" coordorigin="3967,3748" coordsize="97,19">
              <v:shape style="position:absolute;left:3967;top:3748;width:97;height:19" coordorigin="3967,3748" coordsize="97,19" path="m3969,3767l4063,3756,4063,3748,3967,3759,3969,3767xe" filled="false" stroked="true" strokeweight="0pt" strokecolor="#000000">
                <v:path arrowok="t"/>
              </v:shape>
            </v:group>
            <v:group style="position:absolute;left:3775;top:3773;width:97;height:19" coordorigin="3775,3773" coordsize="97,19">
              <v:shape style="position:absolute;left:3775;top:3773;width:97;height:19" coordorigin="3775,3773" coordsize="97,19" path="m3775,3792l3872,3780,3870,3773,3775,3786,3775,3792xe" filled="false" stroked="true" strokeweight="0pt" strokecolor="#000000">
                <v:path arrowok="t"/>
              </v:shape>
            </v:group>
            <v:group style="position:absolute;left:3584;top:3797;width:97;height:21" coordorigin="3584,3797" coordsize="97,21">
              <v:shape style="position:absolute;left:3584;top:3797;width:97;height:21" coordorigin="3584,3797" coordsize="97,21" path="m3584,3818l3630,3813,3681,3805,3679,3797,3630,3805,3584,3811,3584,3818xe" filled="false" stroked="true" strokeweight="0pt" strokecolor="#000000">
                <v:path arrowok="t"/>
              </v:shape>
              <v:shape style="position:absolute;left:6935;top:898;width:657;height:155" type="#_x0000_t75" stroked="false">
                <v:imagedata r:id="rId92" o:title=""/>
              </v:shape>
              <v:shape style="position:absolute;left:7291;top:2234;width:322;height:159" type="#_x0000_t75" stroked="false">
                <v:imagedata r:id="rId93" o:title=""/>
              </v:shape>
            </v:group>
            <v:group style="position:absolute;left:3431;top:392;width:4251;height:5337" coordorigin="3431,392" coordsize="4251,5337">
              <v:shape style="position:absolute;left:3431;top:392;width:4251;height:5337" coordorigin="3431,392" coordsize="4251,5337" path="m7681,5729l3431,5729,3431,392,3440,401,3440,5719,7675,5719,7675,5723,7681,5723,7681,5729xe" filled="true" fillcolor="#000000" stroked="false">
                <v:path arrowok="t"/>
                <v:fill type="solid"/>
              </v:shape>
              <v:shape style="position:absolute;left:3431;top:392;width:4251;height:5337" coordorigin="3431,392" coordsize="4251,5337" path="m7681,5723l7675,5723,7675,5719,7671,5719,7671,413,3440,401,6973,401,7681,403,7681,5723xe" filled="true" fillcolor="#000000" stroked="false">
                <v:path arrowok="t"/>
                <v:fill type="solid"/>
              </v:shape>
            </v:group>
            <v:group style="position:absolute;left:3431;top:392;width:4251;height:5337" coordorigin="3431,392" coordsize="4251,5337">
              <v:shape style="position:absolute;left:3431;top:392;width:4251;height:5337" coordorigin="3431,392" coordsize="4251,5337" path="m7675,5723l7675,5719,3440,5719,3440,401,7671,413,7671,5723,7675,5723,7675,5719,7675,5723,7681,5723,7681,403,3431,392,3431,5729,7681,5729,7681,5723,7675,5723xe" filled="false" stroked="true" strokeweight="0pt" strokecolor="#000000">
                <v:path arrowok="t"/>
              </v:shape>
              <v:shape style="position:absolute;left:6313;top:1692;width:926;height:188" type="#_x0000_t75" stroked="false">
                <v:imagedata r:id="rId94" o:title=""/>
              </v:shape>
              <v:shape style="position:absolute;left:4569;top:4080;width:888;height:186" type="#_x0000_t75" stroked="false">
                <v:imagedata r:id="rId95" o:title=""/>
              </v:shape>
            </v:group>
            <v:group style="position:absolute;left:3717;top:2031;width:239;height:207" coordorigin="3717,2031" coordsize="239,207">
              <v:shape style="position:absolute;left:3717;top:2031;width:239;height:207" coordorigin="3717,2031" coordsize="239,207" path="m3861,2094l3847,2094,3855,2067,3861,2046,3863,2031,3883,2041,3874,2048,3861,2094xe" filled="true" fillcolor="#000000" stroked="false">
                <v:path arrowok="t"/>
                <v:fill type="solid"/>
              </v:shape>
              <v:shape style="position:absolute;left:3717;top:2031;width:239;height:207" coordorigin="3717,2031" coordsize="239,207" path="m3768,2101l3762,2094,3923,2094,3940,2078,3955,2097,3791,2097,3768,2101xe" filled="true" fillcolor="#000000" stroked="false">
                <v:path arrowok="t"/>
                <v:fill type="solid"/>
              </v:shape>
              <v:shape style="position:absolute;left:3717;top:2031;width:239;height:207" coordorigin="3717,2031" coordsize="239,207" path="m3719,2238l3717,2234,3758,2209,3792,2181,3821,2145,3844,2097,3857,2097,3827,2158,3781,2202,3753,2221,3719,2238xe" filled="true" fillcolor="#000000" stroked="false">
                <v:path arrowok="t"/>
                <v:fill type="solid"/>
              </v:shape>
              <v:shape style="position:absolute;left:3717;top:2031;width:239;height:207" coordorigin="3717,2031" coordsize="239,207" path="m3902,2230l3889,2211,3874,2183,3866,2160,3863,2132,3864,2097,3868,2097,3872,2135,3882,2169,3895,2190,3910,2205,3929,2217,3929,2219,3914,2222,3902,2230xe" filled="true" fillcolor="#000000" stroked="false">
                <v:path arrowok="t"/>
                <v:fill type="solid"/>
              </v:shape>
              <v:shape style="position:absolute;left:3717;top:2031;width:239;height:207" coordorigin="3717,2031" coordsize="239,207" path="m3834,2222l3830,2219,3828,2213,3823,2198,3811,2179,3813,2177,3825,2183,3840,2194,3844,2198,3846,2202,3846,2207,3844,2211,3840,2217,3834,2222xe" filled="true" fillcolor="#000000" stroked="false">
                <v:path arrowok="t"/>
                <v:fill type="solid"/>
              </v:shape>
            </v:group>
            <v:group style="position:absolute;left:3717;top:2031;width:239;height:207" coordorigin="3717,2031" coordsize="239,207">
              <v:shape style="position:absolute;left:3717;top:2031;width:239;height:207" coordorigin="3717,2031" coordsize="239,207" path="m3863,2031l3861,2046,3855,2067,3847,2094,3762,2094,3768,2101,3779,2099,3791,2097,3844,2097,3821,2145,3792,2181,3758,2209,3717,2234,3719,2238,3781,2202,3827,2158,3857,2097,3864,2097,3866,2160,3902,2230,3908,2226,3914,2222,3921,2221,3929,2219,3929,2217,3882,2169,3868,2097,3955,2097,3940,2078,3923,2094,3861,2094,3874,2048,3883,2041,3863,2031xe" filled="false" stroked="true" strokeweight="0pt" strokecolor="#000000">
                <v:path arrowok="t"/>
              </v:shape>
            </v:group>
            <v:group style="position:absolute;left:3811;top:2177;width:35;height:46" coordorigin="3811,2177" coordsize="35,46">
              <v:shape style="position:absolute;left:3811;top:2177;width:35;height:46" coordorigin="3811,2177" coordsize="35,46" path="m3811,2179l3823,2198,3828,2213,3830,2219,3832,2221,3834,2222,3836,2221,3840,2217,3844,2211,3846,2207,3846,2202,3844,2198,3840,2194,3832,2188,3825,2183,3813,2177,3811,2179xe" filled="false" stroked="true" strokeweight="0pt" strokecolor="#000000">
                <v:path arrowok="t"/>
              </v:shape>
            </v:group>
            <v:group style="position:absolute;left:7359;top:1703;width:241;height:209" coordorigin="7359,1703" coordsize="241,209">
              <v:shape style="position:absolute;left:7359;top:1703;width:241;height:209" coordorigin="7359,1703" coordsize="241,209" path="m7501,1768l7488,1768,7495,1739,7501,1718,7505,1703,7522,1713,7514,1720,7501,1768xe" filled="true" fillcolor="#000000" stroked="false">
                <v:path arrowok="t"/>
                <v:fill type="solid"/>
              </v:shape>
              <v:shape style="position:absolute;left:7359;top:1703;width:241;height:209" coordorigin="7359,1703" coordsize="241,209" path="m7404,1773l7399,1768,7567,1768,7584,1752,7599,1771,7418,1771,7404,1773xe" filled="true" fillcolor="#000000" stroked="false">
                <v:path arrowok="t"/>
                <v:fill type="solid"/>
              </v:shape>
              <v:shape style="position:absolute;left:7359;top:1703;width:241;height:209" coordorigin="7359,1703" coordsize="241,209" path="m7359,1912l7359,1908,7391,1893,7420,1876,7444,1853,7461,1828,7476,1800,7486,1771,7499,1771,7497,1779,7499,1792,7493,1792,7476,1825,7459,1851,7438,1872,7402,1895,7359,1912xe" filled="true" fillcolor="#000000" stroked="false">
                <v:path arrowok="t"/>
                <v:fill type="solid"/>
              </v:shape>
              <v:shape style="position:absolute;left:7359;top:1703;width:241;height:209" coordorigin="7359,1703" coordsize="241,209" path="m7543,1904l7522,1883,7507,1857,7495,1825,7493,1792,7499,1792,7501,1811,7512,1845,7526,1864,7543,1879,7567,1889,7565,1893,7558,1895,7550,1898,7543,1904xe" filled="true" fillcolor="#000000" stroked="false">
                <v:path arrowok="t"/>
                <v:fill type="solid"/>
              </v:shape>
            </v:group>
            <v:group style="position:absolute;left:7359;top:1703;width:241;height:209" coordorigin="7359,1703" coordsize="241,209">
              <v:shape style="position:absolute;left:7359;top:1703;width:241;height:209" coordorigin="7359,1703" coordsize="241,209" path="m7399,1768l7404,1773,7418,1771,7486,1771,7461,1828,7420,1876,7359,1908,7359,1912,7438,1872,7476,1825,7493,1792,7495,1825,7507,1857,7522,1883,7543,1904,7550,1898,7558,1895,7565,1893,7567,1889,7543,1879,7526,1864,7512,1845,7501,1811,7497,1779,7499,1771,7599,1771,7584,1752,7567,1768,7501,1768,7514,1720,7522,1713,7505,1703,7501,1718,7495,1739,7488,1768,7399,1768xe" filled="false" stroked="true" strokeweight="0pt" strokecolor="#000000">
                <v:path arrowok="t"/>
              </v:shape>
            </v:group>
            <v:group style="position:absolute;left:7380;top:3411;width:224;height:196" coordorigin="7380,3411" coordsize="224,196">
              <v:shape style="position:absolute;left:7380;top:3411;width:224;height:196" coordorigin="7380,3411" coordsize="224,196" path="m7416,3432l7410,3424,7575,3424,7590,3411,7603,3430,7425,3430,7416,3432xe" filled="true" fillcolor="#000000" stroked="false">
                <v:path arrowok="t"/>
                <v:fill type="solid"/>
              </v:shape>
              <v:shape style="position:absolute;left:7380;top:3411;width:224;height:196" coordorigin="7380,3411" coordsize="224,196" path="m7480,3471l7469,3471,7478,3430,7490,3430,7480,3471xe" filled="true" fillcolor="#000000" stroked="false">
                <v:path arrowok="t"/>
                <v:fill type="solid"/>
              </v:shape>
              <v:shape style="position:absolute;left:7380;top:3411;width:224;height:196" coordorigin="7380,3411" coordsize="224,196" path="m7524,3471l7512,3471,7524,3430,7535,3430,7524,3471xe" filled="true" fillcolor="#000000" stroked="false">
                <v:path arrowok="t"/>
                <v:fill type="solid"/>
              </v:shape>
              <v:shape style="position:absolute;left:7380;top:3411;width:224;height:196" coordorigin="7380,3411" coordsize="224,196" path="m7584,3471l7563,3471,7573,3460,7584,3471xe" filled="true" fillcolor="#000000" stroked="false">
                <v:path arrowok="t"/>
                <v:fill type="solid"/>
              </v:shape>
              <v:shape style="position:absolute;left:7380;top:3411;width:224;height:196" coordorigin="7380,3411" coordsize="224,196" path="m7380,3606l7384,3591,7391,3566,7399,3534,7408,3504,7414,3479,7418,3464,7427,3471,7584,3471,7580,3475,7427,3475,7399,3581,7547,3581,7546,3583,7546,3585,7397,3585,7393,3600,7380,3606xe" filled="true" fillcolor="#000000" stroked="false">
                <v:path arrowok="t"/>
                <v:fill type="solid"/>
              </v:shape>
              <v:shape style="position:absolute;left:7380;top:3411;width:224;height:196" coordorigin="7380,3411" coordsize="224,196" path="m7408,3566l7408,3564,7429,3545,7444,3528,7455,3506,7467,3475,7478,3475,7467,3509,7450,3534,7431,3551,7408,3566xe" filled="true" fillcolor="#000000" stroked="false">
                <v:path arrowok="t"/>
                <v:fill type="solid"/>
              </v:shape>
              <v:shape style="position:absolute;left:7380;top:3411;width:224;height:196" coordorigin="7380,3411" coordsize="224,196" path="m7539,3547l7503,3547,7495,3543,7495,3534,7512,3475,7524,3475,7509,3528,7509,3536,7512,3538,7541,3538,7541,3545,7539,3547xe" filled="true" fillcolor="#000000" stroked="false">
                <v:path arrowok="t"/>
                <v:fill type="solid"/>
              </v:shape>
              <v:shape style="position:absolute;left:7380;top:3411;width:224;height:196" coordorigin="7380,3411" coordsize="224,196" path="m7547,3581l7535,3581,7563,3475,7580,3475,7575,3479,7562,3524,7554,3559,7547,3581xe" filled="true" fillcolor="#000000" stroked="false">
                <v:path arrowok="t"/>
                <v:fill type="solid"/>
              </v:shape>
              <v:shape style="position:absolute;left:7380;top:3411;width:224;height:196" coordorigin="7380,3411" coordsize="224,196" path="m7541,3538l7522,3538,7527,3536,7533,3536,7537,3534,7541,3538xe" filled="true" fillcolor="#000000" stroked="false">
                <v:path arrowok="t"/>
                <v:fill type="solid"/>
              </v:shape>
              <v:shape style="position:absolute;left:7380;top:3411;width:224;height:196" coordorigin="7380,3411" coordsize="224,196" path="m7529,3604l7535,3585,7546,3585,7545,3596,7529,3604xe" filled="true" fillcolor="#000000" stroked="false">
                <v:path arrowok="t"/>
                <v:fill type="solid"/>
              </v:shape>
            </v:group>
            <v:group style="position:absolute;left:7399;top:3475;width:165;height:107" coordorigin="7399,3475" coordsize="165,107">
              <v:shape style="position:absolute;left:7399;top:3475;width:165;height:107" coordorigin="7399,3475" coordsize="165,107" path="m7563,3475l7535,3581,7399,3581,7427,3475,7467,3475,7455,3506,7444,3528,7429,3545,7408,3564,7408,3566,7431,3551,7450,3534,7467,3509,7478,3475,7512,3475,7495,3534,7495,3538,7495,3543,7499,3545,7503,3547,7509,3547,7527,3547,7533,3547,7537,3547,7539,3547,7541,3545,7541,3542,7541,3538,7539,3536,7537,3534,7533,3536,7527,3536,7522,3538,7512,3538,7509,3536,7509,3534,7509,3528,7524,3475,7563,3475xe" filled="false" stroked="true" strokeweight="0pt" strokecolor="#000000">
                <v:path arrowok="t"/>
              </v:shape>
            </v:group>
            <v:group style="position:absolute;left:7480;top:3430;width:44;height:42" coordorigin="7480,3430" coordsize="44,42">
              <v:shape style="position:absolute;left:7480;top:3430;width:44;height:42" coordorigin="7480,3430" coordsize="44,42" path="m7524,3430l7512,3471,7480,3471,7490,3430,7524,3430xe" filled="false" stroked="true" strokeweight="0pt" strokecolor="#000000">
                <v:path arrowok="t"/>
              </v:shape>
            </v:group>
            <v:group style="position:absolute;left:7380;top:3411;width:224;height:196" coordorigin="7380,3411" coordsize="224,196">
              <v:shape style="position:absolute;left:7380;top:3411;width:224;height:196" coordorigin="7380,3411" coordsize="224,196" path="m7573,3460l7563,3471,7524,3471,7535,3430,7603,3430,7590,3411,7575,3424,7410,3424,7416,3432,7425,3430,7433,3430,7478,3430,7469,3471,7427,3471,7418,3464,7414,3479,7408,3504,7399,3534,7391,3566,7384,3591,7380,3606,7393,3600,7397,3585,7535,3585,7529,3604,7545,3596,7546,3583,7554,3559,7562,3524,7575,3479,7584,3471,7573,3460xe" filled="false" stroked="true" strokeweight="0pt" strokecolor="#000000">
                <v:path arrowok="t"/>
              </v:shape>
            </v:group>
            <v:group style="position:absolute;left:7376;top:5101;width:220;height:207" coordorigin="7376,5101" coordsize="220,207">
              <v:shape style="position:absolute;left:7376;top:5101;width:220;height:207" coordorigin="7376,5101" coordsize="220,207" path="m7541,5154l7535,5154,7548,5132,7560,5115,7567,5101,7582,5115,7577,5116,7571,5122,7563,5128,7541,5154xe" filled="true" fillcolor="#000000" stroked="false">
                <v:path arrowok="t"/>
                <v:fill type="solid"/>
              </v:shape>
              <v:shape style="position:absolute;left:7376;top:5101;width:220;height:207" coordorigin="7376,5101" coordsize="220,207" path="m7507,5147l7505,5147,7503,5143,7503,5139,7501,5124,7493,5107,7495,5105,7505,5111,7518,5124,7520,5128,7520,5132,7518,5137,7514,5143,7507,5147xe" filled="true" fillcolor="#000000" stroked="false">
                <v:path arrowok="t"/>
                <v:fill type="solid"/>
              </v:shape>
              <v:shape style="position:absolute;left:7376;top:5101;width:220;height:207" coordorigin="7376,5101" coordsize="220,207" path="m7440,5151l7438,5149,7437,5143,7435,5135,7433,5124,7427,5115,7452,5130,7452,5135,7450,5141,7446,5147,7442,5149,7440,5151xe" filled="true" fillcolor="#000000" stroked="false">
                <v:path arrowok="t"/>
                <v:fill type="solid"/>
              </v:shape>
              <v:shape style="position:absolute;left:7376;top:5101;width:220;height:207" coordorigin="7376,5101" coordsize="220,207" path="m7474,5162l7469,5154,7567,5154,7584,5141,7596,5160,7484,5160,7474,5162xe" filled="true" fillcolor="#000000" stroked="false">
                <v:path arrowok="t"/>
                <v:fill type="solid"/>
              </v:shape>
              <v:shape style="position:absolute;left:7376;top:5101;width:220;height:207" coordorigin="7376,5101" coordsize="220,207" path="m7414,5247l7393,5247,7397,5245,7401,5245,7408,5238,7414,5228,7427,5209,7442,5183,7465,5147,7469,5149,7450,5181,7435,5209,7423,5230,7416,5243,7414,5247xe" filled="true" fillcolor="#000000" stroked="false">
                <v:path arrowok="t"/>
                <v:fill type="solid"/>
              </v:shape>
              <v:shape style="position:absolute;left:7376;top:5101;width:220;height:207" coordorigin="7376,5101" coordsize="220,207" path="m7522,5192l7509,5192,7518,5160,7531,5160,7522,5192xe" filled="true" fillcolor="#000000" stroked="false">
                <v:path arrowok="t"/>
                <v:fill type="solid"/>
              </v:shape>
              <v:shape style="position:absolute;left:7376;top:5101;width:220;height:207" coordorigin="7376,5101" coordsize="220,207" path="m7410,5202l7408,5202,7406,5200,7404,5194,7402,5187,7399,5177,7393,5166,7395,5164,7406,5169,7414,5175,7420,5179,7421,5185,7420,5190,7418,5194,7414,5200,7410,5202xe" filled="true" fillcolor="#000000" stroked="false">
                <v:path arrowok="t"/>
                <v:fill type="solid"/>
              </v:shape>
              <v:shape style="position:absolute;left:7376;top:5101;width:220;height:207" coordorigin="7376,5101" coordsize="220,207" path="m7469,5202l7461,5192,7550,5192,7565,5181,7577,5198,7490,5198,7478,5200,7469,5202xe" filled="true" fillcolor="#000000" stroked="false">
                <v:path arrowok="t"/>
                <v:fill type="solid"/>
              </v:shape>
              <v:shape style="position:absolute;left:7376;top:5101;width:220;height:207" coordorigin="7376,5101" coordsize="220,207" path="m7510,5238l7497,5238,7507,5198,7520,5198,7510,5238xe" filled="true" fillcolor="#000000" stroked="false">
                <v:path arrowok="t"/>
                <v:fill type="solid"/>
              </v:shape>
              <v:shape style="position:absolute;left:7376;top:5101;width:220;height:207" coordorigin="7376,5101" coordsize="220,207" path="m7438,5245l7433,5238,7550,5238,7567,5224,7579,5243,7450,5243,7438,5245xe" filled="true" fillcolor="#000000" stroked="false">
                <v:path arrowok="t"/>
                <v:fill type="solid"/>
              </v:shape>
              <v:shape style="position:absolute;left:7376;top:5101;width:220;height:207" coordorigin="7376,5101" coordsize="220,207" path="m7478,5308l7482,5293,7488,5272,7495,5243,7509,5243,7501,5270,7495,5289,7493,5300,7478,5308xe" filled="true" fillcolor="#000000" stroked="false">
                <v:path arrowok="t"/>
                <v:fill type="solid"/>
              </v:shape>
              <v:shape style="position:absolute;left:7376;top:5101;width:220;height:207" coordorigin="7376,5101" coordsize="220,207" path="m7395,5302l7391,5302,7385,5300,7384,5298,7382,5295,7382,5291,7385,5279,7389,5272,7393,5266,7393,5257,7389,5255,7384,5251,7376,5249,7378,5245,7385,5245,7393,5247,7414,5247,7412,5251,7408,5262,7402,5278,7401,5287,7399,5295,7397,5300,7395,5302xe" filled="true" fillcolor="#000000" stroked="false">
                <v:path arrowok="t"/>
                <v:fill type="solid"/>
              </v:shape>
            </v:group>
            <v:group style="position:absolute;left:7427;top:5111;width:25;height:40" coordorigin="7427,5111" coordsize="25,40">
              <v:shape style="position:absolute;left:7427;top:5111;width:25;height:40" coordorigin="7427,5111" coordsize="25,40" path="m7427,5115l7433,5124,7435,5135,7437,5143,7438,5149,7440,5151,7442,5149,7446,5147,7450,5141,7452,5135,7452,5130,7450,5126,7446,5122,7438,5116,7429,5111,7427,5115xe" filled="false" stroked="true" strokeweight="0pt" strokecolor="#000000">
                <v:path arrowok="t"/>
              </v:shape>
            </v:group>
            <v:group style="position:absolute;left:7393;top:5164;width:29;height:38" coordorigin="7393,5164" coordsize="29,38">
              <v:shape style="position:absolute;left:7393;top:5164;width:29;height:38" coordorigin="7393,5164" coordsize="29,38" path="m7393,5166l7399,5177,7402,5187,7404,5194,7406,5200,7408,5202,7410,5202,7414,5200,7418,5194,7420,5190,7421,5185,7420,5179,7414,5175,7406,5169,7395,5164,7393,5166xe" filled="false" stroked="true" strokeweight="0pt" strokecolor="#000000">
                <v:path arrowok="t"/>
              </v:shape>
            </v:group>
            <v:group style="position:absolute;left:7376;top:5147;width:93;height:156" coordorigin="7376,5147" coordsize="93,156">
              <v:shape style="position:absolute;left:7376;top:5147;width:93;height:156" coordorigin="7376,5147" coordsize="93,156" path="m7465,5147l7442,5183,7427,5209,7414,5228,7408,5238,7404,5242,7401,5245,7397,5245,7393,5247,7385,5245,7378,5245,7376,5249,7384,5251,7389,5255,7393,5257,7393,5260,7393,5266,7389,5272,7385,5279,7384,5285,7382,5291,7382,5295,7384,5298,7385,5300,7391,5302,7393,5302,7395,5302,7397,5300,7399,5295,7401,5287,7402,5278,7408,5262,7412,5251,7416,5243,7423,5230,7435,5209,7450,5181,7469,5149,7465,5147xe" filled="false" stroked="true" strokeweight="0pt" strokecolor="#000000">
                <v:path arrowok="t"/>
              </v:shape>
            </v:group>
            <v:group style="position:absolute;left:7433;top:5101;width:163;height:207" coordorigin="7433,5101" coordsize="163,207">
              <v:shape style="position:absolute;left:7433;top:5101;width:163;height:207" coordorigin="7433,5101" coordsize="163,207" path="m7535,5154l7469,5154,7474,5162,7484,5160,7495,5160,7518,5160,7509,5192,7461,5192,7469,5202,7478,5200,7490,5198,7507,5198,7497,5238,7433,5238,7438,5245,7450,5243,7461,5243,7495,5243,7488,5272,7482,5293,7478,5308,7493,5300,7495,5289,7501,5270,7509,5243,7579,5243,7567,5224,7550,5238,7510,5238,7520,5198,7577,5198,7565,5181,7550,5192,7522,5192,7531,5160,7596,5160,7584,5141,7567,5154,7541,5154,7552,5141,7563,5128,7571,5122,7577,5116,7582,5115,7567,5101,7560,5115,7548,5132,7535,5154xe" filled="false" stroked="true" strokeweight="0pt" strokecolor="#000000">
                <v:path arrowok="t"/>
              </v:shape>
            </v:group>
            <v:group style="position:absolute;left:7493;top:5105;width:27;height:42" coordorigin="7493,5105" coordsize="27,42">
              <v:shape style="position:absolute;left:7493;top:5105;width:27;height:42" coordorigin="7493,5105" coordsize="27,42" path="m7503,5139l7503,5143,7505,5147,7507,5147,7510,5145,7514,5143,7518,5137,7520,5132,7520,5128,7518,5124,7512,5118,7505,5111,7495,5105,7493,5107,7501,5124,7503,5139xe" filled="false" stroked="true" strokeweight="0pt" strokecolor="#000000">
                <v:path arrowok="t"/>
              </v:shape>
            </v:group>
            <v:group style="position:absolute;left:3743;top:3295;width:215;height:198" coordorigin="3743,3295" coordsize="215,198">
              <v:shape style="position:absolute;left:3743;top:3295;width:215;height:198" coordorigin="3743,3295" coordsize="215,198" path="m3791,3314l3785,3307,3929,3307,3944,3295,3957,3312,3802,3312,3791,3314xe" filled="true" fillcolor="#000000" stroked="false">
                <v:path arrowok="t"/>
                <v:fill type="solid"/>
              </v:shape>
              <v:shape style="position:absolute;left:3743;top:3295;width:215;height:198" coordorigin="3743,3295" coordsize="215,198" path="m3855,3386l3842,3386,3863,3312,3876,3312,3855,3386xe" filled="true" fillcolor="#000000" stroked="false">
                <v:path arrowok="t"/>
                <v:fill type="solid"/>
              </v:shape>
              <v:shape style="position:absolute;left:3743;top:3295;width:215;height:198" coordorigin="3743,3295" coordsize="215,198" path="m3876,3380l3874,3380,3902,3350,3921,3322,3936,3335,3933,3337,3927,3339,3919,3344,3912,3352,3876,3380xe" filled="true" fillcolor="#000000" stroked="false">
                <v:path arrowok="t"/>
                <v:fill type="solid"/>
              </v:shape>
              <v:shape style="position:absolute;left:3743;top:3295;width:215;height:198" coordorigin="3743,3295" coordsize="215,198" path="m3811,3377l3810,3377,3808,3375,3806,3371,3806,3365,3802,3348,3794,3327,3798,3325,3808,3335,3815,3341,3819,3348,3823,3352,3823,3361,3821,3367,3817,3373,3811,3377xe" filled="true" fillcolor="#000000" stroked="false">
                <v:path arrowok="t"/>
                <v:fill type="solid"/>
              </v:shape>
              <v:shape style="position:absolute;left:3743;top:3295;width:215;height:198" coordorigin="3743,3295" coordsize="215,198" path="m3749,3394l3743,3386,3919,3386,3936,3373,3950,3392,3760,3392,3749,3394xe" filled="true" fillcolor="#000000" stroked="false">
                <v:path arrowok="t"/>
                <v:fill type="solid"/>
              </v:shape>
              <v:shape style="position:absolute;left:3743;top:3295;width:215;height:198" coordorigin="3743,3295" coordsize="215,198" path="m3813,3492l3821,3468,3827,3443,3842,3392,3855,3392,3840,3449,3830,3487,3813,3492xe" filled="true" fillcolor="#000000" stroked="false">
                <v:path arrowok="t"/>
                <v:fill type="solid"/>
              </v:shape>
            </v:group>
            <v:group style="position:absolute;left:3794;top:3325;width:29;height:52" coordorigin="3794,3325" coordsize="29,52">
              <v:shape style="position:absolute;left:3794;top:3325;width:29;height:52" coordorigin="3794,3325" coordsize="29,52" path="m3794,3327l3802,3348,3806,3365,3806,3371,3808,3375,3810,3377,3811,3377,3817,3373,3821,3367,3823,3361,3823,3358,3823,3352,3819,3348,3815,3341,3808,3335,3798,3325,3794,3327xe" filled="false" stroked="true" strokeweight="0pt" strokecolor="#000000">
                <v:path arrowok="t"/>
              </v:shape>
            </v:group>
            <v:group style="position:absolute;left:3874;top:3322;width:63;height:59" coordorigin="3874,3322" coordsize="63,59">
              <v:shape style="position:absolute;left:3874;top:3322;width:63;height:59" coordorigin="3874,3322" coordsize="63,59" path="m3874,3380l3876,3380,3912,3352,3919,3344,3927,3339,3933,3337,3936,3335,3921,3322,3902,3350,3874,3380xe" filled="false" stroked="true" strokeweight="0pt" strokecolor="#000000">
                <v:path arrowok="t"/>
              </v:shape>
            </v:group>
            <v:group style="position:absolute;left:3743;top:3295;width:215;height:198" coordorigin="3743,3295" coordsize="215,198">
              <v:shape style="position:absolute;left:3743;top:3295;width:215;height:198" coordorigin="3743,3295" coordsize="215,198" path="m3855,3392l3950,3392,3936,3373,3919,3386,3855,3386,3876,3312,3957,3312,3944,3295,3929,3307,3785,3307,3791,3314,3802,3312,3813,3312,3863,3312,3842,3386,3743,3386,3749,3394,3760,3392,3772,3392,3842,3392,3827,3443,3821,3468,3813,3492,3830,3487,3840,3449,3855,3392xe" filled="false" stroked="true" strokeweight="0pt" strokecolor="#000000">
                <v:path arrowok="t"/>
              </v:shape>
            </v:group>
            <v:group style="position:absolute;left:3738;top:4548;width:218;height:207" coordorigin="3738,4548" coordsize="218,207">
              <v:shape style="position:absolute;left:3738;top:4548;width:218;height:207" coordorigin="3738,4548" coordsize="218,207" path="m3900,4601l3895,4601,3921,4561,3929,4548,3944,4561,3938,4563,3931,4569,3925,4574,3914,4588,3900,4601xe" filled="true" fillcolor="#000000" stroked="false">
                <v:path arrowok="t"/>
                <v:fill type="solid"/>
              </v:shape>
              <v:shape style="position:absolute;left:3738;top:4548;width:218;height:207" coordorigin="3738,4548" coordsize="218,207" path="m3868,4593l3866,4593,3864,4590,3864,4586,3861,4571,3855,4554,3857,4552,3866,4557,3874,4565,3878,4571,3880,4574,3880,4578,3878,4584,3874,4590,3870,4591,3868,4593xe" filled="true" fillcolor="#000000" stroked="false">
                <v:path arrowok="t"/>
                <v:fill type="solid"/>
              </v:shape>
              <v:shape style="position:absolute;left:3738;top:4548;width:218;height:207" coordorigin="3738,4548" coordsize="218,207" path="m3800,4597l3798,4595,3798,4590,3796,4582,3792,4573,3789,4561,3791,4557,3800,4563,3808,4569,3811,4573,3813,4578,3813,4582,3811,4588,3808,4593,3800,4597xe" filled="true" fillcolor="#000000" stroked="false">
                <v:path arrowok="t"/>
                <v:fill type="solid"/>
              </v:shape>
              <v:shape style="position:absolute;left:3738;top:4548;width:218;height:207" coordorigin="3738,4548" coordsize="218,207" path="m3834,4609l3828,4601,3929,4601,3944,4588,3955,4607,3846,4607,3834,4609xe" filled="true" fillcolor="#000000" stroked="false">
                <v:path arrowok="t"/>
                <v:fill type="solid"/>
              </v:shape>
              <v:shape style="position:absolute;left:3738;top:4548;width:218;height:207" coordorigin="3738,4548" coordsize="218,207" path="m3775,4694l3758,4694,3764,4688,3770,4684,3775,4675,3787,4658,3804,4629,3827,4593,3830,4595,3811,4627,3796,4656,3785,4677,3777,4690,3775,4694xe" filled="true" fillcolor="#000000" stroked="false">
                <v:path arrowok="t"/>
                <v:fill type="solid"/>
              </v:shape>
              <v:shape style="position:absolute;left:3738;top:4548;width:218;height:207" coordorigin="3738,4548" coordsize="218,207" path="m3883,4639l3870,4639,3880,4607,3891,4607,3883,4639xe" filled="true" fillcolor="#000000" stroked="false">
                <v:path arrowok="t"/>
                <v:fill type="solid"/>
              </v:shape>
              <v:shape style="position:absolute;left:3738;top:4548;width:218;height:207" coordorigin="3738,4548" coordsize="218,207" path="m3772,4648l3768,4648,3768,4646,3766,4641,3764,4633,3760,4624,3755,4612,3756,4610,3768,4616,3775,4622,3779,4626,3781,4631,3781,4637,3779,4643,3774,4646,3772,4648xe" filled="true" fillcolor="#000000" stroked="false">
                <v:path arrowok="t"/>
                <v:fill type="solid"/>
              </v:shape>
              <v:shape style="position:absolute;left:3738;top:4548;width:218;height:207" coordorigin="3738,4548" coordsize="218,207" path="m3828,4648l3823,4639,3912,4639,3927,4627,3936,4645,3851,4645,3828,4648xe" filled="true" fillcolor="#000000" stroked="false">
                <v:path arrowok="t"/>
                <v:fill type="solid"/>
              </v:shape>
              <v:shape style="position:absolute;left:3738;top:4548;width:218;height:207" coordorigin="3738,4548" coordsize="218,207" path="m3870,4684l3859,4684,3868,4645,3882,4645,3870,4684xe" filled="true" fillcolor="#000000" stroked="false">
                <v:path arrowok="t"/>
                <v:fill type="solid"/>
              </v:shape>
              <v:shape style="position:absolute;left:3738;top:4548;width:218;height:207" coordorigin="3738,4548" coordsize="218,207" path="m3800,4692l3794,4684,3912,4684,3929,4671,3938,4690,3811,4690,3800,4692xe" filled="true" fillcolor="#000000" stroked="false">
                <v:path arrowok="t"/>
                <v:fill type="solid"/>
              </v:shape>
              <v:shape style="position:absolute;left:3738;top:4548;width:218;height:207" coordorigin="3738,4548" coordsize="218,207" path="m3838,4754l3844,4739,3849,4718,3857,4690,3868,4690,3863,4717,3857,4735,3855,4747,3838,4754xe" filled="true" fillcolor="#000000" stroked="false">
                <v:path arrowok="t"/>
                <v:fill type="solid"/>
              </v:shape>
              <v:shape style="position:absolute;left:3738;top:4548;width:218;height:207" coordorigin="3738,4548" coordsize="218,207" path="m3756,4749l3751,4749,3743,4745,3741,4743,3741,4737,3743,4732,3747,4726,3751,4718,3755,4707,3753,4703,3751,4701,3745,4698,3738,4696,3738,4692,3747,4694,3775,4694,3774,4698,3768,4711,3764,4724,3760,4734,3758,4741,3758,4747,3756,4749xe" filled="true" fillcolor="#000000" stroked="false">
                <v:path arrowok="t"/>
                <v:fill type="solid"/>
              </v:shape>
            </v:group>
            <v:group style="position:absolute;left:3789;top:4557;width:25;height:40" coordorigin="3789,4557" coordsize="25,40">
              <v:shape style="position:absolute;left:3789;top:4557;width:25;height:40" coordorigin="3789,4557" coordsize="25,40" path="m3789,4561l3792,4573,3796,4582,3798,4590,3798,4595,3800,4597,3804,4595,3808,4593,3811,4588,3813,4582,3813,4578,3811,4573,3808,4569,3800,4563,3791,4557,3789,4561xe" filled="false" stroked="true" strokeweight="0pt" strokecolor="#000000">
                <v:path arrowok="t"/>
              </v:shape>
            </v:group>
            <v:group style="position:absolute;left:3755;top:4610;width:27;height:38" coordorigin="3755,4610" coordsize="27,38">
              <v:shape style="position:absolute;left:3755;top:4610;width:27;height:38" coordorigin="3755,4610" coordsize="27,38" path="m3755,4612l3760,4624,3764,4633,3766,4641,3768,4646,3768,4648,3772,4648,3774,4646,3779,4643,3781,4637,3781,4631,3779,4626,3775,4622,3768,4616,3756,4610,3755,4612xe" filled="false" stroked="true" strokeweight="0pt" strokecolor="#000000">
                <v:path arrowok="t"/>
              </v:shape>
            </v:group>
            <v:group style="position:absolute;left:3738;top:4593;width:93;height:156" coordorigin="3738,4593" coordsize="93,156">
              <v:shape style="position:absolute;left:3738;top:4593;width:93;height:156" coordorigin="3738,4593" coordsize="93,156" path="m3827,4593l3804,4629,3787,4658,3775,4675,3770,4684,3764,4688,3760,4692,3758,4694,3755,4694,3747,4694,3738,4692,3738,4696,3745,4698,3751,4701,3753,4703,3755,4707,3753,4713,3751,4718,3747,4726,3743,4732,3741,4737,3741,4743,3743,4745,3747,4747,3751,4749,3755,4749,3756,4749,3758,4747,3758,4741,3760,4734,3764,4724,3768,4711,3774,4698,3777,4690,3785,4677,3796,4656,3811,4627,3830,4595,3827,4593xe" filled="false" stroked="true" strokeweight="0pt" strokecolor="#000000">
                <v:path arrowok="t"/>
              </v:shape>
            </v:group>
            <v:group style="position:absolute;left:3794;top:4548;width:161;height:207" coordorigin="3794,4548" coordsize="161,207">
              <v:shape style="position:absolute;left:3794;top:4548;width:161;height:207" coordorigin="3794,4548" coordsize="161,207" path="m3895,4601l3828,4601,3834,4609,3846,4607,3857,4607,3880,4607,3870,4639,3823,4639,3828,4648,3840,4646,3851,4645,3868,4645,3859,4684,3794,4684,3800,4692,3811,4690,3823,4690,3857,4690,3849,4718,3844,4739,3838,4754,3855,4747,3857,4735,3863,4717,3868,4690,3938,4690,3929,4671,3912,4684,3870,4684,3882,4645,3936,4645,3927,4627,3912,4639,3883,4639,3891,4607,3955,4607,3944,4588,3929,4601,3900,4601,3914,4588,3925,4574,3931,4569,3938,4563,3944,4561,3929,4548,3921,4561,3910,4578,3895,4601xe" filled="false" stroked="true" strokeweight="0pt" strokecolor="#000000">
                <v:path arrowok="t"/>
              </v:shape>
            </v:group>
            <v:group style="position:absolute;left:3855;top:4552;width:25;height:42" coordorigin="3855,4552" coordsize="25,42">
              <v:shape style="position:absolute;left:3855;top:4552;width:25;height:42" coordorigin="3855,4552" coordsize="25,42" path="m3864,4586l3864,4590,3866,4593,3868,4593,3870,4591,3874,4590,3878,4584,3880,4578,3880,4574,3878,4571,3874,4565,3866,4557,3857,4552,3855,4554,3861,4571,3864,4586xe" filled="false" stroked="true" strokeweight="0pt" strokecolor="#000000">
                <v:path arrowok="t"/>
              </v:shape>
            </v:group>
            <v:group style="position:absolute;left:5082;top:4421;width:322;height:163" coordorigin="5082,4421" coordsize="322,163">
              <v:shape style="position:absolute;left:5082;top:4421;width:322;height:163" coordorigin="5082,4421" coordsize="322,163" path="m5257,4449l5255,4438,5334,4428,5338,4442,5302,4446,5302,4447,5291,4447,5257,4449xe" filled="true" fillcolor="#000000" stroked="false">
                <v:path arrowok="t"/>
                <v:fill type="solid"/>
              </v:shape>
              <v:shape style="position:absolute;left:5082;top:4421;width:322;height:163" coordorigin="5082,4421" coordsize="322,163" path="m5302,4470l5291,4470,5291,4447,5302,4447,5302,4470xe" filled="true" fillcolor="#000000" stroked="false">
                <v:path arrowok="t"/>
                <v:fill type="solid"/>
              </v:shape>
              <v:shape style="position:absolute;left:5082;top:4421;width:322;height:163" coordorigin="5082,4421" coordsize="322,163" path="m5340,4483l5251,4483,5251,4470,5340,4470,5340,4483xe" filled="true" fillcolor="#000000" stroked="false">
                <v:path arrowok="t"/>
                <v:fill type="solid"/>
              </v:shape>
              <v:shape style="position:absolute;left:5082;top:4421;width:322;height:163" coordorigin="5082,4421" coordsize="322,163" path="m5257,4557l5255,4550,5251,4542,5270,4516,5287,4483,5302,4483,5302,4500,5291,4500,5275,4531,5257,4557xe" filled="true" fillcolor="#000000" stroked="false">
                <v:path arrowok="t"/>
                <v:fill type="solid"/>
              </v:shape>
              <v:shape style="position:absolute;left:5082;top:4421;width:322;height:163" coordorigin="5082,4421" coordsize="322,163" path="m5316,4504l5302,4504,5310,4499,5316,4504xe" filled="true" fillcolor="#000000" stroked="false">
                <v:path arrowok="t"/>
                <v:fill type="solid"/>
              </v:shape>
              <v:shape style="position:absolute;left:5082;top:4421;width:322;height:163" coordorigin="5082,4421" coordsize="322,163" path="m5302,4584l5291,4584,5291,4500,5302,4500,5302,4504,5316,4504,5320,4508,5302,4508,5302,4584xe" filled="true" fillcolor="#000000" stroked="false">
                <v:path arrowok="t"/>
                <v:fill type="solid"/>
              </v:shape>
              <v:shape style="position:absolute;left:5082;top:4421;width:322;height:163" coordorigin="5082,4421" coordsize="322,163" path="m5330,4536l5323,4529,5313,4518,5302,4508,5320,4508,5340,4527,5330,4536xe" filled="true" fillcolor="#000000" stroked="false">
                <v:path arrowok="t"/>
                <v:fill type="solid"/>
              </v:shape>
              <v:shape style="position:absolute;left:5082;top:4421;width:322;height:163" coordorigin="5082,4421" coordsize="322,163" path="m5094,4464l5084,4455,5099,4440,5109,4421,5120,4425,5115,4438,5164,4438,5164,4447,5107,4447,5101,4457,5094,4464xe" filled="true" fillcolor="#000000" stroked="false">
                <v:path arrowok="t"/>
                <v:fill type="solid"/>
              </v:shape>
              <v:shape style="position:absolute;left:5082;top:4421;width:322;height:163" coordorigin="5082,4421" coordsize="322,163" path="m5186,4502l5173,4502,5173,4436,5236,4436,5236,4446,5186,4446,5186,4483,5236,4483,5236,4493,5186,4493,5186,4502xe" filled="true" fillcolor="#000000" stroked="false">
                <v:path arrowok="t"/>
                <v:fill type="solid"/>
              </v:shape>
              <v:shape style="position:absolute;left:5082;top:4421;width:322;height:163" coordorigin="5082,4421" coordsize="322,163" path="m5236,4483l5224,4483,5224,4446,5236,4446,5236,4483xe" filled="true" fillcolor="#000000" stroked="false">
                <v:path arrowok="t"/>
                <v:fill type="solid"/>
              </v:shape>
              <v:shape style="position:absolute;left:5082;top:4421;width:322;height:163" coordorigin="5082,4421" coordsize="322,163" path="m5135,4466l5122,4466,5124,4457,5124,4447,5137,4447,5135,4457,5135,4466xe" filled="true" fillcolor="#000000" stroked="false">
                <v:path arrowok="t"/>
                <v:fill type="solid"/>
              </v:shape>
              <v:shape style="position:absolute;left:5082;top:4421;width:322;height:163" coordorigin="5082,4421" coordsize="322,163" path="m5168,4476l5086,4476,5086,4466,5168,4466,5168,4476xe" filled="true" fillcolor="#000000" stroked="false">
                <v:path arrowok="t"/>
                <v:fill type="solid"/>
              </v:shape>
              <v:shape style="position:absolute;left:5082;top:4421;width:322;height:163" coordorigin="5082,4421" coordsize="322,163" path="m5090,4518l5082,4506,5107,4493,5120,4476,5133,4476,5132,4480,5150,4489,5128,4489,5113,4504,5090,4518xe" filled="true" fillcolor="#000000" stroked="false">
                <v:path arrowok="t"/>
                <v:fill type="solid"/>
              </v:shape>
              <v:shape style="position:absolute;left:5082;top:4421;width:322;height:163" coordorigin="5082,4421" coordsize="322,163" path="m5160,4508l5128,4489,5150,4489,5168,4499,5160,4508xe" filled="true" fillcolor="#000000" stroked="false">
                <v:path arrowok="t"/>
                <v:fill type="solid"/>
              </v:shape>
              <v:shape style="position:absolute;left:5082;top:4421;width:322;height:163" coordorigin="5082,4421" coordsize="322,163" path="m5236,4502l5224,4502,5224,4493,5236,4493,5236,4502xe" filled="true" fillcolor="#000000" stroked="false">
                <v:path arrowok="t"/>
                <v:fill type="solid"/>
              </v:shape>
              <v:shape style="position:absolute;left:5082;top:4421;width:322;height:163" coordorigin="5082,4421" coordsize="322,163" path="m5122,4584l5111,4584,5111,4510,5221,4510,5221,4519,5122,4519,5122,4538,5221,4538,5221,4548,5122,4548,5122,4567,5221,4567,5221,4576,5122,4576,5122,4584xe" filled="true" fillcolor="#000000" stroked="false">
                <v:path arrowok="t"/>
                <v:fill type="solid"/>
              </v:shape>
              <v:shape style="position:absolute;left:5082;top:4421;width:322;height:163" coordorigin="5082,4421" coordsize="322,163" path="m5221,4538l5207,4538,5207,4519,5221,4519,5221,4538xe" filled="true" fillcolor="#000000" stroked="false">
                <v:path arrowok="t"/>
                <v:fill type="solid"/>
              </v:shape>
              <v:shape style="position:absolute;left:5082;top:4421;width:322;height:163" coordorigin="5082,4421" coordsize="322,163" path="m5221,4567l5207,4567,5207,4548,5221,4548,5221,4567xe" filled="true" fillcolor="#000000" stroked="false">
                <v:path arrowok="t"/>
                <v:fill type="solid"/>
              </v:shape>
              <v:shape style="position:absolute;left:5082;top:4421;width:322;height:163" coordorigin="5082,4421" coordsize="322,163" path="m5221,4584l5207,4584,5207,4576,5221,4576,5221,4584xe" filled="true" fillcolor="#000000" stroked="false">
                <v:path arrowok="t"/>
                <v:fill type="solid"/>
              </v:shape>
              <v:shape style="position:absolute;left:5082;top:4421;width:322;height:163" coordorigin="5082,4421" coordsize="322,163" path="m5402,4569l5383,4569,5387,4567,5391,4563,5391,4425,5404,4425,5404,4561,5402,4569xe" filled="true" fillcolor="#000000" stroked="false">
                <v:path arrowok="t"/>
                <v:fill type="solid"/>
              </v:shape>
              <v:shape style="position:absolute;left:5082;top:4421;width:322;height:163" coordorigin="5082,4421" coordsize="322,163" path="m5365,4546l5351,4546,5351,4442,5365,4442,5365,4546xe" filled="true" fillcolor="#000000" stroked="false">
                <v:path arrowok="t"/>
                <v:fill type="solid"/>
              </v:shape>
              <v:shape style="position:absolute;left:5082;top:4421;width:322;height:163" coordorigin="5082,4421" coordsize="322,163" path="m5391,4582l5361,4582,5359,4567,5366,4569,5402,4569,5400,4574,5397,4580,5391,4582xe" filled="true" fillcolor="#000000" stroked="false">
                <v:path arrowok="t"/>
                <v:fill type="solid"/>
              </v:shape>
            </v:group>
            <v:group style="position:absolute;left:5358;top:4442;width:2;height:105" coordorigin="5358,4442" coordsize="2,105">
              <v:shape style="position:absolute;left:5358;top:4442;width:2;height:105" coordorigin="5358,4442" coordsize="0,105" path="m5358,4442l5358,4546e" filled="false" stroked="true" strokeweight=".662904pt" strokecolor="#000000">
                <v:path arrowok="t"/>
              </v:shape>
            </v:group>
            <v:group style="position:absolute;left:5359;top:4425;width:46;height:158" coordorigin="5359,4425" coordsize="46,158">
              <v:shape style="position:absolute;left:5359;top:4425;width:46;height:158" coordorigin="5359,4425" coordsize="46,158" path="m5391,4557l5391,4563,5387,4567,5383,4569,5380,4569,5374,4569,5366,4569,5359,4567,5361,4582,5370,4582,5378,4582,5383,4582,5391,4582,5397,4580,5400,4574,5402,4569,5404,4561,5404,4425,5391,4425,5391,4557xe" filled="false" stroked="true" strokeweight="0pt" strokecolor="#000000">
                <v:path arrowok="t"/>
              </v:shape>
            </v:group>
            <v:group style="position:absolute;left:5251;top:4428;width:89;height:156" coordorigin="5251,4428" coordsize="89,156">
              <v:shape style="position:absolute;left:5251;top:4428;width:89;height:156" coordorigin="5251,4428" coordsize="89,156" path="m5257,4557l5275,4531,5291,4500,5291,4584,5302,4584,5302,4508,5313,4518,5323,4529,5330,4536,5340,4527,5310,4499,5302,4504,5302,4483,5340,4483,5340,4470,5302,4470,5302,4446,5338,4442,5334,4428,5255,4438,5257,4449,5291,4447,5291,4470,5251,4470,5251,4483,5287,4483,5270,4516,5251,4542,5253,4546,5255,4550,5257,4557xe" filled="false" stroked="true" strokeweight="0pt" strokecolor="#000000">
                <v:path arrowok="t"/>
              </v:shape>
            </v:group>
            <v:group style="position:absolute;left:5186;top:4446;width:38;height:38" coordorigin="5186,4446" coordsize="38,38">
              <v:shape style="position:absolute;left:5186;top:4446;width:38;height:38" coordorigin="5186,4446" coordsize="38,38" path="m5224,4483l5186,4483,5186,4446,5224,4446,5224,4483xe" filled="false" stroked="true" strokeweight="0pt" strokecolor="#000000">
                <v:path arrowok="t"/>
              </v:shape>
            </v:group>
            <v:group style="position:absolute;left:5122;top:4557;width:86;height:2" coordorigin="5122,4557" coordsize="86,2">
              <v:shape style="position:absolute;left:5122;top:4557;width:86;height:2" coordorigin="5122,4557" coordsize="86,0" path="m5122,4557l5207,4557e" filled="false" stroked="true" strokeweight=".947585pt" strokecolor="#000000">
                <v:path arrowok="t"/>
              </v:shape>
            </v:group>
            <v:group style="position:absolute;left:5122;top:4529;width:86;height:2" coordorigin="5122,4529" coordsize="86,2">
              <v:shape style="position:absolute;left:5122;top:4529;width:86;height:2" coordorigin="5122,4529" coordsize="86,0" path="m5122,4529l5207,4529e" filled="false" stroked="true" strokeweight=".947585pt" strokecolor="#000000">
                <v:path arrowok="t"/>
              </v:shape>
            </v:group>
            <v:group style="position:absolute;left:5082;top:4421;width:86;height:97" coordorigin="5082,4421" coordsize="86,97">
              <v:shape style="position:absolute;left:5082;top:4421;width:86;height:97" coordorigin="5082,4421" coordsize="86,97" path="m5086,4476l5120,4476,5107,4493,5082,4506,5086,4512,5090,4518,5113,4504,5128,4489,5160,4508,5168,4499,5132,4480,5133,4476,5168,4476,5168,4466,5135,4466,5135,4457,5137,4447,5164,4447,5164,4438,5115,4438,5120,4425,5109,4421,5099,4440,5084,4455,5090,4461,5094,4464,5101,4457,5107,4447,5124,4447,5124,4457,5122,4466,5086,4466,5086,4476xe" filled="false" stroked="true" strokeweight="0pt" strokecolor="#000000">
                <v:path arrowok="t"/>
              </v:shape>
            </v:group>
            <v:group style="position:absolute;left:5173;top:4436;width:63;height:67" coordorigin="5173,4436" coordsize="63,67">
              <v:shape style="position:absolute;left:5173;top:4436;width:63;height:67" coordorigin="5173,4436" coordsize="63,67" path="m5173,4502l5186,4502,5186,4493,5224,4493,5224,4502,5236,4502,5236,4436,5173,4436,5173,4502xe" filled="false" stroked="true" strokeweight="0pt" strokecolor="#000000">
                <v:path arrowok="t"/>
              </v:shape>
            </v:group>
            <v:group style="position:absolute;left:5111;top:4510;width:110;height:74" coordorigin="5111,4510" coordsize="110,74">
              <v:shape style="position:absolute;left:5111;top:4510;width:110;height:74" coordorigin="5111,4510" coordsize="110,74" path="m5111,4584l5122,4584,5122,4576,5207,4576,5207,4584,5221,4584,5221,4510,5111,4510,5111,4584xe" filled="false" stroked="true" strokeweight="0pt" strokecolor="#000000">
                <v:path arrowok="t"/>
              </v:shape>
            </v:group>
            <v:group style="position:absolute;left:5425;top:4389;width:224;height:124" coordorigin="5425,4389" coordsize="224,124">
              <v:shape style="position:absolute;left:5425;top:4389;width:224;height:124" coordorigin="5425,4389" coordsize="224,124" path="m5431,4512l5425,4500,5643,4389,5649,4398,5431,4512xe" filled="true" fillcolor="#000000" stroked="false">
                <v:path arrowok="t"/>
                <v:fill type="solid"/>
              </v:shape>
            </v:group>
            <v:group style="position:absolute;left:5425;top:4389;width:224;height:124" coordorigin="5425,4389" coordsize="224,124">
              <v:shape style="position:absolute;left:5425;top:4389;width:224;height:124" coordorigin="5425,4389" coordsize="224,124" path="m5431,4512l5649,4398,5643,4389,5425,4500,5431,4512xe" filled="false" stroked="true" strokeweight="0pt" strokecolor="#000000">
                <v:path arrowok="t"/>
              </v:shape>
            </v:group>
            <w10:wrap type="none"/>
          </v:group>
        </w:pict>
      </w:r>
      <w:r>
        <w:rPr>
          <w:spacing w:val="-16"/>
        </w:rPr>
        <w:t>列问题。（</w:t>
      </w:r>
      <w:r>
        <w:rPr>
          <w:rFonts w:ascii="Times New Roman" w:hAnsi="Times New Roman" w:cs="Times New Roman" w:eastAsia="Times New Roman"/>
          <w:spacing w:val="-16"/>
        </w:rPr>
        <w:t>10</w:t>
      </w:r>
      <w:r>
        <w:rPr>
          <w:rFonts w:ascii="Times New Roman" w:hAnsi="Times New Roman" w:cs="Times New Roman" w:eastAsia="Times New Roman"/>
          <w:spacing w:val="5"/>
        </w:rPr>
        <w:t> </w:t>
      </w:r>
      <w:r>
        <w:rPr/>
        <w:t>分）</w:t>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
        <w:rPr>
          <w:rFonts w:ascii="宋体" w:hAnsi="宋体" w:cs="宋体" w:eastAsia="宋体"/>
          <w:sz w:val="28"/>
          <w:szCs w:val="28"/>
        </w:rPr>
      </w:pPr>
    </w:p>
    <w:p>
      <w:pPr>
        <w:spacing w:line="193" w:lineRule="exact"/>
        <w:ind w:left="6680" w:right="0" w:firstLine="0"/>
        <w:rPr>
          <w:rFonts w:ascii="宋体" w:hAnsi="宋体" w:cs="宋体" w:eastAsia="宋体"/>
          <w:sz w:val="19"/>
          <w:szCs w:val="19"/>
        </w:rPr>
      </w:pPr>
      <w:r>
        <w:rPr>
          <w:rFonts w:ascii="宋体" w:hAnsi="宋体" w:cs="宋体" w:eastAsia="宋体"/>
          <w:position w:val="-3"/>
          <w:sz w:val="19"/>
          <w:szCs w:val="19"/>
        </w:rPr>
        <w:pict>
          <v:group style="width:24.85pt;height:9.7pt;mso-position-horizontal-relative:char;mso-position-vertical-relative:line" coordorigin="0,0" coordsize="497,194">
            <v:group style="position:absolute;left:0;top:0;width:497;height:194" coordorigin="0,0" coordsize="497,194">
              <v:shape style="position:absolute;left:0;top:0;width:497;height:194" coordorigin="0,0" coordsize="497,194" path="m316,112l313,104,311,95,331,49,347,0,362,2,348,45,348,78,335,78,316,112xe" filled="true" fillcolor="#000000" stroked="false">
                <v:path arrowok="t"/>
                <v:fill type="solid"/>
              </v:shape>
              <v:shape style="position:absolute;left:0;top:0;width:497;height:194" coordorigin="0,0" coordsize="497,194" path="m443,25l367,25,367,11,443,11,443,25xe" filled="true" fillcolor="#000000" stroked="false">
                <v:path arrowok="t"/>
                <v:fill type="solid"/>
              </v:shape>
              <v:shape style="position:absolute;left:0;top:0;width:497;height:194" coordorigin="0,0" coordsize="497,194" path="m366,125l356,114,369,89,379,61,388,25,403,25,396,55,434,55,434,68,392,68,379,100,366,125xe" filled="true" fillcolor="#000000" stroked="false">
                <v:path arrowok="t"/>
                <v:fill type="solid"/>
              </v:shape>
              <v:shape style="position:absolute;left:0;top:0;width:497;height:194" coordorigin="0,0" coordsize="497,194" path="m425,112l409,112,415,91,420,68,434,68,428,104,425,112xe" filled="true" fillcolor="#000000" stroked="false">
                <v:path arrowok="t"/>
                <v:fill type="solid"/>
              </v:shape>
              <v:shape style="position:absolute;left:0;top:0;width:497;height:194" coordorigin="0,0" coordsize="497,194" path="m348,191l335,191,335,78,348,78,348,191xe" filled="true" fillcolor="#000000" stroked="false">
                <v:path arrowok="t"/>
                <v:fill type="solid"/>
              </v:shape>
              <v:shape style="position:absolute;left:0;top:0;width:497;height:194" coordorigin="0,0" coordsize="497,194" path="m371,193l366,186,360,180,384,155,403,125,394,118,383,108,390,99,400,104,409,112,425,112,415,138,396,167,371,193xe" filled="true" fillcolor="#000000" stroked="false">
                <v:path arrowok="t"/>
                <v:fill type="solid"/>
              </v:shape>
              <v:shape style="position:absolute;left:0;top:0;width:497;height:194" coordorigin="0,0" coordsize="497,194" path="m15,191l0,191,0,8,174,8,174,21,15,21,15,169,174,169,174,182,15,182,15,191xe" filled="true" fillcolor="#000000" stroked="false">
                <v:path arrowok="t"/>
                <v:fill type="solid"/>
              </v:shape>
              <v:shape style="position:absolute;left:0;top:0;width:497;height:194" coordorigin="0,0" coordsize="497,194" path="m174,169l159,169,159,21,174,21,174,169xe" filled="true" fillcolor="#000000" stroked="false">
                <v:path arrowok="t"/>
                <v:fill type="solid"/>
              </v:shape>
              <v:shape style="position:absolute;left:0;top:0;width:497;height:194" coordorigin="0,0" coordsize="497,194" path="m32,80l23,70,47,47,66,23,80,30,72,40,140,40,140,51,138,53,61,53,67,61,51,61,32,80xe" filled="true" fillcolor="#000000" stroked="false">
                <v:path arrowok="t"/>
                <v:fill type="solid"/>
              </v:shape>
              <v:shape style="position:absolute;left:0;top:0;width:497;height:194" coordorigin="0,0" coordsize="497,194" path="m112,78l89,78,108,66,121,53,138,53,125,68,112,78xe" filled="true" fillcolor="#000000" stroked="false">
                <v:path arrowok="t"/>
                <v:fill type="solid"/>
              </v:shape>
              <v:shape style="position:absolute;left:0;top:0;width:497;height:194" coordorigin="0,0" coordsize="497,194" path="m25,112l19,100,51,93,76,83,63,74,51,61,67,61,68,63,78,70,89,78,112,78,104,83,127,89,136,91,89,91,61,102,25,112xe" filled="true" fillcolor="#000000" stroked="false">
                <v:path arrowok="t"/>
                <v:fill type="solid"/>
              </v:shape>
              <v:shape style="position:absolute;left:0;top:0;width:497;height:194" coordorigin="0,0" coordsize="497,194" path="m148,110l116,100,89,91,136,91,155,95,148,110xe" filled="true" fillcolor="#000000" stroked="false">
                <v:path arrowok="t"/>
                <v:fill type="solid"/>
              </v:shape>
              <v:shape style="position:absolute;left:0;top:0;width:497;height:194" coordorigin="0,0" coordsize="497,194" path="m117,129l57,119,61,106,121,116,117,129xe" filled="true" fillcolor="#000000" stroked="false">
                <v:path arrowok="t"/>
                <v:fill type="solid"/>
              </v:shape>
              <v:shape style="position:absolute;left:0;top:0;width:497;height:194" coordorigin="0,0" coordsize="497,194" path="m129,161l85,154,36,146,40,133,134,148,129,161xe" filled="true" fillcolor="#000000" stroked="false">
                <v:path arrowok="t"/>
                <v:fill type="solid"/>
              </v:shape>
              <v:shape style="position:absolute;left:0;top:0;width:497;height:194" coordorigin="0,0" coordsize="497,194" path="m174,191l159,191,159,182,174,182,174,191xe" filled="true" fillcolor="#000000" stroked="false">
                <v:path arrowok="t"/>
                <v:fill type="solid"/>
              </v:shape>
              <v:shape style="position:absolute;left:0;top:0;width:497;height:194" coordorigin="0,0" coordsize="497,194" path="m496,174l475,174,477,172,479,172,481,169,481,165,483,159,483,0,496,0,496,172,496,174xe" filled="true" fillcolor="#000000" stroked="false">
                <v:path arrowok="t"/>
                <v:fill type="solid"/>
              </v:shape>
              <v:shape style="position:absolute;left:0;top:0;width:497;height:194" coordorigin="0,0" coordsize="497,194" path="m462,146l447,146,447,30,462,30,462,146xe" filled="true" fillcolor="#000000" stroked="false">
                <v:path arrowok="t"/>
                <v:fill type="solid"/>
              </v:shape>
              <v:shape style="position:absolute;left:0;top:0;width:497;height:194" coordorigin="0,0" coordsize="497,194" path="m483,190l449,190,445,172,458,174,496,174,494,180,492,184,489,188,483,190xe" filled="true" fillcolor="#000000" stroked="false">
                <v:path arrowok="t"/>
                <v:fill type="solid"/>
              </v:shape>
            </v:group>
            <v:group style="position:absolute;left:455;top:30;width:2;height:116" coordorigin="455,30" coordsize="2,116">
              <v:shape style="position:absolute;left:455;top:30;width:2;height:116" coordorigin="455,30" coordsize="0,116" path="m455,30l455,146e" filled="false" stroked="true" strokeweight=".757604pt" strokecolor="#000000">
                <v:path arrowok="t"/>
              </v:shape>
            </v:group>
            <v:group style="position:absolute;left:445;top:0;width:52;height:190" coordorigin="445,0" coordsize="52,190">
              <v:shape style="position:absolute;left:445;top:0;width:52;height:190" coordorigin="445,0" coordsize="52,190" path="m483,159l481,165,481,169,479,172,477,172,475,174,470,174,458,174,445,172,449,190,460,190,468,190,475,190,483,190,489,188,492,184,494,180,496,172,496,163,496,0,483,0,483,159xe" filled="false" stroked="true" strokeweight="0pt" strokecolor="#000000">
                <v:path arrowok="t"/>
              </v:shape>
            </v:group>
            <v:group style="position:absolute;left:311;top:0;width:52;height:192" coordorigin="311,0" coordsize="52,192">
              <v:shape style="position:absolute;left:311;top:0;width:52;height:192" coordorigin="311,0" coordsize="52,192" path="m316,112l335,78,335,191,348,191,348,45,362,2,347,0,331,49,311,95,313,104,316,112xe" filled="false" stroked="true" strokeweight="0pt" strokecolor="#000000">
                <v:path arrowok="t"/>
              </v:shape>
            </v:group>
            <v:group style="position:absolute;left:356;top:11;width:88;height:182" coordorigin="356,11" coordsize="88,182">
              <v:shape style="position:absolute;left:356;top:11;width:88;height:182" coordorigin="356,11" coordsize="88,182" path="m403,125l384,155,360,180,366,186,415,138,434,68,434,55,396,55,400,40,403,25,443,25,443,11,367,11,367,25,388,25,379,61,369,89,356,114,366,125,379,100,392,68,420,68,415,91,409,112,400,104,390,99,383,108,394,118,403,125xe" filled="false" stroked="true" strokeweight="0pt" strokecolor="#000000">
                <v:path arrowok="t"/>
              </v:shape>
            </v:group>
            <v:group style="position:absolute;left:57;top:106;width:65;height:23" coordorigin="57,106" coordsize="65,23">
              <v:shape style="position:absolute;left:57;top:106;width:65;height:23" coordorigin="57,106" coordsize="65,23" path="m117,129l121,116,61,106,57,119,117,129xe" filled="false" stroked="true" strokeweight="0pt" strokecolor="#000000">
                <v:path arrowok="t"/>
              </v:shape>
            </v:group>
            <v:group style="position:absolute;left:61;top:53;width:61;height:25" coordorigin="61,53" coordsize="61,25">
              <v:shape style="position:absolute;left:61;top:53;width:61;height:25" coordorigin="61,53" coordsize="61,25" path="m89,78l78,70,68,63,61,53,121,53,108,66,89,78xe" filled="false" stroked="true" strokeweight="0pt" strokecolor="#000000">
                <v:path arrowok="t"/>
              </v:shape>
            </v:group>
            <v:group style="position:absolute;left:36;top:133;width:99;height:29" coordorigin="36,133" coordsize="99,29">
              <v:shape style="position:absolute;left:36;top:133;width:99;height:29" coordorigin="36,133" coordsize="99,29" path="m129,161l134,148,40,133,36,146,85,154,129,161xe" filled="false" stroked="true" strokeweight="0pt" strokecolor="#000000">
                <v:path arrowok="t"/>
              </v:shape>
            </v:group>
            <v:group style="position:absolute;left:19;top:23;width:137;height:90" coordorigin="19,23" coordsize="137,90">
              <v:shape style="position:absolute;left:19;top:23;width:137;height:90" coordorigin="19,23" coordsize="137,90" path="m32,80l42,70,51,61,63,74,76,83,51,93,19,100,25,112,61,102,89,91,116,100,148,110,152,102,155,95,127,89,104,83,125,68,140,51,140,40,72,40,80,30,66,23,47,47,23,70,27,74,32,80xe" filled="false" stroked="true" strokeweight="0pt" strokecolor="#000000">
                <v:path arrowok="t"/>
              </v:shape>
            </v:group>
            <v:group style="position:absolute;left:15;top:21;width:144;height:148" coordorigin="15,21" coordsize="144,148">
              <v:shape style="position:absolute;left:15;top:21;width:144;height:148" coordorigin="15,21" coordsize="144,148" path="m159,169l15,169,15,21,159,21,159,169xe" filled="false" stroked="true" strokeweight="0pt" strokecolor="#000000">
                <v:path arrowok="t"/>
              </v:shape>
            </v:group>
            <v:group style="position:absolute;left:0;top:8;width:175;height:184" coordorigin="0,8" coordsize="175,184">
              <v:shape style="position:absolute;left:0;top:8;width:175;height:184" coordorigin="0,8" coordsize="175,184" path="m0,191l15,191,15,182,159,182,159,191,174,191,174,8,0,8,0,191xe" filled="false" stroked="true" strokeweight="0pt" strokecolor="#000000">
                <v:path arrowok="t"/>
              </v:shape>
            </v:group>
          </v:group>
        </w:pict>
      </w:r>
      <w:r>
        <w:rPr>
          <w:rFonts w:ascii="宋体" w:hAnsi="宋体" w:cs="宋体" w:eastAsia="宋体"/>
          <w:position w:val="-3"/>
          <w:sz w:val="19"/>
          <w:szCs w:val="19"/>
        </w:rPr>
      </w: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1"/>
        <w:rPr>
          <w:rFonts w:ascii="宋体" w:hAnsi="宋体" w:cs="宋体" w:eastAsia="宋体"/>
          <w:sz w:val="17"/>
          <w:szCs w:val="17"/>
        </w:rPr>
      </w:pPr>
    </w:p>
    <w:p>
      <w:pPr>
        <w:spacing w:line="175" w:lineRule="exact"/>
        <w:ind w:left="6709" w:right="0" w:firstLine="0"/>
        <w:rPr>
          <w:rFonts w:ascii="宋体" w:hAnsi="宋体" w:cs="宋体" w:eastAsia="宋体"/>
          <w:sz w:val="17"/>
          <w:szCs w:val="17"/>
        </w:rPr>
      </w:pPr>
      <w:r>
        <w:rPr>
          <w:rFonts w:ascii="宋体" w:hAnsi="宋体" w:cs="宋体" w:eastAsia="宋体"/>
          <w:position w:val="-3"/>
          <w:sz w:val="17"/>
          <w:szCs w:val="17"/>
        </w:rPr>
        <w:drawing>
          <wp:inline distT="0" distB="0" distL="0" distR="0">
            <wp:extent cx="796022" cy="111728"/>
            <wp:effectExtent l="0" t="0" r="0" b="0"/>
            <wp:docPr id="19" name="image87.png" descr=""/>
            <wp:cNvGraphicFramePr>
              <a:graphicFrameLocks noChangeAspect="1"/>
            </wp:cNvGraphicFramePr>
            <a:graphic>
              <a:graphicData uri="http://schemas.openxmlformats.org/drawingml/2006/picture">
                <pic:pic>
                  <pic:nvPicPr>
                    <pic:cNvPr id="20" name="image87.png"/>
                    <pic:cNvPicPr/>
                  </pic:nvPicPr>
                  <pic:blipFill>
                    <a:blip r:embed="rId96" cstate="print"/>
                    <a:stretch>
                      <a:fillRect/>
                    </a:stretch>
                  </pic:blipFill>
                  <pic:spPr>
                    <a:xfrm>
                      <a:off x="0" y="0"/>
                      <a:ext cx="796022" cy="111728"/>
                    </a:xfrm>
                    <a:prstGeom prst="rect">
                      <a:avLst/>
                    </a:prstGeom>
                  </pic:spPr>
                </pic:pic>
              </a:graphicData>
            </a:graphic>
          </wp:inline>
        </w:drawing>
      </w:r>
      <w:r>
        <w:rPr>
          <w:rFonts w:ascii="宋体" w:hAnsi="宋体" w:cs="宋体" w:eastAsia="宋体"/>
          <w:position w:val="-3"/>
          <w:sz w:val="17"/>
          <w:szCs w:val="17"/>
        </w:rPr>
      </w:r>
    </w:p>
    <w:p>
      <w:pPr>
        <w:spacing w:line="240" w:lineRule="auto" w:before="10"/>
        <w:rPr>
          <w:rFonts w:ascii="宋体" w:hAnsi="宋体" w:cs="宋体" w:eastAsia="宋体"/>
          <w:sz w:val="26"/>
          <w:szCs w:val="26"/>
        </w:rPr>
      </w:pPr>
    </w:p>
    <w:p>
      <w:pPr>
        <w:spacing w:line="426" w:lineRule="exact"/>
        <w:ind w:left="6714" w:right="0" w:firstLine="0"/>
        <w:rPr>
          <w:rFonts w:ascii="宋体" w:hAnsi="宋体" w:cs="宋体" w:eastAsia="宋体"/>
          <w:sz w:val="20"/>
          <w:szCs w:val="20"/>
        </w:rPr>
      </w:pPr>
      <w:r>
        <w:rPr>
          <w:rFonts w:ascii="宋体" w:hAnsi="宋体" w:cs="宋体" w:eastAsia="宋体"/>
          <w:position w:val="-8"/>
          <w:sz w:val="20"/>
          <w:szCs w:val="20"/>
        </w:rPr>
        <w:drawing>
          <wp:inline distT="0" distB="0" distL="0" distR="0">
            <wp:extent cx="786683" cy="270700"/>
            <wp:effectExtent l="0" t="0" r="0" b="0"/>
            <wp:docPr id="21" name="image88.png" descr=""/>
            <wp:cNvGraphicFramePr>
              <a:graphicFrameLocks noChangeAspect="1"/>
            </wp:cNvGraphicFramePr>
            <a:graphic>
              <a:graphicData uri="http://schemas.openxmlformats.org/drawingml/2006/picture">
                <pic:pic>
                  <pic:nvPicPr>
                    <pic:cNvPr id="22" name="image88.png"/>
                    <pic:cNvPicPr/>
                  </pic:nvPicPr>
                  <pic:blipFill>
                    <a:blip r:embed="rId97" cstate="print"/>
                    <a:stretch>
                      <a:fillRect/>
                    </a:stretch>
                  </pic:blipFill>
                  <pic:spPr>
                    <a:xfrm>
                      <a:off x="0" y="0"/>
                      <a:ext cx="786683" cy="270700"/>
                    </a:xfrm>
                    <a:prstGeom prst="rect">
                      <a:avLst/>
                    </a:prstGeom>
                  </pic:spPr>
                </pic:pic>
              </a:graphicData>
            </a:graphic>
          </wp:inline>
        </w:drawing>
      </w:r>
      <w:r>
        <w:rPr>
          <w:rFonts w:ascii="宋体" w:hAnsi="宋体" w:cs="宋体" w:eastAsia="宋体"/>
          <w:position w:val="-8"/>
          <w:sz w:val="20"/>
          <w:szCs w:val="20"/>
        </w:rPr>
      </w:r>
    </w:p>
    <w:p>
      <w:pPr>
        <w:pStyle w:val="BodyText"/>
        <w:spacing w:line="240" w:lineRule="auto" w:before="6"/>
        <w:ind w:left="2380" w:right="1980"/>
        <w:jc w:val="center"/>
        <w:rPr>
          <w:rFonts w:ascii="Times New Roman" w:hAnsi="Times New Roman" w:cs="Times New Roman" w:eastAsia="Times New Roman"/>
        </w:rPr>
      </w:pPr>
      <w:r>
        <w:rPr/>
        <w:pict>
          <v:group style="position:absolute;margin-left:389.915192pt;margin-top:-107.901825pt;width:92.65pt;height:109.85pt;mso-position-horizontal-relative:page;mso-position-vertical-relative:paragraph;z-index:1744" coordorigin="7798,-2158" coordsize="1853,2197">
            <v:shape style="position:absolute;left:8399;top:-2158;width:1072;height:716" type="#_x0000_t75" stroked="false">
              <v:imagedata r:id="rId98" o:title=""/>
            </v:shape>
            <v:shape style="position:absolute;left:7798;top:-2005;width:1852;height:982" type="#_x0000_t75" stroked="false">
              <v:imagedata r:id="rId99" o:title=""/>
            </v:shape>
            <v:group style="position:absolute;left:7815;top:-2037;width:21;height:2" coordorigin="7815,-2037" coordsize="21,2">
              <v:shape style="position:absolute;left:7815;top:-2037;width:21;height:2" coordorigin="7815,-2037" coordsize="21,0" path="m7815,-2037l7836,-2037e" filled="false" stroked="true" strokeweight="1.705653pt" strokecolor="#000000">
                <v:path arrowok="t"/>
              </v:shape>
            </v:group>
            <v:group style="position:absolute;left:7853;top:-2037;width:35;height:2" coordorigin="7853,-2037" coordsize="35,2">
              <v:shape style="position:absolute;left:7853;top:-2037;width:35;height:2" coordorigin="7853,-2037" coordsize="35,0" path="m7853,-2037l7887,-2037e" filled="false" stroked="true" strokeweight="1.705653pt" strokecolor="#000000">
                <v:path arrowok="t"/>
              </v:shape>
            </v:group>
            <v:group style="position:absolute;left:7904;top:-2037;width:35;height:2" coordorigin="7904,-2037" coordsize="35,2">
              <v:shape style="position:absolute;left:7904;top:-2037;width:35;height:2" coordorigin="7904,-2037" coordsize="35,0" path="m7904,-2037l7938,-2037e" filled="false" stroked="true" strokeweight="1.705653pt" strokecolor="#000000">
                <v:path arrowok="t"/>
              </v:shape>
            </v:group>
            <v:group style="position:absolute;left:7956;top:-2037;width:35;height:2" coordorigin="7956,-2037" coordsize="35,2">
              <v:shape style="position:absolute;left:7956;top:-2037;width:35;height:2" coordorigin="7956,-2037" coordsize="35,0" path="m7956,-2037l7990,-2037e" filled="false" stroked="true" strokeweight="1.705653pt" strokecolor="#000000">
                <v:path arrowok="t"/>
              </v:shape>
            </v:group>
            <v:group style="position:absolute;left:8007;top:-2037;width:33;height:2" coordorigin="8007,-2037" coordsize="33,2">
              <v:shape style="position:absolute;left:8007;top:-2037;width:33;height:2" coordorigin="8007,-2037" coordsize="33,0" path="m8007,-2037l8039,-2037e" filled="false" stroked="true" strokeweight="1.705653pt" strokecolor="#000000">
                <v:path arrowok="t"/>
              </v:shape>
            </v:group>
            <v:group style="position:absolute;left:8056;top:-2037;width:35;height:2" coordorigin="8056,-2037" coordsize="35,2">
              <v:shape style="position:absolute;left:8056;top:-2037;width:35;height:2" coordorigin="8056,-2037" coordsize="35,0" path="m8056,-2037l8090,-2037e" filled="false" stroked="true" strokeweight="1.705653pt" strokecolor="#000000">
                <v:path arrowok="t"/>
              </v:shape>
            </v:group>
            <v:group style="position:absolute;left:8107;top:-2037;width:35;height:2" coordorigin="8107,-2037" coordsize="35,2">
              <v:shape style="position:absolute;left:8107;top:-2037;width:35;height:2" coordorigin="8107,-2037" coordsize="35,0" path="m8107,-2037l8141,-2037e" filled="false" stroked="true" strokeweight="1.705653pt" strokecolor="#000000">
                <v:path arrowok="t"/>
              </v:shape>
            </v:group>
            <v:group style="position:absolute;left:7815;top:-2088;width:21;height:2" coordorigin="7815,-2088" coordsize="21,2">
              <v:shape style="position:absolute;left:7815;top:-2088;width:21;height:2" coordorigin="7815,-2088" coordsize="21,0" path="m7815,-2088l7836,-2088e" filled="false" stroked="true" strokeweight="1.705653pt" strokecolor="#000000">
                <v:path arrowok="t"/>
              </v:shape>
            </v:group>
            <v:group style="position:absolute;left:7853;top:-2088;width:35;height:2" coordorigin="7853,-2088" coordsize="35,2">
              <v:shape style="position:absolute;left:7853;top:-2088;width:35;height:2" coordorigin="7853,-2088" coordsize="35,0" path="m7853,-2088l7887,-2088e" filled="false" stroked="true" strokeweight="1.705653pt" strokecolor="#000000">
                <v:path arrowok="t"/>
              </v:shape>
            </v:group>
            <v:group style="position:absolute;left:7904;top:-2088;width:35;height:2" coordorigin="7904,-2088" coordsize="35,2">
              <v:shape style="position:absolute;left:7904;top:-2088;width:35;height:2" coordorigin="7904,-2088" coordsize="35,0" path="m7904,-2088l7938,-2088e" filled="false" stroked="true" strokeweight="1.705653pt" strokecolor="#000000">
                <v:path arrowok="t"/>
              </v:shape>
            </v:group>
            <v:group style="position:absolute;left:7956;top:-2088;width:35;height:2" coordorigin="7956,-2088" coordsize="35,2">
              <v:shape style="position:absolute;left:7956;top:-2088;width:35;height:2" coordorigin="7956,-2088" coordsize="35,0" path="m7956,-2088l7990,-2088e" filled="false" stroked="true" strokeweight="1.705653pt" strokecolor="#000000">
                <v:path arrowok="t"/>
              </v:shape>
            </v:group>
            <v:group style="position:absolute;left:8007;top:-2088;width:33;height:2" coordorigin="8007,-2088" coordsize="33,2">
              <v:shape style="position:absolute;left:8007;top:-2088;width:33;height:2" coordorigin="8007,-2088" coordsize="33,0" path="m8007,-2088l8039,-2088e" filled="false" stroked="true" strokeweight="1.705653pt" strokecolor="#000000">
                <v:path arrowok="t"/>
              </v:shape>
            </v:group>
            <v:group style="position:absolute;left:8056;top:-2088;width:35;height:2" coordorigin="8056,-2088" coordsize="35,2">
              <v:shape style="position:absolute;left:8056;top:-2088;width:35;height:2" coordorigin="8056,-2088" coordsize="35,0" path="m8056,-2088l8090,-2088e" filled="false" stroked="true" strokeweight="1.705653pt" strokecolor="#000000">
                <v:path arrowok="t"/>
              </v:shape>
            </v:group>
            <v:group style="position:absolute;left:8107;top:-2088;width:35;height:2" coordorigin="8107,-2088" coordsize="35,2">
              <v:shape style="position:absolute;left:8107;top:-2088;width:35;height:2" coordorigin="8107,-2088" coordsize="35,0" path="m8107,-2088l8141,-2088e" filled="false" stroked="true" strokeweight="1.705653pt" strokecolor="#000000">
                <v:path arrowok="t"/>
              </v:shape>
            </v:group>
            <v:group style="position:absolute;left:7815;top:-2139;width:21;height:2" coordorigin="7815,-2139" coordsize="21,2">
              <v:shape style="position:absolute;left:7815;top:-2139;width:21;height:2" coordorigin="7815,-2139" coordsize="21,0" path="m7815,-2139l7836,-2139e" filled="false" stroked="true" strokeweight="1.705653pt" strokecolor="#000000">
                <v:path arrowok="t"/>
              </v:shape>
            </v:group>
            <v:group style="position:absolute;left:7853;top:-2139;width:35;height:2" coordorigin="7853,-2139" coordsize="35,2">
              <v:shape style="position:absolute;left:7853;top:-2139;width:35;height:2" coordorigin="7853,-2139" coordsize="35,0" path="m7853,-2139l7887,-2139e" filled="false" stroked="true" strokeweight="1.705653pt" strokecolor="#000000">
                <v:path arrowok="t"/>
              </v:shape>
            </v:group>
            <v:group style="position:absolute;left:7904;top:-2139;width:35;height:2" coordorigin="7904,-2139" coordsize="35,2">
              <v:shape style="position:absolute;left:7904;top:-2139;width:35;height:2" coordorigin="7904,-2139" coordsize="35,0" path="m7904,-2139l7938,-2139e" filled="false" stroked="true" strokeweight="1.705653pt" strokecolor="#000000">
                <v:path arrowok="t"/>
              </v:shape>
            </v:group>
            <v:group style="position:absolute;left:7956;top:-2139;width:35;height:2" coordorigin="7956,-2139" coordsize="35,2">
              <v:shape style="position:absolute;left:7956;top:-2139;width:35;height:2" coordorigin="7956,-2139" coordsize="35,0" path="m7956,-2139l7990,-2139e" filled="false" stroked="true" strokeweight="1.705653pt" strokecolor="#000000">
                <v:path arrowok="t"/>
              </v:shape>
            </v:group>
            <v:group style="position:absolute;left:8007;top:-2139;width:33;height:2" coordorigin="8007,-2139" coordsize="33,2">
              <v:shape style="position:absolute;left:8007;top:-2139;width:33;height:2" coordorigin="8007,-2139" coordsize="33,0" path="m8007,-2139l8039,-2139e" filled="false" stroked="true" strokeweight="1.705653pt" strokecolor="#000000">
                <v:path arrowok="t"/>
              </v:shape>
            </v:group>
            <v:group style="position:absolute;left:8056;top:-2139;width:35;height:2" coordorigin="8056,-2139" coordsize="35,2">
              <v:shape style="position:absolute;left:8056;top:-2139;width:35;height:2" coordorigin="8056,-2139" coordsize="35,0" path="m8056,-2139l8090,-2139e" filled="false" stroked="true" strokeweight="1.705653pt" strokecolor="#000000">
                <v:path arrowok="t"/>
              </v:shape>
            </v:group>
            <v:group style="position:absolute;left:8107;top:-2139;width:35;height:2" coordorigin="8107,-2139" coordsize="35,2">
              <v:shape style="position:absolute;left:8107;top:-2139;width:35;height:2" coordorigin="8107,-2139" coordsize="35,0" path="m8107,-2139l8141,-2139e" filled="false" stroked="true" strokeweight="1.705653pt" strokecolor="#000000">
                <v:path arrowok="t"/>
              </v:shape>
            </v:group>
            <v:group style="position:absolute;left:8141;top:-2037;width:35;height:2" coordorigin="8141,-2037" coordsize="35,2">
              <v:shape style="position:absolute;left:8141;top:-2037;width:35;height:2" coordorigin="8141,-2037" coordsize="35,0" path="m8141,-2037l8175,-2037e" filled="false" stroked="true" strokeweight="1.705653pt" strokecolor="#000000">
                <v:path arrowok="t"/>
              </v:shape>
            </v:group>
            <v:group style="position:absolute;left:8192;top:-2037;width:35;height:2" coordorigin="8192,-2037" coordsize="35,2">
              <v:shape style="position:absolute;left:8192;top:-2037;width:35;height:2" coordorigin="8192,-2037" coordsize="35,0" path="m8192,-2037l8226,-2037e" filled="false" stroked="true" strokeweight="1.705653pt" strokecolor="#000000">
                <v:path arrowok="t"/>
              </v:shape>
            </v:group>
            <v:group style="position:absolute;left:8243;top:-2037;width:35;height:2" coordorigin="8243,-2037" coordsize="35,2">
              <v:shape style="position:absolute;left:8243;top:-2037;width:35;height:2" coordorigin="8243,-2037" coordsize="35,0" path="m8243,-2037l8277,-2037e" filled="false" stroked="true" strokeweight="1.705653pt" strokecolor="#000000">
                <v:path arrowok="t"/>
              </v:shape>
            </v:group>
            <v:group style="position:absolute;left:8141;top:-2088;width:35;height:2" coordorigin="8141,-2088" coordsize="35,2">
              <v:shape style="position:absolute;left:8141;top:-2088;width:35;height:2" coordorigin="8141,-2088" coordsize="35,0" path="m8141,-2088l8175,-2088e" filled="false" stroked="true" strokeweight="1.705653pt" strokecolor="#000000">
                <v:path arrowok="t"/>
              </v:shape>
            </v:group>
            <v:group style="position:absolute;left:8192;top:-2088;width:35;height:2" coordorigin="8192,-2088" coordsize="35,2">
              <v:shape style="position:absolute;left:8192;top:-2088;width:35;height:2" coordorigin="8192,-2088" coordsize="35,0" path="m8192,-2088l8226,-2088e" filled="false" stroked="true" strokeweight="1.705653pt" strokecolor="#000000">
                <v:path arrowok="t"/>
              </v:shape>
            </v:group>
            <v:group style="position:absolute;left:8243;top:-2088;width:35;height:2" coordorigin="8243,-2088" coordsize="35,2">
              <v:shape style="position:absolute;left:8243;top:-2088;width:35;height:2" coordorigin="8243,-2088" coordsize="35,0" path="m8243,-2088l8277,-2088e" filled="false" stroked="true" strokeweight="1.705653pt" strokecolor="#000000">
                <v:path arrowok="t"/>
              </v:shape>
            </v:group>
            <v:group style="position:absolute;left:8141;top:-2139;width:35;height:2" coordorigin="8141,-2139" coordsize="35,2">
              <v:shape style="position:absolute;left:8141;top:-2139;width:35;height:2" coordorigin="8141,-2139" coordsize="35,0" path="m8141,-2139l8175,-2139e" filled="false" stroked="true" strokeweight="1.705653pt" strokecolor="#000000">
                <v:path arrowok="t"/>
              </v:shape>
            </v:group>
            <v:group style="position:absolute;left:8192;top:-2139;width:35;height:2" coordorigin="8192,-2139" coordsize="35,2">
              <v:shape style="position:absolute;left:8192;top:-2139;width:35;height:2" coordorigin="8192,-2139" coordsize="35,0" path="m8192,-2139l8226,-2139e" filled="false" stroked="true" strokeweight="1.705653pt" strokecolor="#000000">
                <v:path arrowok="t"/>
              </v:shape>
            </v:group>
            <v:group style="position:absolute;left:8243;top:-2139;width:35;height:2" coordorigin="8243,-2139" coordsize="35,2">
              <v:shape style="position:absolute;left:8243;top:-2139;width:35;height:2" coordorigin="8243,-2139" coordsize="35,0" path="m8243,-2139l8277,-2139e" filled="false" stroked="true" strokeweight="1.705653pt" strokecolor="#000000">
                <v:path arrowok="t"/>
              </v:shape>
            </v:group>
            <v:group style="position:absolute;left:7808;top:-1006;width:468;height:226" coordorigin="7808,-1006" coordsize="468,226">
              <v:shape style="position:absolute;left:7808;top:-1006;width:468;height:226" coordorigin="7808,-1006" coordsize="468,226" path="m7808,-1006l8276,-1006,8276,-780,7808,-780,7808,-1006xe" filled="true" fillcolor="#666666" stroked="false">
                <v:path arrowok="t"/>
                <v:fill type="solid"/>
              </v:shape>
            </v:group>
            <v:group style="position:absolute;left:7808;top:-1006;width:468;height:226" coordorigin="7808,-1006" coordsize="468,226">
              <v:shape style="position:absolute;left:7808;top:-1006;width:468;height:226" coordorigin="7808,-1006" coordsize="468,226" path="m8276,-780l7808,-780,7808,-1006,8276,-1006,8276,-780xe" filled="false" stroked="true" strokeweight="0pt" strokecolor="#666666">
                <v:path arrowok="t"/>
              </v:shape>
            </v:group>
            <v:group style="position:absolute;left:7815;top:30;width:336;height:2" coordorigin="7815,30" coordsize="336,2">
              <v:shape style="position:absolute;left:7815;top:30;width:336;height:2" coordorigin="7815,30" coordsize="336,0" path="m7815,30l8151,30e" filled="false" stroked="true" strokeweight=".852827pt" strokecolor="#000000">
                <v:path arrowok="t"/>
              </v:shape>
            </v:group>
            <v:group style="position:absolute;left:7815;top:30;width:336;height:2" coordorigin="7815,30" coordsize="336,2">
              <v:shape style="position:absolute;left:7815;top:30;width:336;height:2" coordorigin="7815,30" coordsize="336,0" path="m7815,30l8151,30e" filled="false" stroked="true" strokeweight=".852827pt" strokecolor="#000000">
                <v:path arrowok="t"/>
              </v:shape>
            </v:group>
            <v:group style="position:absolute;left:7815;top:14;width:336;height:2" coordorigin="7815,14" coordsize="336,2">
              <v:shape style="position:absolute;left:7815;top:14;width:336;height:2" coordorigin="7815,14" coordsize="336,0" path="m7815,14l8151,14e" filled="false" stroked="true" strokeweight=".757973pt" strokecolor="#000000">
                <v:path arrowok="t"/>
              </v:shape>
            </v:group>
            <v:group style="position:absolute;left:7815;top:14;width:336;height:2" coordorigin="7815,14" coordsize="336,2">
              <v:shape style="position:absolute;left:7815;top:14;width:336;height:2" coordorigin="7815,14" coordsize="336,0" path="m7815,14l8151,14e" filled="false" stroked="true" strokeweight=".758068pt" strokecolor="#000000">
                <v:path arrowok="t"/>
              </v:shape>
            </v:group>
            <v:group style="position:absolute;left:7815;top:-19;width:336;height:2" coordorigin="7815,-19" coordsize="336,2">
              <v:shape style="position:absolute;left:7815;top:-19;width:336;height:2" coordorigin="7815,-19" coordsize="336,0" path="m7815,-19l8151,-19e" filled="false" stroked="true" strokeweight=".852827pt" strokecolor="#000000">
                <v:path arrowok="t"/>
              </v:shape>
            </v:group>
            <v:group style="position:absolute;left:7815;top:-19;width:336;height:2" coordorigin="7815,-19" coordsize="336,2">
              <v:shape style="position:absolute;left:7815;top:-19;width:336;height:2" coordorigin="7815,-19" coordsize="336,0" path="m7815,-19l8151,-19e" filled="false" stroked="true" strokeweight=".852827pt" strokecolor="#000000">
                <v:path arrowok="t"/>
              </v:shape>
            </v:group>
            <v:group style="position:absolute;left:7815;top:-53;width:336;height:2" coordorigin="7815,-53" coordsize="336,2">
              <v:shape style="position:absolute;left:7815;top:-53;width:336;height:2" coordorigin="7815,-53" coordsize="336,0" path="m7815,-53l8151,-53e" filled="false" stroked="true" strokeweight=".852732pt" strokecolor="#000000">
                <v:path arrowok="t"/>
              </v:shape>
            </v:group>
            <v:group style="position:absolute;left:7815;top:-53;width:336;height:2" coordorigin="7815,-53" coordsize="336,2">
              <v:shape style="position:absolute;left:7815;top:-53;width:336;height:2" coordorigin="7815,-53" coordsize="336,0" path="m7815,-53l8151,-53e" filled="false" stroked="true" strokeweight=".852827pt" strokecolor="#000000">
                <v:path arrowok="t"/>
              </v:shape>
            </v:group>
            <v:group style="position:absolute;left:7815;top:-87;width:336;height:2" coordorigin="7815,-87" coordsize="336,2">
              <v:shape style="position:absolute;left:7815;top:-87;width:336;height:2" coordorigin="7815,-87" coordsize="336,0" path="m7815,-87l8151,-87e" filled="false" stroked="true" strokeweight=".757973pt" strokecolor="#000000">
                <v:path arrowok="t"/>
              </v:shape>
            </v:group>
            <v:group style="position:absolute;left:7815;top:-87;width:336;height:2" coordorigin="7815,-87" coordsize="336,2">
              <v:shape style="position:absolute;left:7815;top:-87;width:336;height:2" coordorigin="7815,-87" coordsize="336,0" path="m7815,-87l8151,-87e" filled="false" stroked="true" strokeweight=".758068pt" strokecolor="#000000">
                <v:path arrowok="t"/>
              </v:shape>
            </v:group>
            <v:group style="position:absolute;left:7815;top:-103;width:336;height:2" coordorigin="7815,-103" coordsize="336,2">
              <v:shape style="position:absolute;left:7815;top:-103;width:336;height:2" coordorigin="7815,-103" coordsize="336,0" path="m7815,-103l8151,-103e" filled="false" stroked="true" strokeweight=".852827pt" strokecolor="#000000">
                <v:path arrowok="t"/>
              </v:shape>
            </v:group>
            <v:group style="position:absolute;left:7815;top:-103;width:336;height:2" coordorigin="7815,-103" coordsize="336,2">
              <v:shape style="position:absolute;left:7815;top:-103;width:336;height:2" coordorigin="7815,-103" coordsize="336,0" path="m7815,-103l8151,-103e" filled="false" stroked="true" strokeweight=".852827pt" strokecolor="#000000">
                <v:path arrowok="t"/>
              </v:shape>
            </v:group>
            <v:group style="position:absolute;left:7815;top:-137;width:336;height:2" coordorigin="7815,-137" coordsize="336,2">
              <v:shape style="position:absolute;left:7815;top:-137;width:336;height:2" coordorigin="7815,-137" coordsize="336,0" path="m7815,-137l8151,-137e" filled="false" stroked="true" strokeweight=".852827pt" strokecolor="#000000">
                <v:path arrowok="t"/>
              </v:shape>
            </v:group>
            <v:group style="position:absolute;left:7815;top:-137;width:336;height:2" coordorigin="7815,-137" coordsize="336,2">
              <v:shape style="position:absolute;left:7815;top:-137;width:336;height:2" coordorigin="7815,-137" coordsize="336,0" path="m7815,-137l8151,-137e" filled="false" stroked="true" strokeweight=".852827pt" strokecolor="#000000">
                <v:path arrowok="t"/>
              </v:shape>
            </v:group>
            <v:group style="position:absolute;left:7815;top:-171;width:336;height:2" coordorigin="7815,-171" coordsize="336,2">
              <v:shape style="position:absolute;left:7815;top:-171;width:336;height:2" coordorigin="7815,-171" coordsize="336,0" path="m7815,-171l8151,-171e" filled="false" stroked="true" strokeweight=".852732pt" strokecolor="#000000">
                <v:path arrowok="t"/>
              </v:shape>
            </v:group>
            <v:group style="position:absolute;left:7815;top:-171;width:336;height:2" coordorigin="7815,-171" coordsize="336,2">
              <v:shape style="position:absolute;left:7815;top:-171;width:336;height:2" coordorigin="7815,-171" coordsize="336,0" path="m7815,-171l8151,-171e" filled="false" stroked="true" strokeweight=".852827pt" strokecolor="#000000">
                <v:path arrowok="t"/>
              </v:shape>
            </v:group>
            <v:group style="position:absolute;left:7815;top:-184;width:336;height:2" coordorigin="7815,-184" coordsize="336,2">
              <v:shape style="position:absolute;left:7815;top:-184;width:336;height:2" coordorigin="7815,-184" coordsize="336,0" path="m7815,-184l8151,-184e" filled="false" stroked="true" strokeweight=".473793pt" strokecolor="#000000">
                <v:path arrowok="t"/>
              </v:shape>
            </v:group>
            <v:group style="position:absolute;left:7815;top:-184;width:336;height:2" coordorigin="7815,-184" coordsize="336,2">
              <v:shape style="position:absolute;left:7815;top:-184;width:336;height:2" coordorigin="7815,-184" coordsize="336,0" path="m7815,-184l8151,-184e" filled="false" stroked="true" strokeweight=".473793pt" strokecolor="#000000">
                <v:path arrowok="t"/>
              </v:shape>
            </v:group>
            <v:group style="position:absolute;left:8134;top:30;width:150;height:2" coordorigin="8134,30" coordsize="150,2">
              <v:shape style="position:absolute;left:8134;top:30;width:150;height:2" coordorigin="8134,30" coordsize="150,0" path="m8134,30l8283,30e" filled="false" stroked="true" strokeweight=".852827pt" strokecolor="#000000">
                <v:path arrowok="t"/>
              </v:shape>
            </v:group>
            <v:group style="position:absolute;left:8134;top:30;width:150;height:2" coordorigin="8134,30" coordsize="150,2">
              <v:shape style="position:absolute;left:8134;top:30;width:150;height:2" coordorigin="8134,30" coordsize="150,0" path="m8134,30l8283,30e" filled="false" stroked="true" strokeweight=".852827pt" strokecolor="#000000">
                <v:path arrowok="t"/>
              </v:shape>
            </v:group>
            <v:group style="position:absolute;left:8134;top:14;width:150;height:2" coordorigin="8134,14" coordsize="150,2">
              <v:shape style="position:absolute;left:8134;top:14;width:150;height:2" coordorigin="8134,14" coordsize="150,0" path="m8134,14l8283,14e" filled="false" stroked="true" strokeweight=".757973pt" strokecolor="#000000">
                <v:path arrowok="t"/>
              </v:shape>
            </v:group>
            <v:group style="position:absolute;left:8134;top:14;width:150;height:2" coordorigin="8134,14" coordsize="150,2">
              <v:shape style="position:absolute;left:8134;top:14;width:150;height:2" coordorigin="8134,14" coordsize="150,0" path="m8134,14l8283,14e" filled="false" stroked="true" strokeweight=".758068pt" strokecolor="#000000">
                <v:path arrowok="t"/>
              </v:shape>
            </v:group>
            <v:group style="position:absolute;left:8134;top:-19;width:150;height:2" coordorigin="8134,-19" coordsize="150,2">
              <v:shape style="position:absolute;left:8134;top:-19;width:150;height:2" coordorigin="8134,-19" coordsize="150,0" path="m8134,-19l8283,-19e" filled="false" stroked="true" strokeweight=".852827pt" strokecolor="#000000">
                <v:path arrowok="t"/>
              </v:shape>
            </v:group>
            <v:group style="position:absolute;left:8134;top:-19;width:150;height:2" coordorigin="8134,-19" coordsize="150,2">
              <v:shape style="position:absolute;left:8134;top:-19;width:150;height:2" coordorigin="8134,-19" coordsize="150,0" path="m8134,-19l8283,-19e" filled="false" stroked="true" strokeweight=".852827pt" strokecolor="#000000">
                <v:path arrowok="t"/>
              </v:shape>
            </v:group>
            <v:group style="position:absolute;left:8134;top:-53;width:150;height:2" coordorigin="8134,-53" coordsize="150,2">
              <v:shape style="position:absolute;left:8134;top:-53;width:150;height:2" coordorigin="8134,-53" coordsize="150,0" path="m8134,-53l8283,-53e" filled="false" stroked="true" strokeweight=".852732pt" strokecolor="#000000">
                <v:path arrowok="t"/>
              </v:shape>
            </v:group>
            <v:group style="position:absolute;left:8134;top:-53;width:150;height:2" coordorigin="8134,-53" coordsize="150,2">
              <v:shape style="position:absolute;left:8134;top:-53;width:150;height:2" coordorigin="8134,-53" coordsize="150,0" path="m8134,-53l8283,-53e" filled="false" stroked="true" strokeweight=".852827pt" strokecolor="#000000">
                <v:path arrowok="t"/>
              </v:shape>
            </v:group>
            <v:group style="position:absolute;left:8134;top:-87;width:150;height:2" coordorigin="8134,-87" coordsize="150,2">
              <v:shape style="position:absolute;left:8134;top:-87;width:150;height:2" coordorigin="8134,-87" coordsize="150,0" path="m8134,-87l8283,-87e" filled="false" stroked="true" strokeweight=".757973pt" strokecolor="#000000">
                <v:path arrowok="t"/>
              </v:shape>
            </v:group>
            <v:group style="position:absolute;left:8134;top:-87;width:150;height:2" coordorigin="8134,-87" coordsize="150,2">
              <v:shape style="position:absolute;left:8134;top:-87;width:150;height:2" coordorigin="8134,-87" coordsize="150,0" path="m8134,-87l8283,-87e" filled="false" stroked="true" strokeweight=".758068pt" strokecolor="#000000">
                <v:path arrowok="t"/>
              </v:shape>
            </v:group>
            <v:group style="position:absolute;left:8134;top:-103;width:150;height:2" coordorigin="8134,-103" coordsize="150,2">
              <v:shape style="position:absolute;left:8134;top:-103;width:150;height:2" coordorigin="8134,-103" coordsize="150,0" path="m8134,-103l8283,-103e" filled="false" stroked="true" strokeweight=".852827pt" strokecolor="#000000">
                <v:path arrowok="t"/>
              </v:shape>
            </v:group>
            <v:group style="position:absolute;left:8134;top:-103;width:150;height:2" coordorigin="8134,-103" coordsize="150,2">
              <v:shape style="position:absolute;left:8134;top:-103;width:150;height:2" coordorigin="8134,-103" coordsize="150,0" path="m8134,-103l8283,-103e" filled="false" stroked="true" strokeweight=".852827pt" strokecolor="#000000">
                <v:path arrowok="t"/>
              </v:shape>
            </v:group>
            <v:group style="position:absolute;left:8134;top:-137;width:150;height:2" coordorigin="8134,-137" coordsize="150,2">
              <v:shape style="position:absolute;left:8134;top:-137;width:150;height:2" coordorigin="8134,-137" coordsize="150,0" path="m8134,-137l8283,-137e" filled="false" stroked="true" strokeweight=".852827pt" strokecolor="#000000">
                <v:path arrowok="t"/>
              </v:shape>
            </v:group>
            <v:group style="position:absolute;left:8134;top:-137;width:150;height:2" coordorigin="8134,-137" coordsize="150,2">
              <v:shape style="position:absolute;left:8134;top:-137;width:150;height:2" coordorigin="8134,-137" coordsize="150,0" path="m8134,-137l8283,-137e" filled="false" stroked="true" strokeweight=".852827pt" strokecolor="#000000">
                <v:path arrowok="t"/>
              </v:shape>
            </v:group>
            <v:group style="position:absolute;left:8134;top:-171;width:150;height:2" coordorigin="8134,-171" coordsize="150,2">
              <v:shape style="position:absolute;left:8134;top:-171;width:150;height:2" coordorigin="8134,-171" coordsize="150,0" path="m8134,-171l8283,-171e" filled="false" stroked="true" strokeweight=".852732pt" strokecolor="#000000">
                <v:path arrowok="t"/>
              </v:shape>
            </v:group>
            <v:group style="position:absolute;left:8134;top:-171;width:150;height:2" coordorigin="8134,-171" coordsize="150,2">
              <v:shape style="position:absolute;left:8134;top:-171;width:150;height:2" coordorigin="8134,-171" coordsize="150,0" path="m8134,-171l8283,-171e" filled="false" stroked="true" strokeweight=".852827pt" strokecolor="#000000">
                <v:path arrowok="t"/>
              </v:shape>
            </v:group>
            <v:group style="position:absolute;left:8134;top:-184;width:150;height:2" coordorigin="8134,-184" coordsize="150,2">
              <v:shape style="position:absolute;left:8134;top:-184;width:150;height:2" coordorigin="8134,-184" coordsize="150,0" path="m8134,-184l8283,-184e" filled="false" stroked="true" strokeweight=".473793pt" strokecolor="#000000">
                <v:path arrowok="t"/>
              </v:shape>
            </v:group>
            <v:group style="position:absolute;left:8134;top:-184;width:150;height:2" coordorigin="8134,-184" coordsize="150,2">
              <v:shape style="position:absolute;left:8134;top:-184;width:150;height:2" coordorigin="8134,-184" coordsize="150,0" path="m8134,-184l8283,-184e" filled="false" stroked="true" strokeweight=".473793pt" strokecolor="#000000">
                <v:path arrowok="t"/>
              </v:shape>
            </v:group>
            <v:group style="position:absolute;left:7815;top:-462;width:468;height:228" coordorigin="7815,-462" coordsize="468,228">
              <v:shape style="position:absolute;left:7815;top:-462;width:468;height:228" coordorigin="7815,-462" coordsize="468,228" path="m7815,-462l8283,-462,8283,-234,7815,-234,7815,-462xe" filled="true" fillcolor="#b3b3b3" stroked="false">
                <v:path arrowok="t"/>
                <v:fill type="solid"/>
              </v:shape>
            </v:group>
            <v:group style="position:absolute;left:7815;top:-462;width:468;height:228" coordorigin="7815,-462" coordsize="468,228">
              <v:shape style="position:absolute;left:7815;top:-462;width:468;height:228" coordorigin="7815,-462" coordsize="468,228" path="m8283,-234l7815,-234,7815,-462,8283,-462,8283,-234xe" filled="false" stroked="true" strokeweight="0pt" strokecolor="#b3b3b3">
                <v:path arrowok="t"/>
              </v:shape>
            </v:group>
            <v:group style="position:absolute;left:7815;top:-733;width:468;height:226" coordorigin="7815,-733" coordsize="468,226">
              <v:shape style="position:absolute;left:7815;top:-733;width:468;height:226" coordorigin="7815,-733" coordsize="468,226" path="m7815,-733l8283,-733,8283,-507,7815,-507,7815,-733xe" filled="true" fillcolor="#303030" stroked="false">
                <v:path arrowok="t"/>
                <v:fill type="solid"/>
              </v:shape>
            </v:group>
            <v:group style="position:absolute;left:7815;top:-733;width:468;height:226" coordorigin="7815,-733" coordsize="468,226">
              <v:shape style="position:absolute;left:7815;top:-733;width:468;height:226" coordorigin="7815,-733" coordsize="468,226" path="m8283,-507l7815,-507,7815,-733,8283,-733,8283,-507xe" filled="false" stroked="true" strokeweight="0pt" strokecolor="#303030">
                <v:path arrowok="t"/>
              </v:shape>
              <v:shape style="position:absolute;left:8395;top:-689;width:1256;height:176" type="#_x0000_t75" stroked="false">
                <v:imagedata r:id="rId100" o:title=""/>
              </v:shape>
            </v:group>
            <w10:wrap type="none"/>
          </v:group>
        </w:pict>
      </w:r>
      <w:r>
        <w:rPr/>
        <w:t>图</w:t>
      </w:r>
      <w:r>
        <w:rPr>
          <w:spacing w:val="-54"/>
        </w:rPr>
        <w:t> </w:t>
      </w:r>
      <w:r>
        <w:rPr>
          <w:rFonts w:ascii="Times New Roman" w:hAnsi="Times New Roman" w:cs="Times New Roman" w:eastAsia="Times New Roman"/>
        </w:rPr>
        <w:t>16</w:t>
      </w:r>
    </w:p>
    <w:p>
      <w:pPr>
        <w:pStyle w:val="BodyText"/>
        <w:spacing w:line="240" w:lineRule="auto" w:before="68"/>
        <w:ind w:left="248" w:right="47"/>
        <w:jc w:val="left"/>
      </w:pPr>
      <w:r>
        <w:rPr>
          <w:spacing w:val="-5"/>
        </w:rPr>
        <w:t>（</w:t>
      </w:r>
      <w:r>
        <w:rPr>
          <w:rFonts w:ascii="Times New Roman" w:hAnsi="Times New Roman" w:cs="Times New Roman" w:eastAsia="Times New Roman"/>
          <w:spacing w:val="-5"/>
        </w:rPr>
        <w:t>1</w:t>
      </w:r>
      <w:r>
        <w:rPr>
          <w:spacing w:val="-5"/>
        </w:rPr>
        <w:t>）对比鲁滨逊的“绝望岛”和塞尔柯克的马斯地岛的地理位置差异。</w:t>
      </w:r>
      <w:r>
        <w:rPr/>
      </w:r>
    </w:p>
    <w:p>
      <w:pPr>
        <w:spacing w:line="240" w:lineRule="auto" w:before="3"/>
        <w:rPr>
          <w:rFonts w:ascii="宋体" w:hAnsi="宋体" w:cs="宋体" w:eastAsia="宋体"/>
          <w:sz w:val="6"/>
          <w:szCs w:val="6"/>
        </w:rPr>
      </w:pPr>
    </w:p>
    <w:tbl>
      <w:tblPr>
        <w:tblW w:w="0" w:type="auto"/>
        <w:jc w:val="left"/>
        <w:tblInd w:w="550" w:type="dxa"/>
        <w:tblLayout w:type="fixed"/>
        <w:tblCellMar>
          <w:top w:w="0" w:type="dxa"/>
          <w:left w:w="0" w:type="dxa"/>
          <w:bottom w:w="0" w:type="dxa"/>
          <w:right w:w="0" w:type="dxa"/>
        </w:tblCellMar>
        <w:tblLook w:val="01E0"/>
      </w:tblPr>
      <w:tblGrid>
        <w:gridCol w:w="2126"/>
        <w:gridCol w:w="2663"/>
        <w:gridCol w:w="2646"/>
      </w:tblGrid>
      <w:tr>
        <w:trPr>
          <w:trHeight w:val="294" w:hRule="exact"/>
        </w:trPr>
        <w:tc>
          <w:tcPr>
            <w:tcW w:w="2126" w:type="dxa"/>
            <w:tcBorders>
              <w:top w:val="single" w:sz="4" w:space="0" w:color="000000"/>
              <w:left w:val="single" w:sz="4" w:space="0" w:color="000000"/>
              <w:bottom w:val="single" w:sz="4" w:space="0" w:color="000000"/>
              <w:right w:val="single" w:sz="4" w:space="0" w:color="000000"/>
            </w:tcBorders>
          </w:tcPr>
          <w:p>
            <w:pPr/>
          </w:p>
        </w:tc>
        <w:tc>
          <w:tcPr>
            <w:tcW w:w="2663" w:type="dxa"/>
            <w:tcBorders>
              <w:top w:val="single" w:sz="4" w:space="0" w:color="000000"/>
              <w:left w:val="single" w:sz="4" w:space="0" w:color="000000"/>
              <w:bottom w:val="single" w:sz="4" w:space="0" w:color="000000"/>
              <w:right w:val="single" w:sz="4" w:space="0" w:color="000000"/>
            </w:tcBorders>
          </w:tcPr>
          <w:p>
            <w:pPr>
              <w:pStyle w:val="TableParagraph"/>
              <w:spacing w:line="247" w:lineRule="exact"/>
              <w:ind w:left="809" w:right="0"/>
              <w:jc w:val="left"/>
              <w:rPr>
                <w:rFonts w:ascii="宋体" w:hAnsi="宋体" w:cs="宋体" w:eastAsia="宋体"/>
                <w:sz w:val="21"/>
                <w:szCs w:val="21"/>
              </w:rPr>
            </w:pPr>
            <w:r>
              <w:rPr>
                <w:rFonts w:ascii="宋体" w:hAnsi="宋体" w:cs="宋体" w:eastAsia="宋体"/>
                <w:spacing w:val="-4"/>
                <w:sz w:val="21"/>
                <w:szCs w:val="21"/>
              </w:rPr>
              <w:t>“绝望岛”</w:t>
            </w:r>
          </w:p>
        </w:tc>
        <w:tc>
          <w:tcPr>
            <w:tcW w:w="2646" w:type="dxa"/>
            <w:tcBorders>
              <w:top w:val="single" w:sz="4" w:space="0" w:color="000000"/>
              <w:left w:val="single" w:sz="4" w:space="0" w:color="000000"/>
              <w:bottom w:val="single" w:sz="4" w:space="0" w:color="000000"/>
              <w:right w:val="single" w:sz="4" w:space="0" w:color="000000"/>
            </w:tcBorders>
          </w:tcPr>
          <w:p>
            <w:pPr>
              <w:pStyle w:val="TableParagraph"/>
              <w:spacing w:line="247" w:lineRule="exact"/>
              <w:ind w:right="0"/>
              <w:jc w:val="center"/>
              <w:rPr>
                <w:rFonts w:ascii="宋体" w:hAnsi="宋体" w:cs="宋体" w:eastAsia="宋体"/>
                <w:sz w:val="21"/>
                <w:szCs w:val="21"/>
              </w:rPr>
            </w:pPr>
            <w:r>
              <w:rPr>
                <w:rFonts w:ascii="宋体" w:hAnsi="宋体" w:cs="宋体" w:eastAsia="宋体"/>
                <w:spacing w:val="-5"/>
                <w:sz w:val="21"/>
                <w:szCs w:val="21"/>
              </w:rPr>
              <w:t>马斯地岛</w:t>
            </w:r>
            <w:r>
              <w:rPr>
                <w:rFonts w:ascii="宋体" w:hAnsi="宋体" w:cs="宋体" w:eastAsia="宋体"/>
                <w:sz w:val="21"/>
                <w:szCs w:val="21"/>
              </w:rPr>
            </w:r>
          </w:p>
        </w:tc>
      </w:tr>
      <w:tr>
        <w:trPr>
          <w:trHeight w:val="293" w:hRule="exact"/>
        </w:trPr>
        <w:tc>
          <w:tcPr>
            <w:tcW w:w="2126" w:type="dxa"/>
            <w:tcBorders>
              <w:top w:val="single" w:sz="4" w:space="0" w:color="000000"/>
              <w:left w:val="single" w:sz="4" w:space="0" w:color="000000"/>
              <w:bottom w:val="single" w:sz="4" w:space="0" w:color="000000"/>
              <w:right w:val="single" w:sz="4" w:space="0" w:color="000000"/>
            </w:tcBorders>
          </w:tcPr>
          <w:p>
            <w:pPr>
              <w:pStyle w:val="TableParagraph"/>
              <w:spacing w:line="244" w:lineRule="exact"/>
              <w:ind w:left="335" w:right="0"/>
              <w:jc w:val="left"/>
              <w:rPr>
                <w:rFonts w:ascii="宋体" w:hAnsi="宋体" w:cs="宋体" w:eastAsia="宋体"/>
                <w:sz w:val="21"/>
                <w:szCs w:val="21"/>
              </w:rPr>
            </w:pPr>
            <w:r>
              <w:rPr>
                <w:rFonts w:ascii="宋体" w:hAnsi="宋体" w:cs="宋体" w:eastAsia="宋体"/>
                <w:spacing w:val="-5"/>
                <w:sz w:val="21"/>
                <w:szCs w:val="21"/>
              </w:rPr>
              <w:t>所在南、北半球</w:t>
            </w:r>
            <w:r>
              <w:rPr>
                <w:rFonts w:ascii="宋体" w:hAnsi="宋体" w:cs="宋体" w:eastAsia="宋体"/>
                <w:sz w:val="21"/>
                <w:szCs w:val="21"/>
              </w:rPr>
            </w:r>
          </w:p>
        </w:tc>
        <w:tc>
          <w:tcPr>
            <w:tcW w:w="2663" w:type="dxa"/>
            <w:tcBorders>
              <w:top w:val="single" w:sz="4" w:space="0" w:color="000000"/>
              <w:left w:val="single" w:sz="4" w:space="0" w:color="000000"/>
              <w:bottom w:val="single" w:sz="4" w:space="0" w:color="000000"/>
              <w:right w:val="single" w:sz="4" w:space="0" w:color="000000"/>
            </w:tcBorders>
          </w:tcPr>
          <w:p>
            <w:pPr/>
          </w:p>
        </w:tc>
        <w:tc>
          <w:tcPr>
            <w:tcW w:w="2646" w:type="dxa"/>
            <w:tcBorders>
              <w:top w:val="single" w:sz="4" w:space="0" w:color="000000"/>
              <w:left w:val="single" w:sz="4" w:space="0" w:color="000000"/>
              <w:bottom w:val="single" w:sz="4" w:space="0" w:color="000000"/>
              <w:right w:val="single" w:sz="4" w:space="0" w:color="000000"/>
            </w:tcBorders>
          </w:tcPr>
          <w:p>
            <w:pPr/>
          </w:p>
        </w:tc>
      </w:tr>
      <w:tr>
        <w:trPr>
          <w:trHeight w:val="293" w:hRule="exact"/>
        </w:trPr>
        <w:tc>
          <w:tcPr>
            <w:tcW w:w="2126" w:type="dxa"/>
            <w:tcBorders>
              <w:top w:val="single" w:sz="4" w:space="0" w:color="000000"/>
              <w:left w:val="single" w:sz="4" w:space="0" w:color="000000"/>
              <w:bottom w:val="single" w:sz="4" w:space="0" w:color="000000"/>
              <w:right w:val="single" w:sz="4" w:space="0" w:color="000000"/>
            </w:tcBorders>
          </w:tcPr>
          <w:p>
            <w:pPr>
              <w:pStyle w:val="TableParagraph"/>
              <w:spacing w:line="246" w:lineRule="exact"/>
              <w:ind w:left="439" w:right="0"/>
              <w:jc w:val="left"/>
              <w:rPr>
                <w:rFonts w:ascii="宋体" w:hAnsi="宋体" w:cs="宋体" w:eastAsia="宋体"/>
                <w:sz w:val="21"/>
                <w:szCs w:val="21"/>
              </w:rPr>
            </w:pPr>
            <w:r>
              <w:rPr>
                <w:rFonts w:ascii="宋体" w:hAnsi="宋体" w:cs="宋体" w:eastAsia="宋体"/>
                <w:spacing w:val="-5"/>
                <w:sz w:val="21"/>
                <w:szCs w:val="21"/>
              </w:rPr>
              <w:t>五带中的位置</w:t>
            </w:r>
            <w:r>
              <w:rPr>
                <w:rFonts w:ascii="宋体" w:hAnsi="宋体" w:cs="宋体" w:eastAsia="宋体"/>
                <w:sz w:val="21"/>
                <w:szCs w:val="21"/>
              </w:rPr>
            </w:r>
          </w:p>
        </w:tc>
        <w:tc>
          <w:tcPr>
            <w:tcW w:w="2663" w:type="dxa"/>
            <w:tcBorders>
              <w:top w:val="single" w:sz="4" w:space="0" w:color="000000"/>
              <w:left w:val="single" w:sz="4" w:space="0" w:color="000000"/>
              <w:bottom w:val="single" w:sz="4" w:space="0" w:color="000000"/>
              <w:right w:val="single" w:sz="4" w:space="0" w:color="000000"/>
            </w:tcBorders>
          </w:tcPr>
          <w:p>
            <w:pPr/>
          </w:p>
        </w:tc>
        <w:tc>
          <w:tcPr>
            <w:tcW w:w="2646" w:type="dxa"/>
            <w:tcBorders>
              <w:top w:val="single" w:sz="4" w:space="0" w:color="000000"/>
              <w:left w:val="single" w:sz="4" w:space="0" w:color="000000"/>
              <w:bottom w:val="single" w:sz="4" w:space="0" w:color="000000"/>
              <w:right w:val="single" w:sz="4" w:space="0" w:color="000000"/>
            </w:tcBorders>
          </w:tcPr>
          <w:p>
            <w:pPr/>
          </w:p>
        </w:tc>
      </w:tr>
      <w:tr>
        <w:trPr>
          <w:trHeight w:val="293" w:hRule="exact"/>
        </w:trPr>
        <w:tc>
          <w:tcPr>
            <w:tcW w:w="2126" w:type="dxa"/>
            <w:tcBorders>
              <w:top w:val="single" w:sz="4" w:space="0" w:color="000000"/>
              <w:left w:val="single" w:sz="4" w:space="0" w:color="000000"/>
              <w:bottom w:val="single" w:sz="4" w:space="0" w:color="000000"/>
              <w:right w:val="single" w:sz="4" w:space="0" w:color="000000"/>
            </w:tcBorders>
          </w:tcPr>
          <w:p>
            <w:pPr>
              <w:pStyle w:val="TableParagraph"/>
              <w:spacing w:line="246" w:lineRule="exact"/>
              <w:ind w:left="542" w:right="0"/>
              <w:jc w:val="left"/>
              <w:rPr>
                <w:rFonts w:ascii="宋体" w:hAnsi="宋体" w:cs="宋体" w:eastAsia="宋体"/>
                <w:sz w:val="21"/>
                <w:szCs w:val="21"/>
              </w:rPr>
            </w:pPr>
            <w:r>
              <w:rPr>
                <w:rFonts w:ascii="宋体" w:hAnsi="宋体" w:cs="宋体" w:eastAsia="宋体"/>
                <w:spacing w:val="-5"/>
                <w:sz w:val="21"/>
                <w:szCs w:val="21"/>
              </w:rPr>
              <w:t>濒临的海洋</w:t>
            </w:r>
            <w:r>
              <w:rPr>
                <w:rFonts w:ascii="宋体" w:hAnsi="宋体" w:cs="宋体" w:eastAsia="宋体"/>
                <w:sz w:val="21"/>
                <w:szCs w:val="21"/>
              </w:rPr>
            </w:r>
          </w:p>
        </w:tc>
        <w:tc>
          <w:tcPr>
            <w:tcW w:w="2663" w:type="dxa"/>
            <w:tcBorders>
              <w:top w:val="single" w:sz="4" w:space="0" w:color="000000"/>
              <w:left w:val="single" w:sz="4" w:space="0" w:color="000000"/>
              <w:bottom w:val="single" w:sz="4" w:space="0" w:color="000000"/>
              <w:right w:val="single" w:sz="4" w:space="0" w:color="000000"/>
            </w:tcBorders>
          </w:tcPr>
          <w:p>
            <w:pPr/>
          </w:p>
        </w:tc>
        <w:tc>
          <w:tcPr>
            <w:tcW w:w="2646" w:type="dxa"/>
            <w:tcBorders>
              <w:top w:val="single" w:sz="4" w:space="0" w:color="000000"/>
              <w:left w:val="single" w:sz="4" w:space="0" w:color="000000"/>
              <w:bottom w:val="single" w:sz="4" w:space="0" w:color="000000"/>
              <w:right w:val="single" w:sz="4" w:space="0" w:color="000000"/>
            </w:tcBorders>
          </w:tcPr>
          <w:p>
            <w:pPr/>
          </w:p>
        </w:tc>
      </w:tr>
    </w:tbl>
    <w:p>
      <w:pPr>
        <w:pStyle w:val="BodyText"/>
        <w:tabs>
          <w:tab w:pos="8194" w:val="left" w:leader="none"/>
        </w:tabs>
        <w:spacing w:line="240" w:lineRule="auto" w:before="4"/>
        <w:ind w:left="248" w:right="47"/>
        <w:jc w:val="left"/>
      </w:pPr>
      <w:r>
        <w:rPr>
          <w:spacing w:val="-5"/>
        </w:rPr>
        <w:t>（</w:t>
      </w:r>
      <w:r>
        <w:rPr>
          <w:rFonts w:ascii="Times New Roman" w:hAnsi="Times New Roman" w:cs="Times New Roman" w:eastAsia="Times New Roman"/>
          <w:spacing w:val="-5"/>
        </w:rPr>
        <w:t>2</w:t>
      </w:r>
      <w:r>
        <w:rPr>
          <w:spacing w:val="-5"/>
        </w:rPr>
        <w:t>）下列是原著中节选的内容，其中有两处是不可能在马斯地岛发生的。它们是</w:t>
      </w:r>
      <w:r>
        <w:rPr>
          <w:rFonts w:ascii="Times New Roman" w:hAnsi="Times New Roman" w:cs="Times New Roman" w:eastAsia="Times New Roman"/>
          <w:spacing w:val="-5"/>
        </w:rPr>
      </w:r>
      <w:r>
        <w:rPr>
          <w:rFonts w:ascii="Times New Roman" w:hAnsi="Times New Roman" w:cs="Times New Roman" w:eastAsia="Times New Roman"/>
          <w:spacing w:val="-5"/>
          <w:u w:val="single" w:color="000000"/>
        </w:rPr>
        <w:tab/>
      </w:r>
      <w:r>
        <w:rPr>
          <w:rFonts w:ascii="Times New Roman" w:hAnsi="Times New Roman" w:cs="Times New Roman" w:eastAsia="Times New Roman"/>
          <w:spacing w:val="-5"/>
        </w:rPr>
      </w:r>
      <w:r>
        <w:rPr/>
        <w:t>、</w:t>
      </w:r>
    </w:p>
    <w:p>
      <w:pPr>
        <w:pStyle w:val="BodyText"/>
        <w:tabs>
          <w:tab w:pos="1405" w:val="left" w:leader="none"/>
        </w:tabs>
        <w:spacing w:line="292" w:lineRule="auto" w:before="59"/>
        <w:ind w:left="556" w:right="350" w:firstLine="217"/>
        <w:jc w:val="left"/>
      </w:pPr>
      <w:r>
        <w:rPr>
          <w:rFonts w:ascii="Times New Roman" w:hAnsi="Times New Roman" w:cs="Times New Roman" w:eastAsia="Times New Roman"/>
        </w:rPr>
      </w:r>
      <w:r>
        <w:rPr>
          <w:rFonts w:ascii="Times New Roman" w:hAnsi="Times New Roman" w:cs="Times New Roman" w:eastAsia="Times New Roman"/>
          <w:u w:val="single" w:color="000000"/>
        </w:rPr>
        <w:t> </w:t>
        <w:tab/>
      </w:r>
      <w:r>
        <w:rPr>
          <w:rFonts w:ascii="Times New Roman" w:hAnsi="Times New Roman" w:cs="Times New Roman" w:eastAsia="Times New Roman"/>
        </w:rPr>
      </w:r>
      <w:r>
        <w:rPr>
          <w:spacing w:val="-19"/>
        </w:rPr>
        <w:t>（填写字母）。</w:t>
      </w:r>
      <w:r>
        <w:rPr/>
        <w:t> </w:t>
      </w:r>
      <w:r>
        <w:rPr>
          <w:rFonts w:ascii="Times New Roman" w:hAnsi="Times New Roman" w:cs="Times New Roman" w:eastAsia="Times New Roman"/>
          <w:spacing w:val="-11"/>
        </w:rPr>
        <w:t>A</w:t>
      </w:r>
      <w:r>
        <w:rPr>
          <w:spacing w:val="-11"/>
        </w:rPr>
        <w:t>．“我首先走到那条小河旁边，它只是一条小小的溪流，溪水新鲜可饮。”</w:t>
      </w:r>
      <w:r>
        <w:rPr>
          <w:spacing w:val="-72"/>
        </w:rPr>
        <w:t> </w:t>
      </w:r>
      <w:r>
        <w:rPr>
          <w:spacing w:val="-72"/>
        </w:rPr>
      </w:r>
      <w:r>
        <w:rPr>
          <w:rFonts w:ascii="Times New Roman" w:hAnsi="Times New Roman" w:cs="Times New Roman" w:eastAsia="Times New Roman"/>
          <w:spacing w:val="-10"/>
        </w:rPr>
        <w:t>B</w:t>
      </w:r>
      <w:r>
        <w:rPr>
          <w:spacing w:val="-10"/>
        </w:rPr>
        <w:t>．“我沿着风景秀丽的山坡走了一段路，在那里，我有看到许多椰子树、橘子树。”</w:t>
      </w:r>
      <w:r>
        <w:rPr>
          <w:spacing w:val="-90"/>
        </w:rPr>
        <w:t> </w:t>
      </w:r>
      <w:r>
        <w:rPr>
          <w:spacing w:val="-90"/>
        </w:rPr>
      </w:r>
      <w:r>
        <w:rPr>
          <w:rFonts w:ascii="Times New Roman" w:hAnsi="Times New Roman" w:cs="Times New Roman" w:eastAsia="Times New Roman"/>
          <w:spacing w:val="-18"/>
        </w:rPr>
        <w:t>C</w:t>
      </w:r>
      <w:r>
        <w:rPr>
          <w:spacing w:val="-18"/>
        </w:rPr>
        <w:t>．“我把那三只小山羊拴在最好的地方，让它们养成在我身边吃草的习惯，跟我混熟。”</w:t>
      </w:r>
      <w:r>
        <w:rPr>
          <w:spacing w:val="-92"/>
        </w:rPr>
        <w:t> </w:t>
      </w:r>
      <w:r>
        <w:rPr>
          <w:spacing w:val="-92"/>
        </w:rPr>
      </w:r>
      <w:r>
        <w:rPr>
          <w:rFonts w:ascii="Times New Roman" w:hAnsi="Times New Roman" w:cs="Times New Roman" w:eastAsia="Times New Roman"/>
          <w:spacing w:val="-11"/>
        </w:rPr>
        <w:t>D</w:t>
      </w:r>
      <w:r>
        <w:rPr>
          <w:spacing w:val="-11"/>
        </w:rPr>
        <w:t>．“我的衣服也开始破烂不堪了。虽然这里天气酷热，用不着衣服。”</w:t>
      </w:r>
    </w:p>
    <w:p>
      <w:pPr>
        <w:pStyle w:val="BodyText"/>
        <w:tabs>
          <w:tab w:pos="4486" w:val="left" w:leader="none"/>
          <w:tab w:pos="5326" w:val="left" w:leader="none"/>
        </w:tabs>
        <w:spacing w:line="288" w:lineRule="auto" w:before="8"/>
        <w:ind w:left="766" w:right="243" w:hanging="502"/>
        <w:jc w:val="left"/>
      </w:pPr>
      <w:r>
        <w:rPr>
          <w:spacing w:val="-5"/>
        </w:rPr>
        <w:t>（</w:t>
      </w:r>
      <w:r>
        <w:rPr>
          <w:rFonts w:ascii="Times New Roman" w:hAnsi="Times New Roman" w:cs="Times New Roman" w:eastAsia="Times New Roman"/>
          <w:spacing w:val="-5"/>
        </w:rPr>
        <w:t>3</w:t>
      </w:r>
      <w:r>
        <w:rPr>
          <w:spacing w:val="-5"/>
        </w:rPr>
        <w:t>）</w:t>
      </w:r>
      <w:r>
        <w:rPr>
          <w:rFonts w:ascii="Times New Roman" w:hAnsi="Times New Roman" w:cs="Times New Roman" w:eastAsia="Times New Roman"/>
          <w:spacing w:val="-5"/>
        </w:rPr>
        <w:t>2010</w:t>
      </w:r>
      <w:r>
        <w:rPr>
          <w:rFonts w:ascii="Times New Roman" w:hAnsi="Times New Roman" w:cs="Times New Roman" w:eastAsia="Times New Roman"/>
          <w:spacing w:val="-2"/>
        </w:rPr>
        <w:t> </w:t>
      </w:r>
      <w:r>
        <w:rPr/>
        <w:t>年</w:t>
      </w:r>
      <w:r>
        <w:rPr>
          <w:spacing w:val="-58"/>
        </w:rPr>
        <w:t> </w:t>
      </w:r>
      <w:r>
        <w:rPr>
          <w:rFonts w:ascii="Times New Roman" w:hAnsi="Times New Roman" w:cs="Times New Roman" w:eastAsia="Times New Roman"/>
        </w:rPr>
        <w:t>2</w:t>
      </w:r>
      <w:r>
        <w:rPr>
          <w:rFonts w:ascii="Times New Roman" w:hAnsi="Times New Roman" w:cs="Times New Roman" w:eastAsia="Times New Roman"/>
          <w:spacing w:val="-2"/>
        </w:rPr>
        <w:t> </w:t>
      </w:r>
      <w:r>
        <w:rPr/>
        <w:t>月</w:t>
      </w:r>
      <w:r>
        <w:rPr>
          <w:spacing w:val="-58"/>
        </w:rPr>
        <w:t> </w:t>
      </w:r>
      <w:r>
        <w:rPr>
          <w:rFonts w:ascii="Times New Roman" w:hAnsi="Times New Roman" w:cs="Times New Roman" w:eastAsia="Times New Roman"/>
        </w:rPr>
        <w:t>27</w:t>
      </w:r>
      <w:r>
        <w:rPr>
          <w:rFonts w:ascii="Times New Roman" w:hAnsi="Times New Roman" w:cs="Times New Roman" w:eastAsia="Times New Roman"/>
          <w:spacing w:val="-2"/>
        </w:rPr>
        <w:t> </w:t>
      </w:r>
      <w:r>
        <w:rPr>
          <w:spacing w:val="-4"/>
        </w:rPr>
        <w:t>日马斯地岛在智利里氏</w:t>
      </w:r>
      <w:r>
        <w:rPr>
          <w:spacing w:val="-58"/>
        </w:rPr>
        <w:t> </w:t>
      </w:r>
      <w:r>
        <w:rPr>
          <w:rFonts w:ascii="Times New Roman" w:hAnsi="Times New Roman" w:cs="Times New Roman" w:eastAsia="Times New Roman"/>
        </w:rPr>
        <w:t>8</w:t>
      </w:r>
      <w:r>
        <w:rPr>
          <w:rFonts w:ascii="宋体" w:hAnsi="宋体" w:cs="宋体" w:eastAsia="宋体"/>
        </w:rPr>
        <w:t>.</w:t>
      </w:r>
      <w:r>
        <w:rPr>
          <w:rFonts w:ascii="Times New Roman" w:hAnsi="Times New Roman" w:cs="Times New Roman" w:eastAsia="Times New Roman"/>
        </w:rPr>
        <w:t>8</w:t>
      </w:r>
      <w:r>
        <w:rPr>
          <w:rFonts w:ascii="Times New Roman" w:hAnsi="Times New Roman" w:cs="Times New Roman" w:eastAsia="Times New Roman"/>
          <w:spacing w:val="-2"/>
        </w:rPr>
        <w:t> </w:t>
      </w:r>
      <w:r>
        <w:rPr>
          <w:spacing w:val="-7"/>
        </w:rPr>
        <w:t>级地震中，造成严重破坏。依据板块构造</w:t>
      </w:r>
      <w:r>
        <w:rPr/>
        <w:t> </w:t>
      </w:r>
      <w:r>
        <w:rPr>
          <w:spacing w:val="-5"/>
        </w:rPr>
        <w:t>理论，该岛遭遇地震灾害的原因是</w:t>
      </w:r>
      <w:r>
        <w:rPr>
          <w:rFonts w:ascii="Times New Roman" w:hAnsi="Times New Roman" w:cs="Times New Roman" w:eastAsia="Times New Roman"/>
          <w:spacing w:val="-5"/>
        </w:rPr>
      </w:r>
      <w:r>
        <w:rPr>
          <w:rFonts w:ascii="Times New Roman" w:hAnsi="Times New Roman" w:cs="Times New Roman" w:eastAsia="Times New Roman"/>
          <w:spacing w:val="-5"/>
          <w:u w:val="single" w:color="000000"/>
        </w:rPr>
        <w:tab/>
      </w:r>
      <w:r>
        <w:rPr>
          <w:rFonts w:ascii="Times New Roman" w:hAnsi="Times New Roman" w:cs="Times New Roman" w:eastAsia="Times New Roman"/>
          <w:spacing w:val="-5"/>
        </w:rPr>
      </w:r>
      <w:r>
        <w:rPr/>
        <w:t>、</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spacing w:val="-16"/>
        </w:rPr>
        <w:t>（填写字母）。</w:t>
      </w:r>
    </w:p>
    <w:p>
      <w:pPr>
        <w:pStyle w:val="BodyText"/>
        <w:tabs>
          <w:tab w:pos="4448" w:val="left" w:leader="none"/>
        </w:tabs>
        <w:spacing w:line="240" w:lineRule="auto" w:before="33"/>
        <w:ind w:left="556" w:right="47"/>
        <w:jc w:val="left"/>
      </w:pPr>
      <w:r>
        <w:rPr>
          <w:rFonts w:ascii="Times New Roman" w:hAnsi="Times New Roman" w:cs="Times New Roman" w:eastAsia="Times New Roman"/>
          <w:spacing w:val="-1"/>
        </w:rPr>
        <w:t>A</w:t>
      </w:r>
      <w:r>
        <w:rPr>
          <w:spacing w:val="-1"/>
        </w:rPr>
        <w:t>．位于环太平洋地震带</w:t>
        <w:tab/>
      </w:r>
      <w:r>
        <w:rPr>
          <w:rFonts w:ascii="Times New Roman" w:hAnsi="Times New Roman" w:cs="Times New Roman" w:eastAsia="Times New Roman"/>
          <w:spacing w:val="-1"/>
        </w:rPr>
        <w:t>B</w:t>
      </w:r>
      <w:r>
        <w:rPr>
          <w:spacing w:val="-1"/>
        </w:rPr>
        <w:t>．位于地中海</w:t>
      </w:r>
      <w:r>
        <w:rPr>
          <w:rFonts w:ascii="宋体" w:hAnsi="宋体" w:cs="宋体" w:eastAsia="宋体"/>
          <w:spacing w:val="-1"/>
        </w:rPr>
        <w:t>-</w:t>
      </w:r>
      <w:r>
        <w:rPr>
          <w:spacing w:val="-1"/>
        </w:rPr>
        <w:t>喜马拉雅地震带</w:t>
      </w:r>
    </w:p>
    <w:p>
      <w:pPr>
        <w:pStyle w:val="BodyText"/>
        <w:tabs>
          <w:tab w:pos="4448" w:val="left" w:leader="none"/>
        </w:tabs>
        <w:spacing w:line="240" w:lineRule="auto" w:before="58"/>
        <w:ind w:left="542" w:right="47"/>
        <w:jc w:val="left"/>
      </w:pPr>
      <w:r>
        <w:rPr>
          <w:rFonts w:ascii="Times New Roman" w:hAnsi="Times New Roman" w:cs="Times New Roman" w:eastAsia="Times New Roman"/>
        </w:rPr>
        <w:t>C</w:t>
      </w:r>
      <w:r>
        <w:rPr/>
        <w:t>．位于板块内部</w:t>
        <w:tab/>
      </w:r>
      <w:r>
        <w:rPr>
          <w:rFonts w:ascii="Times New Roman" w:hAnsi="Times New Roman" w:cs="Times New Roman" w:eastAsia="Times New Roman"/>
        </w:rPr>
        <w:t>D</w:t>
      </w:r>
      <w:r>
        <w:rPr/>
        <w:t>．位于板块交界</w:t>
      </w:r>
    </w:p>
    <w:p>
      <w:pPr>
        <w:spacing w:after="0" w:line="240" w:lineRule="auto"/>
        <w:jc w:val="left"/>
        <w:sectPr>
          <w:pgSz w:w="11910" w:h="16840"/>
          <w:pgMar w:header="0" w:footer="1993" w:top="1580" w:bottom="2180" w:left="1680" w:right="1680"/>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2"/>
        <w:rPr>
          <w:rFonts w:ascii="宋体" w:hAnsi="宋体" w:cs="宋体" w:eastAsia="宋体"/>
          <w:sz w:val="14"/>
          <w:szCs w:val="14"/>
        </w:rPr>
      </w:pPr>
    </w:p>
    <w:p>
      <w:pPr>
        <w:pStyle w:val="BodyText"/>
        <w:spacing w:line="240" w:lineRule="auto" w:before="35"/>
        <w:ind w:left="248" w:right="47"/>
        <w:jc w:val="left"/>
        <w:rPr>
          <w:rFonts w:ascii="楷体" w:hAnsi="楷体" w:cs="楷体" w:eastAsia="楷体"/>
        </w:rPr>
      </w:pPr>
      <w:r>
        <w:rPr>
          <w:rFonts w:ascii="Times New Roman" w:hAnsi="Times New Roman" w:cs="Times New Roman" w:eastAsia="Times New Roman"/>
        </w:rPr>
        <w:t>43</w:t>
      </w:r>
      <w:r>
        <w:rPr/>
        <w:t>．</w:t>
      </w:r>
      <w:r>
        <w:rPr>
          <w:rFonts w:ascii="Times New Roman" w:hAnsi="Times New Roman" w:cs="Times New Roman" w:eastAsia="Times New Roman"/>
        </w:rPr>
        <w:t>2017</w:t>
      </w:r>
      <w:r>
        <w:rPr>
          <w:rFonts w:ascii="Times New Roman" w:hAnsi="Times New Roman" w:cs="Times New Roman" w:eastAsia="Times New Roman"/>
          <w:spacing w:val="2"/>
        </w:rPr>
        <w:t> </w:t>
      </w:r>
      <w:r>
        <w:rPr>
          <w:rFonts w:ascii="楷体" w:hAnsi="楷体" w:cs="楷体" w:eastAsia="楷体"/>
        </w:rPr>
        <w:t>年是坦赞铁路通车</w:t>
      </w:r>
      <w:r>
        <w:rPr>
          <w:rFonts w:ascii="楷体" w:hAnsi="楷体" w:cs="楷体" w:eastAsia="楷体"/>
          <w:spacing w:val="-50"/>
        </w:rPr>
        <w:t> </w:t>
      </w:r>
      <w:r>
        <w:rPr>
          <w:rFonts w:ascii="Times New Roman" w:hAnsi="Times New Roman" w:cs="Times New Roman" w:eastAsia="Times New Roman"/>
        </w:rPr>
        <w:t>50</w:t>
      </w:r>
      <w:r>
        <w:rPr>
          <w:rFonts w:ascii="Times New Roman" w:hAnsi="Times New Roman" w:cs="Times New Roman" w:eastAsia="Times New Roman"/>
          <w:spacing w:val="2"/>
        </w:rPr>
        <w:t> </w:t>
      </w:r>
      <w:r>
        <w:rPr>
          <w:rFonts w:ascii="楷体" w:hAnsi="楷体" w:cs="楷体" w:eastAsia="楷体"/>
        </w:rPr>
        <w:t>周年。图</w:t>
      </w:r>
      <w:r>
        <w:rPr>
          <w:rFonts w:ascii="楷体" w:hAnsi="楷体" w:cs="楷体" w:eastAsia="楷体"/>
          <w:spacing w:val="-50"/>
        </w:rPr>
        <w:t> </w:t>
      </w:r>
      <w:r>
        <w:rPr>
          <w:rFonts w:ascii="Times New Roman" w:hAnsi="Times New Roman" w:cs="Times New Roman" w:eastAsia="Times New Roman"/>
        </w:rPr>
        <w:t>17</w:t>
      </w:r>
      <w:r>
        <w:rPr>
          <w:rFonts w:ascii="Times New Roman" w:hAnsi="Times New Roman" w:cs="Times New Roman" w:eastAsia="Times New Roman"/>
          <w:spacing w:val="2"/>
        </w:rPr>
        <w:t> </w:t>
      </w:r>
      <w:r>
        <w:rPr>
          <w:rFonts w:ascii="楷体" w:hAnsi="楷体" w:cs="楷体" w:eastAsia="楷体"/>
        </w:rPr>
        <w:t>为相关区域简图、降水量柱状图和景观示意</w:t>
      </w:r>
    </w:p>
    <w:p>
      <w:pPr>
        <w:spacing w:line="240" w:lineRule="auto" w:before="12"/>
        <w:rPr>
          <w:rFonts w:ascii="楷体" w:hAnsi="楷体" w:cs="楷体" w:eastAsia="楷体"/>
          <w:sz w:val="8"/>
          <w:szCs w:val="8"/>
        </w:rPr>
      </w:pPr>
    </w:p>
    <w:p>
      <w:pPr>
        <w:spacing w:line="4307" w:lineRule="exact"/>
        <w:ind w:left="342" w:right="0" w:firstLine="0"/>
        <w:rPr>
          <w:rFonts w:ascii="楷体" w:hAnsi="楷体" w:cs="楷体" w:eastAsia="楷体"/>
          <w:sz w:val="20"/>
          <w:szCs w:val="20"/>
        </w:rPr>
      </w:pPr>
      <w:r>
        <w:rPr>
          <w:rFonts w:ascii="楷体" w:hAnsi="楷体" w:cs="楷体" w:eastAsia="楷体"/>
          <w:position w:val="-85"/>
          <w:sz w:val="20"/>
          <w:szCs w:val="20"/>
        </w:rPr>
        <w:pict>
          <v:group style="width:383.3pt;height:215.4pt;mso-position-horizontal-relative:char;mso-position-vertical-relative:line" coordorigin="0,0" coordsize="7666,4308">
            <v:group style="position:absolute;left:109;top:463;width:3434;height:3779" coordorigin="109,463" coordsize="3434,3779">
              <v:shape style="position:absolute;left:109;top:463;width:3434;height:3779" coordorigin="109,463" coordsize="3434,3779" path="m3222,4241l109,4191,109,463,3536,463,3536,468,3534,483,3534,507,3531,577,3529,667,3523,885,3523,941,3521,995,3521,1096,3523,1138,3526,1209,3543,1253,3542,1253,3534,1254,3521,1255,3505,1258,3431,1277,3393,1336,3387,1359,3380,1381,3371,1403,3349,1441,3329,1479,3308,1519,3282,1570,3254,1618,3227,1668,3196,1725,3168,1782,3142,1841,3114,1899,3097,1931,3076,1963,3056,1994,3037,2026,3020,2060,3008,2095,3004,2121,3005,2145,3011,2165,3018,2186,3028,2203,3039,2222,3047,2243,3055,2263,3060,2285,3059,2309,3053,2335,3044,2363,3021,2418,3011,2443,2989,2533,2980,2600,2976,2669,2974,2723,2977,2775,2983,2828,2995,2881,3015,2942,3023,2973,3027,3004,3027,3036,3006,3113,2961,3182,2932,3213,2919,3227,2907,3241,2899,3255,2893,3270,2893,3284,2897,3302,2907,3321,2925,3341,2938,3356,2948,3369,2957,3384,2963,3401,2969,3441,2974,3479,2998,3555,3044,3616,3097,3652,3128,3654,3142,3659,3155,3669,3163,3682,3165,3698,3165,3747,3170,3764,3184,3799,3189,3817,3187,3833,3183,3846,3168,3870,3160,3883,3154,3905,3157,3928,3164,3951,3173,3975,3181,4000,3186,4025,3184,4054,3183,4085,3190,4161,3212,4226,3222,4241xe" filled="true" fillcolor="#cdcdcd" stroked="false">
                <v:path arrowok="t"/>
                <v:fill type="solid"/>
              </v:shape>
            </v:group>
            <v:group style="position:absolute;left:109;top:463;width:3434;height:3779" coordorigin="109,463" coordsize="3434,3779">
              <v:shape style="position:absolute;left:109;top:463;width:3434;height:3779" coordorigin="109,463" coordsize="3434,3779" path="m3222,4241l3196,4183,3181,4114,3183,4085,3184,4054,3186,4025,3181,4000,3173,3975,3164,3951,3157,3928,3154,3905,3160,3883,3168,3870,3176,3858,3183,3846,3187,3833,3189,3817,3184,3799,3177,3782,3170,3764,3165,3747,3165,3731,3165,3714,3165,3698,3163,3682,3097,3652,3082,3647,3025,3595,2983,3517,2969,3441,2963,3401,2957,3384,2948,3369,2938,3356,2925,3341,2907,3321,2897,3302,2893,3284,2893,3270,2932,3213,2947,3198,2961,3182,2986,3150,3006,3113,3020,3075,3027,3036,3027,3004,3023,2973,3015,2942,3005,2911,2995,2881,2983,2828,2977,2775,2974,2723,2976,2669,2980,2600,2989,2533,3004,2467,3033,2391,3044,2363,3053,2335,3059,2309,3060,2285,3055,2263,3047,2243,3039,2222,3028,2203,3018,2186,3011,2165,3005,2145,3004,2121,3008,2095,3020,2060,3037,2026,3056,1994,3076,1963,3097,1931,3114,1899,3142,1841,3168,1782,3196,1725,3227,1668,3254,1618,3282,1570,3308,1519,3329,1479,3349,1441,3371,1403,3380,1381,3387,1359,3393,1336,3399,1314,3448,1272,3505,1258,3521,1255,3534,1254,3542,1253,3543,1253,3524,1176,3521,1096,3521,1048,3521,995,3523,941,3523,885,3524,830,3526,774,3527,719,3529,667,3530,619,3531,577,3533,539,3534,507,3534,483,3536,468,3536,463,109,463,109,4191,3222,4241xe" filled="false" stroked="true" strokeweight="0pt" strokecolor="#cdcdcd">
                <v:path arrowok="t"/>
              </v:shape>
            </v:group>
            <v:group style="position:absolute;left:103;top:457;width:3325;height:3760" coordorigin="103,457" coordsize="3325,3760">
              <v:shape style="position:absolute;left:103;top:457;width:3325;height:3760" coordorigin="103,457" coordsize="3325,3760" path="m3151,4216l3144,4216,103,4202,103,457,3428,457,3424,471,3413,486,3399,515,3383,530,3365,545,3317,588,3291,618,3269,632,3244,632,3221,647,3199,662,3179,676,3157,691,3125,705,2913,705,2909,720,2909,735,2912,735,2919,749,2932,749,2935,764,2937,779,2939,793,2944,793,2951,808,2821,808,2818,822,2820,822,2827,837,2836,852,2843,852,2849,866,2853,881,2852,896,2848,910,2842,925,2837,940,2839,954,2843,969,2849,983,2869,983,2883,998,2902,998,2915,1013,2925,1013,2934,1042,2961,1115,2973,1144,2794,1144,2782,1159,2794,1174,2820,1188,2832,1203,2839,1217,2840,1232,2837,1276,2833,1334,2833,1393,2832,1452,2832,1510,2839,1569,2853,1656,2864,1686,2887,1729,2900,1759,2904,1788,2903,1803,2897,1817,2887,1832,2872,1832,2856,1846,2810,1846,2801,1861,2795,1861,2792,1876,2795,1890,2802,1890,2815,1905,2830,1905,2846,1920,2861,1934,2875,1934,2885,1949,2891,1963,2891,1978,2885,2007,2877,2022,2869,2037,2865,2081,2865,2110,2861,2124,2848,2139,2830,2168,2813,2183,2798,2198,2782,2212,2766,2212,2750,2227,2741,2241,2737,2241,2738,2256,2741,2271,2745,2271,2748,2285,2747,2300,2743,2315,2735,2329,2715,2358,2703,2358,2690,2373,2680,2373,2673,2388,2670,2402,2673,2417,2680,2417,2687,2432,2693,2446,2696,2461,2693,2461,2687,2475,2659,2475,2652,2490,2648,2490,2648,2505,2654,2505,2664,2519,2677,2519,2689,2534,2696,2549,2700,2563,2696,2578,2684,2592,2649,2622,2611,2622,2595,2636,2584,2651,2579,2666,2582,2666,2591,2680,2665,2680,2673,2695,2677,2724,2677,2739,2671,2753,2664,2768,2654,2797,2641,2812,2629,2812,2616,2841,2604,2856,2594,2870,2568,2900,2553,2914,2540,2914,2528,2929,2522,2944,2521,2958,2524,2958,2528,2973,2534,2973,2541,2987,2553,2987,2556,3002,2557,3002,2554,3017,2547,3031,2537,3046,2524,3061,2509,3061,2496,3075,2489,3090,2487,3090,2490,3104,2495,3104,2502,3119,2508,3119,2514,3134,2515,3148,2514,3178,2512,3192,2824,3192,2827,3207,2832,3221,2832,3236,2827,3251,2817,3265,2802,3280,2794,3280,2782,3295,2770,3295,2760,3309,2754,3324,2753,3324,2759,3339,2832,3339,2849,3353,2877,3353,2887,3368,2896,3382,2899,3397,2896,3412,2890,3426,2881,3441,2871,3456,2848,3485,2839,3485,2832,3514,2827,3529,2829,3543,2840,3543,2850,3558,2963,3558,2972,3573,2986,3602,2998,3631,3024,3646,3040,3660,3053,3675,3058,3704,3056,3719,3049,3733,3037,3763,3008,3792,2953,3821,2861,3865,2843,3880,2823,3880,2801,3894,2780,3909,2762,3924,2747,3924,2738,3953,2735,3968,2737,3982,2741,3997,2750,3997,2763,4011,3090,4011,3066,4041,3049,4070,3034,4085,3023,4099,3018,4128,3157,4128,3160,4158,3160,4187,3157,4202,3151,4216xe" filled="true" fillcolor="#b3b3b3" stroked="false">
                <v:path arrowok="t"/>
                <v:fill type="solid"/>
              </v:shape>
              <v:shape style="position:absolute;left:103;top:457;width:3325;height:3760" coordorigin="103,457" coordsize="3325,3760" path="m3094,720l3063,720,3031,705,3125,705,3094,720xe" filled="true" fillcolor="#b3b3b3" stroked="false">
                <v:path arrowok="t"/>
                <v:fill type="solid"/>
              </v:shape>
              <v:shape style="position:absolute;left:103;top:457;width:3325;height:3760" coordorigin="103,457" coordsize="3325,3760" path="m2960,822l2897,822,2883,808,2957,808,2960,822xe" filled="true" fillcolor="#b3b3b3" stroked="false">
                <v:path arrowok="t"/>
                <v:fill type="solid"/>
              </v:shape>
              <v:shape style="position:absolute;left:103;top:457;width:3325;height:3760" coordorigin="103,457" coordsize="3325,3760" path="m2950,837l2929,837,2919,822,2957,822,2950,837xe" filled="true" fillcolor="#b3b3b3" stroked="false">
                <v:path arrowok="t"/>
                <v:fill type="solid"/>
              </v:shape>
              <v:shape style="position:absolute;left:103;top:457;width:3325;height:3760" coordorigin="103,457" coordsize="3325,3760" path="m2993,1217l2954,1217,2942,1203,2929,1203,2909,1188,2897,1188,2884,1174,2869,1174,2837,1144,2973,1144,2996,1203,2993,1217xe" filled="true" fillcolor="#b3b3b3" stroked="false">
                <v:path arrowok="t"/>
                <v:fill type="solid"/>
              </v:shape>
              <v:shape style="position:absolute;left:103;top:457;width:3325;height:3760" coordorigin="103,457" coordsize="3325,3760" path="m2632,3134l2578,3134,2588,3119,2614,3119,2632,3134xe" filled="true" fillcolor="#b3b3b3" stroked="false">
                <v:path arrowok="t"/>
                <v:fill type="solid"/>
              </v:shape>
              <v:shape style="position:absolute;left:103;top:457;width:3325;height:3760" coordorigin="103,457" coordsize="3325,3760" path="m2661,3178l2544,3178,2552,3163,2560,3148,2568,3134,2641,3134,2646,3148,2649,3163,2655,3163,2661,3178xe" filled="true" fillcolor="#b3b3b3" stroked="false">
                <v:path arrowok="t"/>
                <v:fill type="solid"/>
              </v:shape>
              <v:shape style="position:absolute;left:103;top:457;width:3325;height:3760" coordorigin="103,457" coordsize="3325,3760" path="m2824,3192l2699,3192,2708,3178,2718,3178,2727,3163,2737,3148,2799,3148,2811,3163,2821,3178,2824,3192xe" filled="true" fillcolor="#b3b3b3" stroked="false">
                <v:path arrowok="t"/>
                <v:fill type="solid"/>
              </v:shape>
              <v:shape style="position:absolute;left:103;top:457;width:3325;height:3760" coordorigin="103,457" coordsize="3325,3760" path="m2687,3192l2525,3192,2536,3178,2676,3178,2687,3192xe" filled="true" fillcolor="#b3b3b3" stroked="false">
                <v:path arrowok="t"/>
                <v:fill type="solid"/>
              </v:shape>
              <v:shape style="position:absolute;left:103;top:457;width:3325;height:3760" coordorigin="103,457" coordsize="3325,3760" path="m2953,3558l2875,3558,2890,3543,2937,3543,2953,3558xe" filled="true" fillcolor="#b3b3b3" stroked="false">
                <v:path arrowok="t"/>
                <v:fill type="solid"/>
              </v:shape>
              <v:shape style="position:absolute;left:103;top:457;width:3325;height:3760" coordorigin="103,457" coordsize="3325,3760" path="m3090,4011l2778,4011,2789,3997,2799,3997,2820,3968,2832,3968,2859,3953,2888,3924,2947,3894,2966,3894,2983,3880,3002,3865,3075,3865,3097,3880,3113,3909,3122,3924,3122,3953,3114,3982,3101,3997,3090,4011xe" filled="true" fillcolor="#b3b3b3" stroked="false">
                <v:path arrowok="t"/>
                <v:fill type="solid"/>
              </v:shape>
              <v:shape style="position:absolute;left:103;top:457;width:3325;height:3760" coordorigin="103,457" coordsize="3325,3760" path="m3157,4128l3049,4128,3065,4114,3097,4099,3111,4085,3128,4085,3144,4099,3151,4114,3155,4114,3157,4128xe" filled="true" fillcolor="#b3b3b3" stroked="false">
                <v:path arrowok="t"/>
                <v:fill type="solid"/>
              </v:shape>
            </v:group>
            <v:group style="position:absolute;left:103;top:457;width:3326;height:3769" coordorigin="103,457" coordsize="3326,3769">
              <v:shape style="position:absolute;left:103;top:457;width:3326;height:3769" coordorigin="103,457" coordsize="3326,3769" path="m3144,4225l3151,4218,3157,4205,3160,4187,3160,4166,3144,4104,3128,4096,3111,4096,3097,4101,3081,4111,3065,4121,3049,4130,3034,4136,3018,4137,3023,4112,3034,4090,3049,4070,3066,4051,3084,4030,3101,4010,3114,3989,3122,3966,3122,3938,3113,3913,3097,3891,3075,3875,3050,3867,3021,3867,3002,3872,2983,3884,2966,3897,2947,3909,2918,3924,2888,3938,2859,3954,2832,3972,2820,3982,2810,3994,2799,4004,2789,4011,2778,4016,2763,4014,2750,4008,2741,3998,2737,3987,2735,3972,2738,3956,2780,3910,2843,3881,2861,3872,2891,3859,2922,3848,2953,3836,2980,3820,3008,3798,3023,3782,3037,3766,3049,3747,3056,3728,3058,3709,3053,3688,3040,3669,3024,3654,3011,3643,2998,3631,2986,3614,2979,3599,2972,3584,2963,3571,2953,3559,2937,3554,2928,3552,2916,3552,2903,3554,2890,3556,2875,3558,2862,3559,2850,3559,2840,3556,2832,3552,2829,3543,2827,3530,2832,3514,2839,3499,2848,3485,2859,3473,2871,3461,2881,3450,2890,3438,2896,3425,2899,3410,2896,3393,2849,3353,2832,3352,2814,3352,2797,3352,2780,3350,2769,3349,2759,3344,2753,3336,2754,3324,2760,3314,2770,3303,2782,3295,2794,3287,2802,3281,2817,3270,2827,3258,2832,3245,2832,3229,2799,3163,2767,3151,2748,3156,2737,3162,2727,3169,2718,3179,2708,3186,2699,3194,2687,3195,2676,3192,2661,3183,2655,3175,2649,3164,2646,3153,2641,3143,2632,3135,2614,3126,2600,3125,2588,3128,2578,3137,2568,3147,2560,3159,2552,3172,2544,3182,2536,3191,2525,3197,2512,3197,2514,3179,2515,3163,2514,3145,2508,3129,2502,3121,2495,3113,2490,3106,2487,3099,2489,3090,2496,3078,2509,3068,2524,3061,2537,3050,2547,3040,2554,3030,2557,3015,2557,3009,2556,3006,2554,3004,2553,3001,2552,3001,2550,2999,2547,2998,2544,2995,2541,2992,2534,2985,2528,2977,2524,2968,2521,2961,2522,2951,2528,2939,2540,2927,2553,2919,2568,2910,2581,2900,2594,2881,2604,2860,2616,2841,2629,2827,2641,2813,2654,2799,2664,2783,2671,2765,2677,2745,2677,2724,2673,2705,2665,2692,2655,2685,2645,2683,2635,2683,2622,2685,2608,2686,2591,2685,2582,2679,2579,2671,2584,2660,2595,2648,2611,2636,2630,2631,2649,2625,2667,2616,2684,2603,2696,2587,2700,2569,2696,2550,2689,2540,2677,2531,2664,2522,2654,2515,2648,2505,2648,2497,2652,2493,2659,2489,2668,2486,2678,2483,2687,2477,2693,2471,2696,2461,2693,2449,2687,2437,2680,2429,2673,2418,2670,2407,2673,2392,2680,2382,2690,2376,2703,2370,2715,2364,2747,2307,2748,2291,2745,2279,2741,2271,2738,2263,2782,2215,2798,2203,2848,2152,2865,2111,2865,2091,2867,2070,2869,2050,2877,2031,2885,2010,2891,1990,2891,1969,2885,1955,2875,1944,2861,1934,2846,1927,2830,1920,2815,1912,2802,1904,2795,1892,2792,1879,2795,1870,2801,1864,2810,1860,2818,1858,2829,1857,2837,1855,2897,1823,2904,1792,2900,1772,2887,1743,2875,1715,2864,1687,2853,1658,2846,1627,2839,1573,2832,1520,2832,1465,2833,1405,2833,1343,2837,1283,2839,1264,2840,1245,2839,1226,2832,1209,2820,1197,2807,1187,2794,1176,2782,1165,2794,1153,2807,1149,2869,1175,2884,1185,2897,1194,2909,1201,2918,1206,2929,1212,2942,1217,2954,1222,2967,1226,2977,1228,2986,1228,2993,1225,2996,1217,2996,1206,2990,1190,2961,1118,2934,1045,2925,1026,2915,1014,2902,1005,2883,999,2869,994,2859,989,2849,985,2843,976,2839,966,2837,951,2842,935,2848,919,2852,904,2827,844,2820,836,2818,827,2821,820,2834,812,2850,809,2867,812,2883,820,2897,828,2912,834,2919,837,2929,840,2939,840,2950,839,2957,834,2960,827,2957,821,2951,814,2944,808,2939,802,2937,790,2935,777,2932,764,2925,755,2919,751,2912,745,2909,735,2909,723,2913,716,2920,710,2931,707,2942,705,2954,705,2966,705,2999,710,3031,716,3063,720,3094,720,3125,714,3157,700,3179,685,3199,669,3221,654,3244,644,3269,634,3291,621,3317,599,3342,574,3365,550,3413,499,3429,457,103,457,103,4205,3144,4225xe" filled="false" stroked="true" strokeweight="0pt" strokecolor="#b3b3b3">
                <v:path arrowok="t"/>
              </v:shape>
            </v:group>
            <v:group style="position:absolute;left:2727;top:2848;width:88;height:129" coordorigin="2727,2848" coordsize="88,129">
              <v:shape style="position:absolute;left:2727;top:2848;width:88;height:129" coordorigin="2727,2848" coordsize="88,129" path="m2750,2977l2740,2974,2731,2964,2727,2949,2727,2930,2753,2863,2762,2859,2772,2853,2785,2850,2797,2848,2804,2851,2811,2859,2814,2869,2814,2882,2811,2895,2808,2907,2805,2914,2801,2922,2798,2927,2792,2936,2786,2946,2769,2967,2760,2974,2750,2977xe" filled="true" fillcolor="#b3b3b3" stroked="false">
                <v:path arrowok="t"/>
                <v:fill type="solid"/>
              </v:shape>
            </v:group>
            <v:group style="position:absolute;left:2727;top:2848;width:88;height:129" coordorigin="2727,2848" coordsize="88,129">
              <v:shape style="position:absolute;left:2727;top:2848;width:88;height:129" coordorigin="2727,2848" coordsize="88,129" path="m2804,2851l2811,2859,2814,2869,2814,2882,2811,2895,2808,2907,2805,2914,2801,2922,2798,2927,2792,2936,2786,2946,2778,2957,2769,2967,2760,2974,2750,2977,2740,2974,2731,2964,2727,2949,2727,2930,2753,2863,2762,2859,2772,2853,2785,2850,2797,2848,2804,2851xe" filled="false" stroked="true" strokeweight="0pt" strokecolor="#b3b3b3">
                <v:path arrowok="t"/>
              </v:shape>
            </v:group>
            <v:group style="position:absolute;left:128;top:428;width:2806;height:3804" coordorigin="128,428" coordsize="2806,3804">
              <v:shape style="position:absolute;left:128;top:428;width:2806;height:3804" coordorigin="128,428" coordsize="2806,3804" path="m128,4231l128,428,2686,428,2690,457,2699,471,2708,501,2715,530,2718,559,2715,574,2709,588,2699,588,2687,603,2576,603,2562,618,2549,618,2538,632,2534,647,2534,662,2538,662,2546,676,2554,676,2560,691,2563,691,2562,705,2547,735,2538,735,2536,749,2552,749,2581,764,2592,779,2601,793,2606,808,2606,822,2600,837,2594,837,2585,852,2575,866,2569,881,2565,896,2566,910,2584,910,2597,925,2658,925,2676,940,2687,954,2693,969,2692,983,2681,998,2664,1027,2638,1042,2616,1057,2581,1115,2565,1144,2559,1144,2553,1159,2550,1159,2550,1174,2565,1174,2579,1188,2659,1188,2673,1203,2686,1203,2696,1217,2705,1261,2703,1291,2702,1305,2699,1334,2699,1378,2694,1393,2690,1393,2673,1422,2667,1437,2665,1451,2668,1466,2674,1481,2681,1495,2699,1525,2711,1569,2719,1598,2725,1642,2727,1656,2732,1686,2737,1700,2741,1729,2744,1744,2744,1773,2741,1788,2732,1803,2724,1803,2713,1817,2702,1817,2692,1832,2683,1832,2676,1846,2673,1846,2673,1861,2680,1876,2706,1905,2719,1905,2729,1920,2738,1934,2745,1934,2750,1978,2748,2022,2745,2066,2747,2110,2748,2124,2751,2139,2748,2154,2731,2183,2690,2183,2683,2198,2677,2198,2676,2212,2552,2212,2544,2227,2540,2241,2521,2241,2509,2256,2506,2256,2511,2271,2519,2285,2531,2285,2540,2300,2550,2300,2565,2329,2573,2373,2578,2388,2587,2402,2629,2402,2636,2417,2641,2417,2641,2432,2636,2446,2627,2461,2610,2475,2604,2475,2603,2490,2604,2505,2610,2505,2624,2519,2632,2519,2636,2534,2639,2549,2638,2549,2632,2563,2559,2563,2553,2578,2541,2592,2531,2607,2483,2651,2470,2666,2457,2695,2444,2710,2400,2753,2388,2768,2378,2783,2372,2797,2371,2827,2374,2841,2380,2856,2387,2885,2393,2900,2397,2929,2396,2944,2388,2958,2378,2973,2355,3002,2346,3017,2340,3031,2331,3061,2326,3075,2317,3090,2298,3119,2275,3134,2225,3163,2202,3178,2181,3192,2165,3221,2151,3236,2139,3265,2119,3324,2114,3339,2108,3353,2102,3382,2101,3397,2102,3412,2111,3426,2312,3426,2295,3441,2277,3485,2277,3499,2283,3514,2291,3529,2419,3529,2415,3543,2409,3558,2652,3558,2649,3573,2645,3631,2645,3675,2648,3719,2646,3733,2642,3748,2635,3763,2622,3777,2606,3792,2543,3792,2534,3807,2527,3821,2527,3836,2531,3836,2557,3880,2565,3894,2568,3909,2566,3909,2556,3924,2538,3938,2514,3953,2460,3953,2431,3968,2334,3968,2299,3982,2283,3997,2273,3997,2269,4011,2267,4011,2266,4026,2263,4041,2244,4041,2240,4055,2238,4055,2242,4070,2729,4070,2709,4099,2700,4114,2934,4114,2932,4128,2925,4158,2918,4158,2907,4172,2894,4187,2880,4202,2856,4202,128,4231xe" filled="true" fillcolor="#9a9a9a" stroked="false">
                <v:path arrowok="t"/>
                <v:fill type="solid"/>
              </v:shape>
              <v:shape style="position:absolute;left:128;top:428;width:2806;height:3804" coordorigin="128,428" coordsize="2806,3804" path="m2712,2329l2657,2329,2652,2315,2645,2300,2638,2300,2627,2285,2581,2227,2571,2212,2676,2212,2678,2227,2683,2241,2692,2256,2699,2271,2708,2285,2712,2285,2715,2300,2712,2329xe" filled="true" fillcolor="#9a9a9a" stroked="false">
                <v:path arrowok="t"/>
                <v:fill type="solid"/>
              </v:shape>
              <v:shape style="position:absolute;left:128;top:428;width:2806;height:3804" coordorigin="128,428" coordsize="2806,3804" path="m2702,2344l2664,2344,2661,2329,2708,2329,2702,2344xe" filled="true" fillcolor="#9a9a9a" stroked="false">
                <v:path arrowok="t"/>
                <v:fill type="solid"/>
              </v:shape>
              <v:shape style="position:absolute;left:128;top:428;width:2806;height:3804" coordorigin="128,428" coordsize="2806,3804" path="m2686,2358l2676,2358,2668,2344,2694,2344,2686,2358xe" filled="true" fillcolor="#9a9a9a" stroked="false">
                <v:path arrowok="t"/>
                <v:fill type="solid"/>
              </v:shape>
              <v:shape style="position:absolute;left:128;top:428;width:2806;height:3804" coordorigin="128,428" coordsize="2806,3804" path="m2312,3426l2130,3426,2140,3412,2151,3412,2159,3397,2168,3397,2186,3368,2205,3339,2226,3324,2240,3309,2251,3309,2276,3251,2277,3236,2280,3221,2285,3221,2293,3207,2347,3207,2365,3221,2380,3236,2406,3280,2409,3309,2391,3353,2375,3368,2355,3382,2333,3397,2312,3426xe" filled="true" fillcolor="#9a9a9a" stroked="false">
                <v:path arrowok="t"/>
                <v:fill type="solid"/>
              </v:shape>
              <v:shape style="position:absolute;left:128;top:428;width:2806;height:3804" coordorigin="128,428" coordsize="2806,3804" path="m2626,3456l2569,3456,2589,3441,2608,3441,2626,3456xe" filled="true" fillcolor="#9a9a9a" stroked="false">
                <v:path arrowok="t"/>
                <v:fill type="solid"/>
              </v:shape>
              <v:shape style="position:absolute;left:128;top:428;width:2806;height:3804" coordorigin="128,428" coordsize="2806,3804" path="m2419,3485l2346,3485,2365,3456,2390,3456,2406,3470,2419,3485xe" filled="true" fillcolor="#9a9a9a" stroked="false">
                <v:path arrowok="t"/>
                <v:fill type="solid"/>
              </v:shape>
              <v:shape style="position:absolute;left:128;top:428;width:2806;height:3804" coordorigin="128,428" coordsize="2806,3804" path="m2652,3558l2438,3558,2445,3543,2451,3529,2455,3514,2461,3514,2467,3499,2484,3485,2503,3470,2525,3456,2641,3456,2651,3470,2658,3485,2659,3499,2657,3529,2652,3558xe" filled="true" fillcolor="#9a9a9a" stroked="false">
                <v:path arrowok="t"/>
                <v:fill type="solid"/>
              </v:shape>
              <v:shape style="position:absolute;left:128;top:428;width:2806;height:3804" coordorigin="128,428" coordsize="2806,3804" path="m2419,3529l2302,3529,2314,3514,2328,3499,2337,3485,2426,3485,2426,3499,2425,3514,2419,3529xe" filled="true" fillcolor="#9a9a9a" stroked="false">
                <v:path arrowok="t"/>
                <v:fill type="solid"/>
              </v:shape>
              <v:shape style="position:absolute;left:128;top:428;width:2806;height:3804" coordorigin="128,428" coordsize="2806,3804" path="m2738,3953l2665,3953,2690,3938,2718,3938,2738,3953xe" filled="true" fillcolor="#9a9a9a" stroked="false">
                <v:path arrowok="t"/>
                <v:fill type="solid"/>
              </v:shape>
              <v:shape style="position:absolute;left:128;top:428;width:2806;height:3804" coordorigin="128,428" coordsize="2806,3804" path="m2729,4070l2286,4070,2299,4055,2311,4055,2323,4041,2365,4041,2398,4026,2552,4026,2576,4011,2603,3997,2623,3968,2643,3953,2753,3953,2762,3968,2766,3982,2766,3997,2763,4011,2757,4026,2740,4055,2729,4070xe" filled="true" fillcolor="#9a9a9a" stroked="false">
                <v:path arrowok="t"/>
                <v:fill type="solid"/>
              </v:shape>
              <v:shape style="position:absolute;left:128;top:428;width:2806;height:3804" coordorigin="128,428" coordsize="2806,3804" path="m2893,4085l2789,4085,2815,4070,2868,4070,2893,4085xe" filled="true" fillcolor="#9a9a9a" stroked="false">
                <v:path arrowok="t"/>
                <v:fill type="solid"/>
              </v:shape>
              <v:shape style="position:absolute;left:128;top:428;width:2806;height:3804" coordorigin="128,428" coordsize="2806,3804" path="m2929,4114l2743,4114,2772,4085,2907,4085,2920,4099,2929,4114xe" filled="true" fillcolor="#9a9a9a" stroked="false">
                <v:path arrowok="t"/>
                <v:fill type="solid"/>
              </v:shape>
            </v:group>
            <v:group style="position:absolute;left:128;top:428;width:2806;height:3804" coordorigin="128,428" coordsize="2806,3804">
              <v:shape style="position:absolute;left:128;top:428;width:2806;height:3804" coordorigin="128,428" coordsize="2806,3804" path="m2856,4215l2907,4178,2934,4127,2929,4114,2868,4082,2842,4080,2815,4083,2789,4089,2772,4095,2757,4104,2743,4114,2728,4123,2712,4127,2693,4127,2700,4117,2709,4105,2719,4092,2729,4077,2740,4063,2748,4045,2757,4029,2763,4014,2766,4000,2766,3985,2762,3973,2753,3965,2738,3957,2718,3953,2690,3953,2665,3957,2643,3966,2623,3981,2603,3998,2576,4017,2552,4029,2524,4033,2495,4036,2464,4036,2433,4038,2365,4042,2311,4063,2299,4068,2286,4074,2272,4079,2260,4082,2250,4080,2242,4076,2238,4066,2240,4060,2244,4054,2251,4051,2258,4048,2263,4044,2266,4035,2267,4026,2269,4016,2273,4007,2283,3998,2299,3991,2317,3987,2334,3982,2403,3969,2460,3966,2487,3965,2556,3937,2568,3912,2565,3899,2557,3887,2549,3875,2540,3864,2531,3851,2527,3837,2527,3824,2534,3810,2543,3802,2554,3798,2566,3798,2579,3798,2592,3798,2606,3795,2646,3745,2648,3728,2645,3679,2645,3633,2649,3587,2657,3540,2659,3514,2626,3458,2589,3453,2569,3456,2503,3477,2455,3527,2451,3539,2445,3551,2438,3561,2431,3567,2420,3568,2409,3562,2415,3548,2419,3535,2425,3521,2426,3508,2426,3497,2419,3485,2406,3472,2390,3464,2377,3461,2365,3466,2356,3475,2346,3485,2337,3498,2328,3510,2314,3524,2302,3530,2291,3529,2283,3523,2277,3511,2277,3497,2312,3431,2355,3391,2375,3374,2391,3356,2403,3336,2409,3315,2406,3293,2365,3230,2310,3210,2293,3214,2285,3221,2280,3232,2277,3245,2276,3260,2273,3274,2269,3292,2261,3303,2251,3312,2240,3320,2226,3330,2205,3352,2186,3377,2168,3400,2159,3409,2151,3419,2140,3426,2130,3432,2120,3434,2111,3428,2102,3416,2101,3403,2102,3385,2108,3366,2114,3350,2119,3336,2129,3309,2139,3280,2151,3251,2202,3182,2250,3151,2275,3137,2326,3084,2340,3039,2346,3023,2355,3008,2366,2995,2378,2983,2388,2970,2396,2951,2397,2932,2393,2911,2387,2891,2380,2870,2374,2851,2371,2832,2372,2810,2378,2791,2388,2774,2400,2759,2415,2745,2429,2730,2444,2715,2457,2696,2470,2674,2483,2655,2499,2639,2515,2628,2531,2614,2541,2603,2547,2594,2553,2585,2559,2578,2568,2573,2582,2571,2592,2569,2603,2569,2614,2569,2623,2568,2632,2566,2638,2560,2617,2519,2610,2513,2604,2508,2603,2499,2604,2489,2610,2480,2619,2473,2627,2465,2636,2456,2641,2445,2641,2432,2636,2421,2629,2415,2619,2414,2607,2413,2597,2410,2568,2348,2565,2335,2557,2320,2550,2310,2540,2303,2531,2296,2519,2285,2511,2274,2506,2266,2506,2260,2509,2256,2515,2255,2521,2253,2528,2253,2534,2252,2538,2250,2540,2246,2544,2231,2552,2224,2604,2258,2616,2272,2627,2287,2638,2300,2645,2313,2652,2323,2657,2331,2661,2339,2664,2348,2668,2356,2676,2360,2686,2360,2715,2315,2712,2298,2708,2285,2699,2272,2692,2259,2683,2246,2678,2231,2676,2217,2677,2208,2683,2200,2690,2196,2700,2195,2711,2192,2751,2154,2751,2143,2748,2133,2747,2121,2745,2076,2748,2029,2750,1985,2729,1925,2706,1906,2693,1895,2680,1880,2673,1868,2673,1860,2676,1851,2683,1844,2692,1838,2702,1830,2744,1775,2744,1754,2741,1732,2737,1710,2732,1690,2727,1669,2725,1652,2711,1571,2681,1497,2674,1484,2668,1472,2665,1462,2667,1451,2673,1435,2681,1419,2690,1406,2694,1394,2699,1380,2699,1361,2699,1340,2702,1317,2703,1294,2705,1272,2686,1213,2643,1197,2627,1197,2611,1197,2595,1197,2579,1194,2565,1188,2554,1181,2550,1175,2550,1171,2553,1165,2559,1157,2565,1147,2598,1093,2638,1048,2664,1027,2681,1013,2692,997,2693,980,2687,964,2635,931,2611,928,2597,928,2584,925,2573,920,2566,912,2565,900,2569,887,2575,875,2585,863,2594,852,2600,842,2606,825,2606,809,2601,796,2592,786,2581,776,2566,768,2552,761,2536,757,2538,745,2547,736,2554,726,2562,717,2563,705,2560,695,2554,688,2546,682,2538,676,2534,667,2534,651,2592,610,2619,606,2632,605,2645,606,2659,606,2674,606,2687,606,2699,602,2709,596,2715,586,2718,571,2715,543,2708,515,2699,486,2690,457,2686,428,128,428,128,4231,2856,4215xe" filled="false" stroked="true" strokeweight="0pt" strokecolor="#9a9a9a">
                <v:path arrowok="t"/>
              </v:shape>
              <v:shape style="position:absolute;left:90;top:432;width:2550;height:3745" type="#_x0000_t75" stroked="false">
                <v:imagedata r:id="rId101" o:title=""/>
              </v:shape>
            </v:group>
            <v:group style="position:absolute;left:90;top:432;width:2551;height:3757" coordorigin="90,432" coordsize="2551,3757">
              <v:shape style="position:absolute;left:90;top:432;width:2551;height:3757" coordorigin="90,432" coordsize="2551,3757" path="m2592,1908l2576,1902,2559,1898,2541,1890,2525,1880,2515,1865,2511,1849,2512,1835,2519,1822,2528,1808,2536,1795,2541,1782,2541,1763,2534,1747,2527,1731,2518,1713,2514,1697,2515,1684,2519,1671,2524,1658,2527,1645,2525,1631,2519,1620,2511,1612,2499,1608,2487,1605,2476,1602,2467,1596,2461,1588,2461,1579,2464,1571,2468,1564,2470,1555,2467,1545,2461,1541,2455,1536,2429,1487,2433,1479,2441,1472,2454,1468,2474,1469,2492,1478,2509,1492,2527,1510,2543,1528,2559,1545,2575,1560,2592,1569,2606,1570,2619,1566,2629,1555,2636,1541,2638,1523,2630,1509,2619,1494,2603,1481,2588,1466,2579,1451,2573,1431,2575,1412,2582,1394,2591,1375,2601,1358,2608,1340,2613,1321,2611,1301,2606,1286,2598,1274,2588,1264,2575,1258,2563,1258,2550,1267,2543,1276,2540,1288,2538,1299,2534,1310,2528,1320,2518,1329,2508,1332,2498,1333,2486,1333,2477,1329,2470,1323,2468,1318,2470,1314,2474,1311,2479,1307,2484,1301,2493,1285,2499,1269,2503,1253,2502,1232,2498,1204,2495,1178,2493,1153,2495,1128,2501,1102,2511,1074,2519,1058,2525,1042,2530,1026,2530,1010,2525,994,2517,980,2506,975,2495,972,2482,972,2468,973,2454,973,2442,973,2431,972,2390,935,2394,923,2401,913,2412,906,2422,899,2431,890,2435,877,2435,862,2431,849,2422,837,2413,825,2404,815,2400,802,2398,786,2403,768,2409,751,2412,735,2413,710,2413,688,2385,631,2318,605,2295,606,2242,641,2196,735,2175,796,2171,809,2167,822,2162,837,2155,850,2148,861,2139,865,2127,863,2116,855,2110,843,2107,828,2105,811,2107,792,2108,774,2111,758,2113,745,2120,720,2127,694,2132,667,2132,643,2098,583,2070,574,2057,578,2049,588,2044,600,2043,615,2043,629,2043,644,2043,656,2041,669,2040,684,2038,701,2034,716,2027,729,2016,736,2005,736,1980,689,1979,678,1977,667,1974,616,1974,564,1973,542,1968,523,1962,505,1955,486,1948,467,1942,463,1929,461,1909,458,1881,457,1850,455,1817,455,1782,455,1599,455,1093,439,1006,435,917,432,830,433,741,438,653,451,596,492,585,505,573,518,557,530,544,537,528,542,512,547,445,569,421,603,423,621,430,641,439,651,450,663,468,673,485,685,504,695,523,703,539,707,551,708,566,705,576,697,585,685,590,670,595,656,599,641,640,596,644,600,647,606,649,616,647,626,646,638,643,650,637,660,633,670,627,682,621,695,615,708,612,723,612,735,617,746,625,754,641,758,657,755,697,698,710,659,717,641,726,626,738,616,751,612,765,615,800,676,802,694,797,708,790,719,777,726,764,733,752,739,729,757,707,777,682,795,665,805,647,814,631,824,587,881,580,907,582,918,586,928,595,935,609,940,636,940,662,932,687,920,711,906,735,891,758,880,825,844,862,792,888,757,940,694,991,631,1002,615,1010,597,1021,577,1053,523,1117,495,1153,489,1174,485,1191,485,1210,489,1229,496,1249,508,1260,518,1264,527,1261,536,1252,545,1241,552,1228,559,1212,566,1197,574,1146,609,1105,663,1069,724,1050,754,1028,782,1005,806,980,827,953,850,898,891,837,915,819,916,805,918,752,961,723,1030,725,1055,732,1081,741,1106,752,1133,762,1157,771,1182,776,1206,776,1231,732,1285,716,1286,700,1283,684,1274,671,1258,660,1236,653,1204,655,1171,663,1138,669,1119,675,1100,678,1083,675,1065,663,1048,652,1039,637,1035,622,1035,608,1038,596,1045,586,1055,583,1061,583,1068,583,1077,582,1084,577,1090,570,1093,560,1093,553,1087,548,1078,547,1068,547,1057,547,1046,547,1039,547,1020,545,1001,531,941,483,891,464,891,405,937,404,954,404,972,407,989,411,1008,415,1027,420,1045,426,1068,434,1092,445,1117,453,1141,459,1165,461,1187,458,1203,452,1215,443,1220,433,1222,423,1219,411,1215,399,1207,389,1197,380,1190,325,1153,296,1147,283,1152,273,1160,264,1176,262,1191,264,1207,292,1272,369,1291,391,1292,455,1308,468,1314,477,1320,483,1327,480,1334,471,1342,459,1345,448,1342,433,1337,418,1330,404,1324,389,1320,378,1320,313,1351,309,1361,313,1374,321,1380,332,1383,347,1383,361,1383,378,1383,391,1381,399,1381,465,1393,519,1427,525,1444,523,1460,516,1473,503,1484,487,1488,458,1487,429,1487,389,1488,351,1485,315,1479,280,1471,245,1466,170,1485,137,1536,138,1558,197,1595,210,1598,265,1646,275,1683,273,1699,271,1713,328,1757,345,1762,360,1765,373,1770,388,1782,395,1794,395,1804,391,1811,379,1817,364,1820,335,1820,308,1819,280,1822,264,1826,252,1835,246,1845,245,1858,248,1873,299,1917,316,1918,335,1917,345,1917,360,1917,378,1917,396,1917,415,1918,469,1955,464,1971,401,2000,366,2004,351,2006,294,2037,289,2050,289,2064,338,2111,395,2136,421,2151,474,2200,519,2269,539,2332,542,2357,548,2382,553,2392,558,2404,564,2417,569,2432,571,2443,570,2454,564,2458,557,2456,548,2451,539,2440,529,2427,519,2413,509,2398,500,2385,494,2375,488,2367,475,2347,462,2328,449,2309,404,2260,348,2240,332,2240,315,2240,297,2240,278,2243,262,2247,248,2255,238,2265,233,2277,235,2293,289,2325,322,2329,335,2331,350,2334,361,2339,372,2345,378,2354,378,2361,372,2369,357,2376,344,2379,329,2380,315,2382,264,2421,264,2437,308,2499,343,2513,359,2513,375,2506,382,2499,388,2490,392,2480,399,2470,405,2461,415,2456,426,2455,436,2461,443,2470,449,2483,453,2497,458,2512,462,2525,466,2535,483,2554,500,2572,518,2590,534,2609,547,2629,555,2652,563,2674,574,2696,583,2707,590,2717,598,2727,602,2740,602,2755,598,2765,590,2769,580,2769,532,2720,528,2705,522,2692,513,2680,503,2671,490,2667,475,2667,442,2729,440,2746,440,2762,472,2831,485,2844,496,2857,503,2872,504,2884,504,2891,500,2895,494,2898,487,2901,478,2903,469,2907,461,2913,453,2925,450,2939,453,2954,500,3027,523,3043,548,3061,573,3083,598,3106,622,3128,639,3141,655,3154,668,3167,679,3183,687,3204,688,3221,688,3241,688,3258,720,3321,732,3322,742,3315,752,3300,767,3273,780,3246,796,3220,806,3208,814,3201,821,3198,830,3198,838,3200,849,3202,863,3204,918,3166,929,3109,927,3088,900,3012,851,2944,783,2891,760,2873,710,2802,690,2743,682,2715,672,2679,660,2642,649,2607,641,2571,637,2531,634,2478,627,2426,615,2375,602,2323,590,2277,585,2233,582,2189,585,2145,589,2098,593,2066,598,2035,599,2002,598,1981,593,1961,589,1937,585,1915,583,1895,586,1876,592,1861,599,1855,606,1857,657,1918,685,1975,701,2003,726,2061,741,2126,751,2199,757,2240,762,2260,771,2281,779,2300,783,2322,786,2354,787,2386,792,2418,799,2451,806,2483,808,2515,806,2533,805,2547,802,2563,802,2578,832,2657,881,2704,905,2726,926,2750,943,2778,959,2809,972,2832,984,2856,991,2881,996,2904,1000,2925,1006,2945,1016,2967,1034,3004,1045,3039,1054,3074,1066,3109,1073,3131,1107,3189,1134,3207,1149,3216,1159,3229,1166,3249,1163,3270,1123,3321,1060,3344,1038,3343,1013,3337,994,3325,975,3311,959,3296,940,3286,879,3300,835,3356,818,3428,818,3456,821,3472,827,3488,831,3505,835,3521,834,3539,824,3568,806,3596,784,3622,761,3647,741,3669,723,3693,711,3716,706,3742,704,3755,703,3769,701,3782,697,3793,690,3804,684,3807,678,3807,672,3807,620,3855,618,3872,621,3890,624,3910,628,3929,631,3949,634,3968,634,3985,631,4007,625,4022,618,4030,609,4033,599,4030,553,3975,544,3947,545,3910,551,3874,558,3837,563,3799,564,3763,557,3723,544,3685,531,3649,518,3611,491,3520,474,3426,472,3404,474,3387,478,3369,487,3349,491,3333,491,3321,488,3311,483,3303,477,3296,471,3289,468,3280,468,3268,474,3254,481,3242,491,3229,504,3214,516,3198,526,3182,532,3167,531,3154,485,3115,404,3081,324,3068,303,3071,287,3078,277,3090,273,3103,275,3116,283,3129,293,3143,303,3154,315,3166,322,3178,328,3188,328,3200,325,3207,318,3211,308,3213,296,3213,284,3213,271,3213,261,3213,239,3220,205,3271,203,3321,203,3350,219,3431,259,3479,277,3492,290,3507,297,3526,299,3548,299,3568,299,3590,326,3657,357,3694,373,3714,385,3731,389,3744,389,3752,383,3758,372,3761,354,3763,329,3761,308,3761,242,3729,219,3668,208,3643,173,3565,133,3526,118,3529,92,3599,90,3618,92,3637,92,3653,93,3668,93,3679,96,3758,105,3836,114,3913,119,3992,124,4061,137,4128,173,4161,187,4161,203,4159,254,4162,305,4169,354,4175,407,4175,583,4172,760,4172,936,4172,990,4172,1044,4172,1083,4175,1124,4177,1165,4175,1203,4172,1220,4166,1239,4158,1258,4147,1276,4140,1292,4137,1299,4140,1305,4145,1312,4150,1321,4153,1331,4152,1341,4149,1350,4143,1366,4133,1382,4118,1395,4102,1404,4086,1405,4068,1404,4049,1401,4030,1401,4011,1405,3995,1413,3985,1424,3979,1436,3978,1448,3975,1481,3922,1481,3906,1481,3891,1483,3881,1483,3865,1486,3846,1496,3780,1529,3725,1543,3726,1551,3733,1556,3745,1559,3758,1560,3773,1560,3788,1562,3798,1567,3815,1575,3833,1582,3849,1585,3870,1573,3963,1538,4052,1521,4083,1510,4099,1502,4114,1497,4127,1497,4143,1548,4175,1569,4180,1591,4183,1615,4187,1640,4188,1664,4188,1684,4185,1728,4137,1745,4063,1748,4041,1758,3957,1761,3872,1764,3818,1769,3764,1769,3710,1764,3685,1755,3663,1742,3643,1729,3622,1694,3565,1687,3532,1687,3513,1719,3456,1736,3448,1754,3448,1811,3488,1823,3502,1836,3516,1847,3527,1859,3535,1868,3540,1875,3548,1881,3556,1888,3571,1891,3586,1895,3599,1951,3640,1965,3638,1977,3633,1984,3624,1987,3615,1992,3606,1997,3597,2009,3589,2019,3584,2032,3578,2084,3546,2089,3536,2089,3523,2084,3508,2073,3499,2062,3494,2050,3489,2037,3483,2027,3475,2016,3460,2014,3447,2016,3437,2022,3425,2031,3410,2044,3391,2054,3372,2062,3352,2065,3330,2065,3308,2063,3289,2065,3270,2107,3191,2158,3141,2209,3104,2244,3094,2261,3088,2317,3056,2321,3043,2318,3030,2264,2982,2187,2948,2142,2938,2119,2939,2060,2971,2025,3005,2019,3011,1976,3034,1968,3033,1964,3025,1964,3015,1967,3006,1973,2998,1981,2990,1989,2983,1995,2976,1997,2967,1996,2955,1990,2946,1980,2935,1968,2922,1957,2910,1948,2900,1903,2828,1888,2758,1887,2721,1888,2705,1890,2686,1893,2663,1895,2636,1901,2610,1928,2534,1973,2493,1993,2493,2031,2547,2034,2569,2034,2591,2034,2612,2015,2671,2005,2685,1997,2698,1993,2712,1996,2727,2002,2742,2014,2753,2027,2762,2041,2764,2054,2759,2063,2750,2072,2740,2079,2729,2089,2718,2102,2711,2116,2708,2126,2710,2133,2715,2137,2724,2140,2734,2145,2745,2168,2800,2226,2875,2286,2916,2307,2920,2326,2919,2340,2911,2352,2898,2358,2881,2358,2857,2327,2799,2269,2768,2250,2758,2191,2705,2180,2670,2184,2655,2193,2644,2205,2636,2218,2633,2232,2636,2245,2647,2256,2658,2266,2673,2276,2685,2330,2711,2359,2717,2371,2715,2377,2708,2381,2698,2384,2688,2388,2679,2397,2671,2407,2667,2416,2660,2425,2644,2428,2628,2431,2610,2436,2595,2447,2582,2458,2572,2468,2562,2479,2550,2486,2534,2490,2518,2490,2503,2489,2490,2486,2475,2483,2461,2477,2379,2460,2326,2451,2298,2450,2275,2450,2253,2451,2233,2451,2212,2428,2148,2407,2124,2400,2114,2394,2102,2394,2085,2394,2070,2396,2059,2396,2050,2358,2009,2350,2003,2343,1997,2342,1988,2342,1982,2342,1978,2343,1977,2345,1975,2346,1975,2349,1975,2352,1975,2355,1975,2358,1975,2361,1974,2363,1972,2381,1961,2398,1950,2419,1943,2445,1942,2470,1944,2493,1953,2515,1963,2537,1975,2560,1985,2582,1994,2603,1999,2619,1997,2630,1993,2636,1985,2641,1975,2639,1963,2636,1950,2629,1937,2619,1925,2607,1917,2592,1908xe" filled="false" stroked="true" strokeweight="0pt" strokecolor="#808080">
                <v:path arrowok="t"/>
              </v:shape>
              <v:shape style="position:absolute;left:491;top:1936;width:1076;height:1548" type="#_x0000_t75" stroked="false">
                <v:imagedata r:id="rId102" o:title=""/>
              </v:shape>
            </v:group>
            <v:group style="position:absolute;left:115;top:2110;width:142;height:157" coordorigin="115,2110" coordsize="142,157">
              <v:shape style="position:absolute;left:115;top:2110;width:142;height:157" coordorigin="115,2110" coordsize="142,157" path="m119,2266l117,2262,115,2246,115,2196,128,2132,170,2110,188,2111,251,2140,257,2152,257,2165,251,2180,242,2195,229,2211,224,2214,216,2221,203,2228,187,2237,172,2247,156,2255,141,2262,128,2265,119,2266xe" filled="true" fillcolor="#808080" stroked="false">
                <v:path arrowok="t"/>
                <v:fill type="solid"/>
              </v:shape>
            </v:group>
            <v:group style="position:absolute;left:115;top:2110;width:142;height:157" coordorigin="115,2110" coordsize="142,157">
              <v:shape style="position:absolute;left:115;top:2110;width:142;height:157" coordorigin="115,2110" coordsize="142,157" path="m229,2211l242,2195,251,2180,257,2165,257,2152,205,2114,170,2110,154,2113,118,2171,115,2196,115,2222,115,2246,117,2262,119,2266,128,2265,141,2262,156,2255,172,2247,187,2237,203,2228,216,2221,224,2214,229,2211xe" filled="false" stroked="true" strokeweight="0pt" strokecolor="#808080">
                <v:path arrowok="t"/>
              </v:shape>
            </v:group>
            <v:group style="position:absolute;left:2205;top:3378;width:76;height:84" coordorigin="2205,3378" coordsize="76,84">
              <v:shape style="position:absolute;left:2205;top:3378;width:76;height:84" coordorigin="2205,3378" coordsize="76,84" path="m2231,3461l2219,3461,2210,3454,2206,3444,2205,3432,2206,3419,2256,3378,2266,3379,2275,3387,2280,3397,2280,3409,2242,3456,2231,3461xe" filled="true" fillcolor="#808080" stroked="false">
                <v:path arrowok="t"/>
                <v:fill type="solid"/>
              </v:shape>
            </v:group>
            <v:group style="position:absolute;left:2205;top:3378;width:76;height:84" coordorigin="2205,3378" coordsize="76,84">
              <v:shape style="position:absolute;left:2205;top:3378;width:76;height:84" coordorigin="2205,3378" coordsize="76,84" path="m2215,3397l2209,3407,2206,3419,2205,3432,2206,3444,2210,3454,2219,3461,2231,3461,2280,3409,2280,3397,2275,3387,2266,3379,2256,3378,2244,3379,2232,3384,2222,3390,2215,3397xe" filled="false" stroked="true" strokeweight="0pt" strokecolor="#808080">
                <v:path arrowok="t"/>
              </v:shape>
            </v:group>
            <v:group style="position:absolute;left:2003;top:3597;width:205;height:289" coordorigin="2003,3597" coordsize="205,289">
              <v:shape style="position:absolute;left:2003;top:3597;width:205;height:289" coordorigin="2003,3597" coordsize="205,289" path="m2137,3886l2079,3852,2073,3820,2075,3808,2078,3796,2076,3786,2072,3776,2062,3763,2051,3754,2038,3747,2024,3738,2012,3729,2006,3722,2003,3709,2006,3700,2014,3694,2024,3691,2035,3688,2046,3687,2054,3685,2067,3678,2079,3668,2089,3654,2100,3640,2123,3614,2136,3603,2152,3597,2171,3597,2189,3602,2200,3611,2206,3621,2207,3633,2206,3647,2202,3662,2196,3678,2184,3707,2178,3720,2177,3733,2177,3744,2181,3755,2187,3764,2193,3772,2197,3779,2200,3786,2202,3798,2200,3812,2172,3872,2156,3881,2137,3886xe" filled="true" fillcolor="#808080" stroked="false">
                <v:path arrowok="t"/>
                <v:fill type="solid"/>
              </v:shape>
            </v:group>
            <v:group style="position:absolute;left:2003;top:3597;width:205;height:289" coordorigin="2003,3597" coordsize="205,289">
              <v:shape style="position:absolute;left:2003;top:3597;width:205;height:289" coordorigin="2003,3597" coordsize="205,289" path="m2171,3597l2152,3597,2136,3603,2123,3614,2111,3627,2100,3640,2054,3685,2035,3688,2024,3691,2014,3694,2006,3700,2003,3709,2006,3722,2012,3729,2024,3738,2038,3747,2051,3754,2062,3763,2072,3776,2076,3786,2078,3796,2075,3808,2073,3820,2104,3877,2137,3886,2156,3881,2197,3830,2202,3798,2200,3786,2197,3779,2193,3772,2187,3764,2181,3755,2177,3744,2177,3733,2178,3720,2184,3707,2190,3693,2196,3678,2202,3662,2206,3647,2207,3633,2206,3621,2200,3611,2189,3602,2171,3597xe" filled="false" stroked="true" strokeweight="0pt" strokecolor="#808080">
                <v:path arrowok="t"/>
              </v:shape>
            </v:group>
            <v:group style="position:absolute;left:1960;top:3810;width:94;height:167" coordorigin="1960,3810" coordsize="94,167">
              <v:shape style="position:absolute;left:1960;top:3810;width:94;height:167" coordorigin="1960,3810" coordsize="94,167" path="m2027,3976l1979,3929,1961,3870,1960,3858,1960,3845,1961,3833,1964,3823,1970,3814,1977,3810,1989,3811,2035,3868,2053,3932,2051,3946,2049,3959,2044,3969,2035,3975,2027,3976xe" filled="true" fillcolor="#808080" stroked="false">
                <v:path arrowok="t"/>
                <v:fill type="solid"/>
              </v:shape>
            </v:group>
            <v:group style="position:absolute;left:1960;top:3810;width:94;height:167" coordorigin="1960,3810" coordsize="94,167">
              <v:shape style="position:absolute;left:1960;top:3810;width:94;height:167" coordorigin="1960,3810" coordsize="94,167" path="m2002,3817l1989,3811,1977,3810,1970,3814,1964,3823,1961,3833,1960,3845,1960,3858,1979,3929,2027,3976,2035,3975,2044,3969,2049,3959,2051,3946,2053,3932,2051,3918,2025,3848,2002,3817xe" filled="false" stroked="true" strokeweight="0pt" strokecolor="#808080">
                <v:path arrowok="t"/>
              </v:shape>
            </v:group>
            <v:group style="position:absolute;left:2530;top:4068;width:81;height:79" coordorigin="2530,4068" coordsize="81,79">
              <v:shape style="position:absolute;left:2530;top:4068;width:81;height:79" coordorigin="2530,4068" coordsize="81,79" path="m2553,4147l2540,4143,2533,4136,2530,4126,2533,4115,2589,4068,2600,4071,2607,4077,2610,4087,2608,4099,2568,4146,2553,4147xe" filled="true" fillcolor="#808080" stroked="false">
                <v:path arrowok="t"/>
                <v:fill type="solid"/>
              </v:shape>
            </v:group>
            <v:group style="position:absolute;left:2530;top:4068;width:81;height:79" coordorigin="2530,4068" coordsize="81,79">
              <v:shape style="position:absolute;left:2530;top:4068;width:81;height:79" coordorigin="2530,4068" coordsize="81,79" path="m2573,4071l2530,4126,2533,4136,2540,4143,2553,4147,2568,4146,2608,4099,2610,4087,2607,4077,2600,4071,2589,4068,2573,4071xe" filled="false" stroked="true" strokeweight="0pt" strokecolor="#808080">
                <v:path arrowok="t"/>
              </v:shape>
            </v:group>
            <v:group style="position:absolute;left:2474;top:2827;width:87;height:79" coordorigin="2474,2827" coordsize="87,79">
              <v:shape style="position:absolute;left:2474;top:2827;width:87;height:79" coordorigin="2474,2827" coordsize="87,79" path="m2527,2906l2509,2906,2495,2900,2482,2889,2474,2876,2474,2860,2482,2843,2496,2831,2511,2827,2527,2828,2540,2834,2552,2844,2557,2857,2560,2872,2554,2887,2543,2900,2527,2906xe" filled="true" fillcolor="#808080" stroked="false">
                <v:path arrowok="t"/>
                <v:fill type="solid"/>
              </v:shape>
            </v:group>
            <v:group style="position:absolute;left:2474;top:2827;width:87;height:79" coordorigin="2474,2827" coordsize="87,79">
              <v:shape style="position:absolute;left:2474;top:2827;width:87;height:79" coordorigin="2474,2827" coordsize="87,79" path="m2482,2843l2474,2860,2474,2876,2482,2889,2495,2900,2509,2906,2527,2906,2543,2900,2554,2887,2560,2872,2557,2857,2552,2844,2540,2834,2527,2828,2511,2827,2496,2831,2482,2843xe" filled="false" stroked="true" strokeweight="0pt" strokecolor="#808080">
                <v:path arrowok="t"/>
              </v:shape>
            </v:group>
            <v:group style="position:absolute;left:891;top:496;width:234;height:333" coordorigin="891,496" coordsize="234,333">
              <v:shape style="position:absolute;left:891;top:496;width:234;height:333" coordorigin="891,496" coordsize="234,333" path="m935,828l895,776,891,760,891,745,914,681,956,625,997,586,1038,545,1082,501,1096,496,1117,496,1124,523,1124,552,1111,613,1083,670,1031,733,1012,749,993,767,977,786,971,795,968,805,964,814,958,822,951,827,935,828xe" filled="true" fillcolor="#ececec" stroked="false">
                <v:path arrowok="t"/>
                <v:fill type="solid"/>
              </v:shape>
            </v:group>
            <v:group style="position:absolute;left:891;top:496;width:234;height:333" coordorigin="891,496" coordsize="234,333">
              <v:shape style="position:absolute;left:891;top:496;width:234;height:333" coordorigin="891,496" coordsize="234,333" path="m1050,716l1031,733,1012,749,993,767,977,786,971,795,968,805,964,814,958,822,951,827,935,828,921,822,910,809,901,793,895,776,891,760,891,745,914,681,956,625,997,586,1038,545,1082,501,1096,496,1117,496,1124,523,1124,552,1111,613,1083,670,1066,695,1050,716xe" filled="false" stroked="true" strokeweight="0pt" strokecolor="#ececec">
                <v:path arrowok="t"/>
              </v:shape>
            </v:group>
            <v:group style="position:absolute;left:891;top:496;width:234;height:333" coordorigin="891,496" coordsize="234,333">
              <v:shape style="position:absolute;left:891;top:496;width:234;height:333" coordorigin="891,496" coordsize="234,333" path="m1050,716l1031,733,1012,749,993,767,977,786,971,795,968,805,964,814,958,822,951,827,935,828,921,822,910,809,901,793,895,776,891,760,891,745,914,681,956,625,997,586,1038,545,1082,501,1096,496,1117,496,1124,523,1124,552,1111,613,1083,670,1066,695,1050,716e" filled="false" stroked="true" strokeweight=".583864pt" strokecolor="#212121">
                <v:path arrowok="t"/>
              </v:shape>
            </v:group>
            <v:group style="position:absolute;left:1247;top:587;width:294;height:214" coordorigin="1247,587" coordsize="294,214">
              <v:shape style="position:absolute;left:1247;top:587;width:294;height:214" coordorigin="1247,587" coordsize="294,214" path="m1450,641l1330,641,1344,634,1356,625,1373,613,1395,603,1419,593,1443,587,1465,587,1468,606,1465,622,1457,635,1450,641xe" filled="true" fillcolor="#ececec" stroked="false">
                <v:path arrowok="t"/>
                <v:fill type="solid"/>
              </v:shape>
              <v:shape style="position:absolute;left:1247;top:587;width:294;height:214" coordorigin="1247,587" coordsize="294,214" path="m1446,801l1433,801,1420,796,1407,786,1391,768,1379,754,1368,742,1353,732,1330,723,1319,719,1306,716,1292,713,1266,704,1255,697,1248,688,1247,676,1249,660,1255,648,1266,641,1276,638,1287,637,1301,638,1315,640,1324,641,1450,641,1445,645,1387,666,1376,667,1365,670,1354,675,1349,681,1346,689,1350,697,1359,703,1369,705,1382,707,1483,707,1487,710,1513,732,1522,741,1527,752,1525,761,1521,767,1512,771,1489,780,1459,796,1446,801xe" filled="true" fillcolor="#ececec" stroked="false">
                <v:path arrowok="t"/>
                <v:fill type="solid"/>
              </v:shape>
              <v:shape style="position:absolute;left:1247;top:587;width:294;height:214" coordorigin="1247,587" coordsize="294,214" path="m1483,707l1392,707,1401,705,1422,700,1440,689,1478,663,1497,654,1516,651,1531,651,1538,656,1540,660,1537,667,1478,703,1481,705,1483,707xe" filled="true" fillcolor="#ececec" stroked="false">
                <v:path arrowok="t"/>
                <v:fill type="solid"/>
              </v:shape>
            </v:group>
            <v:group style="position:absolute;left:1247;top:587;width:294;height:214" coordorigin="1247,587" coordsize="294,214">
              <v:shape style="position:absolute;left:1247;top:587;width:294;height:214" coordorigin="1247,587" coordsize="294,214" path="m1478,703l1481,705,1487,710,1496,717,1505,724,1513,732,1519,738,1522,741,1527,752,1525,761,1521,767,1512,771,1500,776,1489,780,1473,789,1459,796,1446,801,1433,801,1420,796,1407,786,1391,768,1379,754,1368,742,1353,732,1330,723,1319,719,1306,716,1292,713,1279,708,1266,704,1255,697,1248,688,1247,676,1249,660,1255,648,1266,641,1276,638,1287,637,1301,638,1315,640,1324,641,1330,641,1336,638,1344,634,1419,593,1443,587,1465,587,1468,606,1465,622,1413,659,1376,667,1365,670,1354,675,1349,681,1346,689,1350,697,1359,703,1369,705,1382,707,1392,707,1401,705,1422,700,1440,689,1459,676,1478,663,1497,654,1516,651,1531,651,1538,656,1540,660,1537,667,1529,675,1519,682,1509,689,1497,697,1487,701,1478,703xe" filled="false" stroked="true" strokeweight="0pt" strokecolor="#ececec">
                <v:path arrowok="t"/>
              </v:shape>
            </v:group>
            <v:group style="position:absolute;left:1247;top:587;width:294;height:214" coordorigin="1247,587" coordsize="294,214">
              <v:shape style="position:absolute;left:1247;top:587;width:294;height:214" coordorigin="1247,587" coordsize="294,214" path="m1478,703l1481,705,1487,710,1496,717,1505,724,1513,732,1519,738,1522,741,1527,752,1525,761,1521,767,1512,771,1500,776,1489,780,1473,789,1459,796,1446,801,1433,801,1420,796,1407,786,1391,768,1379,754,1368,742,1353,732,1330,723,1319,719,1306,716,1292,713,1279,708,1266,704,1255,697,1248,688,1247,676,1249,660,1255,648,1266,641,1276,638,1287,637,1301,638,1315,640,1324,641,1330,641,1336,638,1344,634,1419,593,1443,587,1465,587,1468,606,1465,622,1413,659,1376,667,1365,670,1354,675,1349,681,1346,689,1350,697,1359,703,1369,705,1382,707,1392,707,1401,705,1422,700,1440,689,1459,676,1478,663,1497,654,1516,651,1531,651,1538,656,1540,660,1537,667,1529,675,1519,682,1509,689,1497,697,1487,701,1478,703e" filled="false" stroked="true" strokeweight=".584471pt" strokecolor="#212121">
                <v:path arrowok="t"/>
              </v:shape>
              <v:shape style="position:absolute;left:1166;top:973;width:684;height:860" type="#_x0000_t75" stroked="false">
                <v:imagedata r:id="rId103" o:title=""/>
              </v:shape>
            </v:group>
            <v:group style="position:absolute;left:643;top:1086;width:114;height:154" coordorigin="643,1086" coordsize="114,154">
              <v:shape style="position:absolute;left:643;top:1086;width:114;height:154" coordorigin="643,1086" coordsize="114,154" path="m687,1239l672,1239,660,1234,650,1223,644,1207,643,1191,647,1174,687,1108,730,1086,741,1090,748,1097,752,1109,755,1122,757,1138,754,1171,749,1184,746,1195,739,1209,727,1220,716,1229,701,1235,687,1239xe" filled="true" fillcolor="#ececec" stroked="false">
                <v:path arrowok="t"/>
                <v:fill type="solid"/>
              </v:shape>
            </v:group>
            <v:group style="position:absolute;left:643;top:1086;width:114;height:154" coordorigin="643,1086" coordsize="114,154">
              <v:shape style="position:absolute;left:643;top:1086;width:114;height:154" coordorigin="643,1086" coordsize="114,154" path="m698,1097l716,1089,730,1086,741,1090,748,1097,752,1109,755,1122,757,1138,755,1155,754,1171,749,1184,746,1195,739,1209,727,1220,716,1229,701,1235,687,1239,672,1239,660,1234,650,1223,644,1207,643,1191,647,1174,655,1156,663,1137,675,1121,687,1108,698,1097xe" filled="false" stroked="true" strokeweight="0pt" strokecolor="#ececec">
                <v:path arrowok="t"/>
              </v:shape>
            </v:group>
            <v:group style="position:absolute;left:643;top:1086;width:114;height:154" coordorigin="643,1086" coordsize="114,154">
              <v:shape style="position:absolute;left:643;top:1086;width:114;height:154" coordorigin="643,1086" coordsize="114,154" path="m698,1097l716,1089,730,1086,741,1090,748,1097,752,1109,755,1122,757,1138,755,1155,754,1171,749,1184,746,1195,739,1209,727,1220,716,1229,701,1235,687,1239,672,1239,660,1234,650,1223,644,1207,643,1191,647,1174,655,1156,663,1137,675,1121,687,1108,698,1097e" filled="false" stroked="true" strokeweight=".583909pt" strokecolor="#212121">
                <v:path arrowok="t"/>
              </v:shape>
            </v:group>
            <v:group style="position:absolute;left:567;top:1466;width:98;height:227" coordorigin="567,1466" coordsize="98,227">
              <v:shape style="position:absolute;left:567;top:1466;width:98;height:227" coordorigin="567,1466" coordsize="98,227" path="m576,1693l571,1693,571,1668,569,1645,571,1585,595,1492,617,1466,625,1468,660,1538,665,1558,663,1580,602,1669,595,1675,582,1688,576,1693xe" filled="true" fillcolor="#ececec" stroked="false">
                <v:path arrowok="t"/>
                <v:fill type="solid"/>
              </v:shape>
            </v:group>
            <v:group style="position:absolute;left:567;top:1466;width:98;height:227" coordorigin="567,1466" coordsize="98,227">
              <v:shape style="position:absolute;left:567;top:1466;width:98;height:227" coordorigin="567,1466" coordsize="98,227" path="m643,1620l622,1645,602,1669,601,1671,595,1675,589,1681,582,1688,576,1693,571,1693,571,1690,571,1668,569,1645,567,1621,571,1585,579,1548,582,1536,586,1522,590,1507,595,1492,602,1479,608,1470,617,1466,625,1468,660,1538,665,1558,663,1580,656,1601,643,1620xe" filled="false" stroked="true" strokeweight="0pt" strokecolor="#ececec">
                <v:path arrowok="t"/>
              </v:shape>
            </v:group>
            <v:group style="position:absolute;left:567;top:1466;width:98;height:227" coordorigin="567,1466" coordsize="98,227">
              <v:shape style="position:absolute;left:567;top:1466;width:98;height:227" coordorigin="567,1466" coordsize="98,227" path="m643,1620l622,1645,602,1669,601,1671,595,1675,589,1681,582,1688,576,1693,571,1693,571,1690,571,1668,569,1645,567,1621,571,1585,579,1548,582,1536,586,1522,590,1507,595,1492,602,1479,608,1470,617,1466,625,1468,660,1538,665,1558,663,1580,656,1601,643,1620e" filled="false" stroked="true" strokeweight=".583537pt" strokecolor="#212121">
                <v:path arrowok="t"/>
              </v:shape>
            </v:group>
            <v:group style="position:absolute;left:1703;top:3488;width:267;height:733" coordorigin="1703,3488" coordsize="267,733">
              <v:shape style="position:absolute;left:1703;top:3488;width:267;height:733" coordorigin="1703,3488" coordsize="267,733" path="m1929,4221l1804,4172,1795,4152,1793,4130,1798,4108,1805,4087,1815,4066,1824,4045,1830,4025,1833,3991,1828,3959,1823,3928,1815,3897,1809,3865,1806,3824,1806,3783,1804,3741,1788,3676,1745,3612,1731,3590,1719,3565,1716,3556,1710,3543,1706,3530,1703,3515,1703,3504,1707,3495,1716,3489,1729,3488,1741,3492,1799,3529,1849,3575,1884,3630,1891,3656,1891,3682,1890,3709,1885,3735,1882,3761,1895,3848,1926,3905,1944,3929,1958,3957,1967,3988,1970,4022,1968,4057,1964,4092,1957,4127,1948,4161,1938,4193,1929,4221xe" filled="true" fillcolor="#ececec" stroked="false">
                <v:path arrowok="t"/>
                <v:fill type="solid"/>
              </v:shape>
            </v:group>
            <v:group style="position:absolute;left:1703;top:3488;width:267;height:733" coordorigin="1703,3488" coordsize="267,733">
              <v:shape style="position:absolute;left:1703;top:3488;width:267;height:733" coordorigin="1703,3488" coordsize="267,733" path="m1804,4172l1795,4152,1793,4130,1798,4108,1805,4087,1815,4066,1824,4045,1830,4025,1833,3991,1828,3959,1823,3928,1815,3897,1809,3865,1806,3824,1806,3783,1804,3741,1788,3676,1745,3612,1731,3590,1719,3565,1716,3556,1710,3543,1706,3530,1703,3515,1703,3504,1707,3495,1716,3489,1729,3488,1741,3492,1799,3529,1849,3575,1884,3630,1891,3656,1891,3682,1890,3709,1885,3735,1882,3761,1895,3848,1926,3905,1944,3929,1958,3957,1967,3988,1970,4022,1968,4057,1964,4092,1957,4127,1948,4161,1938,4193,1929,4221,1804,4172xe" filled="false" stroked="true" strokeweight="0pt" strokecolor="#ececec">
                <v:path arrowok="t"/>
              </v:shape>
            </v:group>
            <v:group style="position:absolute;left:1703;top:3488;width:267;height:733" coordorigin="1703,3488" coordsize="267,733">
              <v:shape style="position:absolute;left:1703;top:3488;width:267;height:733" coordorigin="1703,3488" coordsize="267,733" path="m1804,4172l1795,4152,1793,4130,1798,4108,1805,4087,1815,4066,1824,4045,1830,4025,1833,3991,1828,3959,1823,3928,1815,3897,1809,3865,1806,3824,1806,3783,1804,3741,1788,3676,1745,3612,1731,3590,1719,3565,1716,3556,1710,3543,1706,3530,1703,3515,1703,3504,1707,3495,1716,3489,1729,3488,1741,3492,1799,3529,1849,3575,1884,3630,1891,3656,1891,3682,1890,3709,1885,3735,1882,3761,1895,3848,1926,3905,1944,3929,1958,3957,1967,3988,1970,4022,1968,4057,1964,4092,1957,4127,1948,4161,1938,4193,1929,4221e" filled="false" stroked="true" strokeweight=".583463pt" strokecolor="#212121">
                <v:path arrowok="t"/>
              </v:shape>
            </v:group>
            <v:group style="position:absolute;left:2744;top:1239;width:862;height:3014" coordorigin="2744,1239" coordsize="862,3014">
              <v:shape style="position:absolute;left:2744;top:1239;width:862;height:3014" coordorigin="2744,1239" coordsize="862,3014" path="m3572,4253l3265,4253,3249,4238,3222,4238,3212,4223,3203,4194,3196,4180,3190,4150,3186,4136,3181,4106,3186,4019,3181,3989,3173,3975,3164,3946,3157,3916,3154,3902,3160,3872,3168,3858,3183,3843,3187,3829,3189,3814,3184,3799,3170,3755,3165,3741,3165,3697,3163,3682,3155,3668,3142,3653,3113,3653,3097,3638,3082,3638,3025,3594,3009,3565,2998,3551,2983,3507,2974,3477,2963,3390,2957,3375,2948,3360,2938,3346,2925,3331,2916,3317,2909,3317,2900,3287,2883,3243,2872,3214,2864,3185,2859,3156,2859,3126,2865,3097,2872,3082,2878,3053,2878,3039,2875,3009,2867,2980,2864,2965,2864,2951,2871,2922,2884,2892,2891,2848,2891,2819,2885,2790,2872,2761,2850,2731,2821,2702,2801,2688,2783,2673,2767,2658,2756,2629,2748,2614,2744,2585,2744,2541,2748,2497,2770,2424,2775,2395,2776,2380,2773,2351,2773,2322,2778,2307,2788,2278,2814,2249,2839,2205,2864,2176,2884,2132,2900,2088,2916,2059,2929,2015,2941,1985,2950,1956,2961,1942,2990,1898,3008,1854,3014,1795,3020,1766,3028,1751,3043,1722,3065,1707,3081,1693,3116,1693,3130,1678,3141,1664,3146,1649,3152,1620,3157,1605,3165,1590,3177,1590,3190,1576,3250,1576,3265,1561,3279,1561,3294,1532,3307,1517,3317,1488,3327,1473,3337,1444,3351,1430,3362,1415,3375,1386,3387,1371,3396,1356,3399,1342,3400,1327,3402,1298,3409,1283,3419,1269,3434,1269,3451,1254,3470,1239,3536,1239,3543,1254,3547,1283,3547,1298,3546,1327,3545,1342,3543,1371,3542,1386,3549,1561,3555,1737,3562,1868,3599,2234,3601,2278,2932,2278,2926,2293,2920,2293,2912,2322,2907,2351,2904,2366,2904,2395,2906,2410,2912,2424,2919,2439,3605,2439,3604,2483,3602,2527,2836,2527,2827,2541,2821,2541,2815,2556,2813,2571,2811,2585,2817,2614,2824,2629,2836,2658,2850,2673,2868,2688,3595,2688,3594,2717,3587,2951,3586,2995,2969,2995,2963,3009,2955,3009,2941,3039,2938,3039,2935,3053,2937,3068,2941,3068,2948,3082,3585,3082,3584,3170,3581,3317,3575,3448,3568,3594,3564,3726,3565,3858,3571,3931,3582,3989,3593,4063,3599,4121,3600,4150,3600,4194,3597,4209,3593,4223,3584,4238,3572,4253xe" filled="true" fillcolor="#ececec" stroked="false">
                <v:path arrowok="t"/>
                <v:fill type="solid"/>
              </v:shape>
              <v:shape style="position:absolute;left:2744;top:1239;width:862;height:3014" coordorigin="2744,1239" coordsize="862,3014" path="m3605,2439l2938,2439,2942,2424,2948,2395,2951,2395,2951,2380,2953,2366,2955,2351,2957,2322,2957,2307,2953,2293,2947,2278,3601,2278,3606,2366,3605,2439xe" filled="true" fillcolor="#ececec" stroked="false">
                <v:path arrowok="t"/>
                <v:fill type="solid"/>
              </v:shape>
              <v:shape style="position:absolute;left:2744;top:1239;width:862;height:3014" coordorigin="2744,1239" coordsize="862,3014" path="m3595,2688l2899,2688,2906,2673,2909,2673,2906,2658,2897,2644,2877,2614,2871,2600,2867,2585,2865,2571,2862,2556,2856,2541,2848,2541,2836,2527,3602,2527,3595,2688xe" filled="true" fillcolor="#ececec" stroked="false">
                <v:path arrowok="t"/>
                <v:fill type="solid"/>
              </v:shape>
              <v:shape style="position:absolute;left:2744;top:1239;width:862;height:3014" coordorigin="2744,1239" coordsize="862,3014" path="m3585,3082l2958,3082,2970,3068,2979,3068,2986,3053,2990,3039,2993,3024,2992,3009,2990,3009,2986,2995,3586,2995,3585,3082xe" filled="true" fillcolor="#ececec" stroked="false">
                <v:path arrowok="t"/>
                <v:fill type="solid"/>
              </v:shape>
            </v:group>
            <v:group style="position:absolute;left:2744;top:1239;width:862;height:3023" coordorigin="2744,1239" coordsize="862,3023">
              <v:shape style="position:absolute;left:2744;top:1239;width:862;height:3023" coordorigin="2744,1239" coordsize="862,3023" path="m3604,2496l3606,2370,3598,2244,3587,2120,3574,1994,3562,1870,3555,1744,3549,1567,3542,1390,3543,1374,3545,1352,3546,1330,3547,1307,3547,1286,3543,1267,3536,1251,3523,1242,3507,1239,3489,1241,3434,1269,3400,1330,3399,1348,3396,1365,3387,1383,3375,1399,3362,1415,3351,1430,3337,1451,3327,1475,3317,1500,3307,1523,3265,1574,3219,1583,3205,1585,3152,1631,3149,1646,3146,1659,3141,1672,3130,1684,3116,1693,3098,1699,3081,1705,3028,1754,3011,1827,3008,1855,3002,1880,2990,1901,2976,1921,2961,1942,2950,1963,2941,1988,2929,2028,2916,2064,2900,2099,2884,2138,2864,2177,2839,2214,2814,2249,2788,2285,2778,2309,2773,2334,2773,2357,2776,2382,2775,2408,2770,2434,2757,2473,2748,2511,2744,2549,2744,2590,2767,2658,2821,2709,2850,2737,2872,2765,2885,2796,2891,2828,2891,2862,2884,2898,2871,2935,2864,2955,2864,2973,2867,2989,2871,3005,2875,3021,2878,3039,2878,3058,2872,3084,2865,3109,2859,3135,2859,3169,2864,3198,2872,3227,2883,3257,2894,3284,2900,3299,2904,3309,2909,3319,2916,3330,2925,3341,2938,3355,2948,3369,2957,3384,2963,3401,2969,3441,2974,3479,2998,3555,3044,3616,3097,3652,3113,3653,3128,3654,3142,3659,3155,3669,3163,3682,3165,3698,3165,3714,3165,3731,3165,3747,3170,3764,3177,3782,3184,3799,3189,3817,3187,3833,3183,3846,3176,3858,3168,3869,3160,3883,3154,3905,3157,3928,3164,3951,3173,3975,3181,4000,3186,4025,3184,4054,3183,4085,3190,4161,3212,4226,3265,4253,3281,4253,3294,4253,3349,4257,3405,4260,3440,4259,3476,4257,3512,4260,3537,4262,3558,4259,3600,4197,3600,4178,3600,4155,3598,4131,3593,4066,3582,4001,3571,3935,3565,3871,3564,3733,3568,3596,3575,3458,3581,3321,3584,3183,3587,2954,3594,2726,3604,2496xe" filled="false" stroked="true" strokeweight="0pt" strokecolor="#ececec">
                <v:path arrowok="t"/>
              </v:shape>
            </v:group>
            <v:group style="position:absolute;left:2811;top:2538;width:98;height:157" coordorigin="2811,2538" coordsize="98,157">
              <v:shape style="position:absolute;left:2811;top:2538;width:98;height:157" coordorigin="2811,2538" coordsize="98,157" path="m2868,2690l2824,2638,2811,2595,2811,2585,2836,2538,2848,2543,2856,2553,2862,2566,2865,2581,2867,2597,2871,2611,2877,2625,2887,2635,2897,2648,2906,2661,2909,2674,2906,2686,2899,2692,2890,2695,2880,2695,2868,2690xe" filled="false" stroked="true" strokeweight="0pt" strokecolor="#ececec">
                <v:path arrowok="t"/>
              </v:shape>
            </v:group>
            <v:group style="position:absolute;left:2904;top:2282;width:53;height:167" coordorigin="2904,2282" coordsize="53,167">
              <v:shape style="position:absolute;left:2904;top:2282;width:53;height:167" coordorigin="2904,2282" coordsize="53,167" path="m2912,2433l2906,2414,2904,2395,2904,2374,2907,2354,2910,2336,2912,2328,2916,2317,2920,2306,2926,2296,2932,2287,2939,2282,2947,2285,2953,2294,2957,2310,2957,2329,2955,2351,2953,2372,2951,2388,2951,2395,2948,2407,2945,2418,2942,2430,2938,2440,2932,2448,2926,2449,2919,2445,2912,2433xe" filled="false" stroked="true" strokeweight="0pt" strokecolor="#ececec">
                <v:path arrowok="t"/>
              </v:shape>
            </v:group>
            <v:group style="position:absolute;left:2935;top:3002;width:59;height:82" coordorigin="2935,3002" coordsize="59,82">
              <v:shape style="position:absolute;left:2935;top:3002;width:59;height:82" coordorigin="2935,3002" coordsize="59,82" path="m2993,3030l2958,3084,2948,3082,2941,3077,2937,3068,2935,3059,2938,3049,2941,3042,2948,3033,2955,3021,2963,3012,2969,3006,2979,3002,2986,3002,2990,3009,2992,3018,2993,3030xe" filled="false" stroked="true" strokeweight="0pt" strokecolor="#ececec">
                <v:path arrowok="t"/>
              </v:shape>
            </v:group>
            <v:group style="position:absolute;left:2744;top:1239;width:862;height:3023" coordorigin="2744,1239" coordsize="862,3023">
              <v:shape style="position:absolute;left:2744;top:1239;width:862;height:3023" coordorigin="2744,1239" coordsize="862,3023" path="m3604,2496l3606,2370,3598,2244,3587,2120,3574,1994,3562,1870,3555,1744,3549,1567,3542,1390,3543,1374,3545,1352,3546,1330,3547,1307,3547,1286,3543,1267,3536,1251,3523,1242,3507,1239,3489,1241,3434,1269,3400,1330,3399,1348,3396,1365,3387,1383,3375,1399,3362,1415,3351,1430,3337,1451,3327,1475,3317,1500,3307,1523,3265,1574,3219,1583,3205,1585,3152,1631,3149,1646,3146,1659,3141,1672,3130,1684,3116,1693,3098,1699,3081,1705,3028,1754,3011,1827,3008,1855,3002,1880,2990,1901,2976,1921,2961,1942,2950,1963,2941,1988,2929,2028,2916,2064,2900,2099,2884,2138,2864,2177,2839,2214,2814,2249,2788,2285,2778,2309,2773,2334,2773,2357,2776,2382,2775,2408,2770,2434,2757,2473,2748,2511,2744,2549,2744,2590,2767,2658,2821,2709,2850,2737,2872,2765,2885,2796,2891,2828,2891,2862,2884,2898,2871,2935,2864,2955,2864,2973,2867,2989,2871,3005,2875,3021,2878,3039,2878,3058,2872,3084,2865,3109,2859,3135,2859,3169,2864,3198,2872,3227,2883,3257,2894,3284,2900,3299,2904,3309,2909,3319,2916,3330,2925,3341,2938,3355,2948,3369,2957,3384,2963,3401,2969,3441,2974,3479,2998,3555,3044,3616,3097,3652,3113,3653,3128,3654,3142,3659,3155,3669,3163,3682,3165,3698,3165,3714,3165,3731,3165,3747,3170,3764,3177,3782,3184,3799,3189,3817,3187,3833,3183,3846,3176,3858,3168,3869,3160,3883,3154,3905,3157,3928,3164,3951,3173,3975,3181,4000,3186,4025,3184,4054,3183,4085,3190,4161,3212,4226,3265,4253,3281,4253,3294,4253,3349,4257,3405,4260,3440,4259,3476,4257,3512,4260,3537,4262,3558,4259,3600,4197,3600,4178,3600,4155,3598,4131,3593,4066,3582,4001,3571,3935,3565,3871,3564,3733,3568,3596,3575,3458,3581,3321,3584,3183,3587,2954,3594,2726,3604,2496e" filled="false" stroked="true" strokeweight=".583384pt" strokecolor="#212121">
                <v:path arrowok="t"/>
              </v:shape>
              <v:shape style="position:absolute;left:122;top:276;width:3201;height:3967" type="#_x0000_t75" stroked="false">
                <v:imagedata r:id="rId104" o:title=""/>
              </v:shape>
            </v:group>
            <v:group style="position:absolute;left:3186;top:755;width:2;height:135" coordorigin="3186,755" coordsize="2,135">
              <v:shape style="position:absolute;left:3186;top:755;width:2;height:135" coordorigin="3186,755" coordsize="0,135" path="m3186,890l3186,755e" filled="false" stroked="true" strokeweight=".656149pt" strokecolor="#262626">
                <v:path arrowok="t"/>
              </v:shape>
            </v:group>
            <v:group style="position:absolute;left:3164;top:890;width:44;height:2" coordorigin="3164,890" coordsize="44,2">
              <v:shape style="position:absolute;left:3164;top:890;width:44;height:2" coordorigin="3164,890" coordsize="44,0" path="m3208,890l3164,890e" filled="false" stroked="true" strokeweight=".365702pt" strokecolor="#262626">
                <v:path arrowok="t"/>
              </v:shape>
            </v:group>
            <v:group style="position:absolute;left:3164;top:755;width:44;height:2" coordorigin="3164,755" coordsize="44,2">
              <v:shape style="position:absolute;left:3164;top:755;width:44;height:2" coordorigin="3164,755" coordsize="44,0" path="m3208,755l3164,755e" filled="false" stroked="true" strokeweight=".365702pt" strokecolor="#262626">
                <v:path arrowok="t"/>
              </v:shape>
            </v:group>
            <v:group style="position:absolute;left:3179;top:708;width:17;height:15" coordorigin="3179,708" coordsize="17,15">
              <v:shape style="position:absolute;left:3179;top:708;width:17;height:15" coordorigin="3179,708" coordsize="17,15" path="m3186,723l3180,720,3179,716,3180,713,3183,710,3187,708,3190,710,3193,713,3195,716,3193,720,3190,722,3186,723xe" filled="true" fillcolor="#262626" stroked="false">
                <v:path arrowok="t"/>
                <v:fill type="solid"/>
              </v:shape>
            </v:group>
            <v:group style="position:absolute;left:3179;top:708;width:17;height:15" coordorigin="3179,708" coordsize="17,15">
              <v:shape style="position:absolute;left:3179;top:708;width:17;height:15" coordorigin="3179,708" coordsize="17,15" path="m3187,708l3190,710,3193,713,3195,716,3193,720,3190,722,3186,723,3183,722,3180,720,3179,716,3180,713,3183,710,3187,708xe" filled="false" stroked="true" strokeweight="0pt" strokecolor="#262626">
                <v:path arrowok="t"/>
              </v:shape>
            </v:group>
            <v:group style="position:absolute;left:3187;top:539;width:3;height:135" coordorigin="3187,539" coordsize="3,135">
              <v:shape style="position:absolute;left:3187;top:539;width:3;height:135" coordorigin="3187,539" coordsize="3,135" path="m3187,673l3187,669,3187,659,3187,644,3187,625,3189,606,3189,585,3189,568,3189,552,3190,542,3190,539e" filled="false" stroked="true" strokeweight=".65615pt" strokecolor="#262626">
                <v:path arrowok="t"/>
              </v:shape>
            </v:group>
            <v:group style="position:absolute;left:3165;top:673;width:44;height:2" coordorigin="3165,673" coordsize="44,2">
              <v:shape style="position:absolute;left:3165;top:673;width:44;height:2" coordorigin="3165,673" coordsize="44,0" path="m3209,673l3165,673e" filled="false" stroked="true" strokeweight=".365702pt" strokecolor="#262626">
                <v:path arrowok="t"/>
              </v:shape>
            </v:group>
            <v:group style="position:absolute;left:3168;top:537;width:44;height:2" coordorigin="3168,537" coordsize="44,2">
              <v:shape style="position:absolute;left:3168;top:537;width:44;height:2" coordorigin="3168,537" coordsize="44,2" path="m3212,539l3168,537e" filled="false" stroked="true" strokeweight=".36570pt" strokecolor="#262626">
                <v:path arrowok="t"/>
              </v:shape>
            </v:group>
            <v:group style="position:absolute;left:3184;top:492;width:15;height:15" coordorigin="3184,492" coordsize="15,15">
              <v:shape style="position:absolute;left:3184;top:492;width:15;height:15" coordorigin="3184,492" coordsize="15,15" path="m3192,506l3187,505,3184,502,3184,496,3186,493,3189,492,3192,492,3196,493,3199,499,3198,504,3192,506xe" filled="true" fillcolor="#262626" stroked="false">
                <v:path arrowok="t"/>
                <v:fill type="solid"/>
              </v:shape>
            </v:group>
            <v:group style="position:absolute;left:3184;top:492;width:15;height:15" coordorigin="3184,492" coordsize="15,15">
              <v:shape style="position:absolute;left:3184;top:492;width:15;height:15" coordorigin="3184,492" coordsize="15,15" path="m3192,492l3196,493,3198,496,3199,499,3198,504,3195,505,3192,506,3187,505,3184,502,3184,499,3184,496,3186,493,3189,492,3192,492xe" filled="false" stroked="true" strokeweight="0pt" strokecolor="#262626">
                <v:path arrowok="t"/>
              </v:shape>
            </v:group>
            <v:group style="position:absolute;left:3657;top:3087;width:464;height:2" coordorigin="3657,3087" coordsize="464,2">
              <v:shape style="position:absolute;left:3657;top:3087;width:464;height:2" coordorigin="3657,3087" coordsize="464,0" path="m3657,3087l4121,3087e" filled="false" stroked="true" strokeweight="1.389666pt" strokecolor="#303030">
                <v:path arrowok="t"/>
              </v:shape>
            </v:group>
            <v:group style="position:absolute;left:3657;top:3073;width:464;height:28" coordorigin="3657,3073" coordsize="464,28">
              <v:shape style="position:absolute;left:3657;top:3073;width:464;height:28" coordorigin="3657,3073" coordsize="464,28" path="m3657,3101l4121,3101,4121,3073,3657,3073,3657,3101xe" filled="false" stroked="true" strokeweight="0pt" strokecolor="#303030">
                <v:path arrowok="t"/>
              </v:shape>
            </v:group>
            <v:group style="position:absolute;left:3884;top:2791;width:97;height:75" coordorigin="3884,2791" coordsize="97,75">
              <v:shape style="position:absolute;left:3884;top:2791;width:97;height:75" coordorigin="3884,2791" coordsize="97,75" path="m3981,2866l3884,2864,3909,2791,3957,2791,3981,2866xe" filled="true" fillcolor="#000000" stroked="false">
                <v:path arrowok="t"/>
                <v:fill type="solid"/>
              </v:shape>
            </v:group>
            <v:group style="position:absolute;left:3884;top:2791;width:97;height:75" coordorigin="3884,2791" coordsize="97,75">
              <v:shape style="position:absolute;left:3884;top:2791;width:97;height:75" coordorigin="3884,2791" coordsize="97,75" path="m3981,2866l3884,2864,3909,2791,3957,2791,3981,2866xe" filled="false" stroked="true" strokeweight="0pt" strokecolor="#000000">
                <v:path arrowok="t"/>
              </v:shape>
            </v:group>
            <v:group style="position:absolute;left:3871;top:2545;width:110;height:110" coordorigin="3871,2545" coordsize="110,110">
              <v:shape style="position:absolute;left:3871;top:2545;width:110;height:110" coordorigin="3871,2545" coordsize="110,110" path="m3981,2601l3976,2579,3965,2561,3947,2550,3925,2545,3905,2550,3887,2561,3876,2579,3871,2601,3876,2623,3887,2639,3905,2651,3925,2655,3947,2651,3965,2639,3976,2623,3981,2601e" filled="false" stroked="true" strokeweight=".511157pt" strokecolor="#000000">
                <v:path arrowok="t"/>
              </v:shape>
            </v:group>
            <v:group style="position:absolute;left:3893;top:2569;width:65;height:65" coordorigin="3893,2569" coordsize="65,65">
              <v:shape style="position:absolute;left:3893;top:2569;width:65;height:65" coordorigin="3893,2569" coordsize="65,65" path="m3925,2633l3909,2629,3898,2617,3893,2601,3896,2588,3903,2579,3914,2572,3925,2569,3938,2572,3949,2579,3954,2588,3957,2601,3954,2612,3949,2623,3938,2630,3925,2633xe" filled="true" fillcolor="#000000" stroked="false">
                <v:path arrowok="t"/>
                <v:fill type="solid"/>
              </v:shape>
            </v:group>
            <v:group style="position:absolute;left:3893;top:2569;width:65;height:65" coordorigin="3893,2569" coordsize="65,65">
              <v:shape style="position:absolute;left:3893;top:2569;width:65;height:65" coordorigin="3893,2569" coordsize="65,65" path="m3957,2601l3954,2588,3949,2579,3938,2572,3925,2569,3914,2572,3903,2579,3896,2588,3893,2601,3898,2617,3909,2629,3925,2633,3938,2630,3949,2623,3954,2612,3957,2601xe" filled="false" stroked="true" strokeweight="0pt" strokecolor="#000000">
                <v:path arrowok="t"/>
              </v:shape>
            </v:group>
            <v:group style="position:absolute;left:0;top:110;width:3662;height:379" coordorigin="0,110" coordsize="3662,379">
              <v:shape style="position:absolute;left:0;top:110;width:3662;height:379" coordorigin="0,110" coordsize="3662,379" path="m0,110l3661,110,3661,489,0,489,0,110xe" filled="true" fillcolor="#ffffff" stroked="false">
                <v:path arrowok="t"/>
                <v:fill type="solid"/>
              </v:shape>
            </v:group>
            <v:group style="position:absolute;left:0;top:489;width:155;height:3674" coordorigin="0,489" coordsize="155,3674">
              <v:shape style="position:absolute;left:0;top:489;width:155;height:3674" coordorigin="0,489" coordsize="155,3674" path="m0,489l155,489,155,4163,0,4163,0,489xe" filled="true" fillcolor="#ffffff" stroked="false">
                <v:path arrowok="t"/>
                <v:fill type="solid"/>
              </v:shape>
            </v:group>
            <v:group style="position:absolute;left:0;top:4163;width:3662;height:145" coordorigin="0,4163" coordsize="3662,145">
              <v:shape style="position:absolute;left:0;top:4163;width:3662;height:145" coordorigin="0,4163" coordsize="3662,145" path="m0,4163l3661,4163,3661,4307,0,4307,0,4163xe" filled="true" fillcolor="#ffffff" stroked="false">
                <v:path arrowok="t"/>
                <v:fill type="solid"/>
              </v:shape>
            </v:group>
            <v:group style="position:absolute;left:3498;top:489;width:164;height:3675" coordorigin="3498,489" coordsize="164,3675">
              <v:shape style="position:absolute;left:3498;top:489;width:164;height:3675" coordorigin="3498,489" coordsize="164,3675" path="m3661,4163l3498,4163,3498,489,3661,489,3661,4163xe" filled="true" fillcolor="#ffffff" stroked="false">
                <v:path arrowok="t"/>
                <v:fill type="solid"/>
              </v:shape>
            </v:group>
            <v:group style="position:absolute;left:0;top:111;width:3662;height:4197" coordorigin="0,111" coordsize="3662,4197">
              <v:shape style="position:absolute;left:0;top:111;width:3662;height:4197" coordorigin="0,111" coordsize="3662,4197" path="m0,4308l3661,4308,3661,111,0,111,0,4308xe" filled="false" stroked="true" strokeweight="0pt" strokecolor="#ffffff">
                <v:path arrowok="t"/>
              </v:shape>
            </v:group>
            <v:group style="position:absolute;left:155;top:488;width:3344;height:3675" coordorigin="155,488" coordsize="3344,3675">
              <v:shape style="position:absolute;left:155;top:488;width:3344;height:3675" coordorigin="155,488" coordsize="3344,3675" path="m3498,4163l155,4163,155,488,3498,488,3498,4163xe" filled="false" stroked="true" strokeweight="0pt" strokecolor="#ffffff">
                <v:path arrowok="t"/>
              </v:shape>
            </v:group>
            <v:group style="position:absolute;left:155;top:488;width:3344;height:3675" coordorigin="155,488" coordsize="3344,3675">
              <v:shape style="position:absolute;left:155;top:488;width:3344;height:3675" coordorigin="155,488" coordsize="3344,3675" path="m3498,4163l155,4163,155,488,3498,488,3498,4163xe" filled="false" stroked="true" strokeweight=".584094pt" strokecolor="#000000">
                <v:path arrowok="t"/>
              </v:shape>
              <v:shape style="position:absolute;left:728;top:306;width:214;height:184" type="#_x0000_t75" stroked="false">
                <v:imagedata r:id="rId105" o:title=""/>
              </v:shape>
            </v:group>
            <v:group style="position:absolute;left:2995;top:448;width:2;height:37" coordorigin="2995,448" coordsize="2,37">
              <v:shape style="position:absolute;left:2995;top:448;width:2;height:37" coordorigin="2995,448" coordsize="0,37" path="m2995,484l2995,448e" filled="false" stroked="true" strokeweight=".583243pt" strokecolor="#000000">
                <v:path arrowok="t"/>
              </v:shape>
            </v:group>
            <v:group style="position:absolute;left:2918;top:311;width:70;height:112" coordorigin="2918,311" coordsize="70,112">
              <v:shape style="position:absolute;left:2918;top:311;width:70;height:112" coordorigin="2918,311" coordsize="70,112" path="m2988,389l2918,389,2918,386,2964,311,2970,311,2970,328,2960,328,2924,386,2988,386,2988,389xe" filled="true" fillcolor="#000000" stroked="false">
                <v:path arrowok="t"/>
                <v:fill type="solid"/>
              </v:shape>
              <v:shape style="position:absolute;left:2918;top:311;width:70;height:112" coordorigin="2918,311" coordsize="70,112" path="m2970,386l2960,386,2960,328,2970,328,2970,386xe" filled="true" fillcolor="#000000" stroked="false">
                <v:path arrowok="t"/>
                <v:fill type="solid"/>
              </v:shape>
              <v:shape style="position:absolute;left:2918;top:311;width:70;height:112" coordorigin="2918,311" coordsize="70,112" path="m2980,420l2951,420,2956,418,2959,417,2960,415,2960,389,2970,389,2970,411,2972,415,2973,417,2976,418,2980,420xe" filled="true" fillcolor="#000000" stroked="false">
                <v:path arrowok="t"/>
                <v:fill type="solid"/>
              </v:shape>
              <v:shape style="position:absolute;left:2918;top:311;width:70;height:112" coordorigin="2918,311" coordsize="70,112" path="m2986,423l2944,423,2944,420,2986,420,2986,423xe" filled="true" fillcolor="#000000" stroked="false">
                <v:path arrowok="t"/>
                <v:fill type="solid"/>
              </v:shape>
            </v:group>
            <v:group style="position:absolute;left:2918;top:311;width:70;height:112" coordorigin="2918,311" coordsize="70,112">
              <v:shape style="position:absolute;left:2918;top:311;width:70;height:112" coordorigin="2918,311" coordsize="70,112" path="m2970,389l2988,389,2988,386,2970,386,2970,311,2964,311,2918,386,2918,389,2960,389,2960,411,2960,415,2959,417,2956,418,2951,420,2944,420,2944,423,2986,423,2986,420,2980,420,2976,418,2973,417,2972,415,2970,411,2970,389xe" filled="false" stroked="true" strokeweight="0pt" strokecolor="#000000">
                <v:path arrowok="t"/>
              </v:shape>
            </v:group>
            <v:group style="position:absolute;left:2924;top:328;width:37;height:59" coordorigin="2924,328" coordsize="37,59">
              <v:shape style="position:absolute;left:2924;top:328;width:37;height:59" coordorigin="2924,328" coordsize="37,59" path="m2960,328l2960,386,2924,386,2960,328xe" filled="false" stroked="true" strokeweight="0pt" strokecolor="#000000">
                <v:path arrowok="t"/>
              </v:shape>
            </v:group>
            <v:group style="position:absolute;left:3001;top:311;width:68;height:113" coordorigin="3001,311" coordsize="68,113">
              <v:shape style="position:absolute;left:3001;top:311;width:68;height:113" coordorigin="3001,311" coordsize="68,113" path="m3034,424l3021,421,3011,409,3004,392,3001,367,3004,345,3011,328,3021,316,3034,311,3047,316,3049,317,3030,317,3023,325,3020,331,3015,347,3014,367,3015,389,3020,405,3023,411,3030,418,3034,420,3049,420,3047,421,3034,424xe" filled="true" fillcolor="#000000" stroked="false">
                <v:path arrowok="t"/>
                <v:fill type="solid"/>
              </v:shape>
              <v:shape style="position:absolute;left:3001;top:311;width:68;height:113" coordorigin="3001,311" coordsize="68,113" path="m3049,420l3034,420,3039,418,3043,415,3047,411,3050,405,3055,389,3055,347,3050,331,3047,325,3045,320,3040,317,3049,317,3058,326,3065,344,3068,367,3065,390,3058,409,3049,420xe" filled="true" fillcolor="#000000" stroked="false">
                <v:path arrowok="t"/>
                <v:fill type="solid"/>
              </v:shape>
            </v:group>
            <v:group style="position:absolute;left:3014;top:317;width:41;height:103" coordorigin="3014,317" coordsize="41,103">
              <v:shape style="position:absolute;left:3014;top:317;width:41;height:103" coordorigin="3014,317" coordsize="41,103" path="m3050,331l3055,347,3055,367,3055,389,3034,420,3030,418,3027,415,3023,411,3020,405,3015,389,3014,367,3015,347,3020,331,3023,325,3027,320,3030,317,3034,317,3040,317,3045,320,3047,325,3050,331xe" filled="false" stroked="true" strokeweight="0pt" strokecolor="#000000">
                <v:path arrowok="t"/>
              </v:shape>
            </v:group>
            <v:group style="position:absolute;left:3001;top:311;width:68;height:113" coordorigin="3001,311" coordsize="68,113">
              <v:shape style="position:absolute;left:3001;top:311;width:68;height:113" coordorigin="3001,311" coordsize="68,113" path="m3058,409l3065,390,3068,367,3065,344,3058,326,3047,316,3034,311,3021,316,3011,328,3004,345,3001,367,3004,392,3011,409,3021,421,3034,424,3047,421,3058,409xe" filled="false" stroked="true" strokeweight="0pt" strokecolor="#000000">
                <v:path arrowok="t"/>
              </v:shape>
            </v:group>
            <v:group style="position:absolute;left:3097;top:306;width:38;height:37" coordorigin="3097,306" coordsize="38,37">
              <v:shape style="position:absolute;left:3097;top:306;width:38;height:37" coordorigin="3097,306" coordsize="38,37" path="m3120,342l3110,342,3101,336,3100,333,3098,329,3097,323,3100,314,3101,311,3106,309,3112,306,3122,306,3126,307,3129,310,3116,310,3112,311,3107,314,3104,317,3103,322,3103,328,3104,332,3107,335,3110,336,3115,336,3119,338,3130,338,3128,339,3125,341,3120,342xe" filled="true" fillcolor="#000000" stroked="false">
                <v:path arrowok="t"/>
                <v:fill type="solid"/>
              </v:shape>
              <v:shape style="position:absolute;left:3097;top:306;width:38;height:37" coordorigin="3097,306" coordsize="38,37" path="m3130,338l3119,338,3122,336,3125,333,3128,332,3129,328,3129,319,3128,316,3125,313,3120,310,3129,310,3132,313,3133,316,3135,322,3135,326,3133,332,3132,336,3130,338xe" filled="true" fillcolor="#000000" stroked="false">
                <v:path arrowok="t"/>
                <v:fill type="solid"/>
              </v:shape>
            </v:group>
            <v:group style="position:absolute;left:3097;top:306;width:38;height:37" coordorigin="3097,306" coordsize="38,37">
              <v:shape style="position:absolute;left:3097;top:306;width:38;height:37" coordorigin="3097,306" coordsize="38,37" path="m3135,326l3135,322,3133,316,3132,313,3129,310,3126,307,3122,306,3117,306,3112,306,3106,309,3101,311,3100,314,3098,319,3097,323,3098,329,3100,333,3101,336,3106,339,3110,342,3115,342,3120,342,3125,341,3128,339,3132,336,3133,332,3135,326xe" filled="false" stroked="true" strokeweight="0pt" strokecolor="#000000">
                <v:path arrowok="t"/>
              </v:shape>
            </v:group>
            <v:group style="position:absolute;left:3103;top:310;width:27;height:28" coordorigin="3103,310" coordsize="27,28">
              <v:shape style="position:absolute;left:3103;top:310;width:27;height:28" coordorigin="3103,310" coordsize="27,28" path="m3116,310l3120,310,3125,313,3128,316,3129,319,3129,323,3129,328,3128,332,3125,333,3122,336,3119,338,3115,336,3110,336,3107,335,3104,332,3103,328,3103,322,3104,317,3107,314,3112,311,3116,310xe" filled="false" stroked="true" strokeweight="0pt" strokecolor="#000000">
                <v:path arrowok="t"/>
              </v:shape>
              <v:shape style="position:absolute;left:3495;top:866;width:343;height:293" type="#_x0000_t75" stroked="false">
                <v:imagedata r:id="rId106" o:title=""/>
              </v:shape>
              <v:shape style="position:absolute;left:3495;top:3394;width:1222;height:761" type="#_x0000_t75" stroked="false">
                <v:imagedata r:id="rId107" o:title=""/>
              </v:shape>
            </v:group>
            <v:group style="position:absolute;left:4189;top:2766;width:151;height:153" coordorigin="4189,2766" coordsize="151,153">
              <v:shape style="position:absolute;left:4189;top:2766;width:151;height:153" coordorigin="4189,2766" coordsize="151,153" path="m4189,2918l4189,2915,4211,2905,4230,2892,4242,2876,4253,2849,4258,2820,4258,2766,4274,2773,4269,2779,4269,2789,4268,2826,4271,2832,4268,2832,4262,2855,4255,2874,4243,2889,4229,2901,4211,2911,4189,2918xe" filled="true" fillcolor="#000000" stroked="false">
                <v:path arrowok="t"/>
                <v:fill type="solid"/>
              </v:shape>
              <v:shape style="position:absolute;left:4189;top:2766;width:151;height:153" coordorigin="4189,2766" coordsize="151,153" path="m4281,2848l4278,2848,4297,2825,4310,2803,4323,2816,4316,2817,4281,2848xe" filled="true" fillcolor="#000000" stroked="false">
                <v:path arrowok="t"/>
                <v:fill type="solid"/>
              </v:shape>
              <v:shape style="position:absolute;left:4189;top:2766;width:151;height:153" coordorigin="4189,2766" coordsize="151,153" path="m4210,2851l4204,2851,4201,2848,4201,2846,4202,2844,4205,2841,4210,2838,4218,2826,4226,2810,4227,2810,4224,2829,4220,2842,4217,2846,4214,2849,4210,2851xe" filled="true" fillcolor="#000000" stroked="false">
                <v:path arrowok="t"/>
                <v:fill type="solid"/>
              </v:shape>
              <v:shape style="position:absolute;left:4189;top:2766;width:151;height:153" coordorigin="4189,2766" coordsize="151,153" path="m4325,2912l4306,2898,4290,2879,4277,2857,4268,2832,4271,2832,4272,2835,4275,2842,4278,2848,4281,2848,4280,2849,4297,2876,4317,2893,4339,2902,4339,2904,4331,2906,4325,2912xe" filled="true" fillcolor="#000000" stroked="false">
                <v:path arrowok="t"/>
                <v:fill type="solid"/>
              </v:shape>
            </v:group>
            <v:group style="position:absolute;left:4201;top:2810;width:27;height:41" coordorigin="4201,2810" coordsize="27,41">
              <v:shape style="position:absolute;left:4201;top:2810;width:27;height:41" coordorigin="4201,2810" coordsize="27,41" path="m4210,2838l4205,2841,4202,2844,4201,2846,4201,2848,4204,2851,4207,2851,4210,2851,4227,2810,4226,2810,4218,2826,4210,2838xe" filled="false" stroked="true" strokeweight="0pt" strokecolor="#000000">
                <v:path arrowok="t"/>
              </v:shape>
            </v:group>
            <v:group style="position:absolute;left:4189;top:2766;width:151;height:153" coordorigin="4189,2766" coordsize="151,153">
              <v:shape style="position:absolute;left:4189;top:2766;width:151;height:153" coordorigin="4189,2766" coordsize="151,153" path="m4269,2779l4274,2773,4258,2766,4258,2791,4258,2820,4230,2892,4189,2915,4189,2918,4243,2889,4268,2832,4277,2857,4290,2879,4306,2898,4325,2912,4328,2909,4331,2906,4335,2905,4339,2904,4339,2902,4317,2893,4297,2876,4280,2849,4316,2817,4323,2816,4310,2803,4297,2825,4278,2848,4275,2842,4272,2835,4268,2826,4269,2789,4269,2779xe" filled="false" stroked="true" strokeweight="0pt" strokecolor="#000000">
                <v:path arrowok="t"/>
              </v:shape>
            </v:group>
            <v:group style="position:absolute;left:4367;top:2770;width:123;height:141" coordorigin="4367,2770" coordsize="123,141">
              <v:shape style="position:absolute;left:4367;top:2770;width:123;height:141" coordorigin="4367,2770" coordsize="123,141" path="m4431,2895l4421,2895,4421,2770,4436,2778,4431,2782,4431,2895xe" filled="true" fillcolor="#000000" stroked="false">
                <v:path arrowok="t"/>
                <v:fill type="solid"/>
              </v:shape>
              <v:shape style="position:absolute;left:4367;top:2770;width:123;height:141" coordorigin="4367,2770" coordsize="123,141" path="m4376,2905l4367,2896,4371,2892,4371,2808,4386,2816,4382,2820,4382,2895,4484,2895,4484,2898,4382,2898,4376,2905xe" filled="true" fillcolor="#000000" stroked="false">
                <v:path arrowok="t"/>
                <v:fill type="solid"/>
              </v:shape>
              <v:shape style="position:absolute;left:4367;top:2770;width:123;height:141" coordorigin="4367,2770" coordsize="123,141" path="m4484,2895l4473,2895,4473,2808,4490,2816,4484,2822,4484,2895xe" filled="true" fillcolor="#000000" stroked="false">
                <v:path arrowok="t"/>
                <v:fill type="solid"/>
              </v:shape>
              <v:shape style="position:absolute;left:4367;top:2770;width:123;height:141" coordorigin="4367,2770" coordsize="123,141" path="m4473,2911l4473,2898,4484,2898,4484,2906,4473,2911xe" filled="true" fillcolor="#000000" stroked="false">
                <v:path arrowok="t"/>
                <v:fill type="solid"/>
              </v:shape>
            </v:group>
            <v:group style="position:absolute;left:4367;top:2770;width:123;height:141" coordorigin="4367,2770" coordsize="123,141">
              <v:shape style="position:absolute;left:4367;top:2770;width:123;height:141" coordorigin="4367,2770" coordsize="123,141" path="m4431,2895l4431,2782,4436,2778,4421,2770,4421,2781,4421,2788,4421,2794,4421,2895,4382,2895,4382,2820,4386,2816,4371,2808,4371,2816,4371,2823,4371,2827,4371,2892,4367,2896,4376,2905,4382,2898,4473,2898,4473,2911,4484,2906,4484,2898,4484,2889,4484,2822,4490,2816,4473,2808,4473,2895,4431,2895xe" filled="false" stroked="true" strokeweight="0pt" strokecolor="#000000">
                <v:path arrowok="t"/>
              </v:shape>
              <v:shape style="position:absolute;left:4191;top:2504;width:312;height:152" type="#_x0000_t75" stroked="false">
                <v:imagedata r:id="rId108" o:title=""/>
              </v:shape>
            </v:group>
            <v:group style="position:absolute;left:3954;top:2191;width:142;height:151" coordorigin="3954,2191" coordsize="142,151">
              <v:shape style="position:absolute;left:3954;top:2191;width:142;height:151" coordorigin="3954,2191" coordsize="142,151" path="m3966,2342l3954,2342,3954,2191,4096,2191,4096,2203,4008,2203,3966,2203,3966,2323,4096,2323,4096,2335,3966,2335,3966,2342xe" filled="true" fillcolor="#000000" stroked="false">
                <v:path arrowok="t"/>
                <v:fill type="solid"/>
              </v:shape>
              <v:shape style="position:absolute;left:3954;top:2191;width:142;height:151" coordorigin="3954,2191" coordsize="142,151" path="m3979,2250l3976,2245,3972,2242,3991,2225,4008,2203,4019,2209,4011,2217,4068,2217,4068,2228,4004,2228,4003,2229,4008,2235,3997,2235,3979,2250xe" filled="true" fillcolor="#000000" stroked="false">
                <v:path arrowok="t"/>
                <v:fill type="solid"/>
              </v:shape>
              <v:shape style="position:absolute;left:3954;top:2191;width:142;height:151" coordorigin="3954,2191" coordsize="142,151" path="m4096,2323l4084,2323,4084,2203,4008,2203,4096,2203,4096,2323xe" filled="true" fillcolor="#000000" stroked="false">
                <v:path arrowok="t"/>
                <v:fill type="solid"/>
              </v:shape>
              <v:shape style="position:absolute;left:3954;top:2191;width:142;height:151" coordorigin="3954,2191" coordsize="142,151" path="m4046,2248l4026,2248,4042,2238,4052,2228,4068,2228,4055,2241,4046,2248xe" filled="true" fillcolor="#000000" stroked="false">
                <v:path arrowok="t"/>
                <v:fill type="solid"/>
              </v:shape>
              <v:shape style="position:absolute;left:3954;top:2191;width:142;height:151" coordorigin="3954,2191" coordsize="142,151" path="m3975,2277l3972,2272,3969,2267,4016,2254,4008,2248,4003,2242,3997,2235,4008,2235,4013,2239,4026,2248,4046,2248,4039,2254,4058,2258,4065,2260,4027,2260,4004,2269,3975,2277xe" filled="true" fillcolor="#000000" stroked="false">
                <v:path arrowok="t"/>
                <v:fill type="solid"/>
              </v:shape>
              <v:shape style="position:absolute;left:3954;top:2191;width:142;height:151" coordorigin="3954,2191" coordsize="142,151" path="m4075,2275l4049,2267,4027,2260,4065,2260,4080,2263,4077,2269,4075,2275xe" filled="true" fillcolor="#000000" stroked="false">
                <v:path arrowok="t"/>
                <v:fill type="solid"/>
              </v:shape>
              <v:shape style="position:absolute;left:3954;top:2191;width:142;height:151" coordorigin="3954,2191" coordsize="142,151" path="m4049,2291l4000,2283,4003,2272,4052,2280,4049,2291xe" filled="true" fillcolor="#000000" stroked="false">
                <v:path arrowok="t"/>
                <v:fill type="solid"/>
              </v:shape>
              <v:shape style="position:absolute;left:3954;top:2191;width:142;height:151" coordorigin="3954,2191" coordsize="142,151" path="m4059,2317l4023,2310,3984,2304,3986,2294,4064,2305,4059,2317xe" filled="true" fillcolor="#000000" stroked="false">
                <v:path arrowok="t"/>
                <v:fill type="solid"/>
              </v:shape>
              <v:shape style="position:absolute;left:3954;top:2191;width:142;height:151" coordorigin="3954,2191" coordsize="142,151" path="m4096,2342l4084,2342,4084,2335,4096,2335,4096,2342xe" filled="true" fillcolor="#000000" stroked="false">
                <v:path arrowok="t"/>
                <v:fill type="solid"/>
              </v:shape>
            </v:group>
            <v:group style="position:absolute;left:3954;top:2191;width:142;height:151" coordorigin="3954,2191" coordsize="142,151">
              <v:shape style="position:absolute;left:3954;top:2191;width:142;height:151" coordorigin="3954,2191" coordsize="142,151" path="m3954,2342l3966,2342,3966,2335,4084,2335,4084,2342,4096,2342,4096,2191,3954,2191,3954,2342xe" filled="false" stroked="true" strokeweight="0pt" strokecolor="#000000">
                <v:path arrowok="t"/>
              </v:shape>
            </v:group>
            <v:group style="position:absolute;left:3966;top:2203;width:119;height:120" coordorigin="3966,2203" coordsize="119,120">
              <v:shape style="position:absolute;left:3966;top:2203;width:119;height:120" coordorigin="3966,2203" coordsize="119,120" path="m4084,2323l3966,2323,3966,2203,4084,2203,4084,2323xe" filled="false" stroked="true" strokeweight="0pt" strokecolor="#000000">
                <v:path arrowok="t"/>
              </v:shape>
            </v:group>
            <v:group style="position:absolute;left:3969;top:2203;width:111;height:75" coordorigin="3969,2203" coordsize="111,75">
              <v:shape style="position:absolute;left:3969;top:2203;width:111;height:75" coordorigin="3969,2203" coordsize="111,75" path="m3979,2250l3988,2242,3997,2235,4003,2242,4008,2248,4016,2254,3995,2260,3969,2267,3972,2272,3975,2277,4004,2269,4027,2260,4049,2267,4075,2275,4077,2269,4080,2263,4058,2258,4039,2254,4055,2241,4068,2228,4068,2217,4011,2217,4019,2209,4008,2203,3991,2225,3972,2242,3976,2245,3979,2250xe" filled="false" stroked="true" strokeweight="0pt" strokecolor="#000000">
                <v:path arrowok="t"/>
              </v:shape>
            </v:group>
            <v:group style="position:absolute;left:3984;top:2294;width:81;height:24" coordorigin="3984,2294" coordsize="81,24">
              <v:shape style="position:absolute;left:3984;top:2294;width:81;height:24" coordorigin="3984,2294" coordsize="81,24" path="m4059,2317l4064,2305,3986,2294,3984,2304,4023,2310,4059,2317xe" filled="false" stroked="true" strokeweight="0pt" strokecolor="#000000">
                <v:path arrowok="t"/>
              </v:shape>
            </v:group>
            <v:group style="position:absolute;left:4003;top:2228;width:50;height:21" coordorigin="4003,2228" coordsize="50,21">
              <v:shape style="position:absolute;left:4003;top:2228;width:50;height:21" coordorigin="4003,2228" coordsize="50,21" path="m4026,2248l4013,2239,4003,2229,4004,2228,4052,2228,4042,2238,4026,2248xe" filled="false" stroked="true" strokeweight="0pt" strokecolor="#000000">
                <v:path arrowok="t"/>
              </v:shape>
            </v:group>
            <v:group style="position:absolute;left:4000;top:2272;width:53;height:19" coordorigin="4000,2272" coordsize="53,19">
              <v:shape style="position:absolute;left:4000;top:2272;width:53;height:19" coordorigin="4000,2272" coordsize="53,19" path="m4049,2291l4052,2280,4003,2272,4000,2283,4049,2291xe" filled="false" stroked="true" strokeweight="0pt" strokecolor="#000000">
                <v:path arrowok="t"/>
              </v:shape>
            </v:group>
            <v:group style="position:absolute;left:4159;top:2184;width:154;height:160" coordorigin="4159,2184" coordsize="154,160">
              <v:shape style="position:absolute;left:4159;top:2184;width:154;height:160" coordorigin="4159,2184" coordsize="154,160" path="m4163,2277l4161,2270,4159,2263,4176,2225,4189,2184,4201,2187,4191,2222,4191,2248,4179,2248,4163,2277xe" filled="true" fillcolor="#000000" stroked="false">
                <v:path arrowok="t"/>
                <v:fill type="solid"/>
              </v:shape>
              <v:shape style="position:absolute;left:4159;top:2184;width:154;height:160" coordorigin="4159,2184" coordsize="154,160" path="m4266,2204l4205,2204,4205,2194,4266,2194,4266,2204xe" filled="true" fillcolor="#000000" stroked="false">
                <v:path arrowok="t"/>
                <v:fill type="solid"/>
              </v:shape>
              <v:shape style="position:absolute;left:4159;top:2184;width:154;height:160" coordorigin="4159,2184" coordsize="154,160" path="m4204,2288l4195,2277,4207,2258,4215,2234,4223,2204,4234,2204,4229,2229,4261,2229,4261,2241,4226,2241,4215,2267,4204,2288xe" filled="true" fillcolor="#000000" stroked="false">
                <v:path arrowok="t"/>
                <v:fill type="solid"/>
              </v:shape>
              <v:shape style="position:absolute;left:4159;top:2184;width:154;height:160" coordorigin="4159,2184" coordsize="154,160" path="m4253,2276l4240,2276,4245,2260,4247,2241,4261,2241,4255,2272,4253,2276xe" filled="true" fillcolor="#000000" stroked="false">
                <v:path arrowok="t"/>
                <v:fill type="solid"/>
              </v:shape>
              <v:shape style="position:absolute;left:4159;top:2184;width:154;height:160" coordorigin="4159,2184" coordsize="154,160" path="m4191,2342l4179,2342,4179,2248,4191,2248,4191,2342xe" filled="true" fillcolor="#000000" stroked="false">
                <v:path arrowok="t"/>
                <v:fill type="solid"/>
              </v:shape>
              <v:shape style="position:absolute;left:4159;top:2184;width:154;height:160" coordorigin="4159,2184" coordsize="154,160" path="m4208,2343l4199,2332,4220,2313,4234,2288,4227,2282,4217,2275,4224,2264,4231,2270,4240,2276,4253,2276,4243,2298,4229,2321,4208,2343xe" filled="true" fillcolor="#000000" stroked="false">
                <v:path arrowok="t"/>
                <v:fill type="solid"/>
              </v:shape>
              <v:shape style="position:absolute;left:4159;top:2184;width:154;height:160" coordorigin="4159,2184" coordsize="154,160" path="m4310,2329l4290,2329,4293,2327,4296,2327,4299,2324,4299,2320,4300,2315,4300,2185,4312,2185,4312,2320,4310,2327,4310,2329xe" filled="true" fillcolor="#000000" stroked="false">
                <v:path arrowok="t"/>
                <v:fill type="solid"/>
              </v:shape>
              <v:shape style="position:absolute;left:4159;top:2184;width:154;height:160" coordorigin="4159,2184" coordsize="154,160" path="m4282,2305l4271,2305,4271,2210,4282,2210,4282,2305xe" filled="true" fillcolor="#000000" stroked="false">
                <v:path arrowok="t"/>
                <v:fill type="solid"/>
              </v:shape>
              <v:shape style="position:absolute;left:4159;top:2184;width:154;height:160" coordorigin="4159,2184" coordsize="154,160" path="m4300,2340l4271,2340,4271,2333,4269,2327,4280,2327,4290,2329,4310,2329,4307,2336,4304,2339,4300,2340xe" filled="true" fillcolor="#000000" stroked="false">
                <v:path arrowok="t"/>
                <v:fill type="solid"/>
              </v:shape>
            </v:group>
            <v:group style="position:absolute;left:4195;top:2194;width:72;height:150" coordorigin="4195,2194" coordsize="72,150">
              <v:shape style="position:absolute;left:4195;top:2194;width:72;height:150" coordorigin="4195,2194" coordsize="72,150" path="m4234,2288l4220,2313,4199,2332,4204,2337,4255,2272,4261,2241,4261,2229,4229,2229,4234,2204,4266,2204,4266,2194,4205,2194,4205,2204,4223,2204,4215,2234,4207,2258,4195,2277,4204,2288,4215,2267,4226,2241,4247,2241,4245,2260,4240,2276,4231,2270,4224,2264,4217,2275,4227,2282,4234,2288xe" filled="false" stroked="true" strokeweight="0pt" strokecolor="#000000">
                <v:path arrowok="t"/>
              </v:shape>
            </v:group>
            <v:group style="position:absolute;left:4159;top:2184;width:43;height:158" coordorigin="4159,2184" coordsize="43,158">
              <v:shape style="position:absolute;left:4159;top:2184;width:43;height:158" coordorigin="4159,2184" coordsize="43,158" path="m4163,2277l4179,2248,4179,2342,4191,2342,4191,2222,4201,2187,4189,2184,4176,2225,4159,2263,4161,2270,4163,2277xe" filled="false" stroked="true" strokeweight="0pt" strokecolor="#000000">
                <v:path arrowok="t"/>
              </v:shape>
            </v:group>
            <v:group style="position:absolute;left:4269;top:2185;width:43;height:156" coordorigin="4269,2185" coordsize="43,156">
              <v:shape style="position:absolute;left:4269;top:2185;width:43;height:156" coordorigin="4269,2185" coordsize="43,156" path="m4300,2315l4299,2320,4299,2324,4297,2326,4296,2327,4293,2327,4290,2329,4280,2327,4269,2327,4271,2333,4271,2340,4281,2340,4288,2340,4294,2340,4300,2340,4304,2339,4307,2336,4309,2332,4310,2327,4312,2320,4312,2185,4300,2185,4300,2315xe" filled="false" stroked="true" strokeweight="0pt" strokecolor="#000000">
                <v:path arrowok="t"/>
              </v:shape>
            </v:group>
            <v:group style="position:absolute;left:4277;top:2210;width:2;height:96" coordorigin="4277,2210" coordsize="2,96">
              <v:shape style="position:absolute;left:4277;top:2210;width:2;height:96" coordorigin="4277,2210" coordsize="0,96" path="m4277,2210l4277,2305e" filled="false" stroked="true" strokeweight=".583243pt" strokecolor="#000000">
                <v:path arrowok="t"/>
              </v:shape>
              <v:shape style="position:absolute;left:4188;top:3028;width:316;height:152" type="#_x0000_t75" stroked="false">
                <v:imagedata r:id="rId109" o:title=""/>
              </v:shape>
            </v:group>
            <v:group style="position:absolute;left:326;top:0;width:422;height:273" coordorigin="326,0" coordsize="422,273">
              <v:shape style="position:absolute;left:326;top:0;width:422;height:273" coordorigin="326,0" coordsize="422,273" path="m326,272l747,272,747,0,326,0,326,272xe" filled="true" fillcolor="#ffffff" stroked="false">
                <v:path arrowok="t"/>
                <v:fill type="solid"/>
              </v:shape>
            </v:group>
            <v:group style="position:absolute;left:2426;top:0;width:998;height:273" coordorigin="2426,0" coordsize="998,273">
              <v:shape style="position:absolute;left:2426;top:0;width:998;height:273" coordorigin="2426,0" coordsize="998,273" path="m2426,272l3423,272,3423,0,2426,0,2426,272xe" filled="true" fillcolor="#ffffff" stroked="false">
                <v:path arrowok="t"/>
                <v:fill type="solid"/>
              </v:shape>
              <v:shape style="position:absolute;left:5189;top:2517;width:2372;height:1693" type="#_x0000_t75" alt="https://timgsa.baidu.com/timg?image&amp;quality=80&amp;size=b9999_10000&amp;sec=1510992393408&amp;di=55e3918ee77978464cb1769fad129903&amp;imgtype=0&amp;src=http%3A%2F%2Fhimg2.huanqiu.com%2Fattachment2010%2F2016%2F0203%2F08%2F44%2F20160203084457907.jpg" stroked="false">
                <v:imagedata r:id="rId110" o:title=""/>
              </v:shape>
            </v:group>
            <v:group style="position:absolute;left:5179;top:2507;width:2393;height:1714" coordorigin="5179,2507" coordsize="2393,1714">
              <v:shape style="position:absolute;left:5179;top:2507;width:2393;height:1714" coordorigin="5179,2507" coordsize="2393,1714" path="m5179,2507l7571,2507,7571,4220,5179,4220,5179,2507xe" filled="false" stroked="true" strokeweight="1pt" strokecolor="#000000">
                <v:path arrowok="t"/>
              </v:shape>
              <v:shape style="position:absolute;left:5077;top:205;width:2588;height:2272" type="#_x0000_t75" alt="23333.tif" stroked="false">
                <v:imagedata r:id="rId111" o:title=""/>
              </v:shape>
            </v:group>
            <v:group style="position:absolute;left:2763;top:1253;width:2446;height:1575" coordorigin="2763,1253" coordsize="2446,1575">
              <v:shape style="position:absolute;left:2763;top:1253;width:2446;height:1575" coordorigin="2763,1253" coordsize="2446,1575" path="m5209,1253l2763,2828e" filled="false" stroked="true" strokeweight=".75pt" strokecolor="#000000">
                <v:path arrowok="t"/>
              </v:shape>
              <v:shape style="position:absolute;left:326;top:31;width:3099;height:222" type="#_x0000_t202" filled="false" stroked="false">
                <v:textbox inset="0,0,0,0">
                  <w:txbxContent>
                    <w:p>
                      <w:pPr>
                        <w:spacing w:line="221" w:lineRule="exact" w:before="0"/>
                        <w:ind w:left="0" w:right="0" w:firstLine="0"/>
                        <w:jc w:val="left"/>
                        <w:rPr>
                          <w:rFonts w:ascii="宋体" w:hAnsi="宋体" w:cs="宋体" w:eastAsia="宋体"/>
                          <w:sz w:val="21"/>
                          <w:szCs w:val="21"/>
                        </w:rPr>
                      </w:pPr>
                      <w:r>
                        <w:rPr>
                          <w:rFonts w:ascii="楷体" w:hAnsi="楷体" w:cs="楷体" w:eastAsia="楷体"/>
                          <w:sz w:val="21"/>
                          <w:szCs w:val="21"/>
                        </w:rPr>
                        <w:t>图</w:t>
                      </w:r>
                      <w:r>
                        <w:rPr>
                          <w:rFonts w:ascii="楷体" w:hAnsi="楷体" w:cs="楷体" w:eastAsia="楷体"/>
                          <w:spacing w:val="1"/>
                          <w:sz w:val="21"/>
                          <w:szCs w:val="21"/>
                        </w:rPr>
                        <w:t>。</w:t>
                      </w:r>
                      <w:r>
                        <w:rPr>
                          <w:rFonts w:ascii="宋体" w:hAnsi="宋体" w:cs="宋体" w:eastAsia="宋体"/>
                          <w:color w:val="303030"/>
                          <w:sz w:val="21"/>
                          <w:szCs w:val="21"/>
                        </w:rPr>
                        <w:t>读图</w:t>
                      </w:r>
                      <w:r>
                        <w:rPr>
                          <w:rFonts w:ascii="宋体" w:hAnsi="宋体" w:cs="宋体" w:eastAsia="宋体"/>
                          <w:color w:val="303030"/>
                          <w:spacing w:val="-2"/>
                          <w:sz w:val="21"/>
                          <w:szCs w:val="21"/>
                        </w:rPr>
                        <w:t>回</w:t>
                      </w:r>
                      <w:r>
                        <w:rPr>
                          <w:rFonts w:ascii="宋体" w:hAnsi="宋体" w:cs="宋体" w:eastAsia="宋体"/>
                          <w:color w:val="303030"/>
                          <w:sz w:val="21"/>
                          <w:szCs w:val="21"/>
                        </w:rPr>
                        <w:t>答</w:t>
                      </w:r>
                      <w:r>
                        <w:rPr>
                          <w:rFonts w:ascii="宋体" w:hAnsi="宋体" w:cs="宋体" w:eastAsia="宋体"/>
                          <w:sz w:val="21"/>
                          <w:szCs w:val="21"/>
                        </w:rPr>
                        <w:t>下列问题</w:t>
                      </w:r>
                      <w:r>
                        <w:rPr>
                          <w:rFonts w:ascii="宋体" w:hAnsi="宋体" w:cs="宋体" w:eastAsia="宋体"/>
                          <w:spacing w:val="-106"/>
                          <w:sz w:val="21"/>
                          <w:szCs w:val="21"/>
                        </w:rPr>
                        <w:t>。</w:t>
                      </w:r>
                      <w:r>
                        <w:rPr>
                          <w:rFonts w:ascii="宋体" w:hAnsi="宋体" w:cs="宋体" w:eastAsia="宋体"/>
                          <w:spacing w:val="-1"/>
                          <w:sz w:val="21"/>
                          <w:szCs w:val="21"/>
                        </w:rPr>
                        <w:t>（</w:t>
                      </w:r>
                      <w:r>
                        <w:rPr>
                          <w:rFonts w:ascii="Times New Roman" w:hAnsi="Times New Roman" w:cs="Times New Roman" w:eastAsia="Times New Roman"/>
                          <w:sz w:val="21"/>
                          <w:szCs w:val="21"/>
                        </w:rPr>
                        <w:t>14 </w:t>
                      </w:r>
                      <w:r>
                        <w:rPr>
                          <w:rFonts w:ascii="宋体" w:hAnsi="宋体" w:cs="宋体" w:eastAsia="宋体"/>
                          <w:sz w:val="21"/>
                          <w:szCs w:val="21"/>
                        </w:rPr>
                        <w:t>分）</w:t>
                      </w:r>
                    </w:p>
                  </w:txbxContent>
                </v:textbox>
                <w10:wrap type="none"/>
              </v:shape>
            </v:group>
          </v:group>
        </w:pict>
      </w:r>
      <w:r>
        <w:rPr>
          <w:rFonts w:ascii="楷体" w:hAnsi="楷体" w:cs="楷体" w:eastAsia="楷体"/>
          <w:position w:val="-85"/>
          <w:sz w:val="20"/>
          <w:szCs w:val="20"/>
        </w:rPr>
      </w:r>
    </w:p>
    <w:p>
      <w:pPr>
        <w:pStyle w:val="BodyText"/>
        <w:spacing w:line="240" w:lineRule="auto" w:before="58"/>
        <w:ind w:left="0" w:right="226"/>
        <w:jc w:val="center"/>
        <w:rPr>
          <w:rFonts w:ascii="Times New Roman" w:hAnsi="Times New Roman" w:cs="Times New Roman" w:eastAsia="Times New Roman"/>
        </w:rPr>
      </w:pPr>
      <w:r>
        <w:rPr/>
        <w:t>图</w:t>
      </w:r>
      <w:r>
        <w:rPr>
          <w:spacing w:val="-54"/>
        </w:rPr>
        <w:t> </w:t>
      </w:r>
      <w:r>
        <w:rPr>
          <w:rFonts w:ascii="Times New Roman" w:hAnsi="Times New Roman" w:cs="Times New Roman" w:eastAsia="Times New Roman"/>
        </w:rPr>
        <w:t>17</w:t>
      </w:r>
    </w:p>
    <w:p>
      <w:pPr>
        <w:pStyle w:val="BodyText"/>
        <w:tabs>
          <w:tab w:pos="2662" w:val="left" w:leader="none"/>
        </w:tabs>
        <w:spacing w:line="240" w:lineRule="auto" w:before="52"/>
        <w:ind w:left="248" w:right="47"/>
        <w:jc w:val="left"/>
      </w:pPr>
      <w:r>
        <w:rPr>
          <w:spacing w:val="-1"/>
        </w:rPr>
        <w:t>（</w:t>
      </w:r>
      <w:r>
        <w:rPr>
          <w:rFonts w:ascii="Times New Roman" w:hAnsi="Times New Roman" w:cs="Times New Roman" w:eastAsia="Times New Roman"/>
          <w:spacing w:val="-1"/>
        </w:rPr>
        <w:t>1</w:t>
      </w:r>
      <w:r>
        <w:rPr>
          <w:spacing w:val="-1"/>
        </w:rPr>
        <w:t>）图中坦赞铁路</w:t>
      </w:r>
      <w:r>
        <w:rPr>
          <w:rFonts w:ascii="Times New Roman" w:hAnsi="Times New Roman" w:cs="Times New Roman" w:eastAsia="Times New Roman"/>
          <w:spacing w:val="-1"/>
        </w:rPr>
      </w:r>
      <w:r>
        <w:rPr>
          <w:rFonts w:ascii="Times New Roman" w:hAnsi="Times New Roman" w:cs="Times New Roman" w:eastAsia="Times New Roman"/>
          <w:spacing w:val="-1"/>
          <w:u w:val="single" w:color="000000"/>
        </w:rPr>
        <w:tab/>
      </w:r>
      <w:r>
        <w:rPr>
          <w:rFonts w:ascii="Times New Roman" w:hAnsi="Times New Roman" w:cs="Times New Roman" w:eastAsia="Times New Roman"/>
          <w:spacing w:val="-1"/>
        </w:rPr>
      </w:r>
      <w:r>
        <w:rPr>
          <w:spacing w:val="-16"/>
        </w:rPr>
        <w:t>（填写字母）。</w:t>
      </w:r>
    </w:p>
    <w:p>
      <w:pPr>
        <w:pStyle w:val="BodyText"/>
        <w:tabs>
          <w:tab w:pos="4448" w:val="left" w:leader="none"/>
        </w:tabs>
        <w:spacing w:line="240" w:lineRule="auto" w:before="83"/>
        <w:ind w:right="47"/>
        <w:jc w:val="left"/>
      </w:pPr>
      <w:r>
        <w:rPr>
          <w:rFonts w:ascii="Times New Roman" w:hAnsi="Times New Roman" w:cs="Times New Roman" w:eastAsia="Times New Roman"/>
          <w:spacing w:val="-1"/>
        </w:rPr>
        <w:t>A</w:t>
      </w:r>
      <w:r>
        <w:rPr>
          <w:spacing w:val="-1"/>
        </w:rPr>
        <w:t>．穿越温带地区</w:t>
        <w:tab/>
      </w:r>
      <w:r>
        <w:rPr>
          <w:rFonts w:ascii="Times New Roman" w:hAnsi="Times New Roman" w:cs="Times New Roman" w:eastAsia="Times New Roman"/>
        </w:rPr>
        <w:t>B</w:t>
      </w:r>
      <w:r>
        <w:rPr/>
        <w:t>．途经鲁菲吉河</w:t>
      </w:r>
    </w:p>
    <w:p>
      <w:pPr>
        <w:pStyle w:val="BodyText"/>
        <w:tabs>
          <w:tab w:pos="4448" w:val="left" w:leader="none"/>
        </w:tabs>
        <w:spacing w:line="240" w:lineRule="auto" w:before="83"/>
        <w:ind w:right="47"/>
        <w:jc w:val="left"/>
      </w:pPr>
      <w:r>
        <w:rPr>
          <w:rFonts w:ascii="Times New Roman" w:hAnsi="Times New Roman" w:cs="Times New Roman" w:eastAsia="Times New Roman"/>
        </w:rPr>
        <w:t>C</w:t>
      </w:r>
      <w:r>
        <w:rPr/>
        <w:t>．通过马拉维湖</w:t>
        <w:tab/>
      </w:r>
      <w:r>
        <w:rPr>
          <w:rFonts w:ascii="Times New Roman" w:hAnsi="Times New Roman" w:cs="Times New Roman" w:eastAsia="Times New Roman"/>
        </w:rPr>
        <w:t>D</w:t>
      </w:r>
      <w:r>
        <w:rPr/>
        <w:t>．向北到赞比亚</w:t>
      </w:r>
    </w:p>
    <w:p>
      <w:pPr>
        <w:pStyle w:val="BodyText"/>
        <w:tabs>
          <w:tab w:pos="2872" w:val="left" w:leader="none"/>
          <w:tab w:pos="5811" w:val="left" w:leader="none"/>
          <w:tab w:pos="7911" w:val="left" w:leader="none"/>
        </w:tabs>
        <w:spacing w:line="240" w:lineRule="auto" w:before="83"/>
        <w:ind w:left="248" w:right="47"/>
        <w:jc w:val="left"/>
      </w:pPr>
      <w:r>
        <w:rPr>
          <w:spacing w:val="-1"/>
        </w:rPr>
        <w:t>（</w:t>
      </w:r>
      <w:r>
        <w:rPr>
          <w:rFonts w:ascii="Times New Roman" w:hAnsi="Times New Roman" w:cs="Times New Roman" w:eastAsia="Times New Roman"/>
          <w:spacing w:val="-1"/>
        </w:rPr>
        <w:t>2</w:t>
      </w:r>
      <w:r>
        <w:rPr>
          <w:spacing w:val="-1"/>
        </w:rPr>
        <w:t>）坦桑尼亚首都是</w:t>
      </w:r>
      <w:r>
        <w:rPr>
          <w:rFonts w:ascii="Times New Roman" w:hAnsi="Times New Roman" w:cs="Times New Roman" w:eastAsia="Times New Roman"/>
          <w:spacing w:val="-1"/>
        </w:rPr>
      </w:r>
      <w:r>
        <w:rPr>
          <w:rFonts w:ascii="Times New Roman" w:hAnsi="Times New Roman" w:cs="Times New Roman" w:eastAsia="Times New Roman"/>
          <w:spacing w:val="-1"/>
          <w:u w:val="single" w:color="000000"/>
        </w:rPr>
        <w:tab/>
      </w:r>
      <w:r>
        <w:rPr>
          <w:rFonts w:ascii="Times New Roman" w:hAnsi="Times New Roman" w:cs="Times New Roman" w:eastAsia="Times New Roman"/>
          <w:spacing w:val="-1"/>
        </w:rPr>
      </w:r>
      <w:r>
        <w:rPr>
          <w:spacing w:val="-1"/>
        </w:rPr>
        <w:t>，其气候特点是全年气温</w:t>
      </w:r>
      <w:r>
        <w:rPr>
          <w:rFonts w:ascii="Times New Roman" w:hAnsi="Times New Roman" w:cs="Times New Roman" w:eastAsia="Times New Roman"/>
          <w:spacing w:val="-1"/>
        </w:rPr>
      </w:r>
      <w:r>
        <w:rPr>
          <w:rFonts w:ascii="Times New Roman" w:hAnsi="Times New Roman" w:cs="Times New Roman" w:eastAsia="Times New Roman"/>
          <w:spacing w:val="-1"/>
          <w:u w:val="single" w:color="000000"/>
        </w:rPr>
        <w:tab/>
      </w:r>
      <w:r>
        <w:rPr>
          <w:rFonts w:ascii="Times New Roman" w:hAnsi="Times New Roman" w:cs="Times New Roman" w:eastAsia="Times New Roman"/>
          <w:spacing w:val="-1"/>
        </w:rPr>
      </w:r>
      <w:r>
        <w:rPr/>
        <w:t>，降水季节变化</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t>。</w:t>
      </w:r>
    </w:p>
    <w:p>
      <w:pPr>
        <w:pStyle w:val="BodyText"/>
        <w:tabs>
          <w:tab w:pos="2453" w:val="left" w:leader="none"/>
          <w:tab w:pos="2665" w:val="left" w:leader="none"/>
          <w:tab w:pos="3742" w:val="left" w:leader="none"/>
          <w:tab w:pos="4593" w:val="left" w:leader="none"/>
          <w:tab w:pos="6845" w:val="left" w:leader="none"/>
          <w:tab w:pos="8192" w:val="left" w:leader="none"/>
        </w:tabs>
        <w:spacing w:line="319" w:lineRule="auto" w:before="83"/>
        <w:ind w:left="774" w:right="142" w:hanging="526"/>
        <w:jc w:val="left"/>
      </w:pPr>
      <w:r>
        <w:rPr/>
        <w:t>（</w:t>
      </w:r>
      <w:r>
        <w:rPr>
          <w:rFonts w:ascii="Times New Roman" w:hAnsi="Times New Roman" w:cs="Times New Roman" w:eastAsia="Times New Roman"/>
        </w:rPr>
        <w:t>3</w:t>
      </w:r>
      <w:r>
        <w:rPr/>
        <w:t>）图中鲁菲吉河大致流向自</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t>向</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t>，由此推测流经地区地势特征是</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t>。 该国地形以</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spacing w:val="-2"/>
        </w:rPr>
        <w:t>为主，根据图例可知乞力马扎罗山是一座</w:t>
      </w:r>
      <w:r>
        <w:rPr>
          <w:rFonts w:ascii="Times New Roman" w:hAnsi="Times New Roman" w:cs="Times New Roman" w:eastAsia="Times New Roman"/>
          <w:spacing w:val="-2"/>
        </w:rPr>
      </w:r>
      <w:r>
        <w:rPr>
          <w:rFonts w:ascii="Times New Roman" w:hAnsi="Times New Roman" w:cs="Times New Roman" w:eastAsia="Times New Roman"/>
          <w:spacing w:val="-2"/>
          <w:u w:val="single" w:color="000000"/>
        </w:rPr>
        <w:tab/>
      </w:r>
      <w:r>
        <w:rPr>
          <w:rFonts w:ascii="Times New Roman" w:hAnsi="Times New Roman" w:cs="Times New Roman" w:eastAsia="Times New Roman"/>
          <w:spacing w:val="-2"/>
        </w:rPr>
      </w:r>
      <w:r>
        <w:rPr>
          <w:spacing w:val="-3"/>
        </w:rPr>
        <w:t>，山上出现积雪</w:t>
      </w:r>
      <w:r>
        <w:rPr/>
        <w:t> 的影响因素是</w:t>
      </w:r>
      <w:r>
        <w:rPr>
          <w:rFonts w:ascii="Times New Roman" w:hAnsi="Times New Roman" w:cs="Times New Roman" w:eastAsia="Times New Roman"/>
        </w:rPr>
      </w:r>
      <w:r>
        <w:rPr>
          <w:rFonts w:ascii="Times New Roman" w:hAnsi="Times New Roman" w:cs="Times New Roman" w:eastAsia="Times New Roman"/>
          <w:u w:val="single" w:color="000000"/>
        </w:rPr>
        <w:tab/>
        <w:tab/>
      </w:r>
      <w:r>
        <w:rPr>
          <w:rFonts w:ascii="Times New Roman" w:hAnsi="Times New Roman" w:cs="Times New Roman" w:eastAsia="Times New Roman"/>
        </w:rPr>
      </w:r>
      <w:r>
        <w:rPr/>
        <w:t>（纬度位置</w:t>
      </w:r>
      <w:r>
        <w:rPr>
          <w:rFonts w:ascii="宋体" w:hAnsi="宋体" w:cs="宋体" w:eastAsia="宋体"/>
        </w:rPr>
        <w:t>/</w:t>
      </w:r>
      <w:r>
        <w:rPr/>
        <w:t>海陆位置</w:t>
      </w:r>
      <w:r>
        <w:rPr>
          <w:rFonts w:ascii="宋体" w:hAnsi="宋体" w:cs="宋体" w:eastAsia="宋体"/>
        </w:rPr>
        <w:t>/</w:t>
      </w:r>
      <w:r>
        <w:rPr/>
        <w:t>地形）。</w:t>
      </w:r>
    </w:p>
    <w:p>
      <w:pPr>
        <w:pStyle w:val="BodyText"/>
        <w:tabs>
          <w:tab w:pos="2872" w:val="left" w:leader="none"/>
          <w:tab w:pos="5602" w:val="left" w:leader="none"/>
        </w:tabs>
        <w:spacing w:line="240" w:lineRule="auto" w:before="30"/>
        <w:ind w:left="248" w:right="47"/>
        <w:jc w:val="left"/>
      </w:pPr>
      <w:r>
        <w:rPr>
          <w:spacing w:val="-1"/>
        </w:rPr>
        <w:t>（</w:t>
      </w:r>
      <w:r>
        <w:rPr>
          <w:rFonts w:ascii="Times New Roman" w:hAnsi="Times New Roman" w:cs="Times New Roman" w:eastAsia="Times New Roman"/>
          <w:spacing w:val="-1"/>
        </w:rPr>
        <w:t>4</w:t>
      </w:r>
      <w:r>
        <w:rPr>
          <w:spacing w:val="-1"/>
        </w:rPr>
        <w:t>）当地居民主要是</w:t>
      </w:r>
      <w:r>
        <w:rPr>
          <w:rFonts w:ascii="Times New Roman" w:hAnsi="Times New Roman" w:cs="Times New Roman" w:eastAsia="Times New Roman"/>
          <w:spacing w:val="-1"/>
        </w:rPr>
      </w:r>
      <w:r>
        <w:rPr>
          <w:rFonts w:ascii="Times New Roman" w:hAnsi="Times New Roman" w:cs="Times New Roman" w:eastAsia="Times New Roman"/>
          <w:spacing w:val="-1"/>
          <w:u w:val="single" w:color="000000"/>
        </w:rPr>
        <w:tab/>
      </w:r>
      <w:r>
        <w:rPr>
          <w:rFonts w:ascii="Times New Roman" w:hAnsi="Times New Roman" w:cs="Times New Roman" w:eastAsia="Times New Roman"/>
          <w:spacing w:val="-1"/>
        </w:rPr>
      </w:r>
      <w:r>
        <w:rPr>
          <w:spacing w:val="-1"/>
        </w:rPr>
        <w:t>人种，该人种原分布在</w:t>
      </w:r>
      <w:r>
        <w:rPr>
          <w:rFonts w:ascii="Times New Roman" w:hAnsi="Times New Roman" w:cs="Times New Roman" w:eastAsia="Times New Roman"/>
          <w:spacing w:val="-1"/>
        </w:rPr>
      </w:r>
      <w:r>
        <w:rPr>
          <w:rFonts w:ascii="Times New Roman" w:hAnsi="Times New Roman" w:cs="Times New Roman" w:eastAsia="Times New Roman"/>
          <w:spacing w:val="-1"/>
          <w:u w:val="single" w:color="000000"/>
        </w:rPr>
        <w:tab/>
      </w:r>
      <w:r>
        <w:rPr>
          <w:rFonts w:ascii="Times New Roman" w:hAnsi="Times New Roman" w:cs="Times New Roman" w:eastAsia="Times New Roman"/>
          <w:spacing w:val="-1"/>
        </w:rPr>
      </w:r>
      <w:r>
        <w:rPr>
          <w:spacing w:val="-1"/>
        </w:rPr>
        <w:t>洲。</w:t>
      </w:r>
    </w:p>
    <w:p>
      <w:pPr>
        <w:pStyle w:val="BodyText"/>
        <w:spacing w:line="240" w:lineRule="auto" w:before="83"/>
        <w:ind w:left="248" w:right="47"/>
        <w:jc w:val="left"/>
      </w:pPr>
      <w:r>
        <w:rPr/>
        <w:t>（</w:t>
      </w:r>
      <w:r>
        <w:rPr>
          <w:rFonts w:ascii="Times New Roman" w:hAnsi="Times New Roman" w:cs="Times New Roman" w:eastAsia="Times New Roman"/>
        </w:rPr>
        <w:t>5</w:t>
      </w:r>
      <w:r>
        <w:rPr/>
        <w:t>）请从服饰和传统民居任选一个方面描述其特征，并分析其与当地气候的关系。</w:t>
      </w:r>
    </w:p>
    <w:p>
      <w:pPr>
        <w:spacing w:after="0" w:line="240" w:lineRule="auto"/>
        <w:jc w:val="left"/>
        <w:sectPr>
          <w:pgSz w:w="11910" w:h="16840"/>
          <w:pgMar w:header="0" w:footer="1993" w:top="1580" w:bottom="2180" w:left="1680" w:right="1680"/>
        </w:sectPr>
      </w:pPr>
    </w:p>
    <w:p>
      <w:pPr>
        <w:spacing w:line="240" w:lineRule="auto" w:before="0"/>
        <w:rPr>
          <w:rFonts w:ascii="宋体" w:hAnsi="宋体" w:cs="宋体" w:eastAsia="宋体"/>
          <w:sz w:val="20"/>
          <w:szCs w:val="20"/>
        </w:rPr>
      </w:pPr>
    </w:p>
    <w:p>
      <w:pPr>
        <w:spacing w:line="240" w:lineRule="auto" w:before="0"/>
        <w:rPr>
          <w:rFonts w:ascii="宋体" w:hAnsi="宋体" w:cs="宋体" w:eastAsia="宋体"/>
          <w:sz w:val="20"/>
          <w:szCs w:val="20"/>
        </w:rPr>
      </w:pPr>
    </w:p>
    <w:p>
      <w:pPr>
        <w:spacing w:line="240" w:lineRule="auto" w:before="7"/>
        <w:rPr>
          <w:rFonts w:ascii="宋体" w:hAnsi="宋体" w:cs="宋体" w:eastAsia="宋体"/>
          <w:sz w:val="15"/>
          <w:szCs w:val="15"/>
        </w:rPr>
      </w:pPr>
    </w:p>
    <w:p>
      <w:pPr>
        <w:pStyle w:val="BodyText"/>
        <w:spacing w:line="283" w:lineRule="auto"/>
        <w:ind w:right="47" w:hanging="421"/>
        <w:jc w:val="left"/>
      </w:pPr>
      <w:r>
        <w:rPr>
          <w:rFonts w:ascii="Times New Roman" w:hAnsi="Times New Roman" w:cs="Times New Roman" w:eastAsia="Times New Roman"/>
        </w:rPr>
        <w:t>44</w:t>
      </w:r>
      <w:r>
        <w:rPr/>
        <w:t>．</w:t>
      </w:r>
      <w:r>
        <w:rPr>
          <w:rFonts w:ascii="楷体" w:hAnsi="楷体" w:cs="楷体" w:eastAsia="楷体"/>
        </w:rPr>
        <w:t>北京市某中学研学小组以“长江经济带的可持续发展”为研究课题，进行沿长江的</w:t>
      </w:r>
      <w:r>
        <w:rPr>
          <w:rFonts w:ascii="楷体" w:hAnsi="楷体" w:cs="楷体" w:eastAsia="楷体"/>
          <w:spacing w:val="-45"/>
        </w:rPr>
        <w:t> </w:t>
      </w:r>
      <w:r>
        <w:rPr>
          <w:rFonts w:ascii="楷体" w:hAnsi="楷体" w:cs="楷体" w:eastAsia="楷体"/>
          <w:spacing w:val="-45"/>
        </w:rPr>
      </w:r>
      <w:r>
        <w:rPr>
          <w:rFonts w:ascii="楷体" w:hAnsi="楷体" w:cs="楷体" w:eastAsia="楷体"/>
        </w:rPr>
        <w:t>研学旅行。图 </w:t>
      </w:r>
      <w:r>
        <w:rPr>
          <w:rFonts w:ascii="Times New Roman" w:hAnsi="Times New Roman" w:cs="Times New Roman" w:eastAsia="Times New Roman"/>
        </w:rPr>
        <w:t>18</w:t>
      </w:r>
      <w:r>
        <w:rPr>
          <w:rFonts w:ascii="Times New Roman" w:hAnsi="Times New Roman" w:cs="Times New Roman" w:eastAsia="Times New Roman"/>
          <w:spacing w:val="14"/>
        </w:rPr>
        <w:t> </w:t>
      </w:r>
      <w:r>
        <w:rPr>
          <w:rFonts w:ascii="楷体" w:hAnsi="楷体" w:cs="楷体" w:eastAsia="楷体"/>
        </w:rPr>
        <w:t>为长江流域水系图及长江流域不同年代不同年代统计图表</w:t>
      </w:r>
      <w:r>
        <w:rPr/>
        <w:t>。</w:t>
      </w:r>
      <w:r>
        <w:rPr>
          <w:color w:val="303030"/>
        </w:rPr>
        <w:t>读图，</w:t>
      </w:r>
      <w:r>
        <w:rPr/>
      </w:r>
    </w:p>
    <w:p>
      <w:pPr>
        <w:pStyle w:val="BodyText"/>
        <w:spacing w:line="240" w:lineRule="auto" w:before="10"/>
        <w:ind w:right="47"/>
        <w:jc w:val="left"/>
      </w:pPr>
      <w:r>
        <w:rPr>
          <w:color w:val="303030"/>
          <w:spacing w:val="-11"/>
        </w:rPr>
        <w:t>回答</w:t>
      </w:r>
      <w:r>
        <w:rPr>
          <w:spacing w:val="-11"/>
        </w:rPr>
        <w:t>下列问题。（</w:t>
      </w:r>
      <w:r>
        <w:rPr>
          <w:rFonts w:ascii="Times New Roman" w:hAnsi="Times New Roman" w:cs="Times New Roman" w:eastAsia="Times New Roman"/>
          <w:spacing w:val="-11"/>
        </w:rPr>
        <w:t>12</w:t>
      </w:r>
      <w:r>
        <w:rPr>
          <w:rFonts w:ascii="Times New Roman" w:hAnsi="Times New Roman" w:cs="Times New Roman" w:eastAsia="Times New Roman"/>
          <w:spacing w:val="4"/>
        </w:rPr>
        <w:t> </w:t>
      </w:r>
      <w:r>
        <w:rPr/>
        <w:t>分）</w:t>
      </w:r>
    </w:p>
    <w:p>
      <w:pPr>
        <w:spacing w:line="240" w:lineRule="auto" w:before="5"/>
        <w:rPr>
          <w:rFonts w:ascii="宋体" w:hAnsi="宋体" w:cs="宋体" w:eastAsia="宋体"/>
          <w:sz w:val="13"/>
          <w:szCs w:val="13"/>
        </w:rPr>
      </w:pPr>
    </w:p>
    <w:p>
      <w:pPr>
        <w:tabs>
          <w:tab w:pos="5878" w:val="left" w:leader="none"/>
        </w:tabs>
        <w:spacing w:line="2167" w:lineRule="exact"/>
        <w:ind w:left="639" w:right="0" w:firstLine="0"/>
        <w:rPr>
          <w:rFonts w:ascii="宋体" w:hAnsi="宋体" w:cs="宋体" w:eastAsia="宋体"/>
          <w:sz w:val="20"/>
          <w:szCs w:val="20"/>
        </w:rPr>
      </w:pPr>
      <w:r>
        <w:rPr>
          <w:rFonts w:ascii="宋体"/>
          <w:position w:val="-42"/>
          <w:sz w:val="20"/>
        </w:rPr>
        <w:pict>
          <v:group style="width:250.05pt;height:108.4pt;mso-position-horizontal-relative:char;mso-position-vertical-relative:line" coordorigin="0,0" coordsize="5001,2168">
            <v:group style="position:absolute;left:1253;top:674;width:3070;height:1091" coordorigin="1253,674" coordsize="3070,1091">
              <v:shape style="position:absolute;left:1253;top:674;width:3070;height:1091" coordorigin="1253,674" coordsize="3070,1091" path="m3737,1112l3696,1112,3703,1110,3715,1110,3724,1105,3731,1098,3740,1093,3747,1086,3754,1077,3775,1058,3796,1037,3827,1002,3855,976,3881,955,3888,946,3906,939,3913,932,3920,929,3930,922,3932,918,3932,899,3941,873,3955,864,3962,861,3972,857,3995,852,4002,850,4007,845,4011,836,4014,833,4016,829,4016,824,4018,789,4044,723,4117,684,4159,677,4173,674,4198,677,4227,681,4241,681,4283,686,4289,688,4159,688,4147,693,4072,719,4033,791,4030,824,4030,831,4028,838,4025,847,4018,852,4009,861,3997,868,3983,871,3965,873,3955,885,3951,890,3946,908,3946,920,3944,927,3939,932,3934,939,3925,946,3902,957,3899,960,3895,962,3888,964,3876,978,3855,997,3810,1042,3787,1063,3768,1086,3752,1100,3737,1112xe" filled="true" fillcolor="#131313" stroked="false">
                <v:path arrowok="t"/>
                <v:fill type="solid"/>
              </v:shape>
              <v:shape style="position:absolute;left:1253;top:674;width:3070;height:1091" coordorigin="1253,674" coordsize="3070,1091" path="m4320,712l4313,707,4299,705,4280,702,4257,700,4238,698,4224,695,4196,693,4173,688,4289,688,4301,693,4318,695,4322,695,4320,712xe" filled="true" fillcolor="#131313" stroked="false">
                <v:path arrowok="t"/>
                <v:fill type="solid"/>
              </v:shape>
              <v:shape style="position:absolute;left:1253;top:674;width:3070;height:1091" coordorigin="1253,674" coordsize="3070,1091" path="m3053,1058l3046,1058,3027,1053,3020,1049,3013,1042,3002,1032,2992,1023,2969,1002,2946,978,2922,962,2915,957,2906,955,2892,950,2871,948,2702,948,2773,943,2794,939,2819,936,2871,936,2957,967,3013,1021,3032,1037,3041,1042,3133,1042,3142,1051,3107,1051,3081,1056,3053,1058xe" filled="true" fillcolor="#131313" stroked="false">
                <v:path arrowok="t"/>
                <v:fill type="solid"/>
              </v:shape>
              <v:shape style="position:absolute;left:1253;top:674;width:3070;height:1091" coordorigin="1253,674" coordsize="3070,1091" path="m2134,1323l2109,1323,2118,1318,2127,1309,2137,1304,2158,1290,2181,1285,2200,1285,2219,1283,2230,1280,2242,1271,2256,1266,2265,1259,2270,1255,2275,1245,2282,1220,2298,1192,2314,1175,2336,1168,2361,1163,2399,1161,2431,1156,2504,1112,2537,1044,2553,1014,2560,1002,2567,986,2574,978,2581,969,2593,964,2623,955,2653,948,2847,948,2819,950,2796,955,2777,957,2740,964,2656,964,2597,978,2537,1086,2518,1117,2492,1147,2464,1166,2434,1173,2399,1175,2361,1175,2340,1182,2296,1227,2286,1257,2282,1264,2275,1269,2263,1280,2249,1285,2219,1299,2206,1302,2181,1302,2177,1304,2170,1304,2156,1309,2139,1320,2134,1323xe" filled="true" fillcolor="#131313" stroked="false">
                <v:path arrowok="t"/>
                <v:fill type="solid"/>
              </v:shape>
              <v:shape style="position:absolute;left:1253;top:674;width:3070;height:1091" coordorigin="1253,674" coordsize="3070,1091" path="m3308,1173l3287,1173,3301,1154,3336,1119,3364,1100,3385,1100,3390,1098,3392,1098,3401,1079,3406,1063,3408,1049,3411,1039,3418,1004,3422,1000,3425,988,3439,978,3457,969,3490,964,3500,964,3509,967,3521,974,3539,983,3462,983,3453,986,3446,993,3441,995,3436,1002,3432,1011,3432,1021,3427,1032,3427,1042,3425,1051,3420,1067,3415,1086,3408,1100,3401,1110,3394,1114,3387,1117,3364,1117,3359,1119,3329,1149,3313,1168,3308,1173xe" filled="true" fillcolor="#131313" stroked="false">
                <v:path arrowok="t"/>
                <v:fill type="solid"/>
              </v:shape>
              <v:shape style="position:absolute;left:1253;top:674;width:3070;height:1091" coordorigin="1253,674" coordsize="3070,1091" path="m3710,1126l3675,1126,3668,1124,3661,1117,3652,1114,3635,1098,3628,1096,3595,1063,3549,1018,3535,1002,3516,986,3507,983,3539,983,3556,1002,3565,1014,3605,1053,3640,1079,3647,1089,3661,1100,3675,1110,3680,1112,3737,1112,3731,1117,3726,1119,3719,1124,3715,1124,3710,1126xe" filled="true" fillcolor="#131313" stroked="false">
                <v:path arrowok="t"/>
                <v:fill type="solid"/>
              </v:shape>
              <v:shape style="position:absolute;left:1253;top:674;width:3070;height:1091" coordorigin="1253,674" coordsize="3070,1091" path="m3133,1042l3079,1042,3107,1037,3114,1037,3133,1042xe" filled="true" fillcolor="#131313" stroked="false">
                <v:path arrowok="t"/>
                <v:fill type="solid"/>
              </v:shape>
              <v:shape style="position:absolute;left:1253;top:674;width:3070;height:1091" coordorigin="1253,674" coordsize="3070,1091" path="m3170,1152l3168,1152,3154,1145,3151,1138,3147,1119,3142,1098,3140,1079,3137,1072,3133,1063,3130,1060,3123,1056,3114,1053,3107,1051,3142,1051,3147,1056,3151,1063,3156,1081,3158,1098,3161,1110,3161,1119,3163,1128,3165,1133,3168,1135,3226,1135,3214,1138,3203,1145,3191,1147,3182,1149,3170,1152xe" filled="true" fillcolor="#131313" stroked="false">
                <v:path arrowok="t"/>
                <v:fill type="solid"/>
              </v:shape>
              <v:shape style="position:absolute;left:1253;top:674;width:3070;height:1091" coordorigin="1253,674" coordsize="3070,1091" path="m3282,1192l3278,1189,3275,1187,3270,1184,3268,1180,3263,1173,3259,1161,3249,1145,3245,1138,3240,1135,3182,1135,3191,1133,3198,1131,3210,1126,3221,1124,3235,1119,3242,1124,3252,1126,3259,1131,3263,1135,3268,1149,3280,1173,3308,1173,3292,1189,3287,1189,3282,1192xe" filled="true" fillcolor="#131313" stroked="false">
                <v:path arrowok="t"/>
                <v:fill type="solid"/>
              </v:shape>
              <v:shape style="position:absolute;left:1253;top:674;width:3070;height:1091" coordorigin="1253,674" coordsize="3070,1091" path="m1908,1398l1891,1398,1894,1395,1898,1383,1898,1379,1901,1372,1910,1346,1912,1341,1919,1334,1926,1332,1971,1332,2013,1313,2032,1304,2053,1302,2060,1302,2071,1304,2086,1316,2053,1316,2039,1320,2020,1325,1999,1337,1976,1344,1931,1344,1922,1355,1919,1360,1912,1388,1908,1398xe" filled="true" fillcolor="#131313" stroked="false">
                <v:path arrowok="t"/>
                <v:fill type="solid"/>
              </v:shape>
              <v:shape style="position:absolute;left:1253;top:674;width:3070;height:1091" coordorigin="1253,674" coordsize="3070,1091" path="m2193,1304l2184,1302,2206,1302,2193,1304xe" filled="true" fillcolor="#131313" stroked="false">
                <v:path arrowok="t"/>
                <v:fill type="solid"/>
              </v:shape>
              <v:shape style="position:absolute;left:1253;top:674;width:3070;height:1091" coordorigin="1253,674" coordsize="3070,1091" path="m2102,1339l2088,1334,2083,1332,2078,1325,2064,1320,2057,1316,2086,1316,2092,1320,2097,1323,2134,1323,2125,1327,2116,1334,2106,1337,2102,1339xe" filled="true" fillcolor="#131313" stroked="false">
                <v:path arrowok="t"/>
                <v:fill type="solid"/>
              </v:shape>
              <v:shape style="position:absolute;left:1253;top:674;width:3070;height:1091" coordorigin="1253,674" coordsize="3070,1091" path="m1969,1346l1955,1346,1945,1344,1976,1344,1969,1346xe" filled="true" fillcolor="#131313" stroked="false">
                <v:path arrowok="t"/>
                <v:fill type="solid"/>
              </v:shape>
              <v:shape style="position:absolute;left:1253;top:674;width:3070;height:1091" coordorigin="1253,674" coordsize="3070,1091" path="m1772,1714l1753,1714,1756,1711,1761,1702,1761,1690,1758,1660,1753,1587,1753,1571,1756,1559,1758,1550,1761,1547,1765,1540,1770,1538,1784,1529,1798,1522,1807,1512,1814,1510,1819,1503,1826,1491,1828,1482,1833,1470,1838,1447,1838,1435,1840,1421,1847,1400,1856,1395,1863,1393,1870,1395,1877,1395,1884,1398,1908,1398,1905,1402,1898,1409,1861,1409,1861,1412,1859,1412,1856,1416,1856,1421,1854,1430,1845,1486,1833,1510,1817,1526,1779,1547,1777,1550,1772,1561,1770,1568,1770,1622,1775,1657,1775,1707,1772,1714xe" filled="true" fillcolor="#131313" stroked="false">
                <v:path arrowok="t"/>
                <v:fill type="solid"/>
              </v:shape>
              <v:shape style="position:absolute;left:1253;top:674;width:3070;height:1091" coordorigin="1253,674" coordsize="3070,1091" path="m1894,1412l1875,1412,1868,1409,1898,1409,1894,1412xe" filled="true" fillcolor="#131313" stroked="false">
                <v:path arrowok="t"/>
                <v:fill type="solid"/>
              </v:shape>
              <v:shape style="position:absolute;left:1253;top:674;width:3070;height:1091" coordorigin="1253,674" coordsize="3070,1091" path="m1377,1463l1370,1463,1372,1458,1377,1463xe" filled="true" fillcolor="#131313" stroked="false">
                <v:path arrowok="t"/>
                <v:fill type="solid"/>
              </v:shape>
              <v:shape style="position:absolute;left:1253;top:674;width:3070;height:1091" coordorigin="1253,674" coordsize="3070,1091" path="m1330,1585l1312,1585,1314,1582,1319,1580,1321,1571,1328,1564,1333,1547,1344,1522,1368,1463,1379,1463,1382,1468,1387,1470,1394,1477,1375,1477,1370,1489,1368,1501,1358,1526,1347,1557,1342,1566,1337,1578,1330,1585xe" filled="true" fillcolor="#131313" stroked="false">
                <v:path arrowok="t"/>
                <v:fill type="solid"/>
              </v:shape>
              <v:shape style="position:absolute;left:1253;top:674;width:3070;height:1091" coordorigin="1253,674" coordsize="3070,1091" path="m1478,1735l1459,1735,1436,1725,1396,1702,1387,1699,1379,1692,1375,1681,1370,1662,1370,1655,1372,1622,1379,1589,1387,1564,1394,1540,1396,1529,1396,1524,1391,1505,1387,1491,1375,1477,1394,1477,1398,1482,1408,1501,1410,1524,1410,1531,1403,1566,1394,1596,1387,1625,1384,1655,1384,1662,1389,1678,1391,1681,1396,1688,1452,1716,1471,1718,1501,1718,1492,1728,1485,1732,1478,1735xe" filled="true" fillcolor="#131313" stroked="false">
                <v:path arrowok="t"/>
                <v:fill type="solid"/>
              </v:shape>
              <v:shape style="position:absolute;left:1253;top:674;width:3070;height:1091" coordorigin="1253,674" coordsize="3070,1091" path="m1309,1601l1277,1561,1265,1529,1253,1503,1265,1493,1274,1512,1281,1533,1288,1547,1293,1561,1298,1568,1300,1578,1302,1580,1305,1585,1330,1585,1326,1594,1319,1599,1309,1601xe" filled="true" fillcolor="#131313" stroked="false">
                <v:path arrowok="t"/>
                <v:fill type="solid"/>
              </v:shape>
              <v:shape style="position:absolute;left:1253;top:674;width:3070;height:1091" coordorigin="1253,674" coordsize="3070,1091" path="m1501,1718l1475,1718,1482,1716,1487,1711,1548,1662,1571,1655,1576,1655,1583,1657,1592,1664,1594,1671,1566,1671,1559,1674,1555,1676,1543,1681,1524,1695,1513,1702,1506,1714,1501,1718xe" filled="true" fillcolor="#131313" stroked="false">
                <v:path arrowok="t"/>
                <v:fill type="solid"/>
              </v:shape>
              <v:shape style="position:absolute;left:1253;top:674;width:3070;height:1091" coordorigin="1253,674" coordsize="3070,1091" path="m1613,1765l1602,1765,1595,1758,1590,1756,1585,1737,1583,1718,1583,1688,1578,1674,1576,1674,1576,1671,1594,1671,1597,1683,1597,1695,1599,1702,1599,1737,1602,1744,1602,1746,1604,1749,1606,1749,1609,1751,1639,1751,1630,1756,1623,1763,1613,1765xe" filled="true" fillcolor="#131313" stroked="false">
                <v:path arrowok="t"/>
                <v:fill type="solid"/>
              </v:shape>
              <v:shape style="position:absolute;left:1253;top:674;width:3070;height:1091" coordorigin="1253,674" coordsize="3070,1091" path="m1639,1751l1609,1751,1611,1749,1616,1749,1623,1744,1630,1737,1639,1730,1648,1718,1658,1709,1669,1699,1676,1692,1683,1690,1693,1688,1697,1690,1704,1692,1718,1699,1722,1702,1688,1702,1676,1714,1669,1718,1660,1730,1639,1751xe" filled="true" fillcolor="#131313" stroked="false">
                <v:path arrowok="t"/>
                <v:fill type="solid"/>
              </v:shape>
              <v:shape style="position:absolute;left:1253;top:674;width:3070;height:1091" coordorigin="1253,674" coordsize="3070,1091" path="m1749,1730l1739,1728,1732,1725,1723,1718,1709,1711,1697,1702,1722,1702,1730,1707,1737,1711,1744,1714,1772,1714,1768,1718,1763,1725,1749,1730xe" filled="true" fillcolor="#131313" stroked="false">
                <v:path arrowok="t"/>
                <v:fill type="solid"/>
              </v:shape>
            </v:group>
            <v:group style="position:absolute;left:1253;top:674;width:3070;height:1091" coordorigin="1253,674" coordsize="3070,1091">
              <v:shape style="position:absolute;left:1253;top:674;width:3070;height:1091" coordorigin="1253,674" coordsize="3070,1091" path="m1253,1503l1265,1531,1277,1561,1281,1575,1288,1587,1293,1592,1298,1596,1302,1599,1309,1601,1319,1599,1326,1594,1330,1587,1337,1578,1368,1501,1370,1489,1375,1479,1375,1477,1377,1475,1375,1472,1377,1475,1375,1472,1377,1475,1372,1470,1372,1477,1377,1475,1372,1470,1372,1477,1372,1470,1370,1475,1370,1477,1372,1477,1372,1470,1370,1475,1375,1479,1379,1484,1387,1491,1389,1498,1391,1505,1394,1515,1396,1524,1396,1531,1394,1540,1387,1564,1379,1592,1372,1625,1370,1655,1370,1664,1372,1674,1375,1683,1379,1692,1387,1699,1396,1704,1436,1725,1447,1730,1459,1735,1471,1735,1478,1735,1485,1732,1492,1728,1499,1721,1506,1714,1513,1704,1524,1695,1534,1688,1543,1681,1555,1676,1559,1674,1566,1671,1571,1671,1574,1671,1576,1671,1576,1674,1578,1674,1581,1681,1583,1688,1583,1697,1583,1718,1585,1737,1588,1746,1590,1756,1595,1760,1602,1765,1609,1765,1613,1765,1623,1763,1630,1758,1639,1751,1648,1742,1660,1730,1669,1718,1676,1714,1683,1707,1688,1704,1693,1704,1697,1704,1709,1711,1723,1721,1732,1725,1739,1728,1749,1730,1756,1728,1763,1725,1768,1721,1772,1714,1775,1707,1775,1697,1775,1690,1775,1657,1770,1622,1770,1589,1770,1578,1770,1571,1772,1561,1775,1557,1777,1552,1779,1550,1798,1538,1817,1526,1833,1510,1845,1486,1849,1458,1854,1430,1856,1423,1856,1416,1859,1412,1861,1412,1861,1409,1863,1409,1868,1409,1875,1412,1880,1412,1887,1412,1894,1412,1898,1409,1905,1405,1908,1398,1912,1388,1915,1379,1917,1369,1919,1360,1922,1355,1926,1351,1929,1348,1931,1346,1938,1346,1945,1346,1955,1348,1964,1348,1969,1348,1976,1346,1999,1337,2020,1327,2029,1323,2039,1320,2046,1318,2053,1316,2057,1316,2064,1320,2071,1323,2078,1327,2083,1332,2088,1334,2095,1337,2102,1339,2106,1337,2116,1334,2125,1330,2139,1320,2156,1311,2163,1309,2170,1304,2177,1304,2181,1302,2184,1302,2249,1287,2289,1248,2296,1227,2310,1203,2321,1192,2340,1182,2361,1177,2399,1177,2434,1175,2492,1147,2537,1086,2551,1053,2565,1021,2572,1009,2579,995,2586,988,2590,983,2597,978,2625,969,2656,967,2684,964,2702,964,2740,964,2777,957,2796,955,2819,953,2847,950,2871,950,2946,978,2969,1002,2992,1025,3002,1032,3013,1042,3020,1049,3027,1053,3037,1056,3046,1058,3053,1058,3081,1056,3107,1051,3114,1053,3123,1056,3130,1060,3133,1065,3137,1072,3140,1079,3142,1100,3147,1121,3149,1131,3151,1140,3154,1145,3158,1147,3163,1149,3168,1152,3170,1152,3182,1149,3191,1147,3203,1145,3214,1140,3226,1138,3235,1138,3240,1138,3245,1140,3247,1142,3249,1145,3259,1161,3263,1175,3268,1180,3270,1184,3275,1187,3278,1189,3282,1192,3287,1189,3292,1189,3299,1182,3313,1168,3329,1149,3345,1133,3359,1121,3364,1119,3366,1117,3371,1117,3380,1117,3387,1117,3394,1114,3401,1110,3408,1103,3415,1086,3420,1067,3425,1051,3427,1042,3427,1032,3432,1021,3432,1011,3436,1004,3439,1000,3441,995,3446,993,3453,988,3462,986,3476,983,3490,983,3500,983,3507,983,3516,988,3525,995,3535,1002,3549,1018,3563,1032,3595,1065,3628,1096,3635,1100,3644,1107,3652,1114,3661,1119,3668,1124,3675,1126,3684,1126,3687,1126,3696,1126,3703,1126,3710,1126,3715,1124,3719,1124,3726,1121,3731,1117,3738,1112,3745,1107,3752,1103,3768,1086,3787,1065,3810,1044,3831,1021,3855,997,3876,978,3883,971,3888,967,3895,962,3899,960,3902,957,3916,950,3925,946,3934,939,3939,934,3944,927,3946,920,3946,911,3948,901,3951,892,3955,885,3960,880,3965,875,3974,873,3983,871,3997,868,4030,831,4030,824,4033,791,4056,735,4121,698,4147,693,4159,691,4173,691,4196,693,4224,695,4238,698,4257,700,4280,705,4299,707,4313,709,4320,712,4322,695,4318,695,4301,693,4283,688,4262,686,4241,681,4227,681,4198,677,4173,674,4159,677,4142,679,4063,707,4028,756,4016,824,4016,829,4014,836,4011,838,4007,845,4002,850,3995,852,3983,857,3972,859,3937,887,3932,899,3932,911,3932,918,3930,922,3927,925,3925,927,3920,932,3913,934,3906,939,3897,943,3888,948,3881,955,3855,976,3827,1004,3796,1037,3775,1058,3754,1077,3747,1086,3740,1093,3736,1096,3733,1098,3731,1100,3724,1105,3719,1107,3715,1110,3712,1110,3708,1110,3703,1110,3696,1112,3684,1112,3680,1112,3675,1110,3668,1105,3661,1103,3654,1096,3647,1089,3640,1081,3605,1053,3572,1021,3565,1014,3556,1002,3546,993,3539,986,3530,978,3521,974,3509,969,3500,967,3490,967,3474,969,3457,971,3448,974,3439,978,3432,986,3425,990,3422,1000,3418,1007,3415,1016,3413,1028,3411,1039,3408,1049,3406,1065,3401,1081,3394,1096,3392,1100,3390,1100,3385,1103,3380,1103,3376,1103,3371,1103,3364,1103,3357,1105,3350,1110,3336,1121,3317,1140,3301,1156,3287,1173,3285,1175,3282,1175,3282,1177,3282,1175,3282,1177,3282,1175,3282,1177,3285,1175,3282,1175,3282,1177,3285,1175,3282,1175,3280,1173,3278,1168,3273,1159,3268,1149,3263,1138,3259,1131,3252,1126,3242,1124,3235,1121,3221,1124,3210,1126,3198,1131,3191,1133,3182,1135,3175,1135,3170,1135,3168,1135,3165,1133,3163,1128,3161,1121,3161,1110,3158,1098,3156,1084,3154,1074,3151,1065,3114,1037,3107,1037,3079,1042,3053,1044,3048,1044,3041,1042,3032,1037,3023,1030,3013,1023,3004,1014,2981,990,2957,969,2894,939,2871,936,2847,936,2819,936,2794,939,2773,943,2740,948,2702,950,2684,950,2653,950,2593,964,2560,1002,2553,1014,2537,1046,2523,1079,2504,1112,2457,1152,2361,1163,2336,1168,2314,1177,2298,1194,2282,1220,2275,1245,2272,1250,2270,1255,2265,1259,2256,1266,2242,1273,2230,1280,2219,1283,2209,1285,2200,1287,2193,1287,2188,1287,2181,1287,2158,1292,2137,1304,2127,1311,2118,1318,2113,1320,2109,1323,2104,1323,2102,1323,2097,1323,2092,1320,2085,1316,2078,1311,2071,1306,2060,1302,2053,1302,2032,1304,2013,1313,1992,1325,1971,1332,1926,1332,1919,1334,1912,1341,1910,1348,1905,1360,1901,1372,1898,1379,1898,1386,1896,1390,1894,1395,1891,1398,1887,1398,1884,1398,1877,1395,1870,1395,1863,1393,1838,1435,1838,1447,1835,1458,1833,1470,1828,1482,1826,1493,1819,1503,1814,1510,1807,1515,1798,1522,1784,1529,1770,1538,1753,1573,1753,1589,1756,1625,1758,1660,1761,1690,1761,1697,1761,1704,1758,1707,1756,1711,1753,1714,1751,1714,1749,1714,1744,1714,1737,1711,1730,1707,1718,1699,1704,1692,1697,1690,1693,1688,1683,1690,1676,1692,1669,1699,1658,1709,1648,1721,1639,1730,1630,1737,1623,1744,1616,1749,1611,1749,1609,1751,1606,1749,1604,1749,1602,1746,1602,1744,1599,1739,1599,1728,1599,1716,1599,1704,1597,1695,1597,1685,1595,1676,1592,1667,1588,1662,1583,1657,1576,1655,1571,1655,1559,1657,1548,1662,1524,1676,1503,1692,1487,1711,1482,1716,1475,1718,1471,1721,1461,1718,1452,1716,1443,1711,1424,1702,1401,1690,1396,1688,1391,1683,1389,1678,1387,1671,1384,1664,1384,1655,1387,1627,1394,1596,1403,1568,1408,1543,1410,1533,1410,1524,1408,1501,1398,1482,1394,1477,1387,1470,1382,1468,1379,1463,1377,1463,1372,1461,1370,1463,1368,1463,1365,1465,1363,1468,1361,1475,1356,1484,1354,1493,1344,1522,1333,1550,1328,1564,1321,1573,1319,1580,1314,1582,1312,1585,1309,1585,1305,1585,1302,1580,1300,1578,1298,1571,1293,1561,1288,1547,1281,1536,1274,1515,1265,1496,1253,1503xe" filled="false" stroked="true" strokeweight="0pt" strokecolor="#131313">
                <v:path arrowok="t"/>
              </v:shape>
              <v:shape style="position:absolute;left:1;top:47;width:4938;height:2121" type="#_x0000_t75" stroked="false">
                <v:imagedata r:id="rId112" o:title=""/>
              </v:shape>
            </v:group>
            <v:group style="position:absolute;left:94;top:47;width:4460;height:1981" coordorigin="94,47" coordsize="4460,1981">
              <v:shape style="position:absolute;left:94;top:47;width:4460;height:1981" coordorigin="94,47" coordsize="4460,1981" path="m194,68l201,75,206,70,215,68,225,66,234,66,246,66,255,68,264,70,271,75,276,77,278,82,283,94,286,103,290,115,295,119,302,124,311,129,321,129,328,129,337,126,370,119,398,112,421,110,426,110,433,110,440,112,451,115,461,119,484,124,505,126,515,126,522,124,529,122,536,117,543,112,554,101,566,89,573,84,582,80,592,80,594,80,599,80,620,84,638,84,650,84,659,84,671,84,678,87,685,91,690,96,695,103,709,129,723,150,730,159,739,166,744,169,751,171,755,173,760,173,765,171,769,166,774,164,776,157,779,152,779,150,772,147,776,152,779,150,772,147,776,152,772,147,772,154,774,154,776,152,772,147,772,154,772,150,769,154,772,154,772,150,769,154,772,157,776,162,797,178,818,194,828,204,837,213,844,220,849,229,854,236,861,248,870,260,896,290,921,321,931,330,940,337,947,344,952,349,956,353,961,356,966,358,968,360,973,365,977,370,982,379,987,386,991,393,998,398,1005,403,1015,403,1019,403,1057,372,1062,368,1066,365,1066,363,1066,360,1064,363,1066,363,1066,360,1064,363,1066,365,1071,377,1127,417,1155,424,1176,433,1204,478,1204,487,1204,503,1204,510,1204,517,1209,524,1211,529,1216,534,1223,536,1230,538,1235,538,1242,541,1249,543,1258,548,1288,562,1321,578,1335,585,1349,590,1361,595,1372,595,1377,595,1379,595,1384,592,1386,588,1389,578,1391,569,1391,534,1386,534,1391,536,1391,534,1386,534,1391,536,1386,531,1386,538,1391,536,1386,531,1386,538,1386,531,1384,538,1386,538,1386,531,1384,538,1393,538,1412,541,1431,543,1443,543,1452,541,1457,538,1461,536,1466,534,1468,529,1473,515,1475,503,1475,501,1475,499,1473,496,1475,499,1473,496,1475,499,1473,496,1473,501,1475,499,1473,496,1473,501,1473,496,1471,501,1473,501,1473,496,1471,501,1473,499,1471,501,1473,499,1471,501,1473,501,1475,501,1478,503,1492,513,1513,524,1534,536,1550,545,1566,552,1576,557,1583,559,1592,562,1594,562,1601,564,1609,566,1616,569,1644,583,1669,602,1681,609,1690,618,1693,620,1695,625,1697,627,1697,632,1697,637,1697,646,1695,655,1693,665,1690,684,1690,705,1690,716,1693,726,1695,733,1700,737,1704,742,1709,744,1716,747,1723,744,1730,742,1749,728,1767,712,1786,693,1800,679,1861,644,1882,630,1889,623,1896,616,1901,606,1903,599,1903,595,1903,588,1901,576,1898,562,1891,527,1880,489,1873,471,1866,456,1861,447,1854,440,1847,435,1838,431,1826,426,1817,421,1812,419,1810,417,1807,414,1805,414,1807,414,1805,414,1807,414,1805,414,1807,417,1807,414,1805,414,1807,417,1810,414,1812,412,1824,407,1833,405,1840,403,1849,403,1859,403,1870,403,1882,405,1887,405,1901,403,1912,400,1924,396,1931,393,1938,391,1943,389,1947,389,1950,389,1950,391,1952,393,1952,396,1952,400,1954,407,1957,412,1959,417,1966,419,1973,419,1978,419,1982,417,1994,414,2001,410,2004,405,2006,403,2006,400,2008,398,2006,398,2008,398,2006,398,2008,398,2013,398,2020,398,2025,398,2036,400,2046,400,2055,398,2064,398,2071,396,2078,393,2085,389,2092,384,2102,379,2123,370,2139,365,2153,365,2174,368,2200,372,2221,375,2247,377,2270,384,2286,389,2310,398,2333,405,2356,410,2378,414,2403,417,2413,417,2424,419,2429,419,2434,421,2436,424,2436,426,2438,428,2441,433,2443,440,2448,445,2455,452,2462,456,2473,459,2480,459,2487,461,2492,461,2497,461,2499,463,2501,466,2504,468,2506,473,2511,482,2515,489,2518,494,2522,499,2527,503,2536,506,2543,506,2555,506,2583,503,2616,494,2639,487,2663,482,2681,480,2705,480,2721,478,2728,475,2735,471,2742,463,2747,456,2754,447,2761,438,2766,433,2768,428,2770,426,2775,426,2777,426,2780,426,2780,428,2782,433,2787,438,2791,442,2798,447,2808,452,2819,454,2831,456,2838,459,2845,459,2852,459,2857,459,2859,459,2864,461,2868,461,2875,461,2882,463,2889,466,2894,466,2896,468,2901,468,2901,471,2906,473,2913,473,2917,473,2922,475,2932,475,2953,473,2974,471,2997,468,3016,466,3020,466,3025,466,3027,463,3023,466,3025,466,3027,463,3023,466,3027,463,3023,463,3023,466,3027,463,3023,463,3025,463,3023,463,3025,463,3023,463,3032,463,3023,463,3023,471,3023,475,3023,480,3023,485,3025,489,3030,492,3034,494,3041,496,3051,499,3058,501,3065,501,3090,499,3118,499,3149,496,3163,496,3177,499,3184,501,3189,501,3193,503,3200,510,3207,515,3214,517,3217,522,3221,524,3224,527,3228,531,3231,538,3235,545,3252,571,3268,597,3280,609,3289,620,3296,625,3301,630,3310,632,3317,630,3322,630,3324,627,3331,620,3336,613,3336,611,3338,609,3336,606,3338,611,3338,609,3336,606,3338,611,3334,604,3334,611,3336,611,3338,611,3334,604,3334,611,3334,604,3329,609,3329,611,3334,611,3334,604,3329,609,3331,606,3327,609,3329,609,3331,606,3327,609,3327,606,3327,609,3327,606,3327,609,3329,613,3329,618,3327,627,3324,637,3320,648,3315,658,3310,669,3308,684,3305,693,3305,702,3305,707,3308,714,3341,740,3345,742,3350,742,3352,744,3355,744,3355,747,3357,749,3357,751,3357,756,3355,761,3355,768,3352,775,3355,780,3357,787,3362,791,3369,794,3373,794,3380,791,3387,789,3390,784,3394,777,3399,770,3401,765,3404,761,3406,758,3408,758,3411,758,3411,761,3413,765,3413,772,3415,780,3418,789,3422,794,3427,801,3434,808,3443,812,3455,817,3464,819,3474,822,3481,822,3490,819,3500,817,3507,815,3516,815,3523,812,3528,810,3532,805,3537,803,3537,801,3539,801,3537,798,3537,801,3539,801,3537,798,3537,801,3537,798,3537,801,3537,798,3537,801,3539,801,3542,803,3546,805,3556,808,3591,829,3626,854,3651,878,3663,887,3677,894,3689,901,3710,911,3726,913,3733,913,3738,911,3743,908,3747,906,3750,899,3750,892,3752,880,3752,859,3752,847,3752,838,3754,831,3759,824,3766,815,3771,808,3773,801,3775,794,3778,789,3780,787,3782,784,3787,780,3799,770,3820,758,3843,744,3862,733,3878,723,3890,719,3899,714,3906,712,3916,707,3923,705,3930,702,3937,700,3944,695,3951,688,3955,681,3960,674,3962,667,3962,660,3965,651,3965,641,3967,632,3969,627,3972,625,3974,623,3979,623,3983,623,4030,625,4044,627,4056,627,4065,627,4070,630,4077,630,4086,630,4121,634,4161,637,4198,639,4222,637,4240,634,4250,632,4259,630,4266,630,4271,630,4278,630,4306,630,4332,627,4341,627,4350,630,4355,630,4367,634,4381,634,4404,637,4427,637,4439,637,4449,639,4458,639,4463,641,4467,644,4472,646,4477,651,4486,658,4493,667,4500,677,4505,684,4509,691,4512,695,4512,700,4512,707,4514,712,4514,719,4514,721,4512,723,4509,726,4505,726,4486,726,4486,728,4484,728,4479,726,4474,726,4467,723,4456,719,4437,714,4413,707,4378,695,4353,688,4334,684,4320,681,4311,681,4304,681,4299,681,4297,684,4304,691,4301,681,4299,681,4297,684,4292,684,4290,686,4287,688,4285,693,4285,695,4285,700,4287,705,4292,707,4299,712,4308,716,4318,721,4355,733,4390,744,4418,756,4439,770,4463,787,4486,803,4498,810,4507,817,4512,826,4514,833,4519,845,4523,857,4528,864,4530,871,4535,875,4535,878,4537,878,4535,878,4537,878,4533,878,4526,880,4514,880,4505,880,4491,880,4479,883,4472,885,4463,890,4456,897,4449,906,4444,911,4439,918,4434,922,4430,927,4425,932,4418,934,4409,939,4399,943,4388,948,4369,953,4353,960,4343,967,4336,971,4329,978,4322,983,4315,990,4306,997,4297,1004,4276,1016,4262,1023,4252,1023,4247,1023,4243,1023,4245,1023,4243,1023,4245,1023,4243,1021,4243,1016,4243,1014,4240,1009,4236,1004,4231,1000,4226,997,4219,997,4210,995,4198,995,4170,995,4149,993,4128,995,4110,1004,4098,1011,4089,1018,4079,1023,4072,1028,4063,1032,4053,1035,4046,1037,4042,1037,4035,1037,4028,1035,4021,1035,4016,1035,4009,1037,4004,1044,4002,1049,4000,1051,3997,1053,3993,1056,3986,1060,3983,1063,3979,1065,3976,1070,3976,1077,3976,1081,3979,1089,3983,1096,3990,1103,3997,1110,4004,1117,4009,1121,4011,1126,4014,1131,4016,1133,4021,1138,4023,1142,4028,1147,4032,1163,4058,1238,4072,1255,4077,1259,4082,1262,4084,1264,4086,1266,4089,1269,4089,1273,4091,1283,4091,1292,4093,1302,4093,1311,4093,1318,4096,1327,4100,1337,4107,1344,4112,1351,4114,1353,4114,1355,4117,1355,4114,1355,4117,1355,4114,1355,4117,1355,4114,1353,4114,1355,4117,1355,4114,1353,4117,1353,4114,1353,4117,1353,4114,1353,4114,1355,4112,1358,4103,1365,4096,1372,4091,1379,4086,1383,4079,1386,4072,1390,4063,1395,4039,1402,4021,1409,4011,1414,4002,1416,3990,1419,3988,1419,3981,1416,3974,1414,3967,1414,3962,1412,3955,1412,3948,1412,3941,1414,3937,1419,3930,1426,3925,1433,3923,1437,3918,1442,3913,1444,3909,1451,3906,1458,3904,1465,3904,1477,3906,1508,3909,1529,3906,1538,3906,1543,3904,1545,3899,1550,3855,1596,3834,1676,3834,1685,3836,1692,3838,1699,3843,1704,3843,1709,3845,1714,3843,1716,3843,1718,3838,1721,3834,1725,3829,1730,3820,1739,3808,1749,3799,1758,3789,1770,3780,1779,3775,1791,3771,1802,3764,1814,3759,1824,3752,1842,3750,1863,3750,1875,3747,1884,3747,1891,3745,1896,3743,1901,3745,1903,3745,1901,3743,1901,3745,1903,3745,1901,3747,1908,3747,1901,3745,1901,3747,1908,3747,1901,3747,1903,3747,1901,3747,1903,3747,1901,3747,1898,3745,1898,3740,1896,3733,1894,3724,1889,3715,1884,3703,1884,3701,1884,3694,1884,3684,1884,3675,1887,3665,1889,3656,1891,3647,1896,3642,1898,3640,1901,3637,1905,3635,1910,3637,1913,3635,1910,3637,1913,3635,1910,3635,1913,3633,1915,3630,1917,3616,1934,3598,1952,3577,1973,3565,1983,3556,1992,3544,1999,3539,2004,3532,2006,3528,2008,3525,2008,3528,2008,3525,2008,3528,2008,3525,2011,3528,2008,3525,2011,3528,2008,3521,2006,3514,2001,3504,1997,3497,1992,3490,1985,3485,1980,3481,1976,3481,1971,3481,1969,3481,1966,3483,1964,3495,1950,3502,1943,3509,1936,3518,1929,3532,1920,3544,1910,3556,1901,3563,1894,3570,1889,3574,1882,3577,1875,3579,1868,3577,1863,3577,1859,3572,1856,3565,1849,3556,1842,3544,1840,3532,1840,3523,1840,3514,1842,3502,1849,3490,1856,3483,1859,3476,1861,3469,1861,3467,1861,3462,1861,3460,1856,3450,1845,3441,1838,3439,1833,3434,1828,3427,1826,3422,1826,3415,1826,3406,1831,3399,1835,3394,1840,3390,1842,3387,1845,3385,1847,3383,1847,3380,1847,3376,1847,3371,1845,3362,1842,3355,1838,3350,1833,3343,1826,3341,1819,3338,1814,3334,1810,3329,1807,3322,1807,3315,1807,3310,1807,3301,1810,3291,1812,3282,1812,3275,1812,3266,1814,3256,1817,3247,1824,3238,1831,3231,1840,3226,1849,3221,1856,3219,1861,3217,1866,3214,1868,3210,1870,3207,1873,3203,1875,3196,1875,3191,1875,3184,1875,3179,1875,3172,1877,3168,1880,3165,1887,3161,1913,3156,1938,3154,1948,3151,1952,3147,1957,3142,1962,3135,1964,3128,1964,3116,1966,3104,1966,3093,1966,3083,1964,3076,1964,3072,1962,3069,1959,3069,1957,3069,1950,3069,1943,3069,1934,3067,1927,3065,1920,3062,1910,3055,1905,3048,1898,3037,1896,3025,1896,3013,1896,3004,1898,2995,1901,2985,1903,2981,1905,2976,1905,2974,1905,2971,1905,2971,1903,2967,1898,2964,1894,2962,1884,2955,1863,2953,1852,2950,1845,2950,1840,2950,1838,2948,1831,2948,1824,2946,1814,2943,1798,2943,1784,2943,1781,2943,1772,2943,1763,2939,1753,2936,1746,2929,1742,2922,1737,2913,1735,2892,1728,2875,1725,2861,1725,2852,1725,2840,1725,2831,1728,2824,1730,2817,1735,2810,1737,2803,1742,2794,1749,2782,1753,2773,1758,2766,1763,2761,1767,2756,1770,2754,1772,2752,1772,2749,1772,2747,1772,2742,1772,2735,1770,2728,1765,2700,1753,2679,1746,2672,1744,2667,1742,2665,1739,2665,1737,2663,1730,2660,1718,2656,1709,2653,1699,2649,1692,2644,1688,2639,1685,2632,1683,2625,1685,2616,1688,2611,1692,2609,1695,2607,1697,2607,1699,2604,1699,2604,1702,2600,1702,2595,1704,2588,1707,2579,1707,2572,1707,2562,1707,2555,1707,2548,1704,2541,1707,2534,1709,2527,1711,2522,1718,2518,1725,2518,1730,2515,1732,2515,1737,2511,1739,2508,1744,2501,1749,2497,1753,2494,1756,2492,1758,2490,1758,2487,1758,2483,1756,2476,1756,2471,1751,2469,1749,2464,1742,2462,1732,2457,1725,2452,1718,2445,1714,2438,1709,2429,1707,2417,1709,2408,1711,2401,1711,2394,1714,2389,1714,2387,1716,2338,1716,2328,1718,2321,1721,2314,1725,2307,1730,2300,1735,2293,1739,2291,1742,2289,1744,2286,1744,2284,1744,2279,1746,2275,1744,2268,1744,2258,1742,2223,1739,2184,1739,2172,1739,2160,1737,2151,1737,2144,1737,2139,1735,2134,1735,2134,1732,2132,1730,2127,1725,2125,1718,2057,1683,2041,1676,2027,1669,2015,1662,2001,1655,1982,1653,1971,1653,1959,1653,1950,1653,1943,1653,1938,1653,1931,1657,1926,1662,1924,1667,1922,1674,1919,1683,1922,1690,1922,1697,1924,1702,1924,1709,1926,1716,1926,1723,1924,1732,1915,1753,1903,1772,1894,1793,1887,1812,1887,1821,1887,1828,1887,1838,1887,1842,1884,1849,1884,1856,1882,1866,1882,1877,1880,1887,1880,1894,1880,1898,1877,1901,1875,1903,1870,1903,1866,1903,1861,1903,1854,1901,1849,1898,1845,1896,1838,1896,1828,1896,1819,1901,1810,1903,1803,1908,1793,1913,1786,1922,1781,1929,1779,1936,1774,1945,1767,1971,1763,1990,1758,1997,1753,2001,1746,2004,1739,2006,1728,2008,1688,2008,1674,2008,1660,2008,1651,2006,1646,2004,1644,2001,1641,1999,1644,1997,1644,1992,1644,1985,1648,1964,1653,1938,1655,1915,1653,1903,1651,1894,1648,1889,1646,1884,1641,1882,1637,1880,1630,1877,1623,1873,1616,1870,1609,1863,1604,1861,1601,1861,1597,1861,1590,1861,1585,1866,1580,1873,1578,1880,1573,1901,1571,1920,1571,1924,1569,1929,1566,1934,1562,1936,1552,1943,1543,1948,1538,1950,1534,1950,1531,1950,1527,1950,1524,1948,1522,1945,1510,1927,1492,1903,1471,1880,1447,1866,1426,1863,1410,1861,1403,1859,1398,1856,1393,1852,1391,1847,1386,1840,1370,1812,1351,1786,1342,1774,1335,1763,1330,1756,1328,1749,1326,1744,1326,1678,1323,1667,1319,1660,1314,1650,1309,1646,1300,1641,1291,1636,1284,1632,1279,1627,1274,1622,1267,1615,1263,1606,1260,1596,1251,1580,1242,1557,1235,1536,1227,1517,1223,1501,1213,1477,1206,1454,1197,1428,1192,1416,1188,1407,1183,1400,1181,1390,1178,1386,1178,1379,1178,1374,1181,1367,1183,1362,1195,1341,1199,1325,1202,1311,1199,1302,1199,1295,1197,1290,1195,1283,1188,1264,1176,1241,1164,1215,1157,1194,1148,1175,1146,1166,1141,1156,1141,1149,1136,1126,1132,1098,1132,1072,1132,1060,1132,1053,1134,1046,1139,1037,1141,1030,1143,1023,1143,1014,1143,1004,1106,948,1087,929,1076,913,1066,899,1062,890,1059,880,1057,873,1057,868,1062,843,1066,826,1071,819,1076,810,1080,801,1087,784,1097,758,1099,730,1099,719,1097,707,1094,702,1090,695,1083,691,1076,684,1064,679,1052,674,1024,662,996,653,982,646,973,641,968,639,966,637,966,634,961,623,956,611,952,599,947,590,940,583,931,574,919,569,907,562,889,552,865,538,809,503,753,456,741,440,737,433,732,426,727,424,720,419,713,417,706,414,697,414,683,414,667,417,650,417,634,417,622,417,613,417,601,419,594,421,589,424,582,431,580,438,578,442,575,445,571,447,568,449,566,454,564,456,564,459,564,463,564,468,566,471,568,473,571,478,578,485,589,494,601,501,613,506,617,510,622,515,624,520,624,524,624,529,624,534,622,541,622,550,622,571,620,574,617,576,615,578,606,583,599,588,592,592,587,599,585,604,585,606,582,606,585,609,582,606,585,609,582,606,578,606,571,606,561,604,552,599,540,595,533,592,526,590,522,588,519,588,517,585,512,583,510,583,508,583,503,581,498,581,491,578,480,576,456,571,442,569,433,566,426,564,419,564,409,564,400,566,391,566,384,569,374,569,363,569,349,564,330,552,311,541,297,534,239,496,232,492,227,487,222,482,220,480,218,478,215,473,213,471,211,466,206,461,201,456,197,449,173,426,152,410,143,403,136,396,131,391,129,386,124,379,122,375,122,370,120,368,120,363,120,358,120,349,120,337,115,323,115,316,113,309,113,302,113,297,115,295,115,293,120,288,138,281,159,272,169,267,178,260,183,255,187,250,192,246,197,227,201,206,201,197,204,190,204,185,204,180,206,178,208,166,208,152,206,117,197,87,197,82,197,77,201,75,194,68,190,61,185,66,180,75,178,82,180,94,187,122,192,152,190,164,187,173,187,178,185,187,185,199,183,213,180,222,178,232,176,239,173,241,169,246,162,250,152,255,143,260,127,267,110,274,103,279,99,286,96,295,94,302,96,316,99,328,101,339,103,349,103,360,103,368,103,375,106,382,108,386,113,393,117,400,124,407,150,431,183,461,190,468,194,473,197,478,199,482,201,485,204,489,208,494,215,499,220,503,227,510,236,517,253,531,267,541,278,545,290,550,304,557,321,566,342,578,358,585,374,588,386,585,395,585,402,583,409,583,416,583,421,583,426,583,428,583,437,585,454,590,477,595,487,597,494,597,498,599,503,599,505,599,508,602,510,602,512,604,517,606,524,609,533,611,545,616,557,620,566,623,575,625,582,625,587,625,592,623,596,620,599,616,601,613,603,609,603,604,608,602,613,597,622,595,629,590,634,585,636,581,638,576,638,566,638,557,638,548,641,536,643,524,641,517,638,510,636,506,629,496,622,492,613,487,601,480,589,471,585,466,580,463,580,461,578,463,580,463,580,461,578,463,580,463,575,463,580,463,575,463,580,463,578,463,580,466,580,463,578,463,580,466,580,463,582,461,587,459,592,452,596,442,596,440,599,438,603,435,610,435,622,433,709,433,713,435,716,438,720,440,727,449,734,463,748,480,772,496,800,517,832,538,856,555,879,566,898,578,914,585,921,590,928,595,933,599,935,606,940,618,945,630,949,641,952,646,959,653,966,658,975,662,984,667,1008,677,1033,686,1057,695,1073,705,1078,707,1080,714,1080,721,1083,730,1078,754,1071,777,1064,794,1059,803,1055,810,1050,819,1045,838,1040,868,1040,873,1043,892,1052,913,1073,941,1097,964,1108,976,1115,986,1120,990,1122,995,1125,1000,1125,1004,1127,1009,1127,1014,1127,1018,1125,1023,1122,1030,1118,1039,1115,1049,1113,1060,1113,1072,1115,1100,1118,1131,1122,1154,1125,1163,1129,1175,1134,1187,1148,1222,1164,1255,1169,1266,1174,1276,1176,1283,1178,1287,1181,1292,1181,1297,1183,1297,1183,1304,1183,1311,1183,1320,1178,1334,1169,1353,1164,1360,1160,1369,1160,1379,1162,1388,1164,1398,1167,1407,1174,1419,1181,1435,1192,1468,1202,1498,1211,1522,1216,1540,1225,1564,1235,1587,1244,1606,1249,1615,1253,1625,1260,1634,1265,1641,1274,1648,1284,1653,1295,1657,1298,1660,1300,1662,1305,1669,1307,1678,1309,1690,1309,1702,1309,1716,1309,1728,1309,1739,1309,1746,1314,1758,1319,1772,1337,1795,1356,1824,1370,1849,1377,1859,1382,1866,1389,1870,1398,1875,1407,1877,1417,1880,1431,1880,1443,1882,1450,1887,1457,1891,1464,1898,1471,1905,1478,1915,1494,1936,1508,1955,1513,1962,1517,1966,1524,1969,1531,1969,1538,1969,1545,1966,1552,1962,1571,1952,1578,1948,1583,1943,1585,1938,1587,1929,1590,1920,1590,1913,1590,1903,1592,1894,1594,1884,1597,1880,1597,1877,1599,1877,1597,1875,1597,1877,1599,1877,1597,1875,1597,1877,1599,1880,1606,1884,1613,1889,1620,1894,1632,1896,1634,1898,1637,1903,1637,1908,1637,1915,1634,1936,1632,1962,1630,1971,1627,1983,1625,1992,1625,1999,1625,2004,1627,2011,1669,2027,1688,2027,1728,2025,1742,2025,1753,2020,1763,2018,1770,2011,1774,2001,1779,1994,1781,1985,1784,1978,1786,1964,1791,1955,1793,1943,1798,1936,1800,1931,1803,1929,1807,1927,1812,1922,1817,1920,1826,1917,1831,1915,1833,1915,1838,1915,1842,1915,1847,1917,1854,1920,1859,1920,1866,1920,1873,1920,1882,1917,1889,1915,1894,1910,1896,1905,1896,1896,1898,1889,1898,1880,1901,1870,1901,1861,1903,1852,1903,1845,1903,1838,1903,1828,1903,1821,1905,1814,1905,1807,1910,1800,1912,1791,1919,1781,1929,1760,1940,1737,1943,1728,1943,1716,1943,1709,1943,1704,1940,1697,1938,1690,1938,1683,1938,1678,1940,1674,1940,1671,1943,1669,1945,1669,1950,1669,1957,1669,1968,1671,1982,1671,1992,1671,2001,1674,2008,1678,2018,1683,2032,1692,2050,1699,2074,1704,2083,1707,2092,1709,2097,1711,2104,1716,2106,1721,2109,1725,2113,1732,2116,1739,2123,1746,2127,1749,2134,1751,2146,1753,2160,1756,2184,1756,2209,1756,2235,1758,2256,1760,2265,1763,2272,1763,2279,1763,2286,1763,2291,1760,2298,1758,2305,1753,2310,1749,2317,1744,2321,1742,2326,1737,2331,1737,2333,1735,2338,1735,2342,1735,2349,1732,2356,1732,2363,1735,2373,1732,2380,1732,2385,1732,2389,1732,2394,1732,2399,1730,2403,1730,2410,1728,2422,1725,2429,1725,2434,1725,2436,1728,2438,1728,2441,1732,2445,1739,2448,1749,2452,1756,2455,1760,2462,1767,2471,1772,2478,1774,2485,1774,2490,1777,2494,1774,2499,1774,2506,1770,2511,1765,2513,1760,2518,1756,2527,1749,2532,1742,2534,1737,2534,1732,2536,1730,2536,1728,2539,1725,2541,1723,2543,1723,2548,1723,2553,1723,2560,1723,2572,1725,2581,1723,2590,1723,2597,1721,2604,1721,2609,1718,2616,1716,2618,1711,2621,1709,2623,1707,2623,1704,2625,1704,2630,1702,2632,1702,2635,1704,2637,1709,2639,1714,2642,1721,2644,1732,2646,1742,2649,1746,2653,1751,2658,1756,2665,1760,2672,1763,2684,1767,2693,1770,2707,1774,2719,1781,2728,1786,2737,1788,2745,1791,2749,1791,2756,1791,2763,1788,2770,1784,2775,1779,2782,1774,2789,1770,2803,1763,2812,1758,2819,1753,2826,1749,2833,1746,2843,1744,2852,1742,2861,1742,2873,1744,2887,1746,2908,1751,2915,1753,2920,1756,2922,1758,2924,1765,2924,1772,2927,1781,2927,1784,2927,1793,2927,1805,2929,1817,2929,1826,2932,1833,2932,1840,2934,1845,2934,1847,2936,1856,2939,1868,2946,1889,2948,1898,2953,1908,2957,1915,2962,1920,2969,1922,2976,1924,2983,1922,2992,1920,2999,1917,3009,1915,3016,1913,3025,1913,3032,1913,3037,1915,3041,1915,3044,1917,3046,1922,3048,1924,3051,1934,3051,1943,3051,1957,3051,1964,3053,1969,3058,1973,3065,1978,3072,1980,3079,1983,3090,1983,3104,1983,3116,1983,3128,1983,3140,1980,3149,1976,3158,1971,3165,1964,3170,1955,3175,1943,3179,1915,3182,1891,3184,1891,3189,1891,3196,1891,3205,1891,3214,1889,3224,1882,3228,1875,3233,1870,3235,1863,3240,1859,3245,1852,3252,1842,3256,1838,3261,1835,3263,1833,3273,1831,3284,1828,3291,1828,3303,1828,3315,1826,3320,1824,3322,1824,3324,1826,3324,1828,3329,1835,3334,1845,3341,1849,3348,1854,3355,1859,3366,1863,3373,1863,3380,1866,3387,1863,3394,1863,3399,1859,3406,1854,3411,1849,3415,1845,3420,1842,3422,1842,3425,1845,3427,1847,3432,1852,3439,1859,3446,1868,3453,1875,3462,1877,3469,1880,3481,1877,3490,1875,3497,1870,3507,1866,3514,1861,3521,1859,3528,1856,3532,1856,3539,1856,3546,1859,3553,1861,3558,1863,3560,1866,3560,1868,3560,1870,3558,1873,3556,1877,3551,1880,3546,1884,3539,1891,3530,1896,3521,1905,3504,1917,3495,1927,3483,1936,3471,1952,3467,1957,3464,1964,3462,1971,3464,1978,3467,1985,3471,1992,3478,1999,3485,2006,3495,2011,3504,2018,3514,2023,3521,2025,3525,2027,3535,2025,3542,2020,3563,2008,3586,1990,3609,1969,3619,1957,3628,1948,3637,1938,3642,1931,3647,1924,3649,1920,3651,1915,3654,1915,3656,1913,3661,1910,3682,1903,3703,1901,3708,1901,3712,1903,3717,1905,3724,1908,3731,1910,3736,1915,3740,1917,3743,1917,3747,1917,3750,1917,3754,1915,3754,1913,3759,1910,3761,1905,3766,1887,3768,1863,3768,1852,3771,1842,3775,1831,3780,1821,3785,1810,3792,1798,3794,1793,3796,1786,3801,1781,3810,1772,3820,1760,3831,1753,3841,1744,3850,1737,3857,1728,3859,1721,3862,1714,3862,1704,3857,1697,3855,1692,3852,1683,3850,1676,3871,1604,3895,1575,3909,1564,3913,1559,3918,1557,3920,1550,3925,1540,3925,1529,3923,1505,3923,1477,3923,1470,3923,1465,3923,1463,3925,1461,3925,1458,3927,1456,3932,1451,3939,1444,3946,1435,3948,1430,3951,1430,3953,1428,3955,1428,3958,1428,3962,1430,3967,1430,3974,1433,3981,1435,3988,1435,3993,1435,4004,1433,4016,1430,4028,1426,4046,1419,4068,1412,4079,1407,4091,1402,4098,1395,4105,1390,4110,1383,4117,1376,4121,1372,4126,1367,4128,1365,4131,1360,4133,1355,4131,1351,4131,1346,4126,1339,4121,1334,4117,1327,4112,1320,4110,1311,4110,1302,4110,1290,4110,1280,4107,1269,4103,1262,4100,1255,4096,1250,4091,1248,4089,1245,4084,1241,4077,1236,4070,1229,4060,1208,4056,1184,4051,1161,4042,1138,4037,1131,4035,1126,4032,1121,4028,1119,4025,1114,4021,1110,4016,1105,4011,1098,4002,1091,3997,1084,3995,1079,3993,1077,3995,1074,4000,1072,4007,1070,4009,1065,4014,1060,4018,1056,4018,1053,4058,1053,4068,1049,4077,1046,4084,1042,4091,1037,4098,1032,4107,1025,4117,1018,4126,1016,4133,1014,4140,1011,4149,1011,4168,1011,4198,1014,4210,1014,4217,1014,4222,1016,4224,1016,4224,1018,4226,1021,4226,1025,4226,1028,4229,1032,4231,1035,4236,1039,4243,1042,4252,1042,4266,1039,4285,1032,4306,1018,4318,1011,4327,1004,4334,997,4341,993,4348,986,4355,981,4362,976,4371,971,4381,967,4392,964,4411,957,4427,950,4434,946,4441,941,4449,934,4453,929,4458,922,4463,915,4470,908,4477,904,4484,899,4493,899,4505,899,4514,899,4526,897,4540,894,4544,892,4549,890,4551,885,4554,878,4554,873,4551,871,4549,866,4544,859,4540,850,4535,840,4533,831,4530,822,4526,812,4519,805,4509,796,4498,787,4484,780,4472,772,4460,765,4451,756,4425,740,4395,728,4360,716,4325,702,4315,700,4308,698,4304,695,4301,693,4299,693,4301,693,4299,693,4301,693,4297,695,4301,695,4301,693,4297,695,4301,695,4297,695,4301,700,4301,695,4297,695,4301,700,4297,695,4301,700,4297,695,4301,700,4299,698,4299,700,4301,700,4299,698,4299,700,4301,700,4304,700,4306,700,4308,698,4304,693,4306,698,4308,698,4304,693,4306,698,4306,695,4306,698,4306,695,4306,698,4311,698,4318,700,4329,700,4348,705,4374,712,4409,723,4432,730,4449,737,4463,740,4470,742,4477,744,4481,744,4486,744,4491,744,4493,742,4495,742,4516,742,4523,737,4528,730,4530,723,4530,719,4530,707,4528,698,4526,688,4521,679,4514,667,4507,655,4498,646,4444,620,4420,620,4395,618,4385,618,4376,618,4367,616,4362,613,4353,611,4343,611,4332,611,4304,611,4278,613,4271,613,4266,611,4257,613,4245,616,4236,616,4219,620,4198,620,4163,620,4124,616,4105,613,4089,613,4079,611,4072,611,4065,611,4060,611,4051,611,4044,609,4032,609,3983,604,3972,606,3965,609,3958,616,3953,623,3948,632,3948,639,3946,648,3946,655,3944,662,3944,667,3941,672,3937,677,3934,679,3932,681,3927,684,3923,686,3918,688,3909,691,3899,695,3892,698,3881,702,3871,707,3848,721,3827,733,3806,747,3787,758,3775,765,3768,770,3764,777,3759,784,3757,794,3754,798,3750,805,3745,812,3740,819,3738,826,3736,836,3733,847,3733,859,3733,868,3733,880,3733,887,3733,892,3731,894,3733,897,3733,894,3731,894,3733,897,3733,894,3731,894,3726,894,3722,894,3715,892,3705,890,3698,887,3686,880,3675,873,3663,864,3635,840,3600,815,3563,794,3556,789,3549,787,3542,784,3537,784,3532,784,3528,787,3525,789,3523,791,3521,794,3518,796,3514,796,3502,798,3495,801,3488,803,3481,803,3476,803,3469,803,3462,798,3450,796,3443,791,3439,789,3436,784,3434,777,3432,770,3429,763,3429,758,3427,751,3422,747,3418,744,3413,742,3408,740,3401,742,3397,744,3392,749,3387,754,3383,763,3378,770,3378,772,3376,775,3373,775,3371,775,3369,775,3371,775,3369,775,3371,775,3371,770,3373,765,3373,758,3376,751,3376,744,3373,740,3369,735,3364,730,3359,728,3355,726,3352,726,3348,723,3343,721,3336,716,3331,714,3327,712,3324,709,3324,684,3327,677,3331,665,3336,655,3343,637,3345,618,3345,609,3345,604,3343,602,3341,597,3338,595,3334,592,3331,595,3329,595,3327,597,3324,599,3320,604,3317,609,3315,611,3313,613,3310,613,3266,562,3252,536,3245,527,3240,520,3235,513,3228,508,3224,503,3217,499,3210,494,3203,489,3196,485,3189,482,3179,480,3165,480,3149,480,3118,480,3090,482,3065,482,3060,482,3053,482,3046,480,3041,480,3039,478,3039,475,3039,473,3041,463,3039,459,3037,454,3032,452,3027,449,3016,447,2995,449,2971,452,2950,454,2932,456,2924,456,2920,456,2915,456,2913,456,2913,454,2910,454,2908,454,2903,452,2896,449,2887,447,2875,445,2868,442,2861,442,2857,442,2852,442,2847,442,2840,440,2833,440,2824,438,2815,435,2810,433,2805,431,2801,426,2798,424,2796,419,2791,414,2789,412,2784,410,2777,407,2770,410,2763,412,2756,414,2752,421,2747,426,2740,435,2733,447,2728,452,2723,456,2721,459,2716,459,2712,461,2702,461,2693,461,2679,463,2646,468,2611,478,2588,482,2569,487,2555,489,2546,489,2541,489,2536,487,2534,487,2534,485,2529,480,2527,475,2522,466,2518,456,2511,449,2504,445,2497,445,2490,442,2483,442,2476,442,2469,440,2464,435,2459,433,2457,428,2455,424,2455,419,2452,414,2448,412,2443,407,2436,405,2427,403,2406,398,2380,396,2359,393,2338,389,2314,379,2293,372,2275,368,2251,360,2223,356,2200,353,2179,351,2153,346,2137,349,2118,353,2095,363,2085,370,2076,375,2071,377,2064,379,2060,382,2053,382,2046,382,2036,382,2027,382,2020,379,2013,379,2004,382,1997,384,1992,389,1990,393,1990,396,1990,398,1987,398,1985,398,1980,400,1975,400,1973,400,1971,400,1968,403,1971,400,1968,403,1971,400,1968,403,1971,403,1971,400,1968,403,1971,403,1971,400,1971,398,1968,393,1968,386,1966,382,1961,375,1957,372,1952,370,1947,370,1938,372,1931,375,1910,382,1887,386,1884,386,1866,386,1849,384,1828,386,1805,396,1798,400,1793,405,1791,410,1791,414,1791,419,1793,424,1795,428,1800,433,1819,442,1840,452,1842,454,1847,456,1852,466,1856,475,1861,489,1870,520,1880,552,1882,571,1884,585,1884,595,1884,597,1884,599,1882,606,1877,611,1870,616,1854,627,1800,655,1751,705,1742,712,1735,716,1728,721,1723,726,1718,728,1716,728,1714,728,1711,726,1709,721,1707,714,1707,705,1709,686,1711,667,1714,653,1714,641,1716,632,1683,590,1660,574,1634,559,1623,552,1611,548,1601,545,1592,543,1590,543,1583,541,1566,534,1545,522,1524,510,1513,503,1503,499,1496,494,1489,489,1485,487,1482,485,1478,485,1475,482,1473,482,1468,482,1464,485,1461,489,1459,494,1457,501,1457,508,1454,515,1452,522,1447,524,1440,524,1431,524,1412,524,1398,522,1389,520,1386,520,1379,522,1377,524,1375,529,1372,534,1372,543,1372,559,1372,566,1372,576,1370,581,1375,583,1372,578,1370,581,1375,583,1372,578,1372,581,1372,578,1372,581,1372,578,1370,578,1363,576,1344,569,1321,557,1295,545,1277,536,1260,529,1249,524,1239,522,1232,520,1227,520,1225,520,1223,517,1223,515,1220,510,1220,503,1220,494,1220,487,1220,475,1220,466,1216,454,1160,407,1118,398,1108,393,1101,389,1097,386,1092,379,1087,370,1083,358,1080,353,1076,349,1071,346,1066,346,1062,346,1057,349,1052,353,1048,358,1038,368,1031,377,1024,382,1019,384,1015,386,1010,384,1005,382,1001,377,996,370,991,360,989,356,984,351,977,344,970,342,968,339,966,337,949,323,928,302,910,279,898,267,889,255,882,243,875,236,870,232,868,225,865,222,851,201,830,183,809,164,790,150,786,145,781,140,776,138,774,138,772,138,767,138,765,140,762,143,762,147,760,150,760,152,760,154,758,154,755,154,753,154,748,152,737,138,723,119,711,96,706,87,699,80,692,75,685,70,674,68,662,66,650,66,638,66,627,66,615,66,603,63,596,61,592,61,582,61,573,66,566,68,554,75,545,84,538,91,531,98,524,105,517,108,512,108,505,110,487,108,465,101,444,96,428,91,421,91,393,94,365,101,332,110,325,112,321,112,314,110,311,110,309,108,307,105,304,98,300,89,295,75,290,68,286,63,278,59,271,54,260,51,246,49,234,47,211,51,190,61,194,68xe" filled="false" stroked="true" strokeweight="0pt" strokecolor="#303030">
                <v:path arrowok="t"/>
              </v:shape>
            </v:group>
            <v:group style="position:absolute;left:5;top:5;width:4991;height:2" coordorigin="5,5" coordsize="4991,2">
              <v:shape style="position:absolute;left:5;top:5;width:4991;height:2" coordorigin="5,5" coordsize="4991,0" path="m5,5l4995,5e" filled="false" stroked="true" strokeweight=".500368pt" strokecolor="#000000">
                <v:path arrowok="t"/>
              </v:shape>
            </v:group>
            <v:group style="position:absolute;left:10;top:10;width:2;height:2148" coordorigin="10,10" coordsize="2,2148">
              <v:shape style="position:absolute;left:10;top:10;width:2;height:2148" coordorigin="10,10" coordsize="0,2148" path="m10,10l10,2158e" filled="false" stroked="true" strokeweight=".467608pt" strokecolor="#000000">
                <v:path arrowok="t"/>
              </v:shape>
            </v:group>
            <v:group style="position:absolute;left:5;top:2163;width:4991;height:2" coordorigin="5,2163" coordsize="4991,2">
              <v:shape style="position:absolute;left:5;top:2163;width:4991;height:2" coordorigin="5,2163" coordsize="4991,0" path="m5,2163l4995,2163e" filled="false" stroked="true" strokeweight=".500368pt" strokecolor="#000000">
                <v:path arrowok="t"/>
              </v:shape>
            </v:group>
            <v:group style="position:absolute;left:4990;top:9;width:2;height:2149" coordorigin="4990,9" coordsize="2,2149">
              <v:shape style="position:absolute;left:4990;top:9;width:2;height:2149" coordorigin="4990,9" coordsize="0,2149" path="m4990,9l4990,2158e" filled="false" stroked="true" strokeweight=".584247pt" strokecolor="#000000">
                <v:path arrowok="t"/>
              </v:shape>
            </v:group>
            <v:group style="position:absolute;left:5;top:0;width:4991;height:2168" coordorigin="5,0" coordsize="4991,2168">
              <v:shape style="position:absolute;left:5;top:0;width:4991;height:2168" coordorigin="5,0" coordsize="4991,2168" path="m10,2163l10,2168,4995,2168,4995,0,5,0,5,2168,10,2168,10,2163,14,2163,14,9,4984,9,4984,2158,10,2158,10,2163,14,2163,10,2163xe" filled="false" stroked="true" strokeweight="0pt" strokecolor="#000000">
                <v:path arrowok="t"/>
              </v:shape>
            </v:group>
            <v:group style="position:absolute;left:3715;top:482;width:739;height:626" coordorigin="3715,482" coordsize="739,626">
              <v:shape style="position:absolute;left:3715;top:482;width:739;height:626" coordorigin="3715,482" coordsize="739,626" path="m4084,1107l4056,1107,4056,1096,4084,1096,4156,1089,4159,1103,4084,1107xe" filled="true" fillcolor="#000000" stroked="false">
                <v:path arrowok="t"/>
                <v:fill type="solid"/>
              </v:shape>
              <v:shape style="position:absolute;left:3715;top:482;width:739;height:626" coordorigin="3715,482" coordsize="739,626" path="m4004,1100l3955,1089,3909,1070,3913,1058,3958,1077,4007,1089,4004,1100xe" filled="true" fillcolor="#000000" stroked="false">
                <v:path arrowok="t"/>
                <v:fill type="solid"/>
              </v:shape>
              <v:shape style="position:absolute;left:3715;top:482;width:739;height:626" coordorigin="3715,482" coordsize="739,626" path="m4208,1091l4203,1077,4250,1060,4294,1037,4301,1049,4257,1072,4208,1091xe" filled="true" fillcolor="#000000" stroked="false">
                <v:path arrowok="t"/>
                <v:fill type="solid"/>
              </v:shape>
              <v:shape style="position:absolute;left:3715;top:482;width:739;height:626" coordorigin="3715,482" coordsize="739,626" path="m3862,1046l3820,1016,3785,978,3794,971,3829,1007,3869,1035,3862,1046xe" filled="true" fillcolor="#000000" stroked="false">
                <v:path arrowok="t"/>
                <v:fill type="solid"/>
              </v:shape>
              <v:shape style="position:absolute;left:3715;top:482;width:739;height:626" coordorigin="3715,482" coordsize="739,626" path="m4341,1018l4334,1009,4369,974,4399,934,4409,941,4378,981,4341,1018xe" filled="true" fillcolor="#000000" stroked="false">
                <v:path arrowok="t"/>
                <v:fill type="solid"/>
              </v:shape>
              <v:shape style="position:absolute;left:3715;top:482;width:739;height:626" coordorigin="3715,482" coordsize="739,626" path="m3754,939l3731,892,3719,843,3731,840,3745,887,3766,932,3754,939xe" filled="true" fillcolor="#000000" stroked="false">
                <v:path arrowok="t"/>
                <v:fill type="solid"/>
              </v:shape>
              <v:shape style="position:absolute;left:3715;top:482;width:739;height:626" coordorigin="3715,482" coordsize="739,626" path="m4432,894l4420,890,4434,845,4439,794,4453,794,4449,847,4432,894xe" filled="true" fillcolor="#000000" stroked="false">
                <v:path arrowok="t"/>
                <v:fill type="solid"/>
              </v:shape>
              <v:shape style="position:absolute;left:3715;top:482;width:739;height:626" coordorigin="3715,482" coordsize="739,626" path="m3726,791l3715,791,3719,740,3736,691,3747,695,3733,742,3726,791xe" filled="true" fillcolor="#000000" stroked="false">
                <v:path arrowok="t"/>
                <v:fill type="solid"/>
              </v:shape>
              <v:shape style="position:absolute;left:3715;top:482;width:739;height:626" coordorigin="3715,482" coordsize="739,626" path="m4437,754l4425,707,4404,662,4413,655,4437,702,4449,751,4437,754xe" filled="true" fillcolor="#000000" stroked="false">
                <v:path arrowok="t"/>
                <v:fill type="solid"/>
              </v:shape>
              <v:shape style="position:absolute;left:3715;top:482;width:739;height:626" coordorigin="3715,482" coordsize="739,626" path="m3771,651l3759,644,3789,604,3827,569,3836,578,3799,613,3771,651xe" filled="true" fillcolor="#000000" stroked="false">
                <v:path arrowok="t"/>
                <v:fill type="solid"/>
              </v:shape>
              <v:shape style="position:absolute;left:3715;top:482;width:739;height:626" coordorigin="3715,482" coordsize="739,626" path="m4374,620l4341,588,4301,557,4308,545,4348,576,4385,613,4374,620xe" filled="true" fillcolor="#000000" stroked="false">
                <v:path arrowok="t"/>
                <v:fill type="solid"/>
              </v:shape>
              <v:shape style="position:absolute;left:3715;top:482;width:739;height:626" coordorigin="3715,482" coordsize="739,626" path="m3876,550l3869,538,3916,515,3962,499,3967,510,3920,527,3876,550xe" filled="true" fillcolor="#000000" stroked="false">
                <v:path arrowok="t"/>
                <v:fill type="solid"/>
              </v:shape>
              <v:shape style="position:absolute;left:3715;top:482;width:739;height:626" coordorigin="3715,482" coordsize="739,626" path="m4257,531l4212,515,4163,501,4166,489,4215,501,4264,520,4257,531xe" filled="true" fillcolor="#000000" stroked="false">
                <v:path arrowok="t"/>
                <v:fill type="solid"/>
              </v:shape>
              <v:shape style="position:absolute;left:3715;top:482;width:739;height:626" coordorigin="3715,482" coordsize="739,626" path="m4016,499l4014,487,4084,482,4114,482,4114,494,4084,494,4016,499xe" filled="true" fillcolor="#000000" stroked="false">
                <v:path arrowok="t"/>
                <v:fill type="solid"/>
              </v:shape>
            </v:group>
            <v:group style="position:absolute;left:4420;top:794;width:33;height:101" coordorigin="4420,794" coordsize="33,101">
              <v:shape style="position:absolute;left:4420;top:794;width:33;height:101" coordorigin="4420,794" coordsize="33,101" path="m4439,794l4434,845,4420,890,4432,894,4449,847,4453,794,4439,794xe" filled="false" stroked="true" strokeweight="0pt" strokecolor="#000000">
                <v:path arrowok="t"/>
              </v:shape>
            </v:group>
            <v:group style="position:absolute;left:4404;top:655;width:45;height:99" coordorigin="4404,655" coordsize="45,99">
              <v:shape style="position:absolute;left:4404;top:655;width:45;height:99" coordorigin="4404,655" coordsize="45,99" path="m4404,662l4425,707,4437,754,4449,751,4437,702,4413,655,4404,662xe" filled="false" stroked="true" strokeweight="0pt" strokecolor="#000000">
                <v:path arrowok="t"/>
              </v:shape>
            </v:group>
            <v:group style="position:absolute;left:4301;top:545;width:85;height:75" coordorigin="4301,545" coordsize="85,75">
              <v:shape style="position:absolute;left:4301;top:545;width:85;height:75" coordorigin="4301,545" coordsize="85,75" path="m4301,557l4341,588,4374,620,4385,613,4348,576,4308,545,4301,557xe" filled="false" stroked="true" strokeweight="0pt" strokecolor="#000000">
                <v:path arrowok="t"/>
              </v:shape>
            </v:group>
            <v:group style="position:absolute;left:4163;top:489;width:101;height:43" coordorigin="4163,489" coordsize="101,43">
              <v:shape style="position:absolute;left:4163;top:489;width:101;height:43" coordorigin="4163,489" coordsize="101,43" path="m4163,501l4212,515,4257,531,4264,520,4215,501,4166,489,4163,501xe" filled="false" stroked="true" strokeweight="0pt" strokecolor="#000000">
                <v:path arrowok="t"/>
              </v:shape>
            </v:group>
            <v:group style="position:absolute;left:4014;top:482;width:101;height:17" coordorigin="4014,482" coordsize="101,17">
              <v:shape style="position:absolute;left:4014;top:482;width:101;height:17" coordorigin="4014,482" coordsize="101,17" path="m4016,499l4084,494,4114,494,4114,482,4084,482,4014,487,4016,499xe" filled="false" stroked="true" strokeweight="0pt" strokecolor="#000000">
                <v:path arrowok="t"/>
              </v:shape>
            </v:group>
            <v:group style="position:absolute;left:3869;top:499;width:99;height:52" coordorigin="3869,499" coordsize="99,52">
              <v:shape style="position:absolute;left:3869;top:499;width:99;height:52" coordorigin="3869,499" coordsize="99,52" path="m3876,550l3920,527,3967,510,3962,499,3916,515,3869,538,3876,550xe" filled="false" stroked="true" strokeweight="0pt" strokecolor="#000000">
                <v:path arrowok="t"/>
              </v:shape>
            </v:group>
            <v:group style="position:absolute;left:3759;top:569;width:78;height:82" coordorigin="3759,569" coordsize="78,82">
              <v:shape style="position:absolute;left:3759;top:569;width:78;height:82" coordorigin="3759,569" coordsize="78,82" path="m3771,651l3799,613,3836,578,3827,569,3789,604,3759,644,3771,651xe" filled="false" stroked="true" strokeweight="0pt" strokecolor="#000000">
                <v:path arrowok="t"/>
              </v:shape>
            </v:group>
            <v:group style="position:absolute;left:3715;top:691;width:33;height:101" coordorigin="3715,691" coordsize="33,101">
              <v:shape style="position:absolute;left:3715;top:691;width:33;height:101" coordorigin="3715,691" coordsize="33,101" path="m3726,791l3733,742,3747,695,3736,691,3719,740,3715,791,3726,791xe" filled="false" stroked="true" strokeweight="0pt" strokecolor="#000000">
                <v:path arrowok="t"/>
              </v:shape>
            </v:group>
            <v:group style="position:absolute;left:3719;top:840;width:47;height:99" coordorigin="3719,840" coordsize="47,99">
              <v:shape style="position:absolute;left:3719;top:840;width:47;height:99" coordorigin="3719,840" coordsize="47,99" path="m3766,932l3745,887,3731,840,3719,843,3731,892,3754,939,3766,932xe" filled="false" stroked="true" strokeweight="0pt" strokecolor="#000000">
                <v:path arrowok="t"/>
              </v:shape>
            </v:group>
            <v:group style="position:absolute;left:3785;top:971;width:85;height:75" coordorigin="3785,971" coordsize="85,75">
              <v:shape style="position:absolute;left:3785;top:971;width:85;height:75" coordorigin="3785,971" coordsize="85,75" path="m3869,1035l3829,1007,3794,971,3785,978,3820,1016,3862,1046,3869,1035xe" filled="false" stroked="true" strokeweight="0pt" strokecolor="#000000">
                <v:path arrowok="t"/>
              </v:shape>
            </v:group>
            <v:group style="position:absolute;left:3909;top:1058;width:99;height:43" coordorigin="3909,1058" coordsize="99,43">
              <v:shape style="position:absolute;left:3909;top:1058;width:99;height:43" coordorigin="3909,1058" coordsize="99,43" path="m4007,1089l3958,1077,3913,1058,3909,1070,3955,1089,4004,1100,4007,1089xe" filled="false" stroked="true" strokeweight="0pt" strokecolor="#000000">
                <v:path arrowok="t"/>
              </v:shape>
            </v:group>
            <v:group style="position:absolute;left:4056;top:1089;width:103;height:19" coordorigin="4056,1089" coordsize="103,19">
              <v:shape style="position:absolute;left:4056;top:1089;width:103;height:19" coordorigin="4056,1089" coordsize="103,19" path="m4156,1089l4084,1096,4056,1096,4056,1107,4084,1107,4159,1103,4156,1089xe" filled="false" stroked="true" strokeweight="0pt" strokecolor="#000000">
                <v:path arrowok="t"/>
              </v:shape>
            </v:group>
            <v:group style="position:absolute;left:4203;top:1037;width:99;height:54" coordorigin="4203,1037" coordsize="99,54">
              <v:shape style="position:absolute;left:4203;top:1037;width:99;height:54" coordorigin="4203,1037" coordsize="99,54" path="m4294,1037l4250,1060,4203,1077,4208,1091,4257,1072,4301,1049,4294,1037xe" filled="false" stroked="true" strokeweight="0pt" strokecolor="#000000">
                <v:path arrowok="t"/>
              </v:shape>
            </v:group>
            <v:group style="position:absolute;left:4334;top:934;width:75;height:85" coordorigin="4334,934" coordsize="75,85">
              <v:shape style="position:absolute;left:4334;top:934;width:75;height:85" coordorigin="4334,934" coordsize="75,85" path="m4399,934l4369,974,4334,1009,4341,1018,4378,981,4409,941,4399,934xe" filled="false" stroked="true" strokeweight="0pt" strokecolor="#000000">
                <v:path arrowok="t"/>
              </v:shape>
            </v:group>
            <v:group style="position:absolute;left:2882;top:866;width:587;height:555" coordorigin="2882,866" coordsize="587,555">
              <v:shape style="position:absolute;left:2882;top:866;width:587;height:555" coordorigin="2882,866" coordsize="587,555" path="m3168,1421l3116,1416,3067,1402,3072,1390,3118,1402,3170,1409,3168,1421xe" filled="true" fillcolor="#000000" stroked="false">
                <v:path arrowok="t"/>
                <v:fill type="solid"/>
              </v:shape>
              <v:shape style="position:absolute;left:2882;top:866;width:587;height:555" coordorigin="2882,866" coordsize="587,555" path="m3219,1419l3219,1405,3266,1393,3313,1374,3317,1386,3270,1407,3219,1419xe" filled="true" fillcolor="#000000" stroked="false">
                <v:path arrowok="t"/>
                <v:fill type="solid"/>
              </v:shape>
              <v:shape style="position:absolute;left:2882;top:866;width:587;height:555" coordorigin="2882,866" coordsize="587,555" path="m3023,1379l2978,1351,2943,1313,2953,1306,2988,1341,3027,1369,3023,1379xe" filled="true" fillcolor="#000000" stroked="false">
                <v:path arrowok="t"/>
                <v:fill type="solid"/>
              </v:shape>
              <v:shape style="position:absolute;left:2882;top:866;width:587;height:555" coordorigin="2882,866" coordsize="587,555" path="m3362,1358l3352,1348,3390,1316,3418,1276,3429,1283,3399,1323,3362,1358xe" filled="true" fillcolor="#000000" stroked="false">
                <v:path arrowok="t"/>
                <v:fill type="solid"/>
              </v:shape>
              <v:shape style="position:absolute;left:2882;top:866;width:587;height:555" coordorigin="2882,866" coordsize="587,555" path="m2915,1271l2894,1224,2882,1173,2896,1173,2906,1220,2924,1264,2915,1271xe" filled="true" fillcolor="#000000" stroked="false">
                <v:path arrowok="t"/>
                <v:fill type="solid"/>
              </v:shape>
              <v:shape style="position:absolute;left:2882;top:866;width:587;height:555" coordorigin="2882,866" coordsize="587,555" path="m3453,1236l3441,1231,3453,1189,3457,1142,3450,1093,3436,1046,3448,1042,3464,1091,3469,1142,3464,1192,3453,1236xe" filled="true" fillcolor="#000000" stroked="false">
                <v:path arrowok="t"/>
                <v:fill type="solid"/>
              </v:shape>
              <v:shape style="position:absolute;left:2882;top:866;width:587;height:555" coordorigin="2882,866" coordsize="587,555" path="m2894,1124l2882,1121,2892,1070,2910,1023,2922,1028,2903,1074,2894,1124xe" filled="true" fillcolor="#000000" stroked="false">
                <v:path arrowok="t"/>
                <v:fill type="solid"/>
              </v:shape>
              <v:shape style="position:absolute;left:2882;top:866;width:587;height:555" coordorigin="2882,866" coordsize="587,555" path="m3415,1004l3385,964,3348,934,3355,922,3392,957,3425,997,3415,1004xe" filled="true" fillcolor="#000000" stroked="false">
                <v:path arrowok="t"/>
                <v:fill type="solid"/>
              </v:shape>
              <v:shape style="position:absolute;left:2882;top:866;width:587;height:555" coordorigin="2882,866" coordsize="587,555" path="m2948,988l2939,978,2974,941,3016,911,3020,922,2981,950,2948,988xe" filled="true" fillcolor="#000000" stroked="false">
                <v:path arrowok="t"/>
                <v:fill type="solid"/>
              </v:shape>
              <v:shape style="position:absolute;left:2882;top:866;width:587;height:555" coordorigin="2882,866" coordsize="587,555" path="m3305,908l3259,890,3210,880,3212,868,3263,878,3310,897,3305,908xe" filled="true" fillcolor="#000000" stroked="false">
                <v:path arrowok="t"/>
                <v:fill type="solid"/>
              </v:shape>
              <v:shape style="position:absolute;left:2882;top:866;width:587;height:555" coordorigin="2882,866" coordsize="587,555" path="m3065,899l3060,887,3109,873,3161,866,3161,878,3111,885,3065,899xe" filled="true" fillcolor="#000000" stroked="false">
                <v:path arrowok="t"/>
                <v:fill type="solid"/>
              </v:shape>
            </v:group>
            <v:group style="position:absolute;left:3436;top:1042;width:33;height:195" coordorigin="3436,1042" coordsize="33,195">
              <v:shape style="position:absolute;left:3436;top:1042;width:33;height:195" coordorigin="3436,1042" coordsize="33,195" path="m3453,1236l3464,1192,3469,1142,3464,1091,3448,1042,3436,1046,3450,1093,3457,1142,3453,1189,3441,1231,3453,1236xe" filled="false" stroked="true" strokeweight="0pt" strokecolor="#000000">
                <v:path arrowok="t"/>
              </v:shape>
            </v:group>
            <v:group style="position:absolute;left:3352;top:1276;width:78;height:82" coordorigin="3352,1276" coordsize="78,82">
              <v:shape style="position:absolute;left:3352;top:1276;width:78;height:82" coordorigin="3352,1276" coordsize="78,82" path="m3362,1358l3399,1323,3429,1283,3418,1276,3390,1316,3352,1348,3362,1358xe" filled="false" stroked="true" strokeweight="0pt" strokecolor="#000000">
                <v:path arrowok="t"/>
              </v:shape>
            </v:group>
            <v:group style="position:absolute;left:3219;top:1374;width:99;height:45" coordorigin="3219,1374" coordsize="99,45">
              <v:shape style="position:absolute;left:3219;top:1374;width:99;height:45" coordorigin="3219,1374" coordsize="99,45" path="m3219,1419l3270,1407,3317,1386,3313,1374,3266,1393,3219,1405,3219,1419xe" filled="false" stroked="true" strokeweight="0pt" strokecolor="#000000">
                <v:path arrowok="t"/>
              </v:shape>
            </v:group>
            <v:group style="position:absolute;left:3067;top:1390;width:103;height:31" coordorigin="3067,1390" coordsize="103,31">
              <v:shape style="position:absolute;left:3067;top:1390;width:103;height:31" coordorigin="3067,1390" coordsize="103,31" path="m3067,1402l3116,1416,3168,1421,3170,1409,3118,1402,3072,1390,3067,1402xe" filled="false" stroked="true" strokeweight="0pt" strokecolor="#000000">
                <v:path arrowok="t"/>
              </v:shape>
            </v:group>
            <v:group style="position:absolute;left:2943;top:1306;width:85;height:73" coordorigin="2943,1306" coordsize="85,73">
              <v:shape style="position:absolute;left:2943;top:1306;width:85;height:73" coordorigin="2943,1306" coordsize="85,73" path="m2943,1313l2978,1351,3023,1379,3027,1369,2988,1341,2953,1306,2943,1313xe" filled="false" stroked="true" strokeweight="0pt" strokecolor="#000000">
                <v:path arrowok="t"/>
              </v:shape>
            </v:group>
            <v:group style="position:absolute;left:2882;top:1173;width:43;height:99" coordorigin="2882,1173" coordsize="43,99">
              <v:shape style="position:absolute;left:2882;top:1173;width:43;height:99" coordorigin="2882,1173" coordsize="43,99" path="m2882,1173l2894,1224,2915,1271,2924,1264,2906,1220,2896,1173,2882,1173xe" filled="false" stroked="true" strokeweight="0pt" strokecolor="#000000">
                <v:path arrowok="t"/>
              </v:shape>
            </v:group>
            <v:group style="position:absolute;left:2882;top:1023;width:40;height:101" coordorigin="2882,1023" coordsize="40,101">
              <v:shape style="position:absolute;left:2882;top:1023;width:40;height:101" coordorigin="2882,1023" coordsize="40,101" path="m2910,1023l2892,1070,2882,1121,2894,1124,2903,1074,2922,1028,2910,1023xe" filled="false" stroked="true" strokeweight="0pt" strokecolor="#000000">
                <v:path arrowok="t"/>
              </v:shape>
            </v:group>
            <v:group style="position:absolute;left:2939;top:911;width:82;height:78" coordorigin="2939,911" coordsize="82,78">
              <v:shape style="position:absolute;left:2939;top:911;width:82;height:78" coordorigin="2939,911" coordsize="82,78" path="m3016,911l2974,941,2939,978,2948,988,2981,950,3020,922,3016,911xe" filled="false" stroked="true" strokeweight="0pt" strokecolor="#000000">
                <v:path arrowok="t"/>
              </v:shape>
            </v:group>
            <v:group style="position:absolute;left:3060;top:866;width:101;height:33" coordorigin="3060,866" coordsize="101,33">
              <v:shape style="position:absolute;left:3060;top:866;width:101;height:33" coordorigin="3060,866" coordsize="101,33" path="m3161,866l3109,873,3060,887,3065,899,3111,885,3161,878,3161,866xe" filled="false" stroked="true" strokeweight="0pt" strokecolor="#000000">
                <v:path arrowok="t"/>
              </v:shape>
            </v:group>
            <v:group style="position:absolute;left:3210;top:868;width:101;height:40" coordorigin="3210,868" coordsize="101,40">
              <v:shape style="position:absolute;left:3210;top:868;width:101;height:40" coordorigin="3210,868" coordsize="101,40" path="m3310,897l3263,878,3212,868,3210,880,3259,890,3305,908,3310,897xe" filled="false" stroked="true" strokeweight="0pt" strokecolor="#000000">
                <v:path arrowok="t"/>
              </v:shape>
            </v:group>
            <v:group style="position:absolute;left:3348;top:922;width:78;height:82" coordorigin="3348,922" coordsize="78,82">
              <v:shape style="position:absolute;left:3348;top:922;width:78;height:82" coordorigin="3348,922" coordsize="78,82" path="m3425,997l3392,957,3355,922,3348,934,3385,964,3415,1004,3425,997xe" filled="false" stroked="true" strokeweight="0pt" strokecolor="#000000">
                <v:path arrowok="t"/>
              </v:shape>
            </v:group>
            <v:group style="position:absolute;left:166;top:56;width:702;height:628" coordorigin="166,56" coordsize="702,628">
              <v:shape style="position:absolute;left:166;top:56;width:702;height:628" coordorigin="166,56" coordsize="702,628" path="m517,684l458,679,458,667,517,672,562,672,564,681,517,684xe" filled="true" fillcolor="#000000" stroked="false">
                <v:path arrowok="t"/>
                <v:fill type="solid"/>
              </v:shape>
              <v:shape style="position:absolute;left:166;top:56;width:702;height:628" coordorigin="166,56" coordsize="702,628" path="m562,672l517,672,561,669,562,672xe" filled="true" fillcolor="#000000" stroked="false">
                <v:path arrowok="t"/>
                <v:fill type="solid"/>
              </v:shape>
              <v:shape style="position:absolute;left:166;top:56;width:702;height:628" coordorigin="166,56" coordsize="702,628" path="m615,672l610,660,659,644,706,620,711,632,664,655,615,672xe" filled="true" fillcolor="#000000" stroked="false">
                <v:path arrowok="t"/>
                <v:fill type="solid"/>
              </v:shape>
              <v:shape style="position:absolute;left:166;top:56;width:702;height:628" coordorigin="166,56" coordsize="702,628" path="m407,667l356,648,311,625,318,613,360,637,409,655,407,667xe" filled="true" fillcolor="#000000" stroked="false">
                <v:path arrowok="t"/>
                <v:fill type="solid"/>
              </v:shape>
              <v:shape style="position:absolute;left:166;top:56;width:702;height:628" coordorigin="166,56" coordsize="702,628" path="m755,602l746,590,783,555,814,515,825,522,793,564,755,602xe" filled="true" fillcolor="#000000" stroked="false">
                <v:path arrowok="t"/>
                <v:fill type="solid"/>
              </v:shape>
              <v:shape style="position:absolute;left:166;top:56;width:702;height:628" coordorigin="166,56" coordsize="702,628" path="m269,592l232,552,201,510,213,503,241,545,276,583,269,592xe" filled="true" fillcolor="#000000" stroked="false">
                <v:path arrowok="t"/>
                <v:fill type="solid"/>
              </v:shape>
              <v:shape style="position:absolute;left:166;top:56;width:702;height:628" coordorigin="166,56" coordsize="702,628" path="m849,475l837,471,851,421,856,370,853,346,868,344,868,370,863,424,849,475xe" filled="true" fillcolor="#000000" stroked="false">
                <v:path arrowok="t"/>
                <v:fill type="solid"/>
              </v:shape>
              <v:shape style="position:absolute;left:166;top:56;width:702;height:628" coordorigin="166,56" coordsize="702,628" path="m180,461l169,417,166,370,166,356,178,358,178,370,183,414,192,456,180,461xe" filled="true" fillcolor="#000000" stroked="false">
                <v:path arrowok="t"/>
                <v:fill type="solid"/>
              </v:shape>
              <v:shape style="position:absolute;left:166;top:56;width:702;height:628" coordorigin="166,56" coordsize="702,628" path="m185,307l173,304,190,255,215,208,227,215,201,260,185,307xe" filled="true" fillcolor="#000000" stroked="false">
                <v:path arrowok="t"/>
                <v:fill type="solid"/>
              </v:shape>
              <v:shape style="position:absolute;left:166;top:56;width:702;height:628" coordorigin="166,56" coordsize="702,628" path="m844,295l825,248,800,206,809,197,837,243,858,293,844,295xe" filled="true" fillcolor="#000000" stroked="false">
                <v:path arrowok="t"/>
                <v:fill type="solid"/>
              </v:shape>
              <v:shape style="position:absolute;left:166;top:56;width:702;height:628" coordorigin="166,56" coordsize="702,628" path="m260,176l250,166,288,131,332,103,339,115,297,143,260,176xe" filled="true" fillcolor="#000000" stroked="false">
                <v:path arrowok="t"/>
                <v:fill type="solid"/>
              </v:shape>
              <v:shape style="position:absolute;left:166;top:56;width:702;height:628" coordorigin="166,56" coordsize="702,628" path="m767,166l727,136,683,108,690,96,734,124,774,157,767,166xe" filled="true" fillcolor="#000000" stroked="false">
                <v:path arrowok="t"/>
                <v:fill type="solid"/>
              </v:shape>
              <v:shape style="position:absolute;left:166;top:56;width:702;height:628" coordorigin="166,56" coordsize="702,628" path="m386,94l381,82,430,66,484,59,484,70,435,80,386,94xe" filled="true" fillcolor="#000000" stroked="false">
                <v:path arrowok="t"/>
                <v:fill type="solid"/>
              </v:shape>
              <v:shape style="position:absolute;left:166;top:56;width:702;height:628" coordorigin="166,56" coordsize="702,628" path="m636,89l587,77,536,70,538,56,589,63,641,77,636,89xe" filled="true" fillcolor="#000000" stroked="false">
                <v:path arrowok="t"/>
                <v:fill type="solid"/>
              </v:shape>
            </v:group>
            <v:group style="position:absolute;left:837;top:344;width:31;height:132" coordorigin="837,344" coordsize="31,132">
              <v:shape style="position:absolute;left:837;top:344;width:31;height:132" coordorigin="837,344" coordsize="31,132" path="m853,346l856,370,851,421,837,471,849,475,863,424,868,370,868,344,853,346xe" filled="false" stroked="true" strokeweight="0pt" strokecolor="#000000">
                <v:path arrowok="t"/>
              </v:shape>
            </v:group>
            <v:group style="position:absolute;left:800;top:197;width:59;height:99" coordorigin="800,197" coordsize="59,99">
              <v:shape style="position:absolute;left:800;top:197;width:59;height:99" coordorigin="800,197" coordsize="59,99" path="m800,206l825,248,844,295,858,293,837,243,809,197,800,206xe" filled="false" stroked="true" strokeweight="0pt" strokecolor="#000000">
                <v:path arrowok="t"/>
              </v:shape>
            </v:group>
            <v:group style="position:absolute;left:683;top:96;width:92;height:71" coordorigin="683,96" coordsize="92,71">
              <v:shape style="position:absolute;left:683;top:96;width:92;height:71" coordorigin="683,96" coordsize="92,71" path="m683,108l727,136,767,166,774,157,734,124,690,96,683,108xe" filled="false" stroked="true" strokeweight="0pt" strokecolor="#000000">
                <v:path arrowok="t"/>
              </v:shape>
            </v:group>
            <v:group style="position:absolute;left:536;top:56;width:106;height:33" coordorigin="536,56" coordsize="106,33">
              <v:shape style="position:absolute;left:536;top:56;width:106;height:33" coordorigin="536,56" coordsize="106,33" path="m536,70l587,77,636,89,641,77,589,63,538,56,536,70xe" filled="false" stroked="true" strokeweight="0pt" strokecolor="#000000">
                <v:path arrowok="t"/>
              </v:shape>
            </v:group>
            <v:group style="position:absolute;left:381;top:59;width:103;height:36" coordorigin="381,59" coordsize="103,36">
              <v:shape style="position:absolute;left:381;top:59;width:103;height:36" coordorigin="381,59" coordsize="103,36" path="m386,94l435,80,484,70,484,59,430,66,381,82,386,94xe" filled="false" stroked="true" strokeweight="0pt" strokecolor="#000000">
                <v:path arrowok="t"/>
              </v:shape>
            </v:group>
            <v:group style="position:absolute;left:250;top:103;width:89;height:73" coordorigin="250,103" coordsize="89,73">
              <v:shape style="position:absolute;left:250;top:103;width:89;height:73" coordorigin="250,103" coordsize="89,73" path="m260,176l297,143,339,115,332,103,288,131,250,166,260,176xe" filled="false" stroked="true" strokeweight="0pt" strokecolor="#000000">
                <v:path arrowok="t"/>
              </v:shape>
            </v:group>
            <v:group style="position:absolute;left:173;top:208;width:54;height:99" coordorigin="173,208" coordsize="54,99">
              <v:shape style="position:absolute;left:173;top:208;width:54;height:99" coordorigin="173,208" coordsize="54,99" path="m185,307l201,260,227,215,215,208,190,255,173,304,185,307xe" filled="false" stroked="true" strokeweight="0pt" strokecolor="#000000">
                <v:path arrowok="t"/>
              </v:shape>
            </v:group>
            <v:group style="position:absolute;left:166;top:356;width:26;height:106" coordorigin="166,356" coordsize="26,106">
              <v:shape style="position:absolute;left:166;top:356;width:26;height:106" coordorigin="166,356" coordsize="26,106" path="m192,456l183,414,178,370,178,358,166,356,166,370,169,417,180,461,192,456xe" filled="false" stroked="true" strokeweight="0pt" strokecolor="#000000">
                <v:path arrowok="t"/>
              </v:shape>
            </v:group>
            <v:group style="position:absolute;left:201;top:503;width:75;height:89" coordorigin="201,503" coordsize="75,89">
              <v:shape style="position:absolute;left:201;top:503;width:75;height:89" coordorigin="201,503" coordsize="75,89" path="m276,583l241,545,213,503,201,510,232,552,269,592,276,583xe" filled="false" stroked="true" strokeweight="0pt" strokecolor="#000000">
                <v:path arrowok="t"/>
              </v:shape>
            </v:group>
            <v:group style="position:absolute;left:311;top:613;width:99;height:54" coordorigin="311,613" coordsize="99,54">
              <v:shape style="position:absolute;left:311;top:613;width:99;height:54" coordorigin="311,613" coordsize="99,54" path="m409,655l360,637,318,613,311,625,356,648,407,667,409,655xe" filled="false" stroked="true" strokeweight="0pt" strokecolor="#000000">
                <v:path arrowok="t"/>
              </v:shape>
            </v:group>
            <v:group style="position:absolute;left:458;top:667;width:106;height:17" coordorigin="458,667" coordsize="106,17">
              <v:shape style="position:absolute;left:458;top:667;width:106;height:17" coordorigin="458,667" coordsize="106,17" path="m561,669l517,672,458,667,458,679,517,684,564,681,561,669xe" filled="false" stroked="true" strokeweight="0pt" strokecolor="#000000">
                <v:path arrowok="t"/>
              </v:shape>
            </v:group>
            <v:group style="position:absolute;left:610;top:620;width:101;height:52" coordorigin="610,620" coordsize="101,52">
              <v:shape style="position:absolute;left:610;top:620;width:101;height:52" coordorigin="610,620" coordsize="101,52" path="m706,620l659,644,610,660,615,672,664,655,711,632,706,620xe" filled="false" stroked="true" strokeweight="0pt" strokecolor="#000000">
                <v:path arrowok="t"/>
              </v:shape>
            </v:group>
            <v:group style="position:absolute;left:746;top:515;width:80;height:87" coordorigin="746,515" coordsize="80,87">
              <v:shape style="position:absolute;left:746;top:515;width:80;height:87" coordorigin="746,515" coordsize="80,87" path="m814,515l783,555,746,590,755,602,793,564,825,522,814,515xe" filled="false" stroked="true" strokeweight="0pt" strokecolor="#000000">
                <v:path arrowok="t"/>
              </v:shape>
            </v:group>
          </v:group>
        </w:pict>
      </w:r>
      <w:r>
        <w:rPr>
          <w:rFonts w:ascii="宋体"/>
          <w:position w:val="-42"/>
          <w:sz w:val="20"/>
        </w:rPr>
      </w:r>
      <w:r>
        <w:rPr>
          <w:rFonts w:ascii="宋体"/>
          <w:position w:val="-42"/>
          <w:sz w:val="20"/>
        </w:rPr>
        <w:tab/>
      </w:r>
      <w:r>
        <w:rPr>
          <w:rFonts w:ascii="宋体"/>
          <w:position w:val="-37"/>
          <w:sz w:val="20"/>
        </w:rPr>
        <w:drawing>
          <wp:inline distT="0" distB="0" distL="0" distR="0">
            <wp:extent cx="1558323" cy="1119187"/>
            <wp:effectExtent l="0" t="0" r="0" b="0"/>
            <wp:docPr id="23" name="image104.png" descr=""/>
            <wp:cNvGraphicFramePr>
              <a:graphicFrameLocks noChangeAspect="1"/>
            </wp:cNvGraphicFramePr>
            <a:graphic>
              <a:graphicData uri="http://schemas.openxmlformats.org/drawingml/2006/picture">
                <pic:pic>
                  <pic:nvPicPr>
                    <pic:cNvPr id="24" name="image104.png"/>
                    <pic:cNvPicPr/>
                  </pic:nvPicPr>
                  <pic:blipFill>
                    <a:blip r:embed="rId113" cstate="print"/>
                    <a:stretch>
                      <a:fillRect/>
                    </a:stretch>
                  </pic:blipFill>
                  <pic:spPr>
                    <a:xfrm>
                      <a:off x="0" y="0"/>
                      <a:ext cx="1558323" cy="1119187"/>
                    </a:xfrm>
                    <a:prstGeom prst="rect">
                      <a:avLst/>
                    </a:prstGeom>
                  </pic:spPr>
                </pic:pic>
              </a:graphicData>
            </a:graphic>
          </wp:inline>
        </w:drawing>
      </w:r>
      <w:r>
        <w:rPr>
          <w:rFonts w:ascii="宋体"/>
          <w:position w:val="-37"/>
          <w:sz w:val="20"/>
        </w:rPr>
      </w:r>
    </w:p>
    <w:p>
      <w:pPr>
        <w:spacing w:line="240" w:lineRule="auto" w:before="11"/>
        <w:rPr>
          <w:rFonts w:ascii="宋体" w:hAnsi="宋体" w:cs="宋体" w:eastAsia="宋体"/>
          <w:sz w:val="5"/>
          <w:szCs w:val="5"/>
        </w:rPr>
      </w:pPr>
    </w:p>
    <w:p>
      <w:pPr>
        <w:spacing w:after="0" w:line="240" w:lineRule="auto"/>
        <w:rPr>
          <w:rFonts w:ascii="宋体" w:hAnsi="宋体" w:cs="宋体" w:eastAsia="宋体"/>
          <w:sz w:val="5"/>
          <w:szCs w:val="5"/>
        </w:rPr>
        <w:sectPr>
          <w:pgSz w:w="11910" w:h="16840"/>
          <w:pgMar w:header="0" w:footer="1993" w:top="1580" w:bottom="2180" w:left="1680" w:right="1680"/>
        </w:sectPr>
      </w:pPr>
    </w:p>
    <w:p>
      <w:pPr>
        <w:spacing w:line="240" w:lineRule="auto" w:before="2"/>
        <w:rPr>
          <w:rFonts w:ascii="宋体" w:hAnsi="宋体" w:cs="宋体" w:eastAsia="宋体"/>
          <w:sz w:val="30"/>
          <w:szCs w:val="30"/>
        </w:rPr>
      </w:pPr>
    </w:p>
    <w:p>
      <w:pPr>
        <w:pStyle w:val="BodyText"/>
        <w:tabs>
          <w:tab w:pos="2243" w:val="left" w:leader="none"/>
        </w:tabs>
        <w:spacing w:line="240" w:lineRule="auto"/>
        <w:ind w:left="248" w:right="0"/>
        <w:jc w:val="left"/>
      </w:pPr>
      <w:r>
        <w:rPr>
          <w:spacing w:val="-1"/>
        </w:rPr>
        <w:t>（</w:t>
      </w:r>
      <w:r>
        <w:rPr>
          <w:rFonts w:ascii="Times New Roman" w:hAnsi="Times New Roman" w:cs="Times New Roman" w:eastAsia="Times New Roman"/>
          <w:spacing w:val="-1"/>
        </w:rPr>
        <w:t>1</w:t>
      </w:r>
      <w:r>
        <w:rPr>
          <w:spacing w:val="-1"/>
        </w:rPr>
        <w:t>）长江属于</w:t>
      </w:r>
      <w:r>
        <w:rPr>
          <w:rFonts w:ascii="Times New Roman" w:hAnsi="Times New Roman" w:cs="Times New Roman" w:eastAsia="Times New Roman"/>
          <w:spacing w:val="-1"/>
        </w:rPr>
      </w:r>
      <w:r>
        <w:rPr>
          <w:rFonts w:ascii="Times New Roman" w:hAnsi="Times New Roman" w:cs="Times New Roman" w:eastAsia="Times New Roman"/>
          <w:spacing w:val="-1"/>
          <w:u w:val="single" w:color="000000"/>
        </w:rPr>
        <w:tab/>
      </w:r>
      <w:r>
        <w:rPr>
          <w:rFonts w:ascii="Times New Roman" w:hAnsi="Times New Roman" w:cs="Times New Roman" w:eastAsia="Times New Roman"/>
          <w:spacing w:val="-1"/>
        </w:rPr>
      </w:r>
      <w:r>
        <w:rPr>
          <w:spacing w:val="-11"/>
        </w:rPr>
        <w:t>（内流河</w:t>
      </w:r>
      <w:r>
        <w:rPr>
          <w:rFonts w:ascii="宋体" w:hAnsi="宋体" w:cs="宋体" w:eastAsia="宋体"/>
          <w:spacing w:val="-11"/>
        </w:rPr>
        <w:t>/</w:t>
      </w:r>
      <w:r>
        <w:rPr>
          <w:spacing w:val="-11"/>
        </w:rPr>
        <w:t>外流河）。</w:t>
      </w:r>
    </w:p>
    <w:p>
      <w:pPr>
        <w:pStyle w:val="BodyText"/>
        <w:spacing w:line="240" w:lineRule="auto" w:before="35"/>
        <w:ind w:left="74" w:right="0"/>
        <w:jc w:val="left"/>
        <w:rPr>
          <w:rFonts w:ascii="Times New Roman" w:hAnsi="Times New Roman" w:cs="Times New Roman" w:eastAsia="Times New Roman"/>
        </w:rPr>
      </w:pPr>
      <w:r>
        <w:rPr/>
        <w:br w:type="column"/>
      </w:r>
      <w:r>
        <w:rPr/>
        <w:t>图</w:t>
      </w:r>
      <w:r>
        <w:rPr>
          <w:spacing w:val="-53"/>
        </w:rPr>
        <w:t> </w:t>
      </w:r>
      <w:r>
        <w:rPr>
          <w:rFonts w:ascii="Times New Roman" w:hAnsi="Times New Roman" w:cs="Times New Roman" w:eastAsia="Times New Roman"/>
        </w:rPr>
        <w:t>18</w:t>
      </w:r>
    </w:p>
    <w:p>
      <w:pPr>
        <w:spacing w:after="0" w:line="240" w:lineRule="auto"/>
        <w:jc w:val="left"/>
        <w:rPr>
          <w:rFonts w:ascii="Times New Roman" w:hAnsi="Times New Roman" w:cs="Times New Roman" w:eastAsia="Times New Roman"/>
        </w:rPr>
        <w:sectPr>
          <w:type w:val="continuous"/>
          <w:pgSz w:w="11910" w:h="16840"/>
          <w:pgMar w:top="1580" w:bottom="2180" w:left="1680" w:right="1680"/>
          <w:cols w:num="2" w:equalWidth="0">
            <w:col w:w="4133" w:space="40"/>
            <w:col w:w="4377"/>
          </w:cols>
        </w:sectPr>
      </w:pPr>
    </w:p>
    <w:p>
      <w:pPr>
        <w:pStyle w:val="BodyText"/>
        <w:tabs>
          <w:tab w:pos="6461" w:val="left" w:leader="none"/>
        </w:tabs>
        <w:spacing w:line="240" w:lineRule="auto" w:before="83"/>
        <w:ind w:left="248" w:right="47"/>
        <w:jc w:val="left"/>
      </w:pPr>
      <w:r>
        <w:rPr>
          <w:spacing w:val="6"/>
        </w:rPr>
        <w:t>（</w:t>
      </w:r>
      <w:r>
        <w:rPr>
          <w:rFonts w:ascii="Times New Roman" w:hAnsi="Times New Roman" w:cs="Times New Roman" w:eastAsia="Times New Roman"/>
          <w:spacing w:val="6"/>
        </w:rPr>
        <w:t>2</w:t>
      </w:r>
      <w:r>
        <w:rPr>
          <w:spacing w:val="6"/>
        </w:rPr>
        <w:t>）研学小组对甲、乙两河段进行比较，发现乙河段水量</w:t>
      </w:r>
      <w:r>
        <w:rPr>
          <w:rFonts w:ascii="Times New Roman" w:hAnsi="Times New Roman" w:cs="Times New Roman" w:eastAsia="Times New Roman"/>
          <w:spacing w:val="6"/>
        </w:rPr>
      </w:r>
      <w:r>
        <w:rPr>
          <w:rFonts w:ascii="Times New Roman" w:hAnsi="Times New Roman" w:cs="Times New Roman" w:eastAsia="Times New Roman"/>
          <w:spacing w:val="6"/>
          <w:u w:val="single" w:color="000000"/>
        </w:rPr>
        <w:tab/>
      </w:r>
      <w:r>
        <w:rPr>
          <w:rFonts w:ascii="Times New Roman" w:hAnsi="Times New Roman" w:cs="Times New Roman" w:eastAsia="Times New Roman"/>
          <w:spacing w:val="6"/>
        </w:rPr>
      </w:r>
      <w:r>
        <w:rPr>
          <w:spacing w:val="-7"/>
        </w:rPr>
        <w:t>（大</w:t>
      </w:r>
      <w:r>
        <w:rPr>
          <w:rFonts w:ascii="宋体" w:hAnsi="宋体" w:cs="宋体" w:eastAsia="宋体"/>
          <w:spacing w:val="-7"/>
        </w:rPr>
        <w:t>/</w:t>
      </w:r>
      <w:r>
        <w:rPr>
          <w:spacing w:val="-7"/>
        </w:rPr>
        <w:t>小），流速</w:t>
      </w:r>
      <w:r>
        <w:rPr/>
      </w:r>
    </w:p>
    <w:p>
      <w:pPr>
        <w:pStyle w:val="BodyText"/>
        <w:tabs>
          <w:tab w:pos="1405" w:val="left" w:leader="none"/>
        </w:tabs>
        <w:spacing w:line="240" w:lineRule="auto" w:before="83"/>
        <w:ind w:left="774" w:right="47"/>
        <w:jc w:val="left"/>
      </w:pPr>
      <w:r>
        <w:rPr>
          <w:rFonts w:ascii="Times New Roman" w:hAnsi="Times New Roman" w:cs="Times New Roman" w:eastAsia="Times New Roman"/>
        </w:rPr>
      </w:r>
      <w:r>
        <w:rPr>
          <w:rFonts w:ascii="Times New Roman" w:hAnsi="Times New Roman" w:cs="Times New Roman" w:eastAsia="Times New Roman"/>
          <w:u w:val="single" w:color="000000"/>
        </w:rPr>
        <w:t> </w:t>
        <w:tab/>
      </w:r>
      <w:r>
        <w:rPr>
          <w:rFonts w:ascii="Times New Roman" w:hAnsi="Times New Roman" w:cs="Times New Roman" w:eastAsia="Times New Roman"/>
        </w:rPr>
      </w:r>
      <w:r>
        <w:rPr>
          <w:spacing w:val="-36"/>
        </w:rPr>
        <w:t>（快</w:t>
      </w:r>
      <w:r>
        <w:rPr>
          <w:rFonts w:ascii="宋体" w:hAnsi="宋体" w:cs="宋体" w:eastAsia="宋体"/>
          <w:spacing w:val="-36"/>
        </w:rPr>
        <w:t>/</w:t>
      </w:r>
      <w:r>
        <w:rPr>
          <w:spacing w:val="-36"/>
        </w:rPr>
        <w:t>慢）。</w:t>
      </w:r>
      <w:r>
        <w:rPr/>
      </w:r>
    </w:p>
    <w:p>
      <w:pPr>
        <w:pStyle w:val="BodyText"/>
        <w:spacing w:line="240" w:lineRule="auto" w:before="99"/>
        <w:ind w:left="248" w:right="47"/>
        <w:jc w:val="left"/>
      </w:pPr>
      <w:r>
        <w:rPr/>
        <w:t>（</w:t>
      </w:r>
      <w:r>
        <w:rPr>
          <w:rFonts w:ascii="Times New Roman" w:hAnsi="Times New Roman" w:cs="Times New Roman" w:eastAsia="Times New Roman"/>
        </w:rPr>
        <w:t>3</w:t>
      </w:r>
      <w:r>
        <w:rPr/>
        <w:t>）丙河段，历史上多发洪涝灾害，请帮助研学小组完成下列知识结构图。</w:t>
      </w:r>
    </w:p>
    <w:p>
      <w:pPr>
        <w:spacing w:line="240" w:lineRule="auto" w:before="1"/>
        <w:rPr>
          <w:rFonts w:ascii="宋体" w:hAnsi="宋体" w:cs="宋体" w:eastAsia="宋体"/>
          <w:sz w:val="20"/>
          <w:szCs w:val="20"/>
        </w:rPr>
      </w:pPr>
    </w:p>
    <w:p>
      <w:pPr>
        <w:spacing w:line="1280" w:lineRule="exact"/>
        <w:ind w:left="792" w:right="0" w:firstLine="0"/>
        <w:rPr>
          <w:rFonts w:ascii="宋体" w:hAnsi="宋体" w:cs="宋体" w:eastAsia="宋体"/>
          <w:sz w:val="20"/>
          <w:szCs w:val="20"/>
        </w:rPr>
      </w:pPr>
      <w:r>
        <w:rPr>
          <w:rFonts w:ascii="宋体" w:hAnsi="宋体" w:cs="宋体" w:eastAsia="宋体"/>
          <w:position w:val="-25"/>
          <w:sz w:val="20"/>
          <w:szCs w:val="20"/>
        </w:rPr>
        <w:pict>
          <v:group style="width:307.25pt;height:64pt;mso-position-horizontal-relative:char;mso-position-vertical-relative:line" coordorigin="0,0" coordsize="6145,1280">
            <v:group style="position:absolute;left:5;top:5;width:1204;height:322" coordorigin="5,5" coordsize="1204,322">
              <v:shape style="position:absolute;left:5;top:5;width:1204;height:322" coordorigin="5,5" coordsize="1204,322" path="m5,327l1209,327,1209,5,5,5,5,327xe" filled="false" stroked="true" strokeweight=".5pt" strokecolor="#000000">
                <v:path arrowok="t"/>
              </v:shape>
            </v:group>
            <v:group style="position:absolute;left:1203;top:161;width:159;height:2" coordorigin="1203,161" coordsize="159,2">
              <v:shape style="position:absolute;left:1203;top:161;width:159;height:2" coordorigin="1203,161" coordsize="159,0" path="m1203,161l1362,161e" filled="false" stroked="true" strokeweight="1pt" strokecolor="#000000">
                <v:path arrowok="t"/>
              </v:shape>
            </v:group>
            <v:group style="position:absolute;left:1342;top:101;width:120;height:120" coordorigin="1342,101" coordsize="120,120">
              <v:shape style="position:absolute;left:1342;top:101;width:120;height:120" coordorigin="1342,101" coordsize="120,120" path="m1342,101l1342,221,1462,161,1342,101xe" filled="true" fillcolor="#000000" stroked="false">
                <v:path arrowok="t"/>
                <v:fill type="solid"/>
              </v:shape>
            </v:group>
            <v:group style="position:absolute;left:1473;top:11;width:1204;height:322" coordorigin="1473,11" coordsize="1204,322">
              <v:shape style="position:absolute;left:1473;top:11;width:1204;height:322" coordorigin="1473,11" coordsize="1204,322" path="m1473,333l2677,333,2677,11,1473,11,1473,333xe" filled="false" stroked="true" strokeweight=".5pt" strokecolor="#000000">
                <v:path arrowok="t"/>
              </v:shape>
            </v:group>
            <v:group style="position:absolute;left:2671;top:161;width:159;height:2" coordorigin="2671,161" coordsize="159,2">
              <v:shape style="position:absolute;left:2671;top:161;width:159;height:2" coordorigin="2671,161" coordsize="159,0" path="m2671,161l2830,161e" filled="false" stroked="true" strokeweight="1pt" strokecolor="#000000">
                <v:path arrowok="t"/>
              </v:shape>
            </v:group>
            <v:group style="position:absolute;left:2911;top:11;width:1204;height:322" coordorigin="2911,11" coordsize="1204,322">
              <v:shape style="position:absolute;left:2911;top:11;width:1204;height:322" coordorigin="2911,11" coordsize="1204,322" path="m2911,333l4115,333,4115,11,2911,11,2911,333xe" filled="false" stroked="true" strokeweight=".5pt" strokecolor="#000000">
                <v:path arrowok="t"/>
              </v:shape>
            </v:group>
            <v:group style="position:absolute;left:2810;top:101;width:120;height:120" coordorigin="2810,101" coordsize="120,120">
              <v:shape style="position:absolute;left:2810;top:101;width:120;height:120" coordorigin="2810,101" coordsize="120,120" path="m2810,101l2810,221,2930,161,2810,101xe" filled="true" fillcolor="#000000" stroked="false">
                <v:path arrowok="t"/>
                <v:fill type="solid"/>
              </v:shape>
            </v:group>
            <v:group style="position:absolute;left:4109;top:161;width:171;height:2" coordorigin="4109,161" coordsize="171,2">
              <v:shape style="position:absolute;left:4109;top:161;width:171;height:2" coordorigin="4109,161" coordsize="171,0" path="m4109,161l4280,161e" filled="false" stroked="true" strokeweight=".75pt" strokecolor="#000000">
                <v:path arrowok="t"/>
              </v:shape>
            </v:group>
            <v:group style="position:absolute;left:2917;top:549;width:1204;height:322" coordorigin="2917,549" coordsize="1204,322">
              <v:shape style="position:absolute;left:2917;top:549;width:1204;height:322" coordorigin="2917,549" coordsize="1204,322" path="m2917,871l4121,871,4121,549,2917,549,2917,871xe" filled="false" stroked="true" strokeweight=".5pt" strokecolor="#000000">
                <v:path arrowok="t"/>
              </v:shape>
            </v:group>
            <v:group style="position:absolute;left:4115;top:709;width:165;height:2" coordorigin="4115,709" coordsize="165,2">
              <v:shape style="position:absolute;left:4115;top:709;width:165;height:2" coordorigin="4115,709" coordsize="165,0" path="m4115,709l4280,709e" filled="false" stroked="true" strokeweight=".75pt" strokecolor="#000000">
                <v:path arrowok="t"/>
              </v:shape>
            </v:group>
            <v:group style="position:absolute;left:4280;top:161;width:2;height:548" coordorigin="4280,161" coordsize="2,548">
              <v:shape style="position:absolute;left:4280;top:161;width:2;height:548" coordorigin="4280,161" coordsize="0,548" path="m4280,161l4280,709e" filled="false" stroked="true" strokeweight=".75pt" strokecolor="#000000">
                <v:path arrowok="t"/>
              </v:shape>
            </v:group>
            <v:group style="position:absolute;left:4280;top:432;width:129;height:2" coordorigin="4280,432" coordsize="129,2">
              <v:shape style="position:absolute;left:4280;top:432;width:129;height:2" coordorigin="4280,432" coordsize="129,0" path="m4280,432l4409,432e" filled="false" stroked="true" strokeweight="1pt" strokecolor="#000000">
                <v:path arrowok="t"/>
              </v:shape>
            </v:group>
            <v:group style="position:absolute;left:4547;top:269;width:1204;height:322" coordorigin="4547,269" coordsize="1204,322">
              <v:shape style="position:absolute;left:4547;top:269;width:1204;height:322" coordorigin="4547,269" coordsize="1204,322" path="m4547,591l5751,591,5751,269,4547,269,4547,591xe" filled="false" stroked="true" strokeweight=".5pt" strokecolor="#000000">
                <v:path arrowok="t"/>
              </v:shape>
            </v:group>
            <v:group style="position:absolute;left:4389;top:372;width:120;height:120" coordorigin="4389,372" coordsize="120,120">
              <v:shape style="position:absolute;left:4389;top:372;width:120;height:120" coordorigin="4389,372" coordsize="120,120" path="m4389,372l4389,492,4509,432,4389,372xe" filled="true" fillcolor="#000000" stroked="false">
                <v:path arrowok="t"/>
                <v:fill type="solid"/>
              </v:shape>
            </v:group>
            <v:group style="position:absolute;left:5745;top:401;width:171;height:2" coordorigin="5745,401" coordsize="171,2">
              <v:shape style="position:absolute;left:5745;top:401;width:171;height:2" coordorigin="5745,401" coordsize="171,0" path="m5745,401l5916,401e" filled="false" stroked="true" strokeweight=".75pt" strokecolor="#000000">
                <v:path arrowok="t"/>
              </v:shape>
            </v:group>
            <v:group style="position:absolute;left:17;top:947;width:1204;height:322" coordorigin="17,947" coordsize="1204,322">
              <v:shape style="position:absolute;left:17;top:947;width:1204;height:322" coordorigin="17,947" coordsize="1204,322" path="m17,1269l1221,1269,1221,947,17,947,17,1269xe" filled="false" stroked="true" strokeweight=".5pt" strokecolor="#000000">
                <v:path arrowok="t"/>
              </v:shape>
            </v:group>
            <v:group style="position:absolute;left:1209;top:1098;width:159;height:2" coordorigin="1209,1098" coordsize="159,2">
              <v:shape style="position:absolute;left:1209;top:1098;width:159;height:2" coordorigin="1209,1098" coordsize="159,0" path="m1209,1098l1368,1098e" filled="false" stroked="true" strokeweight="1pt" strokecolor="#000000">
                <v:path arrowok="t"/>
              </v:shape>
            </v:group>
            <v:group style="position:absolute;left:1479;top:953;width:1204;height:322" coordorigin="1479,953" coordsize="1204,322">
              <v:shape style="position:absolute;left:1479;top:953;width:1204;height:322" coordorigin="1479,953" coordsize="1204,322" path="m1479,1275l2683,1275,2683,953,1479,953,1479,1275xe" filled="false" stroked="true" strokeweight=".5pt" strokecolor="#000000">
                <v:path arrowok="t"/>
              </v:shape>
            </v:group>
            <v:group style="position:absolute;left:1348;top:1038;width:120;height:120" coordorigin="1348,1038" coordsize="120,120">
              <v:shape style="position:absolute;left:1348;top:1038;width:120;height:120" coordorigin="1348,1038" coordsize="120,120" path="m1348,1038l1348,1158,1468,1098,1348,1038xe" filled="true" fillcolor="#000000" stroked="false">
                <v:path arrowok="t"/>
                <v:fill type="solid"/>
              </v:shape>
            </v:group>
            <v:group style="position:absolute;left:2672;top:1142;width:3244;height:2" coordorigin="2672,1142" coordsize="3244,2">
              <v:shape style="position:absolute;left:2672;top:1142;width:3244;height:2" coordorigin="2672,1142" coordsize="3244,1" path="m2672,1142l5916,1143e" filled="false" stroked="true" strokeweight=".75pt" strokecolor="#000000">
                <v:path arrowok="t"/>
              </v:shape>
            </v:group>
            <v:group style="position:absolute;left:5916;top:401;width:2;height:750" coordorigin="5916,401" coordsize="2,750">
              <v:shape style="position:absolute;left:5916;top:401;width:2;height:750" coordorigin="5916,401" coordsize="0,750" path="m5916,401l5916,1151e" filled="false" stroked="true" strokeweight=".75pt" strokecolor="#000000">
                <v:path arrowok="t"/>
              </v:shape>
            </v:group>
            <v:group style="position:absolute;left:5916;top:772;width:129;height:2" coordorigin="5916,772" coordsize="129,2">
              <v:shape style="position:absolute;left:5916;top:772;width:129;height:2" coordorigin="5916,772" coordsize="129,0" path="m5916,772l6045,772e" filled="false" stroked="true" strokeweight="1pt" strokecolor="#000000">
                <v:path arrowok="t"/>
              </v:shape>
            </v:group>
            <v:group style="position:absolute;left:6025;top:712;width:120;height:120" coordorigin="6025,712" coordsize="120,120">
              <v:shape style="position:absolute;left:6025;top:712;width:120;height:120" coordorigin="6025,712" coordsize="120,120" path="m6025,712l6025,832,6145,772,6025,712xe" filled="true" fillcolor="#000000" stroked="false">
                <v:path arrowok="t"/>
                <v:fill type="solid"/>
              </v:shape>
              <v:shape style="position:absolute;left:5;top:5;width:1204;height:322" type="#_x0000_t202" filled="false" stroked="false">
                <v:textbox inset="0,0,0,0">
                  <w:txbxContent>
                    <w:p>
                      <w:pPr>
                        <w:spacing w:line="263" w:lineRule="exact" w:before="0"/>
                        <w:ind w:left="181" w:right="0" w:firstLine="0"/>
                        <w:jc w:val="left"/>
                        <w:rPr>
                          <w:rFonts w:ascii="宋体" w:hAnsi="宋体" w:cs="宋体" w:eastAsia="宋体"/>
                          <w:sz w:val="21"/>
                          <w:szCs w:val="21"/>
                        </w:rPr>
                      </w:pPr>
                      <w:r>
                        <w:rPr>
                          <w:rFonts w:ascii="宋体" w:hAnsi="宋体" w:cs="宋体" w:eastAsia="宋体"/>
                          <w:sz w:val="21"/>
                          <w:szCs w:val="21"/>
                        </w:rPr>
                        <w:t>地形平坦</w:t>
                      </w:r>
                    </w:p>
                  </w:txbxContent>
                </v:textbox>
                <w10:wrap type="none"/>
              </v:shape>
              <v:shape style="position:absolute;left:1473;top:11;width:1204;height:322" type="#_x0000_t202" filled="false" stroked="false">
                <v:textbox inset="0,0,0,0">
                  <w:txbxContent>
                    <w:p>
                      <w:pPr>
                        <w:tabs>
                          <w:tab w:pos="1159" w:val="left" w:leader="none"/>
                        </w:tabs>
                        <w:spacing w:line="263" w:lineRule="exact" w:before="0"/>
                        <w:ind w:left="5" w:right="0" w:firstLine="0"/>
                        <w:jc w:val="left"/>
                        <w:rPr>
                          <w:rFonts w:ascii="Times New Roman" w:hAnsi="Times New Roman" w:cs="Times New Roman" w:eastAsia="Times New Roman"/>
                          <w:sz w:val="21"/>
                          <w:szCs w:val="21"/>
                        </w:rPr>
                      </w:pPr>
                      <w:r>
                        <w:rPr>
                          <w:rFonts w:ascii="宋体" w:hAnsi="宋体" w:cs="宋体" w:eastAsia="宋体"/>
                          <w:sz w:val="21"/>
                          <w:szCs w:val="21"/>
                        </w:rPr>
                        <w:t>流速</w:t>
                      </w:r>
                      <w:r>
                        <w:rPr>
                          <w:rFonts w:ascii="Times New Roman" w:hAnsi="Times New Roman" w:cs="Times New Roman" w:eastAsia="Times New Roman"/>
                          <w:sz w:val="21"/>
                          <w:szCs w:val="21"/>
                        </w:rPr>
                      </w:r>
                      <w:r>
                        <w:rPr>
                          <w:rFonts w:ascii="Times New Roman" w:hAnsi="Times New Roman" w:cs="Times New Roman" w:eastAsia="Times New Roman"/>
                          <w:sz w:val="21"/>
                          <w:szCs w:val="21"/>
                          <w:u w:val="single" w:color="000000"/>
                        </w:rPr>
                        <w:t> </w:t>
                        <w:tab/>
                      </w:r>
                      <w:r>
                        <w:rPr>
                          <w:rFonts w:ascii="Times New Roman" w:hAnsi="Times New Roman" w:cs="Times New Roman" w:eastAsia="Times New Roman"/>
                          <w:sz w:val="21"/>
                          <w:szCs w:val="21"/>
                        </w:rPr>
                      </w:r>
                    </w:p>
                  </w:txbxContent>
                </v:textbox>
                <w10:wrap type="none"/>
              </v:shape>
              <v:shape style="position:absolute;left:2914;top:11;width:1204;height:322" type="#_x0000_t202" filled="false" stroked="false">
                <v:textbox inset="0,0,0,0">
                  <w:txbxContent>
                    <w:p>
                      <w:pPr>
                        <w:tabs>
                          <w:tab w:pos="1156" w:val="left" w:leader="none"/>
                        </w:tabs>
                        <w:spacing w:line="263" w:lineRule="exact" w:before="0"/>
                        <w:ind w:left="2" w:right="0" w:firstLine="0"/>
                        <w:jc w:val="left"/>
                        <w:rPr>
                          <w:rFonts w:ascii="Times New Roman" w:hAnsi="Times New Roman" w:cs="Times New Roman" w:eastAsia="Times New Roman"/>
                          <w:sz w:val="21"/>
                          <w:szCs w:val="21"/>
                        </w:rPr>
                      </w:pPr>
                      <w:r>
                        <w:rPr>
                          <w:rFonts w:ascii="宋体" w:hAnsi="宋体" w:cs="宋体" w:eastAsia="宋体"/>
                          <w:sz w:val="21"/>
                          <w:szCs w:val="21"/>
                        </w:rPr>
                        <w:t>泥沙</w:t>
                      </w:r>
                      <w:r>
                        <w:rPr>
                          <w:rFonts w:ascii="Times New Roman" w:hAnsi="Times New Roman" w:cs="Times New Roman" w:eastAsia="Times New Roman"/>
                          <w:sz w:val="21"/>
                          <w:szCs w:val="21"/>
                        </w:rPr>
                      </w:r>
                      <w:r>
                        <w:rPr>
                          <w:rFonts w:ascii="Times New Roman" w:hAnsi="Times New Roman" w:cs="Times New Roman" w:eastAsia="Times New Roman"/>
                          <w:sz w:val="21"/>
                          <w:szCs w:val="21"/>
                          <w:u w:val="single" w:color="000000"/>
                        </w:rPr>
                        <w:t> </w:t>
                        <w:tab/>
                      </w:r>
                      <w:r>
                        <w:rPr>
                          <w:rFonts w:ascii="Times New Roman" w:hAnsi="Times New Roman" w:cs="Times New Roman" w:eastAsia="Times New Roman"/>
                          <w:sz w:val="21"/>
                          <w:szCs w:val="21"/>
                        </w:rPr>
                      </w:r>
                    </w:p>
                  </w:txbxContent>
                </v:textbox>
                <w10:wrap type="none"/>
              </v:shape>
              <v:shape style="position:absolute;left:2914;top:549;width:1204;height:322" type="#_x0000_t202" filled="false" stroked="false">
                <v:textbox inset="0,0,0,0">
                  <w:txbxContent>
                    <w:p>
                      <w:pPr>
                        <w:spacing w:line="264" w:lineRule="exact" w:before="0"/>
                        <w:ind w:left="184" w:right="0" w:firstLine="0"/>
                        <w:jc w:val="left"/>
                        <w:rPr>
                          <w:rFonts w:ascii="宋体" w:hAnsi="宋体" w:cs="宋体" w:eastAsia="宋体"/>
                          <w:sz w:val="21"/>
                          <w:szCs w:val="21"/>
                        </w:rPr>
                      </w:pPr>
                      <w:r>
                        <w:rPr>
                          <w:rFonts w:ascii="宋体" w:hAnsi="宋体" w:cs="宋体" w:eastAsia="宋体"/>
                          <w:sz w:val="21"/>
                          <w:szCs w:val="21"/>
                        </w:rPr>
                        <w:t>河道弯曲</w:t>
                      </w:r>
                    </w:p>
                  </w:txbxContent>
                </v:textbox>
                <w10:wrap type="none"/>
              </v:shape>
              <v:shape style="position:absolute;left:4547;top:269;width:1204;height:322" type="#_x0000_t202" filled="false" stroked="false">
                <v:textbox inset="0,0,0,0">
                  <w:txbxContent>
                    <w:p>
                      <w:pPr>
                        <w:tabs>
                          <w:tab w:pos="1158" w:val="left" w:leader="none"/>
                        </w:tabs>
                        <w:spacing w:line="266" w:lineRule="exact" w:before="0"/>
                        <w:ind w:left="4" w:right="0" w:firstLine="0"/>
                        <w:jc w:val="left"/>
                        <w:rPr>
                          <w:rFonts w:ascii="Times New Roman" w:hAnsi="Times New Roman" w:cs="Times New Roman" w:eastAsia="Times New Roman"/>
                          <w:sz w:val="21"/>
                          <w:szCs w:val="21"/>
                        </w:rPr>
                      </w:pPr>
                      <w:r>
                        <w:rPr>
                          <w:rFonts w:ascii="宋体" w:hAnsi="宋体" w:cs="宋体" w:eastAsia="宋体"/>
                          <w:sz w:val="21"/>
                          <w:szCs w:val="21"/>
                        </w:rPr>
                        <w:t>河床</w:t>
                      </w:r>
                      <w:r>
                        <w:rPr>
                          <w:rFonts w:ascii="Times New Roman" w:hAnsi="Times New Roman" w:cs="Times New Roman" w:eastAsia="Times New Roman"/>
                          <w:sz w:val="21"/>
                          <w:szCs w:val="21"/>
                        </w:rPr>
                      </w:r>
                      <w:r>
                        <w:rPr>
                          <w:rFonts w:ascii="Times New Roman" w:hAnsi="Times New Roman" w:cs="Times New Roman" w:eastAsia="Times New Roman"/>
                          <w:sz w:val="21"/>
                          <w:szCs w:val="21"/>
                          <w:u w:val="single" w:color="000000"/>
                        </w:rPr>
                        <w:t> </w:t>
                        <w:tab/>
                      </w:r>
                      <w:r>
                        <w:rPr>
                          <w:rFonts w:ascii="Times New Roman" w:hAnsi="Times New Roman" w:cs="Times New Roman" w:eastAsia="Times New Roman"/>
                          <w:sz w:val="21"/>
                          <w:szCs w:val="21"/>
                        </w:rPr>
                      </w:r>
                    </w:p>
                  </w:txbxContent>
                </v:textbox>
                <w10:wrap type="none"/>
              </v:shape>
              <v:shape style="position:absolute;left:1479;top:953;width:1204;height:322" type="#_x0000_t202" filled="false" stroked="false">
                <v:textbox inset="0,0,0,0">
                  <w:txbxContent>
                    <w:p>
                      <w:pPr>
                        <w:tabs>
                          <w:tab w:pos="1159" w:val="left" w:leader="none"/>
                        </w:tabs>
                        <w:spacing w:line="266" w:lineRule="exact" w:before="0"/>
                        <w:ind w:left="5" w:right="0" w:firstLine="0"/>
                        <w:jc w:val="left"/>
                        <w:rPr>
                          <w:rFonts w:ascii="Times New Roman" w:hAnsi="Times New Roman" w:cs="Times New Roman" w:eastAsia="Times New Roman"/>
                          <w:sz w:val="21"/>
                          <w:szCs w:val="21"/>
                        </w:rPr>
                      </w:pPr>
                      <w:r>
                        <w:rPr>
                          <w:rFonts w:ascii="宋体" w:hAnsi="宋体" w:cs="宋体" w:eastAsia="宋体"/>
                          <w:sz w:val="21"/>
                          <w:szCs w:val="21"/>
                        </w:rPr>
                        <w:t>降水</w:t>
                      </w:r>
                      <w:r>
                        <w:rPr>
                          <w:rFonts w:ascii="Times New Roman" w:hAnsi="Times New Roman" w:cs="Times New Roman" w:eastAsia="Times New Roman"/>
                          <w:sz w:val="21"/>
                          <w:szCs w:val="21"/>
                        </w:rPr>
                      </w:r>
                      <w:r>
                        <w:rPr>
                          <w:rFonts w:ascii="Times New Roman" w:hAnsi="Times New Roman" w:cs="Times New Roman" w:eastAsia="Times New Roman"/>
                          <w:sz w:val="21"/>
                          <w:szCs w:val="21"/>
                          <w:u w:val="single" w:color="000000"/>
                        </w:rPr>
                        <w:t> </w:t>
                        <w:tab/>
                      </w:r>
                      <w:r>
                        <w:rPr>
                          <w:rFonts w:ascii="Times New Roman" w:hAnsi="Times New Roman" w:cs="Times New Roman" w:eastAsia="Times New Roman"/>
                          <w:sz w:val="21"/>
                          <w:szCs w:val="21"/>
                        </w:rPr>
                      </w:r>
                    </w:p>
                  </w:txbxContent>
                </v:textbox>
                <w10:wrap type="none"/>
              </v:shape>
              <v:shape style="position:absolute;left:17;top:947;width:1204;height:322" type="#_x0000_t202" filled="false" stroked="false">
                <v:textbox inset="0,0,0,0">
                  <w:txbxContent>
                    <w:p>
                      <w:pPr>
                        <w:spacing w:line="266" w:lineRule="exact" w:before="0"/>
                        <w:ind w:left="180" w:right="0" w:firstLine="0"/>
                        <w:jc w:val="left"/>
                        <w:rPr>
                          <w:rFonts w:ascii="宋体" w:hAnsi="宋体" w:cs="宋体" w:eastAsia="宋体"/>
                          <w:sz w:val="21"/>
                          <w:szCs w:val="21"/>
                        </w:rPr>
                      </w:pPr>
                      <w:r>
                        <w:rPr>
                          <w:rFonts w:ascii="宋体" w:hAnsi="宋体" w:cs="宋体" w:eastAsia="宋体"/>
                          <w:sz w:val="21"/>
                          <w:szCs w:val="21"/>
                        </w:rPr>
                        <w:t>季风气候</w:t>
                      </w:r>
                    </w:p>
                  </w:txbxContent>
                </v:textbox>
                <w10:wrap type="none"/>
              </v:shape>
            </v:group>
          </v:group>
        </w:pict>
      </w:r>
      <w:r>
        <w:rPr>
          <w:rFonts w:ascii="宋体" w:hAnsi="宋体" w:cs="宋体" w:eastAsia="宋体"/>
          <w:position w:val="-25"/>
          <w:sz w:val="20"/>
          <w:szCs w:val="20"/>
        </w:rPr>
      </w:r>
      <w:r>
        <w:rPr>
          <w:rFonts w:ascii="宋体" w:hAnsi="宋体" w:cs="宋体" w:eastAsia="宋体"/>
          <w:position w:val="10"/>
          <w:sz w:val="20"/>
          <w:szCs w:val="20"/>
        </w:rPr>
        <w:pict>
          <v:shape style="width:60.2pt;height:16.1pt;mso-position-horizontal-relative:char;mso-position-vertical-relative:line" type="#_x0000_t202" filled="false" stroked="true" strokeweight=".5pt" strokecolor="#000000">
            <v:textbox inset="0,0,0,0">
              <w:txbxContent>
                <w:p>
                  <w:pPr>
                    <w:spacing w:line="261" w:lineRule="exact" w:before="0"/>
                    <w:ind w:left="176" w:right="0" w:firstLine="0"/>
                    <w:jc w:val="left"/>
                    <w:rPr>
                      <w:rFonts w:ascii="宋体" w:hAnsi="宋体" w:cs="宋体" w:eastAsia="宋体"/>
                      <w:sz w:val="21"/>
                      <w:szCs w:val="21"/>
                    </w:rPr>
                  </w:pPr>
                  <w:r>
                    <w:rPr>
                      <w:rFonts w:ascii="宋体" w:hAnsi="宋体" w:cs="宋体" w:eastAsia="宋体"/>
                      <w:sz w:val="21"/>
                      <w:szCs w:val="21"/>
                    </w:rPr>
                    <w:t>洪涝灾害</w:t>
                  </w:r>
                </w:p>
              </w:txbxContent>
            </v:textbox>
            <w10:wrap type="none"/>
          </v:shape>
        </w:pict>
      </w:r>
      <w:r>
        <w:rPr>
          <w:rFonts w:ascii="宋体" w:hAnsi="宋体" w:cs="宋体" w:eastAsia="宋体"/>
          <w:position w:val="10"/>
          <w:sz w:val="20"/>
          <w:szCs w:val="20"/>
        </w:rPr>
      </w:r>
    </w:p>
    <w:p>
      <w:pPr>
        <w:spacing w:line="240" w:lineRule="auto" w:before="7"/>
        <w:rPr>
          <w:rFonts w:ascii="宋体" w:hAnsi="宋体" w:cs="宋体" w:eastAsia="宋体"/>
          <w:sz w:val="31"/>
          <w:szCs w:val="31"/>
        </w:rPr>
      </w:pPr>
    </w:p>
    <w:p>
      <w:pPr>
        <w:pStyle w:val="BodyText"/>
        <w:tabs>
          <w:tab w:pos="3083" w:val="left" w:leader="none"/>
          <w:tab w:pos="7079" w:val="left" w:leader="none"/>
        </w:tabs>
        <w:spacing w:line="309" w:lineRule="auto"/>
        <w:ind w:left="774" w:right="137" w:hanging="526"/>
        <w:jc w:val="left"/>
      </w:pPr>
      <w:r>
        <w:rPr>
          <w:spacing w:val="-7"/>
        </w:rPr>
        <w:t>（</w:t>
      </w:r>
      <w:r>
        <w:rPr>
          <w:rFonts w:ascii="Times New Roman" w:hAnsi="Times New Roman" w:cs="Times New Roman" w:eastAsia="Times New Roman"/>
          <w:spacing w:val="-7"/>
        </w:rPr>
        <w:t>4</w:t>
      </w:r>
      <w:r>
        <w:rPr>
          <w:spacing w:val="-7"/>
        </w:rPr>
        <w:t>）研学小组从统计图表中发现，人类活动对丙河段洪涝灾害起到了</w:t>
      </w:r>
      <w:r>
        <w:rPr>
          <w:rFonts w:ascii="Times New Roman" w:hAnsi="Times New Roman" w:cs="Times New Roman" w:eastAsia="Times New Roman"/>
          <w:spacing w:val="-7"/>
        </w:rPr>
      </w:r>
      <w:r>
        <w:rPr>
          <w:rFonts w:ascii="Times New Roman" w:hAnsi="Times New Roman" w:cs="Times New Roman" w:eastAsia="Times New Roman"/>
          <w:spacing w:val="-7"/>
          <w:u w:val="single" w:color="000000"/>
        </w:rPr>
        <w:tab/>
      </w:r>
      <w:r>
        <w:rPr>
          <w:rFonts w:ascii="Times New Roman" w:hAnsi="Times New Roman" w:cs="Times New Roman" w:eastAsia="Times New Roman"/>
          <w:spacing w:val="-7"/>
        </w:rPr>
      </w:r>
      <w:r>
        <w:rPr>
          <w:spacing w:val="-6"/>
        </w:rPr>
        <w:t>（加剧</w:t>
      </w:r>
      <w:r>
        <w:rPr>
          <w:rFonts w:ascii="宋体" w:hAnsi="宋体" w:cs="宋体" w:eastAsia="宋体"/>
          <w:spacing w:val="-6"/>
        </w:rPr>
        <w:t>/</w:t>
      </w:r>
      <w:r>
        <w:rPr>
          <w:spacing w:val="-6"/>
        </w:rPr>
        <w:t>减缓）</w:t>
      </w:r>
      <w:r>
        <w:rPr/>
        <w:t> </w:t>
      </w:r>
      <w:r>
        <w:rPr>
          <w:spacing w:val="-1"/>
        </w:rPr>
        <w:t>作用，判断理由是</w:t>
      </w:r>
      <w:r>
        <w:rPr>
          <w:rFonts w:ascii="Times New Roman" w:hAnsi="Times New Roman" w:cs="Times New Roman" w:eastAsia="Times New Roman"/>
          <w:spacing w:val="-1"/>
        </w:rPr>
      </w:r>
      <w:r>
        <w:rPr>
          <w:rFonts w:ascii="Times New Roman" w:hAnsi="Times New Roman" w:cs="Times New Roman" w:eastAsia="Times New Roman"/>
          <w:spacing w:val="-1"/>
          <w:u w:val="single" w:color="000000"/>
        </w:rPr>
        <w:tab/>
      </w:r>
      <w:r>
        <w:rPr>
          <w:rFonts w:ascii="Times New Roman" w:hAnsi="Times New Roman" w:cs="Times New Roman" w:eastAsia="Times New Roman"/>
          <w:spacing w:val="-1"/>
        </w:rPr>
      </w:r>
      <w:r>
        <w:rPr/>
        <w:t>。</w:t>
      </w:r>
    </w:p>
    <w:p>
      <w:pPr>
        <w:pStyle w:val="BodyText"/>
        <w:spacing w:line="319" w:lineRule="auto" w:before="38"/>
        <w:ind w:left="773" w:right="245" w:hanging="526"/>
        <w:jc w:val="both"/>
      </w:pPr>
      <w:r>
        <w:rPr>
          <w:rFonts w:ascii="楷体" w:hAnsi="楷体" w:cs="楷体" w:eastAsia="楷体"/>
          <w:spacing w:val="-2"/>
        </w:rPr>
        <w:t>（</w:t>
      </w:r>
      <w:r>
        <w:rPr>
          <w:rFonts w:ascii="Times New Roman" w:hAnsi="Times New Roman" w:cs="Times New Roman" w:eastAsia="Times New Roman"/>
          <w:spacing w:val="-2"/>
        </w:rPr>
        <w:t>5</w:t>
      </w:r>
      <w:r>
        <w:rPr>
          <w:rFonts w:ascii="楷体" w:hAnsi="楷体" w:cs="楷体" w:eastAsia="楷体"/>
          <w:spacing w:val="-2"/>
        </w:rPr>
        <w:t>）</w:t>
      </w:r>
      <w:r>
        <w:rPr>
          <w:spacing w:val="-2"/>
        </w:rPr>
        <w:t>依据国务院发布的《关于依托黄金水道推动长江经济带发展的指导意见》，长江经</w:t>
      </w:r>
      <w:r>
        <w:rPr>
          <w:spacing w:val="-74"/>
        </w:rPr>
        <w:t> </w:t>
      </w:r>
      <w:r>
        <w:rPr>
          <w:spacing w:val="-74"/>
        </w:rPr>
      </w:r>
      <w:r>
        <w:rPr>
          <w:spacing w:val="-1"/>
        </w:rPr>
        <w:t>济带将建设成为水清地绿天蓝的生态廊道。请你发挥智慧，为生态廊道的建设献计</w:t>
      </w:r>
      <w:r>
        <w:rPr/>
        <w:t> 献策，提出两条建议。</w:t>
      </w:r>
    </w:p>
    <w:p>
      <w:pPr>
        <w:pStyle w:val="BodyText"/>
        <w:tabs>
          <w:tab w:pos="2212" w:val="left" w:leader="none"/>
        </w:tabs>
        <w:spacing w:line="309" w:lineRule="auto" w:before="30"/>
        <w:ind w:left="794" w:right="6121" w:hanging="1"/>
        <w:jc w:val="left"/>
      </w:pPr>
      <w:r>
        <w:rPr/>
        <w:t>建议</w:t>
      </w:r>
      <w:r>
        <w:rPr>
          <w:spacing w:val="-53"/>
        </w:rPr>
        <w:t> </w:t>
      </w:r>
      <w:r>
        <w:rPr>
          <w:rFonts w:ascii="Times New Roman" w:hAnsi="Times New Roman" w:cs="Times New Roman" w:eastAsia="Times New Roman"/>
        </w:rPr>
        <w:t>1</w:t>
      </w:r>
      <w:r>
        <w:rPr/>
        <w:t>：</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t>。 建议</w:t>
      </w:r>
      <w:r>
        <w:rPr>
          <w:spacing w:val="-53"/>
        </w:rPr>
        <w:t> </w:t>
      </w:r>
      <w:r>
        <w:rPr>
          <w:rFonts w:ascii="Times New Roman" w:hAnsi="Times New Roman" w:cs="Times New Roman" w:eastAsia="Times New Roman"/>
        </w:rPr>
        <w:t>2</w:t>
      </w:r>
      <w:r>
        <w:rPr/>
        <w:t>：</w:t>
      </w:r>
      <w:r>
        <w:rPr>
          <w:rFonts w:ascii="Times New Roman" w:hAnsi="Times New Roman" w:cs="Times New Roman" w:eastAsia="Times New Roman"/>
        </w:rPr>
      </w:r>
      <w:r>
        <w:rPr>
          <w:rFonts w:ascii="Times New Roman" w:hAnsi="Times New Roman" w:cs="Times New Roman" w:eastAsia="Times New Roman"/>
          <w:u w:val="single" w:color="000000"/>
        </w:rPr>
        <w:tab/>
      </w:r>
      <w:r>
        <w:rPr>
          <w:rFonts w:ascii="Times New Roman" w:hAnsi="Times New Roman" w:cs="Times New Roman" w:eastAsia="Times New Roman"/>
        </w:rPr>
      </w:r>
      <w:r>
        <w:rPr/>
        <w:t>。</w:t>
      </w:r>
    </w:p>
    <w:sectPr>
      <w:type w:val="continuous"/>
      <w:pgSz w:w="11910" w:h="16840"/>
      <w:pgMar w:top="1580" w:bottom="2180" w:left="1680" w:right="16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黑体">
    <w:altName w:val="黑体"/>
    <w:charset w:val="86"/>
    <w:family w:val="modern"/>
    <w:pitch w:val="fixed"/>
  </w:font>
  <w:font w:name="楷体">
    <w:altName w:val="楷体"/>
    <w:charset w:val="86"/>
    <w:family w:val="modern"/>
    <w:pitch w:val="fixed"/>
  </w:font>
  <w:font w:name="方正舒体">
    <w:altName w:val="方正舒体"/>
    <w:charset w:val="86"/>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type id="_x0000_t202" o:spt="202" coordsize="21600,21600" path="m,l,21600r21600,l21600,xe">
          <v:stroke joinstyle="miter"/>
          <v:path gradientshapeok="t" o:connecttype="rect"/>
        </v:shapetype>
        <v:shape style="position:absolute;margin-left:233.660004pt;margin-top:731.245605pt;width:128.0500pt;height:11.5pt;mso-position-horizontal-relative:page;mso-position-vertical-relative:page;z-index:-49528" type="#_x0000_t202" filled="false" stroked="false">
          <v:textbox inset="0,0,0,0">
            <w:txbxContent>
              <w:p>
                <w:pPr>
                  <w:spacing w:line="214" w:lineRule="exact" w:before="0"/>
                  <w:ind w:left="20" w:right="0" w:firstLine="0"/>
                  <w:jc w:val="left"/>
                  <w:rPr>
                    <w:rFonts w:ascii="宋体" w:hAnsi="宋体" w:cs="宋体" w:eastAsia="宋体"/>
                    <w:sz w:val="18"/>
                    <w:szCs w:val="18"/>
                  </w:rPr>
                </w:pPr>
                <w:r>
                  <w:rPr>
                    <w:rFonts w:ascii="宋体" w:hAnsi="宋体" w:cs="宋体" w:eastAsia="宋体"/>
                    <w:sz w:val="18"/>
                    <w:szCs w:val="18"/>
                  </w:rPr>
                  <w:t>地理试卷  第</w:t>
                </w:r>
                <w:r>
                  <w:rPr>
                    <w:rFonts w:ascii="宋体" w:hAnsi="宋体" w:cs="宋体" w:eastAsia="宋体"/>
                    <w:spacing w:val="-46"/>
                    <w:sz w:val="18"/>
                    <w:szCs w:val="18"/>
                  </w:rPr>
                  <w:t> </w:t>
                </w:r>
                <w:r>
                  <w:rPr>
                    <w:rFonts w:ascii="Times New Roman" w:hAnsi="Times New Roman" w:cs="Times New Roman" w:eastAsia="Times New Roman"/>
                    <w:sz w:val="18"/>
                    <w:szCs w:val="18"/>
                  </w:rPr>
                  <w:t>1</w:t>
                </w:r>
                <w:r>
                  <w:rPr>
                    <w:rFonts w:ascii="Times New Roman" w:hAnsi="Times New Roman" w:cs="Times New Roman" w:eastAsia="Times New Roman"/>
                    <w:spacing w:val="-1"/>
                    <w:sz w:val="18"/>
                    <w:szCs w:val="18"/>
                  </w:rPr>
                  <w:t> </w:t>
                </w:r>
                <w:r>
                  <w:rPr>
                    <w:rFonts w:ascii="宋体" w:hAnsi="宋体" w:cs="宋体" w:eastAsia="宋体"/>
                    <w:sz w:val="18"/>
                    <w:szCs w:val="18"/>
                  </w:rPr>
                  <w:t>页 （共</w:t>
                </w:r>
                <w:r>
                  <w:rPr>
                    <w:rFonts w:ascii="宋体" w:hAnsi="宋体" w:cs="宋体" w:eastAsia="宋体"/>
                    <w:spacing w:val="-46"/>
                    <w:sz w:val="18"/>
                    <w:szCs w:val="18"/>
                  </w:rPr>
                  <w:t> </w:t>
                </w:r>
                <w:r>
                  <w:rPr>
                    <w:rFonts w:ascii="Times New Roman" w:hAnsi="Times New Roman" w:cs="Times New Roman" w:eastAsia="Times New Roman"/>
                    <w:sz w:val="18"/>
                    <w:szCs w:val="18"/>
                  </w:rPr>
                  <w:t>12</w:t>
                </w:r>
                <w:r>
                  <w:rPr>
                    <w:rFonts w:ascii="Times New Roman" w:hAnsi="Times New Roman" w:cs="Times New Roman" w:eastAsia="Times New Roman"/>
                    <w:spacing w:val="-1"/>
                    <w:sz w:val="18"/>
                    <w:szCs w:val="18"/>
                  </w:rPr>
                  <w:t> </w:t>
                </w:r>
                <w:r>
                  <w:rPr>
                    <w:rFonts w:ascii="宋体" w:hAnsi="宋体" w:cs="宋体" w:eastAsia="宋体"/>
                    <w:spacing w:val="1"/>
                    <w:sz w:val="18"/>
                    <w:szCs w:val="18"/>
                  </w:rPr>
                  <w:t>页）</w:t>
                </w:r>
                <w:r>
                  <w:rPr>
                    <w:rFonts w:ascii="宋体" w:hAnsi="宋体" w:cs="宋体" w:eastAsia="宋体"/>
                    <w:sz w:val="18"/>
                    <w:szCs w:val="18"/>
                  </w:rPr>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116.426003pt;margin-top:705.848572pt;width:51.6pt;height:13.1pt;mso-position-horizontal-relative:page;mso-position-vertical-relative:page;z-index:-49504" type="#_x0000_t202" filled="false" stroked="false">
          <v:textbox inset="0,0,0,0">
            <w:txbxContent>
              <w:p>
                <w:pPr>
                  <w:pStyle w:val="BodyText"/>
                  <w:spacing w:line="246" w:lineRule="exact"/>
                  <w:ind w:left="20" w:right="0"/>
                  <w:jc w:val="left"/>
                </w:pPr>
                <w:r>
                  <w:rPr>
                    <w:rFonts w:ascii="Times New Roman" w:hAnsi="Times New Roman" w:cs="Times New Roman" w:eastAsia="Times New Roman"/>
                    <w:spacing w:val="-1"/>
                  </w:rPr>
                  <w:t>A</w:t>
                </w:r>
                <w:r>
                  <w:rPr/>
                  <w:t>．①②③</w:t>
                </w:r>
              </w:p>
            </w:txbxContent>
          </v:textbox>
          <w10:wrap type="none"/>
        </v:shape>
      </w:pict>
    </w:r>
    <w:r>
      <w:rPr/>
      <w:pict>
        <v:shape style="position:absolute;margin-left:210.925995pt;margin-top:705.848572pt;width:51.05pt;height:13.1pt;mso-position-horizontal-relative:page;mso-position-vertical-relative:page;z-index:-49480" type="#_x0000_t202" filled="false" stroked="false">
          <v:textbox inset="0,0,0,0">
            <w:txbxContent>
              <w:p>
                <w:pPr>
                  <w:pStyle w:val="BodyText"/>
                  <w:spacing w:line="246" w:lineRule="exact"/>
                  <w:ind w:left="20" w:right="0"/>
                  <w:jc w:val="left"/>
                </w:pPr>
                <w:r>
                  <w:rPr>
                    <w:rFonts w:ascii="Times New Roman" w:hAnsi="Times New Roman" w:cs="Times New Roman" w:eastAsia="Times New Roman"/>
                  </w:rPr>
                  <w:t>B</w:t>
                </w:r>
                <w:r>
                  <w:rPr/>
                  <w:t>．②③④</w:t>
                </w:r>
              </w:p>
            </w:txbxContent>
          </v:textbox>
          <w10:wrap type="none"/>
        </v:shape>
      </w:pict>
    </w:r>
    <w:r>
      <w:rPr/>
      <w:pict>
        <v:shape style="position:absolute;margin-left:305.425995pt;margin-top:705.848572pt;width:51.05pt;height:13.1pt;mso-position-horizontal-relative:page;mso-position-vertical-relative:page;z-index:-49456" type="#_x0000_t202" filled="false" stroked="false">
          <v:textbox inset="0,0,0,0">
            <w:txbxContent>
              <w:p>
                <w:pPr>
                  <w:pStyle w:val="BodyText"/>
                  <w:spacing w:line="246" w:lineRule="exact"/>
                  <w:ind w:left="20" w:right="0"/>
                  <w:jc w:val="left"/>
                </w:pPr>
                <w:r>
                  <w:rPr>
                    <w:rFonts w:ascii="Times New Roman" w:hAnsi="Times New Roman" w:cs="Times New Roman" w:eastAsia="Times New Roman"/>
                  </w:rPr>
                  <w:t>C</w:t>
                </w:r>
                <w:r>
                  <w:rPr/>
                  <w:t>．①③④</w:t>
                </w:r>
              </w:p>
            </w:txbxContent>
          </v:textbox>
          <w10:wrap type="none"/>
        </v:shape>
      </w:pict>
    </w:r>
    <w:r>
      <w:rPr/>
      <w:pict>
        <v:shape style="position:absolute;margin-left:399.925995pt;margin-top:705.848572pt;width:51.6pt;height:13.1pt;mso-position-horizontal-relative:page;mso-position-vertical-relative:page;z-index:-49432" type="#_x0000_t202" filled="false" stroked="false">
          <v:textbox inset="0,0,0,0">
            <w:txbxContent>
              <w:p>
                <w:pPr>
                  <w:pStyle w:val="BodyText"/>
                  <w:spacing w:line="246" w:lineRule="exact"/>
                  <w:ind w:left="20" w:right="0"/>
                  <w:jc w:val="left"/>
                </w:pPr>
                <w:r>
                  <w:rPr>
                    <w:rFonts w:ascii="Times New Roman" w:hAnsi="Times New Roman" w:cs="Times New Roman" w:eastAsia="Times New Roman"/>
                    <w:spacing w:val="-1"/>
                  </w:rPr>
                  <w:t>D</w:t>
                </w:r>
                <w:r>
                  <w:rPr/>
                  <w:t>．①②④</w:t>
                </w:r>
              </w:p>
            </w:txbxContent>
          </v:textbox>
          <w10:wrap type="none"/>
        </v:shape>
      </w:pict>
    </w:r>
    <w:r>
      <w:rPr/>
      <w:pict>
        <v:shape style="position:absolute;margin-left:233.660004pt;margin-top:731.245605pt;width:128.0500pt;height:11.5pt;mso-position-horizontal-relative:page;mso-position-vertical-relative:page;z-index:-49408" type="#_x0000_t202" filled="false" stroked="false">
          <v:textbox inset="0,0,0,0">
            <w:txbxContent>
              <w:p>
                <w:pPr>
                  <w:spacing w:line="214" w:lineRule="exact" w:before="0"/>
                  <w:ind w:left="20" w:right="0" w:firstLine="0"/>
                  <w:jc w:val="left"/>
                  <w:rPr>
                    <w:rFonts w:ascii="宋体" w:hAnsi="宋体" w:cs="宋体" w:eastAsia="宋体"/>
                    <w:sz w:val="18"/>
                    <w:szCs w:val="18"/>
                  </w:rPr>
                </w:pPr>
                <w:r>
                  <w:rPr>
                    <w:rFonts w:ascii="宋体" w:hAnsi="宋体" w:cs="宋体" w:eastAsia="宋体"/>
                    <w:sz w:val="18"/>
                    <w:szCs w:val="18"/>
                  </w:rPr>
                  <w:t>地理试卷  第</w:t>
                </w:r>
                <w:r>
                  <w:rPr>
                    <w:rFonts w:ascii="宋体" w:hAnsi="宋体" w:cs="宋体" w:eastAsia="宋体"/>
                    <w:spacing w:val="-46"/>
                    <w:sz w:val="18"/>
                    <w:szCs w:val="18"/>
                  </w:rPr>
                  <w:t> </w:t>
                </w:r>
                <w:r>
                  <w:rPr>
                    <w:rFonts w:ascii="Times New Roman" w:hAnsi="Times New Roman" w:cs="Times New Roman" w:eastAsia="Times New Roman"/>
                    <w:sz w:val="18"/>
                    <w:szCs w:val="18"/>
                  </w:rPr>
                </w:r>
                <w:r>
                  <w:rPr/>
                  <w:fldChar w:fldCharType="begin"/>
                </w:r>
                <w:r>
                  <w:rPr>
                    <w:rFonts w:ascii="Times New Roman" w:hAnsi="Times New Roman" w:cs="Times New Roman" w:eastAsia="Times New Roman"/>
                    <w:sz w:val="18"/>
                    <w:szCs w:val="18"/>
                  </w:rPr>
                  <w:instrText> PAGE </w:instrText>
                </w:r>
                <w:r>
                  <w:rPr/>
                  <w:fldChar w:fldCharType="separate"/>
                </w:r>
                <w:r>
                  <w:rPr/>
                  <w:t>2</w:t>
                </w:r>
                <w:r>
                  <w:rPr/>
                  <w:fldChar w:fldCharType="end"/>
                </w:r>
                <w:r>
                  <w:rPr>
                    <w:rFonts w:ascii="Times New Roman" w:hAnsi="Times New Roman" w:cs="Times New Roman" w:eastAsia="Times New Roman"/>
                    <w:spacing w:val="-1"/>
                    <w:sz w:val="18"/>
                    <w:szCs w:val="18"/>
                  </w:rPr>
                  <w:t> </w:t>
                </w:r>
                <w:r>
                  <w:rPr>
                    <w:rFonts w:ascii="宋体" w:hAnsi="宋体" w:cs="宋体" w:eastAsia="宋体"/>
                    <w:sz w:val="18"/>
                    <w:szCs w:val="18"/>
                  </w:rPr>
                  <w:t>页 （共</w:t>
                </w:r>
                <w:r>
                  <w:rPr>
                    <w:rFonts w:ascii="宋体" w:hAnsi="宋体" w:cs="宋体" w:eastAsia="宋体"/>
                    <w:spacing w:val="-46"/>
                    <w:sz w:val="18"/>
                    <w:szCs w:val="18"/>
                  </w:rPr>
                  <w:t> </w:t>
                </w:r>
                <w:r>
                  <w:rPr>
                    <w:rFonts w:ascii="Times New Roman" w:hAnsi="Times New Roman" w:cs="Times New Roman" w:eastAsia="Times New Roman"/>
                    <w:sz w:val="18"/>
                    <w:szCs w:val="18"/>
                  </w:rPr>
                  <w:t>12</w:t>
                </w:r>
                <w:r>
                  <w:rPr>
                    <w:rFonts w:ascii="Times New Roman" w:hAnsi="Times New Roman" w:cs="Times New Roman" w:eastAsia="Times New Roman"/>
                    <w:spacing w:val="-1"/>
                    <w:sz w:val="18"/>
                    <w:szCs w:val="18"/>
                  </w:rPr>
                  <w:t> </w:t>
                </w:r>
                <w:r>
                  <w:rPr>
                    <w:rFonts w:ascii="宋体" w:hAnsi="宋体" w:cs="宋体" w:eastAsia="宋体"/>
                    <w:spacing w:val="1"/>
                    <w:sz w:val="18"/>
                    <w:szCs w:val="18"/>
                  </w:rPr>
                  <w:t>页）</w:t>
                </w:r>
                <w:r>
                  <w:rPr>
                    <w:rFonts w:ascii="宋体" w:hAnsi="宋体" w:cs="宋体" w:eastAsia="宋体"/>
                    <w:sz w:val="18"/>
                    <w:szCs w:val="18"/>
                  </w:rPr>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33.660004pt;margin-top:731.245605pt;width:128.0500pt;height:11.5pt;mso-position-horizontal-relative:page;mso-position-vertical-relative:page;z-index:-49384" type="#_x0000_t202" filled="false" stroked="false">
          <v:textbox inset="0,0,0,0">
            <w:txbxContent>
              <w:p>
                <w:pPr>
                  <w:spacing w:line="214" w:lineRule="exact" w:before="0"/>
                  <w:ind w:left="20" w:right="0" w:firstLine="0"/>
                  <w:jc w:val="left"/>
                  <w:rPr>
                    <w:rFonts w:ascii="宋体" w:hAnsi="宋体" w:cs="宋体" w:eastAsia="宋体"/>
                    <w:sz w:val="18"/>
                    <w:szCs w:val="18"/>
                  </w:rPr>
                </w:pPr>
                <w:r>
                  <w:rPr>
                    <w:rFonts w:ascii="宋体" w:hAnsi="宋体" w:cs="宋体" w:eastAsia="宋体"/>
                    <w:sz w:val="18"/>
                    <w:szCs w:val="18"/>
                  </w:rPr>
                  <w:t>地理试卷  第</w:t>
                </w:r>
                <w:r>
                  <w:rPr>
                    <w:rFonts w:ascii="宋体" w:hAnsi="宋体" w:cs="宋体" w:eastAsia="宋体"/>
                    <w:spacing w:val="-46"/>
                    <w:sz w:val="18"/>
                    <w:szCs w:val="18"/>
                  </w:rPr>
                  <w:t> </w:t>
                </w:r>
                <w:r>
                  <w:rPr>
                    <w:rFonts w:ascii="Times New Roman" w:hAnsi="Times New Roman" w:cs="Times New Roman" w:eastAsia="Times New Roman"/>
                    <w:sz w:val="18"/>
                    <w:szCs w:val="18"/>
                  </w:rPr>
                </w:r>
                <w:r>
                  <w:rPr/>
                  <w:fldChar w:fldCharType="begin"/>
                </w:r>
                <w:r>
                  <w:rPr>
                    <w:rFonts w:ascii="Times New Roman" w:hAnsi="Times New Roman" w:cs="Times New Roman" w:eastAsia="Times New Roman"/>
                    <w:sz w:val="18"/>
                    <w:szCs w:val="18"/>
                  </w:rPr>
                  <w:instrText> PAGE </w:instrText>
                </w:r>
                <w:r>
                  <w:rPr/>
                  <w:fldChar w:fldCharType="separate"/>
                </w:r>
                <w:r>
                  <w:rPr/>
                  <w:t>4</w:t>
                </w:r>
                <w:r>
                  <w:rPr/>
                  <w:fldChar w:fldCharType="end"/>
                </w:r>
                <w:r>
                  <w:rPr>
                    <w:rFonts w:ascii="Times New Roman" w:hAnsi="Times New Roman" w:cs="Times New Roman" w:eastAsia="Times New Roman"/>
                    <w:spacing w:val="-1"/>
                    <w:sz w:val="18"/>
                    <w:szCs w:val="18"/>
                  </w:rPr>
                  <w:t> </w:t>
                </w:r>
                <w:r>
                  <w:rPr>
                    <w:rFonts w:ascii="宋体" w:hAnsi="宋体" w:cs="宋体" w:eastAsia="宋体"/>
                    <w:sz w:val="18"/>
                    <w:szCs w:val="18"/>
                  </w:rPr>
                  <w:t>页 （共</w:t>
                </w:r>
                <w:r>
                  <w:rPr>
                    <w:rFonts w:ascii="宋体" w:hAnsi="宋体" w:cs="宋体" w:eastAsia="宋体"/>
                    <w:spacing w:val="-46"/>
                    <w:sz w:val="18"/>
                    <w:szCs w:val="18"/>
                  </w:rPr>
                  <w:t> </w:t>
                </w:r>
                <w:r>
                  <w:rPr>
                    <w:rFonts w:ascii="Times New Roman" w:hAnsi="Times New Roman" w:cs="Times New Roman" w:eastAsia="Times New Roman"/>
                    <w:sz w:val="18"/>
                    <w:szCs w:val="18"/>
                  </w:rPr>
                  <w:t>12</w:t>
                </w:r>
                <w:r>
                  <w:rPr>
                    <w:rFonts w:ascii="Times New Roman" w:hAnsi="Times New Roman" w:cs="Times New Roman" w:eastAsia="Times New Roman"/>
                    <w:spacing w:val="-1"/>
                    <w:sz w:val="18"/>
                    <w:szCs w:val="18"/>
                  </w:rPr>
                  <w:t> </w:t>
                </w:r>
                <w:r>
                  <w:rPr>
                    <w:rFonts w:ascii="宋体" w:hAnsi="宋体" w:cs="宋体" w:eastAsia="宋体"/>
                    <w:spacing w:val="1"/>
                    <w:sz w:val="18"/>
                    <w:szCs w:val="18"/>
                  </w:rPr>
                  <w:t>页）</w:t>
                </w:r>
                <w:r>
                  <w:rPr>
                    <w:rFonts w:ascii="宋体" w:hAnsi="宋体" w:cs="宋体" w:eastAsia="宋体"/>
                    <w:sz w:val="18"/>
                    <w:szCs w:val="18"/>
                  </w:rPr>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33.660004pt;margin-top:731.245605pt;width:128.0500pt;height:11.5pt;mso-position-horizontal-relative:page;mso-position-vertical-relative:page;z-index:-49360" type="#_x0000_t202" filled="false" stroked="false">
          <v:textbox inset="0,0,0,0">
            <w:txbxContent>
              <w:p>
                <w:pPr>
                  <w:spacing w:line="214" w:lineRule="exact" w:before="0"/>
                  <w:ind w:left="20" w:right="0" w:firstLine="0"/>
                  <w:jc w:val="left"/>
                  <w:rPr>
                    <w:rFonts w:ascii="宋体" w:hAnsi="宋体" w:cs="宋体" w:eastAsia="宋体"/>
                    <w:sz w:val="18"/>
                    <w:szCs w:val="18"/>
                  </w:rPr>
                </w:pPr>
                <w:r>
                  <w:rPr>
                    <w:rFonts w:ascii="宋体" w:hAnsi="宋体" w:cs="宋体" w:eastAsia="宋体"/>
                    <w:sz w:val="18"/>
                    <w:szCs w:val="18"/>
                  </w:rPr>
                  <w:t>地理试卷  第</w:t>
                </w:r>
                <w:r>
                  <w:rPr>
                    <w:rFonts w:ascii="宋体" w:hAnsi="宋体" w:cs="宋体" w:eastAsia="宋体"/>
                    <w:spacing w:val="-46"/>
                    <w:sz w:val="18"/>
                    <w:szCs w:val="18"/>
                  </w:rPr>
                  <w:t> </w:t>
                </w:r>
                <w:r>
                  <w:rPr>
                    <w:rFonts w:ascii="Times New Roman" w:hAnsi="Times New Roman" w:cs="Times New Roman" w:eastAsia="Times New Roman"/>
                    <w:sz w:val="18"/>
                    <w:szCs w:val="18"/>
                  </w:rPr>
                  <w:t>6</w:t>
                </w:r>
                <w:r>
                  <w:rPr>
                    <w:rFonts w:ascii="Times New Roman" w:hAnsi="Times New Roman" w:cs="Times New Roman" w:eastAsia="Times New Roman"/>
                    <w:spacing w:val="-1"/>
                    <w:sz w:val="18"/>
                    <w:szCs w:val="18"/>
                  </w:rPr>
                  <w:t> </w:t>
                </w:r>
                <w:r>
                  <w:rPr>
                    <w:rFonts w:ascii="宋体" w:hAnsi="宋体" w:cs="宋体" w:eastAsia="宋体"/>
                    <w:sz w:val="18"/>
                    <w:szCs w:val="18"/>
                  </w:rPr>
                  <w:t>页 （共</w:t>
                </w:r>
                <w:r>
                  <w:rPr>
                    <w:rFonts w:ascii="宋体" w:hAnsi="宋体" w:cs="宋体" w:eastAsia="宋体"/>
                    <w:spacing w:val="-46"/>
                    <w:sz w:val="18"/>
                    <w:szCs w:val="18"/>
                  </w:rPr>
                  <w:t> </w:t>
                </w:r>
                <w:r>
                  <w:rPr>
                    <w:rFonts w:ascii="Times New Roman" w:hAnsi="Times New Roman" w:cs="Times New Roman" w:eastAsia="Times New Roman"/>
                    <w:sz w:val="18"/>
                    <w:szCs w:val="18"/>
                  </w:rPr>
                  <w:t>12</w:t>
                </w:r>
                <w:r>
                  <w:rPr>
                    <w:rFonts w:ascii="Times New Roman" w:hAnsi="Times New Roman" w:cs="Times New Roman" w:eastAsia="Times New Roman"/>
                    <w:spacing w:val="-1"/>
                    <w:sz w:val="18"/>
                    <w:szCs w:val="18"/>
                  </w:rPr>
                  <w:t> </w:t>
                </w:r>
                <w:r>
                  <w:rPr>
                    <w:rFonts w:ascii="宋体" w:hAnsi="宋体" w:cs="宋体" w:eastAsia="宋体"/>
                    <w:spacing w:val="1"/>
                    <w:sz w:val="18"/>
                    <w:szCs w:val="18"/>
                  </w:rPr>
                  <w:t>页）</w:t>
                </w:r>
                <w:r>
                  <w:rPr>
                    <w:rFonts w:ascii="宋体" w:hAnsi="宋体" w:cs="宋体" w:eastAsia="宋体"/>
                    <w:sz w:val="18"/>
                    <w:szCs w:val="18"/>
                  </w:rPr>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spacing w:line="14" w:lineRule="auto" w:before="0" w:after="0"/>
      <w:rPr>
        <w:sz w:val="20"/>
        <w:szCs w:val="20"/>
      </w:rPr>
    </w:pPr>
    <w:r>
      <w:rPr/>
      <w:pict>
        <v:shape style="position:absolute;margin-left:231.440002pt;margin-top:731.245605pt;width:132.550pt;height:11.5pt;mso-position-horizontal-relative:page;mso-position-vertical-relative:page;z-index:-49336" type="#_x0000_t202" filled="false" stroked="false">
          <v:textbox inset="0,0,0,0">
            <w:txbxContent>
              <w:p>
                <w:pPr>
                  <w:spacing w:line="214" w:lineRule="exact" w:before="0"/>
                  <w:ind w:left="20" w:right="0" w:firstLine="0"/>
                  <w:jc w:val="left"/>
                  <w:rPr>
                    <w:rFonts w:ascii="宋体" w:hAnsi="宋体" w:cs="宋体" w:eastAsia="宋体"/>
                    <w:sz w:val="18"/>
                    <w:szCs w:val="18"/>
                  </w:rPr>
                </w:pPr>
                <w:r>
                  <w:rPr>
                    <w:rFonts w:ascii="宋体" w:hAnsi="宋体" w:cs="宋体" w:eastAsia="宋体"/>
                    <w:sz w:val="18"/>
                    <w:szCs w:val="18"/>
                  </w:rPr>
                  <w:t>地理试卷  第</w:t>
                </w:r>
                <w:r>
                  <w:rPr>
                    <w:rFonts w:ascii="宋体" w:hAnsi="宋体" w:cs="宋体" w:eastAsia="宋体"/>
                    <w:spacing w:val="-46"/>
                    <w:sz w:val="18"/>
                    <w:szCs w:val="18"/>
                  </w:rPr>
                  <w:t> </w:t>
                </w:r>
                <w:r>
                  <w:rPr>
                    <w:rFonts w:ascii="Times New Roman" w:hAnsi="Times New Roman" w:cs="Times New Roman" w:eastAsia="Times New Roman"/>
                    <w:sz w:val="18"/>
                    <w:szCs w:val="18"/>
                  </w:rPr>
                </w:r>
                <w:r>
                  <w:rPr/>
                  <w:fldChar w:fldCharType="begin"/>
                </w:r>
                <w:r>
                  <w:rPr>
                    <w:rFonts w:ascii="Times New Roman" w:hAnsi="Times New Roman" w:cs="Times New Roman" w:eastAsia="Times New Roman"/>
                    <w:sz w:val="18"/>
                    <w:szCs w:val="18"/>
                  </w:rPr>
                  <w:instrText> PAGE </w:instrText>
                </w:r>
                <w:r>
                  <w:rPr/>
                  <w:fldChar w:fldCharType="separate"/>
                </w:r>
                <w:r>
                  <w:rPr/>
                  <w:t>10</w:t>
                </w:r>
                <w:r>
                  <w:rPr/>
                  <w:fldChar w:fldCharType="end"/>
                </w:r>
                <w:r>
                  <w:rPr>
                    <w:rFonts w:ascii="Times New Roman" w:hAnsi="Times New Roman" w:cs="Times New Roman" w:eastAsia="Times New Roman"/>
                    <w:spacing w:val="-1"/>
                    <w:sz w:val="18"/>
                    <w:szCs w:val="18"/>
                  </w:rPr>
                  <w:t> </w:t>
                </w:r>
                <w:r>
                  <w:rPr>
                    <w:rFonts w:ascii="宋体" w:hAnsi="宋体" w:cs="宋体" w:eastAsia="宋体"/>
                    <w:sz w:val="18"/>
                    <w:szCs w:val="18"/>
                  </w:rPr>
                  <w:t>页 （共</w:t>
                </w:r>
                <w:r>
                  <w:rPr>
                    <w:rFonts w:ascii="宋体" w:hAnsi="宋体" w:cs="宋体" w:eastAsia="宋体"/>
                    <w:spacing w:val="-46"/>
                    <w:sz w:val="18"/>
                    <w:szCs w:val="18"/>
                  </w:rPr>
                  <w:t> </w:t>
                </w:r>
                <w:r>
                  <w:rPr>
                    <w:rFonts w:ascii="Times New Roman" w:hAnsi="Times New Roman" w:cs="Times New Roman" w:eastAsia="Times New Roman"/>
                    <w:sz w:val="18"/>
                    <w:szCs w:val="18"/>
                  </w:rPr>
                  <w:t>12</w:t>
                </w:r>
                <w:r>
                  <w:rPr>
                    <w:rFonts w:ascii="Times New Roman" w:hAnsi="Times New Roman" w:cs="Times New Roman" w:eastAsia="Times New Roman"/>
                    <w:spacing w:val="-1"/>
                    <w:sz w:val="18"/>
                    <w:szCs w:val="18"/>
                  </w:rPr>
                  <w:t> </w:t>
                </w:r>
                <w:r>
                  <w:rPr>
                    <w:rFonts w:ascii="宋体" w:hAnsi="宋体" w:cs="宋体" w:eastAsia="宋体"/>
                    <w:spacing w:val="1"/>
                    <w:sz w:val="18"/>
                    <w:szCs w:val="18"/>
                  </w:rPr>
                  <w:t>页）</w:t>
                </w:r>
                <w:r>
                  <w:rPr>
                    <w:rFonts w:ascii="宋体" w:hAnsi="宋体" w:cs="宋体" w:eastAsia="宋体"/>
                    <w:sz w:val="18"/>
                    <w:szCs w:val="18"/>
                  </w:rPr>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after="0"/>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style>
  <w:style w:styleId="BodyText" w:type="paragraph">
    <w:name w:val="Body Text"/>
    <w:basedOn w:val="Normal"/>
    <w:uiPriority w:val="1"/>
    <w:qFormat/>
    <w:pPr>
      <w:ind w:left="668"/>
    </w:pPr>
    <w:rPr>
      <w:rFonts w:ascii="宋体" w:hAnsi="宋体" w:eastAsia="宋体"/>
      <w:sz w:val="21"/>
      <w:szCs w:val="21"/>
    </w:rPr>
  </w:style>
  <w:style w:styleId="Heading1" w:type="paragraph">
    <w:name w:val="Heading 1"/>
    <w:basedOn w:val="Normal"/>
    <w:uiPriority w:val="1"/>
    <w:qFormat/>
    <w:pPr>
      <w:spacing w:before="13"/>
      <w:outlineLvl w:val="1"/>
    </w:pPr>
    <w:rPr>
      <w:rFonts w:ascii="黑体" w:hAnsi="黑体" w:eastAsia="黑体"/>
      <w:sz w:val="28"/>
      <w:szCs w:val="2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footer" Target="footer2.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jpeg"/><Relationship Id="rId26" Type="http://schemas.openxmlformats.org/officeDocument/2006/relationships/footer" Target="footer3.xml"/><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jpeg"/><Relationship Id="rId35" Type="http://schemas.openxmlformats.org/officeDocument/2006/relationships/footer" Target="footer4.xml"/><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footer" Target="footer5.xml"/><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60" Type="http://schemas.openxmlformats.org/officeDocument/2006/relationships/image" Target="media/image51.png"/><Relationship Id="rId61" Type="http://schemas.openxmlformats.org/officeDocument/2006/relationships/image" Target="media/image52.png"/><Relationship Id="rId62" Type="http://schemas.openxmlformats.org/officeDocument/2006/relationships/image" Target="media/image53.pn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image" Target="media/image56.png"/><Relationship Id="rId66" Type="http://schemas.openxmlformats.org/officeDocument/2006/relationships/image" Target="media/image57.png"/><Relationship Id="rId67" Type="http://schemas.openxmlformats.org/officeDocument/2006/relationships/image" Target="media/image58.png"/><Relationship Id="rId68" Type="http://schemas.openxmlformats.org/officeDocument/2006/relationships/image" Target="media/image59.png"/><Relationship Id="rId69" Type="http://schemas.openxmlformats.org/officeDocument/2006/relationships/image" Target="media/image60.png"/><Relationship Id="rId70" Type="http://schemas.openxmlformats.org/officeDocument/2006/relationships/image" Target="media/image61.png"/><Relationship Id="rId71" Type="http://schemas.openxmlformats.org/officeDocument/2006/relationships/image" Target="media/image62.png"/><Relationship Id="rId72" Type="http://schemas.openxmlformats.org/officeDocument/2006/relationships/image" Target="media/image63.jpeg"/><Relationship Id="rId73" Type="http://schemas.openxmlformats.org/officeDocument/2006/relationships/image" Target="media/image64.png"/><Relationship Id="rId74" Type="http://schemas.openxmlformats.org/officeDocument/2006/relationships/image" Target="media/image65.png"/><Relationship Id="rId75" Type="http://schemas.openxmlformats.org/officeDocument/2006/relationships/image" Target="media/image66.png"/><Relationship Id="rId76" Type="http://schemas.openxmlformats.org/officeDocument/2006/relationships/image" Target="media/image67.png"/><Relationship Id="rId77" Type="http://schemas.openxmlformats.org/officeDocument/2006/relationships/image" Target="media/image68.png"/><Relationship Id="rId78" Type="http://schemas.openxmlformats.org/officeDocument/2006/relationships/image" Target="media/image69.png"/><Relationship Id="rId79" Type="http://schemas.openxmlformats.org/officeDocument/2006/relationships/image" Target="media/image70.png"/><Relationship Id="rId80" Type="http://schemas.openxmlformats.org/officeDocument/2006/relationships/image" Target="media/image71.png"/><Relationship Id="rId81" Type="http://schemas.openxmlformats.org/officeDocument/2006/relationships/image" Target="media/image72.png"/><Relationship Id="rId82" Type="http://schemas.openxmlformats.org/officeDocument/2006/relationships/image" Target="media/image73.png"/><Relationship Id="rId83" Type="http://schemas.openxmlformats.org/officeDocument/2006/relationships/image" Target="media/image74.png"/><Relationship Id="rId84" Type="http://schemas.openxmlformats.org/officeDocument/2006/relationships/image" Target="media/image75.png"/><Relationship Id="rId85" Type="http://schemas.openxmlformats.org/officeDocument/2006/relationships/image" Target="media/image76.png"/><Relationship Id="rId86" Type="http://schemas.openxmlformats.org/officeDocument/2006/relationships/image" Target="media/image77.png"/><Relationship Id="rId87" Type="http://schemas.openxmlformats.org/officeDocument/2006/relationships/image" Target="media/image78.png"/><Relationship Id="rId88" Type="http://schemas.openxmlformats.org/officeDocument/2006/relationships/image" Target="media/image79.png"/><Relationship Id="rId89" Type="http://schemas.openxmlformats.org/officeDocument/2006/relationships/image" Target="media/image80.png"/><Relationship Id="rId90" Type="http://schemas.openxmlformats.org/officeDocument/2006/relationships/image" Target="media/image81.png"/><Relationship Id="rId91" Type="http://schemas.openxmlformats.org/officeDocument/2006/relationships/image" Target="media/image82.png"/><Relationship Id="rId92" Type="http://schemas.openxmlformats.org/officeDocument/2006/relationships/image" Target="media/image83.png"/><Relationship Id="rId93" Type="http://schemas.openxmlformats.org/officeDocument/2006/relationships/image" Target="media/image84.png"/><Relationship Id="rId94" Type="http://schemas.openxmlformats.org/officeDocument/2006/relationships/image" Target="media/image85.png"/><Relationship Id="rId95" Type="http://schemas.openxmlformats.org/officeDocument/2006/relationships/image" Target="media/image86.png"/><Relationship Id="rId96" Type="http://schemas.openxmlformats.org/officeDocument/2006/relationships/image" Target="media/image87.png"/><Relationship Id="rId97" Type="http://schemas.openxmlformats.org/officeDocument/2006/relationships/image" Target="media/image88.png"/><Relationship Id="rId98" Type="http://schemas.openxmlformats.org/officeDocument/2006/relationships/image" Target="media/image89.png"/><Relationship Id="rId99" Type="http://schemas.openxmlformats.org/officeDocument/2006/relationships/image" Target="media/image90.png"/><Relationship Id="rId100" Type="http://schemas.openxmlformats.org/officeDocument/2006/relationships/image" Target="media/image91.png"/><Relationship Id="rId101" Type="http://schemas.openxmlformats.org/officeDocument/2006/relationships/image" Target="media/image92.png"/><Relationship Id="rId102" Type="http://schemas.openxmlformats.org/officeDocument/2006/relationships/image" Target="media/image93.png"/><Relationship Id="rId103" Type="http://schemas.openxmlformats.org/officeDocument/2006/relationships/image" Target="media/image94.png"/><Relationship Id="rId104" Type="http://schemas.openxmlformats.org/officeDocument/2006/relationships/image" Target="media/image95.png"/><Relationship Id="rId105" Type="http://schemas.openxmlformats.org/officeDocument/2006/relationships/image" Target="media/image96.png"/><Relationship Id="rId106" Type="http://schemas.openxmlformats.org/officeDocument/2006/relationships/image" Target="media/image97.png"/><Relationship Id="rId107" Type="http://schemas.openxmlformats.org/officeDocument/2006/relationships/image" Target="media/image98.png"/><Relationship Id="rId108" Type="http://schemas.openxmlformats.org/officeDocument/2006/relationships/image" Target="media/image99.png"/><Relationship Id="rId109" Type="http://schemas.openxmlformats.org/officeDocument/2006/relationships/image" Target="media/image100.png"/><Relationship Id="rId110" Type="http://schemas.openxmlformats.org/officeDocument/2006/relationships/image" Target="media/image101.png"/><Relationship Id="rId111" Type="http://schemas.openxmlformats.org/officeDocument/2006/relationships/image" Target="media/image102.jpeg"/><Relationship Id="rId112" Type="http://schemas.openxmlformats.org/officeDocument/2006/relationships/image" Target="media/image103.png"/><Relationship Id="rId113" Type="http://schemas.openxmlformats.org/officeDocument/2006/relationships/image" Target="media/image1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Application>Microsoft Office Outlook</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 peng</dc:creator>
  <dcterms:created xsi:type="dcterms:W3CDTF">2018-01-13T10:19:01Z</dcterms:created>
  <dcterms:modified xsi:type="dcterms:W3CDTF">2018-01-13T10:19:01Z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2017-12-20T00:00:00Z</vt:filetime>
  </property>
  <property fmtid="{D5CDD505-2E9C-101B-9397-08002B2CF9AE}" pid="3" name="Creator">
    <vt:lpwstr>Acrobat PDFMaker 15 Word 版</vt:lpwstr>
  </property>
  <property fmtid="{D5CDD505-2E9C-101B-9397-08002B2CF9AE}" pid="4" name="LastSaved">
    <vt:filetime>2018-01-13T00:00:00Z</vt:filetime>
  </property>
</Properties>
</file>